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drawings/drawing3.xml" ContentType="application/vnd.openxmlformats-officedocument.drawingml.chartshapes+xml"/>
  <Override PartName="/word/charts/chart6.xml" ContentType="application/vnd.openxmlformats-officedocument.drawingml.chart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drawings/drawing5.xml" ContentType="application/vnd.openxmlformats-officedocument.drawingml.chartshapes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drawings/drawing6.xml" ContentType="application/vnd.openxmlformats-officedocument.drawingml.chartshapes+xml"/>
  <Override PartName="/word/charts/chart11.xml" ContentType="application/vnd.openxmlformats-officedocument.drawingml.chart+xml"/>
  <Override PartName="/word/drawings/drawing7.xml" ContentType="application/vnd.openxmlformats-officedocument.drawingml.chartshapes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drawings/drawing8.xml" ContentType="application/vnd.openxmlformats-officedocument.drawingml.chartshapes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drawings/drawing9.xml" ContentType="application/vnd.openxmlformats-officedocument.drawingml.chartshapes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drawings/drawing10.xml" ContentType="application/vnd.openxmlformats-officedocument.drawingml.chartshapes+xml"/>
  <Override PartName="/word/charts/chart20.xml" ContentType="application/vnd.openxmlformats-officedocument.drawingml.chart+xml"/>
  <Override PartName="/word/drawings/drawing11.xml" ContentType="application/vnd.openxmlformats-officedocument.drawingml.chartshapes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drawings/drawing12.xml" ContentType="application/vnd.openxmlformats-officedocument.drawingml.chartshapes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theme/themeOverride1.xml" ContentType="application/vnd.openxmlformats-officedocument.themeOverride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drawings/drawing13.xml" ContentType="application/vnd.openxmlformats-officedocument.drawingml.chartshapes+xml"/>
  <Override PartName="/word/charts/chart32.xml" ContentType="application/vnd.openxmlformats-officedocument.drawingml.chart+xml"/>
  <Override PartName="/word/drawings/drawing14.xml" ContentType="application/vnd.openxmlformats-officedocument.drawingml.chartshapes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drawings/drawing15.xml" ContentType="application/vnd.openxmlformats-officedocument.drawingml.chartshapes+xml"/>
  <Override PartName="/word/charts/chart35.xml" ContentType="application/vnd.openxmlformats-officedocument.drawingml.chart+xml"/>
  <Override PartName="/word/drawings/drawing16.xml" ContentType="application/vnd.openxmlformats-officedocument.drawingml.chartshapes+xml"/>
  <Override PartName="/word/charts/chart36.xml" ContentType="application/vnd.openxmlformats-officedocument.drawingml.chart+xml"/>
  <Override PartName="/word/drawings/drawing17.xml" ContentType="application/vnd.openxmlformats-officedocument.drawingml.chartshapes+xml"/>
  <Override PartName="/word/charts/chart37.xml" ContentType="application/vnd.openxmlformats-officedocument.drawingml.chart+xml"/>
  <Override PartName="/word/drawings/drawing18.xml" ContentType="application/vnd.openxmlformats-officedocument.drawingml.chartshapes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drawings/drawing19.xml" ContentType="application/vnd.openxmlformats-officedocument.drawingml.chartshapes+xml"/>
  <Override PartName="/word/charts/chart41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F91" w:rsidRPr="00AD2583" w:rsidRDefault="003B4F91" w:rsidP="003B4F91">
      <w:pPr>
        <w:pStyle w:val="16"/>
        <w:ind w:left="1276"/>
        <w:rPr>
          <w:caps w:val="0"/>
        </w:rPr>
      </w:pPr>
      <w:r w:rsidRPr="00AD2583">
        <w:t xml:space="preserve">федеральная служба </w:t>
      </w:r>
      <w:r w:rsidRPr="00AD2583">
        <w:br/>
        <w:t>государственной статистики</w:t>
      </w:r>
    </w:p>
    <w:p w:rsidR="003B4F91" w:rsidRPr="00AD2583" w:rsidRDefault="003B4F91" w:rsidP="003B4F91">
      <w:pPr>
        <w:pStyle w:val="20"/>
        <w:spacing w:before="120"/>
        <w:ind w:left="1276"/>
      </w:pPr>
      <w:r w:rsidRPr="00AD2583">
        <w:t>ТЕРРИТОРИАЛЬНЫЙ ОРГАН</w:t>
      </w:r>
      <w:r w:rsidRPr="00AD2583">
        <w:br/>
        <w:t>ФЕДЕРАЛЬНОЙ СЛУЖБЫ</w:t>
      </w:r>
      <w:r w:rsidRPr="00AD2583">
        <w:br/>
        <w:t>ГОСУДАРСТВЕННОЙ СТАТИСТИКИ</w:t>
      </w:r>
      <w:r w:rsidRPr="00AD2583">
        <w:br/>
        <w:t>ПО НОВОСИБИРСКОЙ ОБЛАСТИ</w:t>
      </w:r>
    </w:p>
    <w:p w:rsidR="003B4F91" w:rsidRPr="00AD2583" w:rsidRDefault="003B4F91" w:rsidP="003330F1">
      <w:pPr>
        <w:ind w:left="1134" w:firstLine="0"/>
      </w:pPr>
    </w:p>
    <w:p w:rsidR="003B4F91" w:rsidRPr="00AD2583" w:rsidRDefault="003B4F91" w:rsidP="003330F1">
      <w:pPr>
        <w:ind w:left="1134" w:firstLine="0"/>
      </w:pPr>
    </w:p>
    <w:p w:rsidR="003B4F91" w:rsidRPr="00AD2583" w:rsidRDefault="003B4F91" w:rsidP="003330F1">
      <w:pPr>
        <w:ind w:left="1134" w:firstLine="0"/>
      </w:pPr>
    </w:p>
    <w:p w:rsidR="003B4F91" w:rsidRPr="00AD2583" w:rsidRDefault="003B4F91" w:rsidP="003330F1">
      <w:pPr>
        <w:ind w:left="1134" w:firstLine="0"/>
      </w:pPr>
    </w:p>
    <w:p w:rsidR="003B4F91" w:rsidRPr="00AD2583" w:rsidRDefault="003B4F91" w:rsidP="003330F1">
      <w:pPr>
        <w:ind w:left="1134" w:firstLine="0"/>
      </w:pPr>
    </w:p>
    <w:p w:rsidR="003B4F91" w:rsidRPr="00AD2583" w:rsidRDefault="003B4F91" w:rsidP="003330F1">
      <w:pPr>
        <w:ind w:left="1134" w:firstLine="0"/>
      </w:pPr>
    </w:p>
    <w:p w:rsidR="003B4F91" w:rsidRPr="00AD2583" w:rsidRDefault="003B4F91" w:rsidP="003330F1">
      <w:pPr>
        <w:ind w:left="1134" w:firstLine="0"/>
      </w:pPr>
    </w:p>
    <w:p w:rsidR="003B4F91" w:rsidRPr="00AD2583" w:rsidRDefault="003B4F91" w:rsidP="003330F1">
      <w:pPr>
        <w:ind w:left="1134" w:firstLine="0"/>
      </w:pPr>
    </w:p>
    <w:p w:rsidR="001F36D7" w:rsidRPr="001F36D7" w:rsidRDefault="001F36D7" w:rsidP="001F36D7">
      <w:pPr>
        <w:pStyle w:val="30"/>
        <w:ind w:left="1276" w:right="-284"/>
        <w:rPr>
          <w:kern w:val="24"/>
        </w:rPr>
      </w:pPr>
      <w:r w:rsidRPr="001F36D7">
        <w:rPr>
          <w:kern w:val="24"/>
        </w:rPr>
        <w:t>Статистический ежегодник</w:t>
      </w:r>
    </w:p>
    <w:p w:rsidR="003330F1" w:rsidRPr="00AD2583" w:rsidRDefault="00BF067F" w:rsidP="003330F1">
      <w:pPr>
        <w:pStyle w:val="30"/>
        <w:ind w:left="1276" w:right="-284"/>
        <w:rPr>
          <w:kern w:val="24"/>
        </w:rPr>
      </w:pPr>
      <w:r>
        <w:rPr>
          <w:kern w:val="24"/>
        </w:rPr>
        <w:t>новосибирская область</w:t>
      </w:r>
    </w:p>
    <w:p w:rsidR="003B4F91" w:rsidRPr="00AD2583" w:rsidRDefault="00365AF7" w:rsidP="003330F1">
      <w:pPr>
        <w:pStyle w:val="30"/>
        <w:ind w:left="1276" w:right="-284"/>
        <w:rPr>
          <w:kern w:val="24"/>
          <w:sz w:val="56"/>
          <w:szCs w:val="56"/>
        </w:rPr>
      </w:pPr>
      <w:r w:rsidRPr="00AD2583">
        <w:rPr>
          <w:kern w:val="24"/>
          <w:sz w:val="56"/>
          <w:szCs w:val="56"/>
        </w:rPr>
        <w:t>20</w:t>
      </w:r>
      <w:r w:rsidR="000A3984" w:rsidRPr="00AD2583">
        <w:rPr>
          <w:kern w:val="24"/>
          <w:sz w:val="56"/>
          <w:szCs w:val="56"/>
        </w:rPr>
        <w:t>2</w:t>
      </w:r>
      <w:r w:rsidR="001F36D7">
        <w:rPr>
          <w:kern w:val="24"/>
          <w:sz w:val="56"/>
          <w:szCs w:val="56"/>
        </w:rPr>
        <w:t>3</w:t>
      </w:r>
    </w:p>
    <w:p w:rsidR="003B4F91" w:rsidRPr="00AD2583" w:rsidRDefault="003B4F91" w:rsidP="003330F1">
      <w:pPr>
        <w:pStyle w:val="30"/>
        <w:ind w:left="1276"/>
      </w:pPr>
    </w:p>
    <w:p w:rsidR="003B4F91" w:rsidRDefault="003B4F91" w:rsidP="003B4F91">
      <w:pPr>
        <w:pStyle w:val="70"/>
        <w:ind w:left="1276"/>
      </w:pPr>
    </w:p>
    <w:p w:rsidR="00BA4D27" w:rsidRPr="00AD2583" w:rsidRDefault="00BA4D27" w:rsidP="003B4F91">
      <w:pPr>
        <w:pStyle w:val="70"/>
        <w:ind w:left="1276"/>
      </w:pPr>
      <w:bookmarkStart w:id="0" w:name="_GoBack"/>
      <w:bookmarkEnd w:id="0"/>
    </w:p>
    <w:p w:rsidR="003B4F91" w:rsidRPr="00AD2583" w:rsidRDefault="003B4F91" w:rsidP="003B4F91">
      <w:pPr>
        <w:pStyle w:val="70"/>
        <w:ind w:left="1276"/>
      </w:pPr>
    </w:p>
    <w:p w:rsidR="003B4F91" w:rsidRPr="00AD2583" w:rsidRDefault="003B4F91" w:rsidP="003B4F91">
      <w:pPr>
        <w:pStyle w:val="70"/>
        <w:ind w:left="1276"/>
      </w:pPr>
    </w:p>
    <w:p w:rsidR="003B4F91" w:rsidRPr="00AD2583" w:rsidRDefault="003B4F91" w:rsidP="003B4F91">
      <w:pPr>
        <w:pStyle w:val="70"/>
        <w:ind w:left="1276"/>
      </w:pPr>
    </w:p>
    <w:p w:rsidR="003B4F91" w:rsidRPr="00AD2583" w:rsidRDefault="003B4F91" w:rsidP="003B4F91">
      <w:pPr>
        <w:pStyle w:val="70"/>
        <w:ind w:left="1276"/>
      </w:pPr>
    </w:p>
    <w:p w:rsidR="003B4F91" w:rsidRPr="00AD2583" w:rsidRDefault="003B4F91" w:rsidP="003B4F91">
      <w:pPr>
        <w:pStyle w:val="70"/>
        <w:ind w:left="1276"/>
      </w:pPr>
    </w:p>
    <w:p w:rsidR="003B4F91" w:rsidRPr="00AD2583" w:rsidRDefault="003B4F91" w:rsidP="003B4F91">
      <w:pPr>
        <w:pStyle w:val="70"/>
        <w:ind w:left="1276"/>
      </w:pPr>
    </w:p>
    <w:p w:rsidR="003B4F91" w:rsidRPr="00AD2583" w:rsidRDefault="003B4F91" w:rsidP="003B4F91">
      <w:pPr>
        <w:pStyle w:val="70"/>
        <w:ind w:left="1276"/>
      </w:pPr>
    </w:p>
    <w:p w:rsidR="003B4F91" w:rsidRPr="00AD2583" w:rsidRDefault="003B4F91" w:rsidP="003B4F91">
      <w:pPr>
        <w:pStyle w:val="70"/>
        <w:ind w:left="1276"/>
      </w:pPr>
    </w:p>
    <w:p w:rsidR="003B4F91" w:rsidRPr="00AD2583" w:rsidRDefault="005D2276" w:rsidP="003B4F91">
      <w:pPr>
        <w:pStyle w:val="70"/>
        <w:ind w:left="12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1" layoutInCell="0" allowOverlap="1">
                <wp:simplePos x="0" y="0"/>
                <wp:positionH relativeFrom="column">
                  <wp:posOffset>10795</wp:posOffset>
                </wp:positionH>
                <wp:positionV relativeFrom="margin">
                  <wp:posOffset>7783195</wp:posOffset>
                </wp:positionV>
                <wp:extent cx="5937250" cy="1905"/>
                <wp:effectExtent l="0" t="0" r="0" b="0"/>
                <wp:wrapTopAndBottom/>
                <wp:docPr id="12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937250" cy="190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" o:spid="_x0000_s1026" style="position:absolute;flip:x 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.85pt,612.85pt" to="468.35pt,6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" o:allowincell="f" strokeweight="3pt">
                <w10:wrap type="topAndBottom" anchory="margin"/>
                <w10:anchorlock/>
              </v:line>
            </w:pict>
          </mc:Fallback>
        </mc:AlternateContent>
      </w:r>
    </w:p>
    <w:p w:rsidR="003B4F91" w:rsidRPr="00AD2583" w:rsidRDefault="003B4F91" w:rsidP="003B4F91">
      <w:pPr>
        <w:pStyle w:val="70"/>
        <w:ind w:left="1276"/>
      </w:pPr>
    </w:p>
    <w:p w:rsidR="003B4F91" w:rsidRPr="00AD2583" w:rsidRDefault="003B4F91" w:rsidP="003B4F91">
      <w:pPr>
        <w:pStyle w:val="70"/>
        <w:ind w:left="1276"/>
      </w:pPr>
    </w:p>
    <w:p w:rsidR="003B4F91" w:rsidRPr="00AD2583" w:rsidRDefault="003B4F91" w:rsidP="003B4F91">
      <w:pPr>
        <w:pStyle w:val="70"/>
        <w:ind w:left="1276"/>
      </w:pPr>
    </w:p>
    <w:p w:rsidR="003B4F91" w:rsidRPr="00AD2583" w:rsidRDefault="003B4F91" w:rsidP="003B4F91">
      <w:pPr>
        <w:pStyle w:val="70"/>
        <w:ind w:left="1276"/>
      </w:pPr>
    </w:p>
    <w:p w:rsidR="003B4F91" w:rsidRPr="00AD2583" w:rsidRDefault="003B4F91" w:rsidP="003B4F91">
      <w:pPr>
        <w:pStyle w:val="70"/>
        <w:ind w:left="1276"/>
      </w:pPr>
    </w:p>
    <w:p w:rsidR="003B4F91" w:rsidRPr="00AD2583" w:rsidRDefault="003B4F91" w:rsidP="003B4F91">
      <w:pPr>
        <w:pStyle w:val="70"/>
        <w:ind w:left="1276"/>
      </w:pPr>
    </w:p>
    <w:p w:rsidR="003B4F91" w:rsidRPr="00AD2583" w:rsidRDefault="003B4F91" w:rsidP="003B4F91">
      <w:pPr>
        <w:pStyle w:val="60"/>
        <w:ind w:left="1276"/>
        <w:rPr>
          <w:kern w:val="24"/>
        </w:rPr>
      </w:pPr>
      <w:r w:rsidRPr="00AD2583">
        <w:rPr>
          <w:kern w:val="24"/>
        </w:rPr>
        <w:t>Новосибирск</w:t>
      </w:r>
    </w:p>
    <w:p w:rsidR="003B4F91" w:rsidRPr="00AD2583" w:rsidRDefault="001F36D7" w:rsidP="003B4F91">
      <w:pPr>
        <w:pStyle w:val="60"/>
        <w:ind w:left="1276"/>
      </w:pPr>
      <w:r>
        <w:rPr>
          <w:kern w:val="24"/>
        </w:rPr>
        <w:t>дека</w:t>
      </w:r>
      <w:r w:rsidR="003B4F91" w:rsidRPr="00AD2583">
        <w:rPr>
          <w:kern w:val="24"/>
        </w:rPr>
        <w:t>брь 20</w:t>
      </w:r>
      <w:r w:rsidR="005567D1" w:rsidRPr="00AD2583">
        <w:rPr>
          <w:kern w:val="24"/>
        </w:rPr>
        <w:t>2</w:t>
      </w:r>
      <w:r w:rsidR="005E4118">
        <w:rPr>
          <w:kern w:val="24"/>
        </w:rPr>
        <w:t>3</w:t>
      </w:r>
    </w:p>
    <w:p w:rsidR="003B4F91" w:rsidRPr="00AD2583" w:rsidRDefault="003B4F91" w:rsidP="003B4F91">
      <w:pPr>
        <w:pStyle w:val="60"/>
        <w:ind w:hanging="1701"/>
      </w:pPr>
      <w:r w:rsidRPr="00AD2583">
        <w:br w:type="page"/>
      </w:r>
      <w:r w:rsidR="00185A85" w:rsidRPr="00AD2583">
        <w:lastRenderedPageBreak/>
        <w:t xml:space="preserve">УДК </w:t>
      </w:r>
      <w:r w:rsidR="004D2479" w:rsidRPr="00AD2583">
        <w:t>386</w:t>
      </w:r>
      <w:r w:rsidR="00185A85" w:rsidRPr="00AD2583">
        <w:t>:31</w:t>
      </w:r>
    </w:p>
    <w:p w:rsidR="00185A85" w:rsidRPr="00AD2583" w:rsidRDefault="00185A85" w:rsidP="003B4F91">
      <w:pPr>
        <w:pStyle w:val="60"/>
        <w:ind w:hanging="1701"/>
      </w:pPr>
      <w:r w:rsidRPr="00AD2583">
        <w:t>ББК 65.051</w:t>
      </w:r>
    </w:p>
    <w:p w:rsidR="00185A85" w:rsidRPr="00AD2583" w:rsidRDefault="00185A85" w:rsidP="003B4F91">
      <w:pPr>
        <w:pStyle w:val="60"/>
        <w:ind w:hanging="1701"/>
      </w:pPr>
      <w:r w:rsidRPr="00AD2583">
        <w:t xml:space="preserve">      </w:t>
      </w:r>
      <w:r w:rsidR="005567D1" w:rsidRPr="00AD2583">
        <w:t xml:space="preserve"> </w:t>
      </w:r>
      <w:r w:rsidRPr="00AD2583">
        <w:t xml:space="preserve">   К – 76</w:t>
      </w:r>
    </w:p>
    <w:p w:rsidR="00185A85" w:rsidRPr="00AD2583" w:rsidRDefault="00185A85" w:rsidP="003B4F91">
      <w:pPr>
        <w:pStyle w:val="0"/>
        <w:spacing w:before="0" w:after="0" w:line="288" w:lineRule="auto"/>
        <w:ind w:left="567" w:hanging="567"/>
      </w:pPr>
    </w:p>
    <w:p w:rsidR="00365AF7" w:rsidRPr="00AD2583" w:rsidRDefault="00365AF7" w:rsidP="003B4F91">
      <w:pPr>
        <w:pStyle w:val="0"/>
        <w:spacing w:before="0" w:after="0" w:line="288" w:lineRule="auto"/>
        <w:ind w:left="567" w:hanging="567"/>
      </w:pPr>
    </w:p>
    <w:p w:rsidR="00365AF7" w:rsidRPr="00AD2583" w:rsidRDefault="00365AF7" w:rsidP="003B4F91">
      <w:pPr>
        <w:pStyle w:val="0"/>
        <w:spacing w:before="0" w:after="0" w:line="288" w:lineRule="auto"/>
        <w:ind w:left="567" w:hanging="567"/>
        <w:rPr>
          <w:b/>
        </w:rPr>
      </w:pPr>
      <w:r w:rsidRPr="00AD2583">
        <w:rPr>
          <w:b/>
        </w:rPr>
        <w:t>Редакционная коллегия:</w:t>
      </w:r>
    </w:p>
    <w:p w:rsidR="0040631C" w:rsidRPr="00AD2583" w:rsidRDefault="00B54377" w:rsidP="0040631C">
      <w:pPr>
        <w:pStyle w:val="0"/>
        <w:spacing w:before="120" w:after="0" w:line="288" w:lineRule="auto"/>
        <w:ind w:left="567" w:hanging="567"/>
      </w:pPr>
      <w:r w:rsidRPr="00AD2583">
        <w:t>М</w:t>
      </w:r>
      <w:r w:rsidR="00365AF7" w:rsidRPr="00AD2583">
        <w:t>.</w:t>
      </w:r>
      <w:r w:rsidRPr="00AD2583">
        <w:t>Л</w:t>
      </w:r>
      <w:r w:rsidR="00365AF7" w:rsidRPr="00AD2583">
        <w:t xml:space="preserve">. </w:t>
      </w:r>
      <w:proofErr w:type="spellStart"/>
      <w:r w:rsidRPr="00AD2583">
        <w:t>Ференец</w:t>
      </w:r>
      <w:proofErr w:type="spellEnd"/>
      <w:r w:rsidR="0040631C" w:rsidRPr="00AD2583">
        <w:t xml:space="preserve"> – Председатель редакционной коллегии</w:t>
      </w:r>
    </w:p>
    <w:p w:rsidR="00365AF7" w:rsidRPr="00AD2583" w:rsidRDefault="0040631C" w:rsidP="0040631C">
      <w:pPr>
        <w:pStyle w:val="0"/>
        <w:spacing w:before="240" w:after="0" w:line="288" w:lineRule="auto"/>
        <w:ind w:left="567" w:hanging="567"/>
      </w:pPr>
      <w:r w:rsidRPr="00AD2583">
        <w:t>И.В. Новиченко</w:t>
      </w:r>
      <w:r w:rsidR="00A3265F" w:rsidRPr="00AD2583">
        <w:t>, С.Н. Фролова</w:t>
      </w:r>
    </w:p>
    <w:p w:rsidR="00365AF7" w:rsidRPr="00AD2583" w:rsidRDefault="00365AF7" w:rsidP="003B4F91">
      <w:pPr>
        <w:pStyle w:val="0"/>
        <w:spacing w:before="0" w:after="0" w:line="288" w:lineRule="auto"/>
        <w:ind w:left="567" w:hanging="567"/>
      </w:pPr>
    </w:p>
    <w:p w:rsidR="003B4F91" w:rsidRPr="00AD2583" w:rsidRDefault="003B4F91" w:rsidP="00A972D0">
      <w:pPr>
        <w:pStyle w:val="0"/>
        <w:spacing w:before="0" w:after="0" w:line="288" w:lineRule="auto"/>
      </w:pPr>
      <w:r w:rsidRPr="00AD2583">
        <w:t>Новосибирская область</w:t>
      </w:r>
      <w:r w:rsidR="00BF067F">
        <w:t>.</w:t>
      </w:r>
      <w:r w:rsidR="005121C7" w:rsidRPr="00AD2583">
        <w:t xml:space="preserve"> </w:t>
      </w:r>
      <w:r w:rsidR="00365AF7" w:rsidRPr="00AD2583">
        <w:t>20</w:t>
      </w:r>
      <w:r w:rsidR="000A3984" w:rsidRPr="00AD2583">
        <w:t>2</w:t>
      </w:r>
      <w:r w:rsidR="00BA4D27">
        <w:t>3</w:t>
      </w:r>
      <w:r w:rsidRPr="00AD2583">
        <w:t xml:space="preserve">: статистический </w:t>
      </w:r>
      <w:r w:rsidR="005E7D80" w:rsidRPr="00AD2583">
        <w:t>ежегод</w:t>
      </w:r>
      <w:r w:rsidRPr="00AD2583">
        <w:t xml:space="preserve">ник / Территориальный </w:t>
      </w:r>
      <w:r w:rsidR="00365AF7" w:rsidRPr="00AD2583">
        <w:br/>
      </w:r>
      <w:r w:rsidRPr="00AD2583">
        <w:t>орган ФСГС по Новосибирской области. – Н., 20</w:t>
      </w:r>
      <w:r w:rsidR="005567D1" w:rsidRPr="00AD2583">
        <w:t>2</w:t>
      </w:r>
      <w:r w:rsidR="005E4118">
        <w:t>3</w:t>
      </w:r>
    </w:p>
    <w:p w:rsidR="003B4F91" w:rsidRPr="00AD2583" w:rsidRDefault="003B4F91" w:rsidP="003B4F91"/>
    <w:p w:rsidR="00FC60B1" w:rsidRPr="00AD2583" w:rsidRDefault="00FC60B1" w:rsidP="003B4F91"/>
    <w:p w:rsidR="005567D1" w:rsidRPr="00AD2583" w:rsidRDefault="003B4F91" w:rsidP="005567D1">
      <w:pPr>
        <w:spacing w:before="120"/>
        <w:ind w:firstLine="680"/>
      </w:pPr>
      <w:r w:rsidRPr="00AD2583">
        <w:t>В сборнике представлена информация о социально-экономическом положении Новосибирской области</w:t>
      </w:r>
      <w:r w:rsidR="00966DD2" w:rsidRPr="00AD2583">
        <w:t>:</w:t>
      </w:r>
      <w:r w:rsidRPr="00AD2583">
        <w:t xml:space="preserve"> </w:t>
      </w:r>
      <w:r w:rsidR="00966DD2" w:rsidRPr="00AD2583">
        <w:t>п</w:t>
      </w:r>
      <w:r w:rsidRPr="00AD2583">
        <w:t>омещены данные, отражающие демографические процессы, проблемы занятости и безработицы, уров</w:t>
      </w:r>
      <w:r w:rsidR="00245DAF" w:rsidRPr="00AD2583">
        <w:t>ень</w:t>
      </w:r>
      <w:r w:rsidRPr="00AD2583">
        <w:t xml:space="preserve"> жизни населения</w:t>
      </w:r>
      <w:r w:rsidR="00966DD2" w:rsidRPr="00AD2583">
        <w:t>. Специальные разделы посвящены характеристике основных областей социальной сферы. Значительное место в сборнике отведено показателям, характеризующим развитие экономики.</w:t>
      </w:r>
      <w:r w:rsidR="005567D1" w:rsidRPr="00AD2583">
        <w:t xml:space="preserve"> </w:t>
      </w:r>
    </w:p>
    <w:p w:rsidR="005567D1" w:rsidRPr="00AD2583" w:rsidRDefault="005567D1" w:rsidP="005567D1">
      <w:pPr>
        <w:spacing w:before="120"/>
        <w:ind w:firstLine="680"/>
      </w:pPr>
      <w:r w:rsidRPr="00AD2583">
        <w:t xml:space="preserve">Основные показатели по Новосибирской области представлены в сравнении </w:t>
      </w:r>
      <w:r w:rsidR="000A3984" w:rsidRPr="00AD2583">
        <w:br/>
      </w:r>
      <w:r w:rsidRPr="00AD2583">
        <w:t xml:space="preserve">с данными по Российской Федерации и регионам Сибирского федерального округа. </w:t>
      </w:r>
    </w:p>
    <w:p w:rsidR="003B4F91" w:rsidRPr="00AD2583" w:rsidRDefault="003B4F91" w:rsidP="005567D1">
      <w:pPr>
        <w:spacing w:before="120"/>
        <w:ind w:firstLine="680"/>
      </w:pPr>
      <w:r w:rsidRPr="00AD2583">
        <w:t xml:space="preserve">По отдельным показателям данные за </w:t>
      </w:r>
      <w:r w:rsidR="008F7C52" w:rsidRPr="00AD2583">
        <w:t>20</w:t>
      </w:r>
      <w:r w:rsidR="00B54377" w:rsidRPr="00AD2583">
        <w:t>1</w:t>
      </w:r>
      <w:r w:rsidR="00A972D0" w:rsidRPr="00A972D0">
        <w:t>7</w:t>
      </w:r>
      <w:r w:rsidR="00365AF7" w:rsidRPr="00AD2583">
        <w:t>-</w:t>
      </w:r>
      <w:r w:rsidRPr="00AD2583">
        <w:t>20</w:t>
      </w:r>
      <w:r w:rsidR="000A3984" w:rsidRPr="00AD2583">
        <w:t>2</w:t>
      </w:r>
      <w:r w:rsidR="00A972D0" w:rsidRPr="00A972D0">
        <w:t>1</w:t>
      </w:r>
      <w:r w:rsidRPr="00AD2583">
        <w:t xml:space="preserve"> годы уточнены по сравнению </w:t>
      </w:r>
      <w:r w:rsidR="000A3984" w:rsidRPr="00AD2583">
        <w:br/>
      </w:r>
      <w:r w:rsidRPr="00AD2583">
        <w:t>с ранее опубликованными, за 20</w:t>
      </w:r>
      <w:r w:rsidR="00AD6A57" w:rsidRPr="00AD2583">
        <w:t>2</w:t>
      </w:r>
      <w:r w:rsidR="00A972D0" w:rsidRPr="00A972D0">
        <w:t>2</w:t>
      </w:r>
      <w:r w:rsidRPr="00AD2583">
        <w:t xml:space="preserve"> год это будет сделано в последующих изданиях.</w:t>
      </w:r>
    </w:p>
    <w:p w:rsidR="003B4F91" w:rsidRPr="00AD2583" w:rsidRDefault="003B4F91" w:rsidP="005567D1">
      <w:pPr>
        <w:spacing w:before="120"/>
        <w:ind w:firstLine="680"/>
      </w:pPr>
      <w:r w:rsidRPr="00AD2583">
        <w:t xml:space="preserve">Все показатели в стоимостном выражении приведены в фактических ценах </w:t>
      </w:r>
      <w:r w:rsidR="000A3984" w:rsidRPr="00AD2583">
        <w:br/>
      </w:r>
      <w:r w:rsidRPr="00AD2583">
        <w:t>соответствующих лет.</w:t>
      </w:r>
    </w:p>
    <w:p w:rsidR="003B4F91" w:rsidRPr="00AD2583" w:rsidRDefault="003B4F91" w:rsidP="003B4F91">
      <w:pPr>
        <w:pStyle w:val="a8"/>
        <w:tabs>
          <w:tab w:val="clear" w:pos="4536"/>
          <w:tab w:val="clear" w:pos="9072"/>
        </w:tabs>
      </w:pPr>
    </w:p>
    <w:p w:rsidR="00275C4A" w:rsidRPr="00AD2583" w:rsidRDefault="00275C4A" w:rsidP="003B4F91">
      <w:pPr>
        <w:pStyle w:val="a8"/>
        <w:tabs>
          <w:tab w:val="clear" w:pos="4536"/>
          <w:tab w:val="clear" w:pos="9072"/>
        </w:tabs>
      </w:pPr>
    </w:p>
    <w:p w:rsidR="00275C4A" w:rsidRPr="00AD2583" w:rsidRDefault="00275C4A" w:rsidP="003B4F91">
      <w:pPr>
        <w:pStyle w:val="a8"/>
        <w:tabs>
          <w:tab w:val="clear" w:pos="4536"/>
          <w:tab w:val="clear" w:pos="9072"/>
        </w:tabs>
      </w:pPr>
    </w:p>
    <w:p w:rsidR="00275C4A" w:rsidRPr="00AD2583" w:rsidRDefault="00275C4A" w:rsidP="003B4F91">
      <w:pPr>
        <w:pStyle w:val="a8"/>
        <w:tabs>
          <w:tab w:val="clear" w:pos="4536"/>
          <w:tab w:val="clear" w:pos="9072"/>
        </w:tabs>
      </w:pPr>
    </w:p>
    <w:p w:rsidR="00275C4A" w:rsidRPr="00AD2583" w:rsidRDefault="00275C4A" w:rsidP="003B4F91">
      <w:pPr>
        <w:pStyle w:val="a8"/>
        <w:tabs>
          <w:tab w:val="clear" w:pos="4536"/>
          <w:tab w:val="clear" w:pos="9072"/>
        </w:tabs>
      </w:pPr>
    </w:p>
    <w:p w:rsidR="00FC60B1" w:rsidRPr="00AD2583" w:rsidRDefault="00FC60B1" w:rsidP="003B4F91">
      <w:pPr>
        <w:pStyle w:val="a8"/>
        <w:tabs>
          <w:tab w:val="clear" w:pos="4536"/>
          <w:tab w:val="clear" w:pos="9072"/>
        </w:tabs>
      </w:pPr>
    </w:p>
    <w:p w:rsidR="00FC60B1" w:rsidRPr="00AD2583" w:rsidRDefault="00FC60B1" w:rsidP="003B4F91">
      <w:pPr>
        <w:pStyle w:val="a8"/>
        <w:tabs>
          <w:tab w:val="clear" w:pos="4536"/>
          <w:tab w:val="clear" w:pos="9072"/>
        </w:tabs>
      </w:pPr>
    </w:p>
    <w:p w:rsidR="003B4F91" w:rsidRPr="00AD2583" w:rsidRDefault="003B4F91" w:rsidP="003B4F91">
      <w:pPr>
        <w:pStyle w:val="aff"/>
        <w:spacing w:before="240"/>
        <w:ind w:left="5245" w:hanging="425"/>
      </w:pPr>
      <w:r w:rsidRPr="00AD2583">
        <w:sym w:font="Symbol" w:char="F0E3"/>
      </w:r>
      <w:r w:rsidRPr="00AD2583">
        <w:t xml:space="preserve"> Территориальный орган Федеральной службы государственной статистики по Новосибирской области, 20</w:t>
      </w:r>
      <w:r w:rsidR="005567D1" w:rsidRPr="00AD2583">
        <w:t>2</w:t>
      </w:r>
      <w:r w:rsidR="00361FD3">
        <w:t>3</w:t>
      </w:r>
      <w:r w:rsidRPr="00AD2583">
        <w:t xml:space="preserve"> </w:t>
      </w:r>
    </w:p>
    <w:p w:rsidR="005E4118" w:rsidRPr="003668F6" w:rsidRDefault="005E4118" w:rsidP="00365AF7">
      <w:pPr>
        <w:pStyle w:val="aff"/>
        <w:spacing w:before="120"/>
        <w:ind w:left="5245" w:hanging="425"/>
        <w:rPr>
          <w:lang w:val="en-US"/>
        </w:rPr>
      </w:pPr>
      <w:r>
        <w:rPr>
          <w:lang w:val="en-US"/>
        </w:rPr>
        <w:t xml:space="preserve">E-mail: </w:t>
      </w:r>
      <w:hyperlink r:id="rId9" w:history="1">
        <w:r w:rsidRPr="003668F6">
          <w:rPr>
            <w:rStyle w:val="aff7"/>
            <w:lang w:val="en-US"/>
          </w:rPr>
          <w:t>54@</w:t>
        </w:r>
        <w:r w:rsidRPr="001112A9">
          <w:rPr>
            <w:rStyle w:val="aff7"/>
            <w:lang w:val="en-US"/>
          </w:rPr>
          <w:t>rosstat</w:t>
        </w:r>
        <w:r w:rsidRPr="003668F6">
          <w:rPr>
            <w:rStyle w:val="aff7"/>
            <w:lang w:val="en-US"/>
          </w:rPr>
          <w:t>.</w:t>
        </w:r>
        <w:r w:rsidRPr="001112A9">
          <w:rPr>
            <w:rStyle w:val="aff7"/>
            <w:lang w:val="en-US"/>
          </w:rPr>
          <w:t>gov</w:t>
        </w:r>
        <w:r w:rsidRPr="003668F6">
          <w:rPr>
            <w:rStyle w:val="aff7"/>
            <w:lang w:val="en-US"/>
          </w:rPr>
          <w:t>.</w:t>
        </w:r>
        <w:r w:rsidRPr="001112A9">
          <w:rPr>
            <w:rStyle w:val="aff7"/>
            <w:lang w:val="en-US"/>
          </w:rPr>
          <w:t>ru</w:t>
        </w:r>
      </w:hyperlink>
    </w:p>
    <w:p w:rsidR="00365AF7" w:rsidRDefault="000B37F9" w:rsidP="00365AF7">
      <w:pPr>
        <w:pStyle w:val="aff"/>
        <w:spacing w:before="120"/>
        <w:ind w:left="5245" w:hanging="425"/>
        <w:rPr>
          <w:lang w:val="en-US"/>
        </w:rPr>
      </w:pPr>
      <w:hyperlink r:id="rId10" w:history="1">
        <w:r w:rsidR="005E4118" w:rsidRPr="001112A9">
          <w:rPr>
            <w:rStyle w:val="aff7"/>
            <w:lang w:val="en-US"/>
          </w:rPr>
          <w:t>https://54.rosstat.gov.ru</w:t>
        </w:r>
      </w:hyperlink>
    </w:p>
    <w:p w:rsidR="00F2661A" w:rsidRDefault="00F2661A" w:rsidP="00365AF7">
      <w:pPr>
        <w:pStyle w:val="aff"/>
        <w:spacing w:before="120"/>
        <w:ind w:left="5245" w:hanging="425"/>
        <w:rPr>
          <w:lang w:val="en-US"/>
        </w:rPr>
      </w:pPr>
    </w:p>
    <w:p w:rsidR="00F2661A" w:rsidRPr="00F2661A" w:rsidRDefault="00F2661A" w:rsidP="00F2661A">
      <w:pPr>
        <w:pStyle w:val="aff"/>
        <w:spacing w:before="360"/>
        <w:jc w:val="center"/>
        <w:rPr>
          <w:rStyle w:val="aff7"/>
          <w:b/>
          <w:i/>
          <w:iCs/>
          <w:color w:val="auto"/>
          <w:u w:val="none"/>
        </w:rPr>
      </w:pPr>
      <w:r w:rsidRPr="00F2661A">
        <w:rPr>
          <w:rStyle w:val="aff7"/>
          <w:iCs/>
          <w:color w:val="auto"/>
          <w:u w:val="none"/>
        </w:rPr>
        <w:t>Новосибирскстат в социальных сетях:</w:t>
      </w:r>
    </w:p>
    <w:tbl>
      <w:tblPr>
        <w:tblStyle w:val="af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7"/>
        <w:gridCol w:w="4994"/>
      </w:tblGrid>
      <w:tr w:rsidR="00F2661A" w:rsidTr="00ED1EC9">
        <w:tc>
          <w:tcPr>
            <w:tcW w:w="4531" w:type="dxa"/>
          </w:tcPr>
          <w:p w:rsidR="00F2661A" w:rsidRPr="009C2E47" w:rsidRDefault="00361FD3" w:rsidP="00ED1EC9">
            <w:pPr>
              <w:pStyle w:val="aff"/>
              <w:spacing w:before="120"/>
              <w:rPr>
                <w:b/>
                <w:bCs/>
                <w:szCs w:val="22"/>
              </w:rPr>
            </w:pPr>
            <w:proofErr w:type="spellStart"/>
            <w:r w:rsidRPr="00361FD3">
              <w:rPr>
                <w:b/>
                <w:szCs w:val="22"/>
              </w:rPr>
              <w:t>ВК</w:t>
            </w:r>
            <w:r w:rsidR="00F2661A" w:rsidRPr="00361FD3">
              <w:rPr>
                <w:b/>
                <w:szCs w:val="22"/>
              </w:rPr>
              <w:t>онтакте</w:t>
            </w:r>
            <w:proofErr w:type="spellEnd"/>
            <w:r w:rsidR="00F2661A" w:rsidRPr="00361FD3">
              <w:rPr>
                <w:b/>
                <w:szCs w:val="22"/>
              </w:rPr>
              <w:t>:</w:t>
            </w:r>
            <w:r w:rsidR="00F2661A" w:rsidRPr="00563C9C">
              <w:rPr>
                <w:bCs/>
                <w:szCs w:val="22"/>
              </w:rPr>
              <w:t xml:space="preserve"> </w:t>
            </w:r>
            <w:r w:rsidR="00F2661A" w:rsidRPr="00553DE7">
              <w:rPr>
                <w:rStyle w:val="aff7"/>
                <w:snapToGrid w:val="0"/>
                <w:lang w:val="de-DE"/>
              </w:rPr>
              <w:t>vk.com//</w:t>
            </w:r>
            <w:proofErr w:type="spellStart"/>
            <w:r w:rsidR="00F2661A" w:rsidRPr="00553DE7">
              <w:rPr>
                <w:rStyle w:val="aff7"/>
                <w:snapToGrid w:val="0"/>
                <w:lang w:val="de-DE"/>
              </w:rPr>
              <w:t>novosibstat</w:t>
            </w:r>
            <w:proofErr w:type="spellEnd"/>
          </w:p>
        </w:tc>
        <w:tc>
          <w:tcPr>
            <w:tcW w:w="5098" w:type="dxa"/>
          </w:tcPr>
          <w:p w:rsidR="00F2661A" w:rsidRPr="009C2E47" w:rsidRDefault="00F2661A" w:rsidP="00ED1EC9">
            <w:pPr>
              <w:pStyle w:val="aff"/>
              <w:spacing w:before="120"/>
              <w:jc w:val="right"/>
              <w:rPr>
                <w:b/>
                <w:bCs/>
                <w:szCs w:val="22"/>
                <w:lang w:val="en-US"/>
              </w:rPr>
            </w:pPr>
            <w:r w:rsidRPr="00361FD3">
              <w:rPr>
                <w:b/>
                <w:szCs w:val="22"/>
              </w:rPr>
              <w:t>Одноклассники:</w:t>
            </w:r>
            <w:r w:rsidRPr="009C2E47">
              <w:rPr>
                <w:bCs/>
                <w:szCs w:val="22"/>
              </w:rPr>
              <w:t xml:space="preserve"> </w:t>
            </w:r>
            <w:r w:rsidRPr="00553DE7">
              <w:rPr>
                <w:rStyle w:val="aff7"/>
                <w:snapToGrid w:val="0"/>
                <w:lang w:val="de-DE"/>
              </w:rPr>
              <w:t>ok.ru/</w:t>
            </w:r>
            <w:proofErr w:type="spellStart"/>
            <w:r w:rsidRPr="00553DE7">
              <w:rPr>
                <w:rStyle w:val="aff7"/>
                <w:snapToGrid w:val="0"/>
                <w:lang w:val="de-DE"/>
              </w:rPr>
              <w:t>group</w:t>
            </w:r>
            <w:proofErr w:type="spellEnd"/>
            <w:r w:rsidRPr="00553DE7">
              <w:rPr>
                <w:rStyle w:val="aff7"/>
                <w:snapToGrid w:val="0"/>
                <w:lang w:val="de-DE"/>
              </w:rPr>
              <w:t>/70000001294663</w:t>
            </w:r>
          </w:p>
        </w:tc>
      </w:tr>
    </w:tbl>
    <w:p w:rsidR="00F2661A" w:rsidRPr="005E4118" w:rsidRDefault="00F2661A" w:rsidP="00365AF7">
      <w:pPr>
        <w:pStyle w:val="aff"/>
        <w:spacing w:before="120"/>
        <w:ind w:left="5245" w:hanging="425"/>
        <w:rPr>
          <w:lang w:val="en-US"/>
        </w:rPr>
      </w:pPr>
    </w:p>
    <w:p w:rsidR="003B4F91" w:rsidRPr="00AD2583" w:rsidRDefault="003B4F91" w:rsidP="003B4F91">
      <w:pPr>
        <w:pBdr>
          <w:bottom w:val="single" w:sz="4" w:space="1" w:color="auto"/>
        </w:pBdr>
        <w:spacing w:after="360" w:line="240" w:lineRule="auto"/>
        <w:ind w:firstLine="0"/>
        <w:jc w:val="center"/>
        <w:rPr>
          <w:b/>
          <w:spacing w:val="8"/>
          <w:sz w:val="32"/>
        </w:rPr>
      </w:pPr>
      <w:r w:rsidRPr="00AD2583">
        <w:rPr>
          <w:lang w:val="fr-FR"/>
        </w:rPr>
        <w:br w:type="page"/>
      </w:r>
      <w:proofErr w:type="gramStart"/>
      <w:r w:rsidRPr="00AD2583">
        <w:rPr>
          <w:b/>
          <w:spacing w:val="8"/>
          <w:sz w:val="32"/>
        </w:rPr>
        <w:lastRenderedPageBreak/>
        <w:t>ОТВЕТСТВЕННЫЕ ЗА РАЗДЕЛЫ:</w:t>
      </w:r>
      <w:proofErr w:type="gramEnd"/>
    </w:p>
    <w:p w:rsidR="003B4F91" w:rsidRPr="00AD2583" w:rsidRDefault="003B4F91" w:rsidP="003B4F91"/>
    <w:tbl>
      <w:tblPr>
        <w:tblW w:w="942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2268"/>
        <w:gridCol w:w="1418"/>
        <w:gridCol w:w="1134"/>
      </w:tblGrid>
      <w:tr w:rsidR="004836EF" w:rsidRPr="00AD2583" w:rsidTr="00126CFA">
        <w:tc>
          <w:tcPr>
            <w:tcW w:w="4606" w:type="dxa"/>
            <w:vAlign w:val="bottom"/>
          </w:tcPr>
          <w:p w:rsidR="004836EF" w:rsidRPr="00AD2583" w:rsidRDefault="004836EF" w:rsidP="004836EF">
            <w:pPr>
              <w:pStyle w:val="aff6"/>
              <w:spacing w:before="120" w:line="288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 xml:space="preserve">Основные социальные и экономические </w:t>
            </w:r>
            <w:r w:rsidRPr="00AD2583">
              <w:rPr>
                <w:sz w:val="22"/>
                <w:szCs w:val="22"/>
              </w:rPr>
              <w:br/>
              <w:t>характеристики</w:t>
            </w:r>
          </w:p>
        </w:tc>
        <w:tc>
          <w:tcPr>
            <w:tcW w:w="2268" w:type="dxa"/>
            <w:vAlign w:val="center"/>
          </w:tcPr>
          <w:p w:rsidR="004836EF" w:rsidRPr="00AD2583" w:rsidRDefault="005E4118" w:rsidP="005E4118">
            <w:pPr>
              <w:pStyle w:val="aff4"/>
              <w:spacing w:before="120" w:line="288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Агафон</w:t>
            </w:r>
            <w:r w:rsidR="004836EF" w:rsidRPr="00AD2583">
              <w:rPr>
                <w:sz w:val="22"/>
                <w:szCs w:val="22"/>
              </w:rPr>
              <w:t xml:space="preserve">ова </w:t>
            </w:r>
            <w:r>
              <w:rPr>
                <w:sz w:val="22"/>
                <w:szCs w:val="22"/>
              </w:rPr>
              <w:t>О</w:t>
            </w:r>
            <w:r w:rsidR="004836EF" w:rsidRPr="00AD2583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А</w:t>
            </w:r>
            <w:r w:rsidR="004836EF" w:rsidRPr="00AD2583">
              <w:rPr>
                <w:sz w:val="22"/>
                <w:szCs w:val="22"/>
              </w:rPr>
              <w:t>.</w:t>
            </w:r>
          </w:p>
        </w:tc>
        <w:tc>
          <w:tcPr>
            <w:tcW w:w="1418" w:type="dxa"/>
            <w:vAlign w:val="center"/>
          </w:tcPr>
          <w:p w:rsidR="004836EF" w:rsidRPr="00AD2583" w:rsidRDefault="004836EF" w:rsidP="004836EF">
            <w:pPr>
              <w:pStyle w:val="aff4"/>
              <w:spacing w:before="120" w:line="240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309-25-60</w:t>
            </w:r>
          </w:p>
        </w:tc>
        <w:tc>
          <w:tcPr>
            <w:tcW w:w="1134" w:type="dxa"/>
            <w:vAlign w:val="center"/>
          </w:tcPr>
          <w:p w:rsidR="004836EF" w:rsidRPr="00AD2583" w:rsidRDefault="004836EF" w:rsidP="005E4118">
            <w:pPr>
              <w:pStyle w:val="aff4"/>
              <w:spacing w:before="120" w:line="288" w:lineRule="auto"/>
              <w:jc w:val="right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 xml:space="preserve">доп. </w:t>
            </w:r>
            <w:r w:rsidR="005E4118">
              <w:rPr>
                <w:sz w:val="22"/>
                <w:szCs w:val="22"/>
              </w:rPr>
              <w:t>413</w:t>
            </w:r>
          </w:p>
        </w:tc>
      </w:tr>
      <w:tr w:rsidR="004836EF" w:rsidRPr="00AD2583" w:rsidTr="00126CFA">
        <w:tc>
          <w:tcPr>
            <w:tcW w:w="4606" w:type="dxa"/>
            <w:vAlign w:val="bottom"/>
          </w:tcPr>
          <w:p w:rsidR="004836EF" w:rsidRPr="00AD2583" w:rsidRDefault="004836EF" w:rsidP="004836EF">
            <w:pPr>
              <w:pStyle w:val="aff6"/>
              <w:spacing w:before="120" w:line="288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Охрана окружающей среды</w:t>
            </w:r>
          </w:p>
        </w:tc>
        <w:tc>
          <w:tcPr>
            <w:tcW w:w="2268" w:type="dxa"/>
            <w:vAlign w:val="bottom"/>
          </w:tcPr>
          <w:p w:rsidR="004836EF" w:rsidRPr="00AD2583" w:rsidRDefault="004836EF" w:rsidP="004836EF">
            <w:pPr>
              <w:pStyle w:val="aff4"/>
              <w:spacing w:before="120" w:line="288" w:lineRule="auto"/>
              <w:jc w:val="left"/>
              <w:rPr>
                <w:sz w:val="22"/>
                <w:szCs w:val="22"/>
              </w:rPr>
            </w:pPr>
            <w:proofErr w:type="spellStart"/>
            <w:r w:rsidRPr="00AD2583">
              <w:rPr>
                <w:sz w:val="22"/>
                <w:szCs w:val="22"/>
              </w:rPr>
              <w:t>Ущаповская</w:t>
            </w:r>
            <w:proofErr w:type="spellEnd"/>
            <w:r w:rsidRPr="00AD2583">
              <w:rPr>
                <w:sz w:val="22"/>
                <w:szCs w:val="22"/>
              </w:rPr>
              <w:t xml:space="preserve"> И.Н.</w:t>
            </w:r>
          </w:p>
        </w:tc>
        <w:tc>
          <w:tcPr>
            <w:tcW w:w="1418" w:type="dxa"/>
            <w:vAlign w:val="center"/>
          </w:tcPr>
          <w:p w:rsidR="004836EF" w:rsidRPr="00AD2583" w:rsidRDefault="004836EF" w:rsidP="004836EF">
            <w:pPr>
              <w:pStyle w:val="aff4"/>
              <w:spacing w:before="120" w:line="240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309-25-60</w:t>
            </w:r>
          </w:p>
        </w:tc>
        <w:tc>
          <w:tcPr>
            <w:tcW w:w="1134" w:type="dxa"/>
            <w:vAlign w:val="bottom"/>
          </w:tcPr>
          <w:p w:rsidR="004836EF" w:rsidRPr="00AD2583" w:rsidRDefault="004836EF" w:rsidP="004836EF">
            <w:pPr>
              <w:pStyle w:val="aff4"/>
              <w:spacing w:before="120" w:line="288" w:lineRule="auto"/>
              <w:jc w:val="right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доп. 219</w:t>
            </w:r>
          </w:p>
        </w:tc>
      </w:tr>
      <w:tr w:rsidR="004836EF" w:rsidRPr="00AD2583" w:rsidTr="00126CFA">
        <w:tc>
          <w:tcPr>
            <w:tcW w:w="4606" w:type="dxa"/>
            <w:vAlign w:val="bottom"/>
          </w:tcPr>
          <w:p w:rsidR="004836EF" w:rsidRPr="00AD2583" w:rsidRDefault="004836EF" w:rsidP="004836EF">
            <w:pPr>
              <w:pStyle w:val="aff6"/>
              <w:spacing w:before="120" w:line="288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Население. Здравоохранение</w:t>
            </w:r>
          </w:p>
        </w:tc>
        <w:tc>
          <w:tcPr>
            <w:tcW w:w="2268" w:type="dxa"/>
            <w:vAlign w:val="bottom"/>
          </w:tcPr>
          <w:p w:rsidR="004836EF" w:rsidRPr="00AD2583" w:rsidRDefault="004836EF" w:rsidP="004836EF">
            <w:pPr>
              <w:pStyle w:val="aff4"/>
              <w:spacing w:before="120" w:line="288" w:lineRule="auto"/>
              <w:jc w:val="left"/>
              <w:rPr>
                <w:sz w:val="22"/>
                <w:szCs w:val="22"/>
              </w:rPr>
            </w:pPr>
            <w:proofErr w:type="spellStart"/>
            <w:r w:rsidRPr="00AD2583">
              <w:rPr>
                <w:sz w:val="22"/>
                <w:szCs w:val="22"/>
              </w:rPr>
              <w:t>Сорокотягина</w:t>
            </w:r>
            <w:proofErr w:type="spellEnd"/>
            <w:r w:rsidRPr="00AD2583">
              <w:rPr>
                <w:sz w:val="22"/>
                <w:szCs w:val="22"/>
              </w:rPr>
              <w:t xml:space="preserve"> И.Ю.</w:t>
            </w:r>
          </w:p>
        </w:tc>
        <w:tc>
          <w:tcPr>
            <w:tcW w:w="1418" w:type="dxa"/>
            <w:vAlign w:val="center"/>
          </w:tcPr>
          <w:p w:rsidR="004836EF" w:rsidRPr="00AD2583" w:rsidRDefault="004836EF" w:rsidP="004836EF">
            <w:pPr>
              <w:pStyle w:val="aff4"/>
              <w:spacing w:before="120" w:line="240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309-25-60</w:t>
            </w:r>
          </w:p>
        </w:tc>
        <w:tc>
          <w:tcPr>
            <w:tcW w:w="1134" w:type="dxa"/>
            <w:vAlign w:val="bottom"/>
          </w:tcPr>
          <w:p w:rsidR="004836EF" w:rsidRPr="00AD2583" w:rsidRDefault="004836EF" w:rsidP="004836EF">
            <w:pPr>
              <w:pStyle w:val="aff4"/>
              <w:spacing w:before="120" w:line="288" w:lineRule="auto"/>
              <w:jc w:val="right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доп. 320</w:t>
            </w:r>
          </w:p>
        </w:tc>
      </w:tr>
      <w:tr w:rsidR="004836EF" w:rsidRPr="00AD2583" w:rsidTr="00126CFA">
        <w:tc>
          <w:tcPr>
            <w:tcW w:w="4606" w:type="dxa"/>
          </w:tcPr>
          <w:p w:rsidR="004836EF" w:rsidRPr="00AD2583" w:rsidRDefault="004836EF" w:rsidP="004836EF">
            <w:pPr>
              <w:pStyle w:val="aff6"/>
              <w:spacing w:before="120" w:line="288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 xml:space="preserve">Труд </w:t>
            </w:r>
          </w:p>
        </w:tc>
        <w:tc>
          <w:tcPr>
            <w:tcW w:w="2268" w:type="dxa"/>
            <w:vAlign w:val="bottom"/>
          </w:tcPr>
          <w:p w:rsidR="004836EF" w:rsidRPr="00AD2583" w:rsidRDefault="004836EF" w:rsidP="004836EF">
            <w:pPr>
              <w:pStyle w:val="aff4"/>
              <w:spacing w:before="120" w:line="288" w:lineRule="auto"/>
              <w:jc w:val="left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 xml:space="preserve">Киру А.И. </w:t>
            </w:r>
            <w:r w:rsidRPr="00AD2583">
              <w:rPr>
                <w:sz w:val="22"/>
                <w:szCs w:val="22"/>
              </w:rPr>
              <w:br/>
            </w:r>
            <w:proofErr w:type="spellStart"/>
            <w:r w:rsidRPr="00AD2583">
              <w:rPr>
                <w:sz w:val="22"/>
                <w:szCs w:val="22"/>
              </w:rPr>
              <w:t>Шибкова</w:t>
            </w:r>
            <w:proofErr w:type="spellEnd"/>
            <w:r w:rsidRPr="00AD2583">
              <w:rPr>
                <w:sz w:val="22"/>
                <w:szCs w:val="22"/>
              </w:rPr>
              <w:t xml:space="preserve"> Т.М.</w:t>
            </w:r>
          </w:p>
        </w:tc>
        <w:tc>
          <w:tcPr>
            <w:tcW w:w="1418" w:type="dxa"/>
            <w:vAlign w:val="center"/>
          </w:tcPr>
          <w:p w:rsidR="004836EF" w:rsidRPr="00AD2583" w:rsidRDefault="004836EF" w:rsidP="004836EF">
            <w:pPr>
              <w:pStyle w:val="aff4"/>
              <w:spacing w:before="120" w:line="240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309-25-60</w:t>
            </w:r>
          </w:p>
        </w:tc>
        <w:tc>
          <w:tcPr>
            <w:tcW w:w="1134" w:type="dxa"/>
            <w:vAlign w:val="center"/>
          </w:tcPr>
          <w:p w:rsidR="004836EF" w:rsidRPr="00AD2583" w:rsidRDefault="004836EF" w:rsidP="004836EF">
            <w:pPr>
              <w:pStyle w:val="aff4"/>
              <w:spacing w:before="120" w:line="288" w:lineRule="auto"/>
              <w:jc w:val="right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доп. 205</w:t>
            </w:r>
            <w:r w:rsidRPr="00AD2583">
              <w:rPr>
                <w:sz w:val="22"/>
                <w:szCs w:val="22"/>
              </w:rPr>
              <w:br/>
              <w:t>доп. 423</w:t>
            </w:r>
          </w:p>
        </w:tc>
      </w:tr>
      <w:tr w:rsidR="004836EF" w:rsidRPr="00AD2583" w:rsidTr="00E623E2">
        <w:tc>
          <w:tcPr>
            <w:tcW w:w="4606" w:type="dxa"/>
          </w:tcPr>
          <w:p w:rsidR="004836EF" w:rsidRPr="00AD2583" w:rsidRDefault="004836EF" w:rsidP="004836EF">
            <w:pPr>
              <w:pStyle w:val="aff6"/>
              <w:spacing w:before="120" w:line="288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Уровень жизни населения</w:t>
            </w:r>
          </w:p>
        </w:tc>
        <w:tc>
          <w:tcPr>
            <w:tcW w:w="2268" w:type="dxa"/>
          </w:tcPr>
          <w:p w:rsidR="004836EF" w:rsidRPr="00AD2583" w:rsidRDefault="004836EF" w:rsidP="004836EF">
            <w:pPr>
              <w:pStyle w:val="aff4"/>
              <w:spacing w:before="120" w:line="288" w:lineRule="auto"/>
              <w:jc w:val="left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Киру А.И.</w:t>
            </w:r>
            <w:r w:rsidRPr="00AD2583">
              <w:rPr>
                <w:sz w:val="22"/>
                <w:szCs w:val="22"/>
              </w:rPr>
              <w:br/>
            </w:r>
            <w:proofErr w:type="spellStart"/>
            <w:r w:rsidRPr="00AD2583">
              <w:rPr>
                <w:sz w:val="22"/>
                <w:szCs w:val="22"/>
              </w:rPr>
              <w:t>Шибкова</w:t>
            </w:r>
            <w:proofErr w:type="spellEnd"/>
            <w:r w:rsidRPr="00AD2583">
              <w:rPr>
                <w:sz w:val="22"/>
                <w:szCs w:val="22"/>
              </w:rPr>
              <w:t xml:space="preserve"> Т.М.</w:t>
            </w:r>
          </w:p>
        </w:tc>
        <w:tc>
          <w:tcPr>
            <w:tcW w:w="1418" w:type="dxa"/>
            <w:vAlign w:val="center"/>
          </w:tcPr>
          <w:p w:rsidR="004836EF" w:rsidRPr="00AD2583" w:rsidRDefault="004836EF" w:rsidP="00E623E2">
            <w:pPr>
              <w:pStyle w:val="aff4"/>
              <w:spacing w:before="120" w:line="240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309-25-60</w:t>
            </w:r>
          </w:p>
        </w:tc>
        <w:tc>
          <w:tcPr>
            <w:tcW w:w="1134" w:type="dxa"/>
          </w:tcPr>
          <w:p w:rsidR="004836EF" w:rsidRPr="00AD2583" w:rsidRDefault="004836EF" w:rsidP="004836EF">
            <w:pPr>
              <w:pStyle w:val="aff4"/>
              <w:spacing w:before="120" w:line="288" w:lineRule="auto"/>
              <w:jc w:val="right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доп. 205</w:t>
            </w:r>
            <w:r w:rsidRPr="00AD2583">
              <w:rPr>
                <w:sz w:val="22"/>
                <w:szCs w:val="22"/>
              </w:rPr>
              <w:br/>
              <w:t>доп. 423</w:t>
            </w:r>
          </w:p>
        </w:tc>
      </w:tr>
      <w:tr w:rsidR="004836EF" w:rsidRPr="00AD2583" w:rsidTr="00126CFA">
        <w:tc>
          <w:tcPr>
            <w:tcW w:w="4606" w:type="dxa"/>
            <w:vAlign w:val="bottom"/>
          </w:tcPr>
          <w:p w:rsidR="004836EF" w:rsidRPr="00AD2583" w:rsidRDefault="004836EF" w:rsidP="004836EF">
            <w:pPr>
              <w:pStyle w:val="aff6"/>
              <w:spacing w:before="120" w:line="288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 xml:space="preserve">Жилищные условия населения </w:t>
            </w:r>
          </w:p>
        </w:tc>
        <w:tc>
          <w:tcPr>
            <w:tcW w:w="2268" w:type="dxa"/>
            <w:vAlign w:val="center"/>
          </w:tcPr>
          <w:p w:rsidR="004836EF" w:rsidRPr="00AD2583" w:rsidRDefault="004836EF" w:rsidP="004836EF">
            <w:pPr>
              <w:pStyle w:val="aff4"/>
              <w:spacing w:before="120" w:line="288" w:lineRule="auto"/>
              <w:jc w:val="left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Шейкина Т.Р.</w:t>
            </w:r>
          </w:p>
        </w:tc>
        <w:tc>
          <w:tcPr>
            <w:tcW w:w="1418" w:type="dxa"/>
            <w:vAlign w:val="center"/>
          </w:tcPr>
          <w:p w:rsidR="004836EF" w:rsidRPr="00AD2583" w:rsidRDefault="004836EF" w:rsidP="004836EF">
            <w:pPr>
              <w:pStyle w:val="aff4"/>
              <w:spacing w:before="120" w:line="240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309-25-60</w:t>
            </w:r>
          </w:p>
        </w:tc>
        <w:tc>
          <w:tcPr>
            <w:tcW w:w="1134" w:type="dxa"/>
            <w:vAlign w:val="center"/>
          </w:tcPr>
          <w:p w:rsidR="004836EF" w:rsidRPr="00AD2583" w:rsidRDefault="004836EF" w:rsidP="004836EF">
            <w:pPr>
              <w:pStyle w:val="aff4"/>
              <w:spacing w:before="120" w:line="288" w:lineRule="auto"/>
              <w:jc w:val="right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доп. 358</w:t>
            </w:r>
          </w:p>
        </w:tc>
      </w:tr>
      <w:tr w:rsidR="004836EF" w:rsidRPr="00AD2583" w:rsidTr="00126CFA">
        <w:tc>
          <w:tcPr>
            <w:tcW w:w="4606" w:type="dxa"/>
            <w:vAlign w:val="bottom"/>
          </w:tcPr>
          <w:p w:rsidR="004836EF" w:rsidRPr="00AD2583" w:rsidRDefault="004836EF" w:rsidP="004836EF">
            <w:pPr>
              <w:pStyle w:val="aff6"/>
              <w:spacing w:before="120" w:line="288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Образование. Культура</w:t>
            </w:r>
            <w:r w:rsidR="003E14C9" w:rsidRPr="00AD2583">
              <w:rPr>
                <w:sz w:val="22"/>
                <w:szCs w:val="22"/>
              </w:rPr>
              <w:t>. Туризм и отдых</w:t>
            </w:r>
          </w:p>
        </w:tc>
        <w:tc>
          <w:tcPr>
            <w:tcW w:w="2268" w:type="dxa"/>
            <w:vAlign w:val="center"/>
          </w:tcPr>
          <w:p w:rsidR="004836EF" w:rsidRPr="00AD2583" w:rsidRDefault="005E4118" w:rsidP="005E4118">
            <w:pPr>
              <w:pStyle w:val="aff4"/>
              <w:spacing w:before="120" w:line="288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Агафонов</w:t>
            </w:r>
            <w:r w:rsidR="004836EF" w:rsidRPr="00AD2583">
              <w:rPr>
                <w:sz w:val="22"/>
                <w:szCs w:val="22"/>
              </w:rPr>
              <w:t xml:space="preserve">а </w:t>
            </w:r>
            <w:r>
              <w:rPr>
                <w:sz w:val="22"/>
                <w:szCs w:val="22"/>
              </w:rPr>
              <w:t>О</w:t>
            </w:r>
            <w:r w:rsidR="004836EF" w:rsidRPr="00AD2583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А</w:t>
            </w:r>
            <w:r w:rsidR="004836EF" w:rsidRPr="00AD2583">
              <w:rPr>
                <w:sz w:val="22"/>
                <w:szCs w:val="22"/>
              </w:rPr>
              <w:t>.</w:t>
            </w:r>
          </w:p>
        </w:tc>
        <w:tc>
          <w:tcPr>
            <w:tcW w:w="1418" w:type="dxa"/>
            <w:vAlign w:val="center"/>
          </w:tcPr>
          <w:p w:rsidR="004836EF" w:rsidRPr="00AD2583" w:rsidRDefault="004836EF" w:rsidP="004836EF">
            <w:pPr>
              <w:pStyle w:val="aff4"/>
              <w:spacing w:before="120" w:line="240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309-25-60</w:t>
            </w:r>
          </w:p>
        </w:tc>
        <w:tc>
          <w:tcPr>
            <w:tcW w:w="1134" w:type="dxa"/>
            <w:vAlign w:val="center"/>
          </w:tcPr>
          <w:p w:rsidR="004836EF" w:rsidRPr="00AD2583" w:rsidRDefault="004836EF" w:rsidP="005E4118">
            <w:pPr>
              <w:pStyle w:val="aff4"/>
              <w:spacing w:before="120" w:line="288" w:lineRule="auto"/>
              <w:jc w:val="right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 xml:space="preserve">доп. </w:t>
            </w:r>
            <w:r w:rsidR="005E4118">
              <w:rPr>
                <w:sz w:val="22"/>
                <w:szCs w:val="22"/>
              </w:rPr>
              <w:t>413</w:t>
            </w:r>
          </w:p>
        </w:tc>
      </w:tr>
      <w:tr w:rsidR="004836EF" w:rsidRPr="00AD2583" w:rsidTr="00126CFA">
        <w:tc>
          <w:tcPr>
            <w:tcW w:w="4606" w:type="dxa"/>
            <w:vAlign w:val="bottom"/>
          </w:tcPr>
          <w:p w:rsidR="004836EF" w:rsidRPr="00AD2583" w:rsidRDefault="004836EF" w:rsidP="004836EF">
            <w:pPr>
              <w:pStyle w:val="aff6"/>
              <w:spacing w:before="120" w:line="288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Показатели региональных счетов</w:t>
            </w:r>
          </w:p>
        </w:tc>
        <w:tc>
          <w:tcPr>
            <w:tcW w:w="2268" w:type="dxa"/>
            <w:vAlign w:val="bottom"/>
          </w:tcPr>
          <w:p w:rsidR="004836EF" w:rsidRPr="00AD2583" w:rsidRDefault="004836EF" w:rsidP="004836EF">
            <w:pPr>
              <w:pStyle w:val="aff4"/>
              <w:spacing w:before="120" w:line="288" w:lineRule="auto"/>
              <w:jc w:val="left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Киру А.И.</w:t>
            </w:r>
          </w:p>
        </w:tc>
        <w:tc>
          <w:tcPr>
            <w:tcW w:w="1418" w:type="dxa"/>
            <w:vAlign w:val="center"/>
          </w:tcPr>
          <w:p w:rsidR="004836EF" w:rsidRPr="00AD2583" w:rsidRDefault="004836EF" w:rsidP="004836EF">
            <w:pPr>
              <w:pStyle w:val="aff4"/>
              <w:spacing w:before="120" w:line="240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309-25-60</w:t>
            </w:r>
          </w:p>
        </w:tc>
        <w:tc>
          <w:tcPr>
            <w:tcW w:w="1134" w:type="dxa"/>
            <w:vAlign w:val="bottom"/>
          </w:tcPr>
          <w:p w:rsidR="004836EF" w:rsidRPr="00AD2583" w:rsidRDefault="004836EF" w:rsidP="004836EF">
            <w:pPr>
              <w:pStyle w:val="aff4"/>
              <w:spacing w:before="120" w:line="288" w:lineRule="auto"/>
              <w:jc w:val="right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доп. 205</w:t>
            </w:r>
          </w:p>
        </w:tc>
      </w:tr>
      <w:tr w:rsidR="00DD47A0" w:rsidRPr="00AD2583" w:rsidTr="00126CFA">
        <w:tc>
          <w:tcPr>
            <w:tcW w:w="4606" w:type="dxa"/>
          </w:tcPr>
          <w:p w:rsidR="00DD47A0" w:rsidRPr="00AD2583" w:rsidRDefault="00DD47A0" w:rsidP="00126CFA">
            <w:pPr>
              <w:pStyle w:val="aff6"/>
              <w:spacing w:before="120" w:line="288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Основные фонды</w:t>
            </w:r>
          </w:p>
        </w:tc>
        <w:tc>
          <w:tcPr>
            <w:tcW w:w="2268" w:type="dxa"/>
            <w:vAlign w:val="bottom"/>
          </w:tcPr>
          <w:p w:rsidR="00DD47A0" w:rsidRPr="00AD2583" w:rsidRDefault="00DD47A0" w:rsidP="00126CFA">
            <w:pPr>
              <w:pStyle w:val="aff4"/>
              <w:spacing w:before="120" w:line="288" w:lineRule="auto"/>
              <w:jc w:val="left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 xml:space="preserve">Киру А.И. </w:t>
            </w:r>
          </w:p>
        </w:tc>
        <w:tc>
          <w:tcPr>
            <w:tcW w:w="1418" w:type="dxa"/>
            <w:vAlign w:val="center"/>
          </w:tcPr>
          <w:p w:rsidR="00DD47A0" w:rsidRPr="00AD2583" w:rsidRDefault="00DD47A0" w:rsidP="00126CFA">
            <w:pPr>
              <w:pStyle w:val="aff4"/>
              <w:spacing w:before="120" w:line="240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309-25-60</w:t>
            </w:r>
          </w:p>
        </w:tc>
        <w:tc>
          <w:tcPr>
            <w:tcW w:w="1134" w:type="dxa"/>
            <w:vAlign w:val="bottom"/>
          </w:tcPr>
          <w:p w:rsidR="00DD47A0" w:rsidRPr="00AD2583" w:rsidRDefault="00DD47A0" w:rsidP="00126CFA">
            <w:pPr>
              <w:pStyle w:val="aff4"/>
              <w:spacing w:before="120" w:line="288" w:lineRule="auto"/>
              <w:jc w:val="right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доп. 205</w:t>
            </w:r>
          </w:p>
        </w:tc>
      </w:tr>
      <w:tr w:rsidR="004836EF" w:rsidRPr="00AD2583" w:rsidTr="00126CFA">
        <w:tc>
          <w:tcPr>
            <w:tcW w:w="4606" w:type="dxa"/>
          </w:tcPr>
          <w:p w:rsidR="004836EF" w:rsidRPr="00AD2583" w:rsidRDefault="004836EF" w:rsidP="004836EF">
            <w:pPr>
              <w:pStyle w:val="aff6"/>
              <w:spacing w:before="120" w:line="288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Предприятия и организации</w:t>
            </w:r>
          </w:p>
        </w:tc>
        <w:tc>
          <w:tcPr>
            <w:tcW w:w="2268" w:type="dxa"/>
            <w:vAlign w:val="bottom"/>
          </w:tcPr>
          <w:p w:rsidR="004836EF" w:rsidRPr="00AD2583" w:rsidRDefault="004836EF" w:rsidP="005E4118">
            <w:pPr>
              <w:pStyle w:val="aff4"/>
              <w:spacing w:before="120" w:line="288" w:lineRule="auto"/>
              <w:jc w:val="left"/>
              <w:rPr>
                <w:sz w:val="22"/>
                <w:szCs w:val="22"/>
              </w:rPr>
            </w:pPr>
            <w:proofErr w:type="spellStart"/>
            <w:r w:rsidRPr="00AD2583">
              <w:rPr>
                <w:sz w:val="22"/>
                <w:szCs w:val="22"/>
              </w:rPr>
              <w:t>Стемковская</w:t>
            </w:r>
            <w:proofErr w:type="spellEnd"/>
            <w:r w:rsidRPr="00AD2583">
              <w:rPr>
                <w:sz w:val="22"/>
                <w:szCs w:val="22"/>
              </w:rPr>
              <w:t xml:space="preserve"> И.В.</w:t>
            </w:r>
            <w:r w:rsidRPr="00AD2583">
              <w:rPr>
                <w:sz w:val="22"/>
                <w:szCs w:val="22"/>
              </w:rPr>
              <w:br/>
            </w:r>
            <w:proofErr w:type="spellStart"/>
            <w:r w:rsidR="005E4118">
              <w:rPr>
                <w:sz w:val="22"/>
                <w:szCs w:val="22"/>
              </w:rPr>
              <w:t>Шибко</w:t>
            </w:r>
            <w:r w:rsidRPr="00AD2583">
              <w:rPr>
                <w:sz w:val="22"/>
                <w:szCs w:val="22"/>
              </w:rPr>
              <w:t>ва</w:t>
            </w:r>
            <w:proofErr w:type="spellEnd"/>
            <w:r w:rsidRPr="00AD2583">
              <w:rPr>
                <w:sz w:val="22"/>
                <w:szCs w:val="22"/>
              </w:rPr>
              <w:t xml:space="preserve"> </w:t>
            </w:r>
            <w:r w:rsidR="005E4118">
              <w:rPr>
                <w:sz w:val="22"/>
                <w:szCs w:val="22"/>
              </w:rPr>
              <w:t>Т</w:t>
            </w:r>
            <w:r w:rsidRPr="00AD2583">
              <w:rPr>
                <w:sz w:val="22"/>
                <w:szCs w:val="22"/>
              </w:rPr>
              <w:t>.</w:t>
            </w:r>
            <w:r w:rsidR="005E4118">
              <w:rPr>
                <w:sz w:val="22"/>
                <w:szCs w:val="22"/>
              </w:rPr>
              <w:t>М</w:t>
            </w:r>
            <w:r w:rsidRPr="00AD2583">
              <w:rPr>
                <w:sz w:val="22"/>
                <w:szCs w:val="22"/>
              </w:rPr>
              <w:t>.</w:t>
            </w:r>
          </w:p>
        </w:tc>
        <w:tc>
          <w:tcPr>
            <w:tcW w:w="1418" w:type="dxa"/>
            <w:vAlign w:val="center"/>
          </w:tcPr>
          <w:p w:rsidR="004836EF" w:rsidRPr="00AD2583" w:rsidRDefault="004836EF" w:rsidP="004836EF">
            <w:pPr>
              <w:pStyle w:val="aff4"/>
              <w:spacing w:before="120" w:line="240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309-25-60</w:t>
            </w:r>
          </w:p>
        </w:tc>
        <w:tc>
          <w:tcPr>
            <w:tcW w:w="1134" w:type="dxa"/>
            <w:vAlign w:val="bottom"/>
          </w:tcPr>
          <w:p w:rsidR="004836EF" w:rsidRPr="00AD2583" w:rsidRDefault="004836EF" w:rsidP="005E4118">
            <w:pPr>
              <w:pStyle w:val="aff4"/>
              <w:spacing w:before="120" w:line="288" w:lineRule="auto"/>
              <w:jc w:val="right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доп. 202</w:t>
            </w:r>
            <w:r w:rsidRPr="00AD2583">
              <w:rPr>
                <w:sz w:val="22"/>
                <w:szCs w:val="22"/>
              </w:rPr>
              <w:br/>
              <w:t xml:space="preserve">доп. </w:t>
            </w:r>
            <w:r w:rsidR="005E4118">
              <w:rPr>
                <w:sz w:val="22"/>
                <w:szCs w:val="22"/>
              </w:rPr>
              <w:t>423</w:t>
            </w:r>
          </w:p>
        </w:tc>
      </w:tr>
      <w:tr w:rsidR="004836EF" w:rsidRPr="00AD2583" w:rsidTr="00126CFA">
        <w:tc>
          <w:tcPr>
            <w:tcW w:w="4606" w:type="dxa"/>
            <w:vAlign w:val="bottom"/>
          </w:tcPr>
          <w:p w:rsidR="004836EF" w:rsidRPr="00AD2583" w:rsidRDefault="004836EF" w:rsidP="004836EF">
            <w:pPr>
              <w:pStyle w:val="aff6"/>
              <w:spacing w:before="120" w:line="288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Промышленное производство</w:t>
            </w:r>
          </w:p>
        </w:tc>
        <w:tc>
          <w:tcPr>
            <w:tcW w:w="2268" w:type="dxa"/>
            <w:vAlign w:val="center"/>
          </w:tcPr>
          <w:p w:rsidR="004836EF" w:rsidRPr="00AD2583" w:rsidRDefault="004836EF" w:rsidP="004836EF">
            <w:pPr>
              <w:pStyle w:val="aff4"/>
              <w:spacing w:before="120" w:line="288" w:lineRule="auto"/>
              <w:jc w:val="left"/>
              <w:rPr>
                <w:sz w:val="22"/>
                <w:szCs w:val="22"/>
              </w:rPr>
            </w:pPr>
            <w:proofErr w:type="spellStart"/>
            <w:r w:rsidRPr="00AD2583">
              <w:rPr>
                <w:sz w:val="22"/>
                <w:szCs w:val="22"/>
              </w:rPr>
              <w:t>Сырчин</w:t>
            </w:r>
            <w:proofErr w:type="spellEnd"/>
            <w:r w:rsidRPr="00AD2583">
              <w:rPr>
                <w:sz w:val="22"/>
                <w:szCs w:val="22"/>
              </w:rPr>
              <w:t xml:space="preserve"> В.И.</w:t>
            </w:r>
          </w:p>
        </w:tc>
        <w:tc>
          <w:tcPr>
            <w:tcW w:w="1418" w:type="dxa"/>
            <w:vAlign w:val="center"/>
          </w:tcPr>
          <w:p w:rsidR="004836EF" w:rsidRPr="00AD2583" w:rsidRDefault="004836EF" w:rsidP="004836EF">
            <w:pPr>
              <w:pStyle w:val="aff4"/>
              <w:spacing w:before="120" w:line="240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309-25-60</w:t>
            </w:r>
          </w:p>
        </w:tc>
        <w:tc>
          <w:tcPr>
            <w:tcW w:w="1134" w:type="dxa"/>
            <w:vAlign w:val="center"/>
          </w:tcPr>
          <w:p w:rsidR="004836EF" w:rsidRPr="00AD2583" w:rsidRDefault="004836EF" w:rsidP="004836EF">
            <w:pPr>
              <w:pStyle w:val="aff4"/>
              <w:spacing w:before="120" w:line="288" w:lineRule="auto"/>
              <w:jc w:val="right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доп. 253</w:t>
            </w:r>
          </w:p>
        </w:tc>
      </w:tr>
      <w:tr w:rsidR="004836EF" w:rsidRPr="00AD2583" w:rsidTr="00126CFA">
        <w:tc>
          <w:tcPr>
            <w:tcW w:w="4606" w:type="dxa"/>
            <w:vAlign w:val="bottom"/>
          </w:tcPr>
          <w:p w:rsidR="004836EF" w:rsidRPr="00AD2583" w:rsidRDefault="004836EF" w:rsidP="004836EF">
            <w:pPr>
              <w:pStyle w:val="aff6"/>
              <w:spacing w:before="120" w:line="288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Сельское хозяйство</w:t>
            </w:r>
          </w:p>
        </w:tc>
        <w:tc>
          <w:tcPr>
            <w:tcW w:w="2268" w:type="dxa"/>
            <w:vAlign w:val="bottom"/>
          </w:tcPr>
          <w:p w:rsidR="004836EF" w:rsidRPr="00AD2583" w:rsidRDefault="005E4118" w:rsidP="004836EF">
            <w:pPr>
              <w:pStyle w:val="aff4"/>
              <w:spacing w:before="120" w:line="288" w:lineRule="auto"/>
              <w:jc w:val="left"/>
              <w:rPr>
                <w:sz w:val="22"/>
                <w:szCs w:val="22"/>
              </w:rPr>
            </w:pPr>
            <w:proofErr w:type="spellStart"/>
            <w:r w:rsidRPr="00AD2583">
              <w:rPr>
                <w:sz w:val="22"/>
                <w:szCs w:val="22"/>
              </w:rPr>
              <w:t>Ущаповская</w:t>
            </w:r>
            <w:proofErr w:type="spellEnd"/>
            <w:r w:rsidRPr="00AD2583">
              <w:rPr>
                <w:sz w:val="22"/>
                <w:szCs w:val="22"/>
              </w:rPr>
              <w:t xml:space="preserve"> И.Н.</w:t>
            </w:r>
          </w:p>
        </w:tc>
        <w:tc>
          <w:tcPr>
            <w:tcW w:w="1418" w:type="dxa"/>
            <w:vAlign w:val="center"/>
          </w:tcPr>
          <w:p w:rsidR="004836EF" w:rsidRPr="00AD2583" w:rsidRDefault="004836EF" w:rsidP="004836EF">
            <w:pPr>
              <w:pStyle w:val="aff4"/>
              <w:spacing w:before="120" w:line="240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309-25-60</w:t>
            </w:r>
          </w:p>
        </w:tc>
        <w:tc>
          <w:tcPr>
            <w:tcW w:w="1134" w:type="dxa"/>
            <w:vAlign w:val="bottom"/>
          </w:tcPr>
          <w:p w:rsidR="004836EF" w:rsidRPr="00AD2583" w:rsidRDefault="004836EF" w:rsidP="005E4118">
            <w:pPr>
              <w:pStyle w:val="aff4"/>
              <w:spacing w:before="120" w:line="288" w:lineRule="auto"/>
              <w:jc w:val="right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 xml:space="preserve">доп. </w:t>
            </w:r>
            <w:r w:rsidR="005E4118">
              <w:rPr>
                <w:sz w:val="22"/>
                <w:szCs w:val="22"/>
              </w:rPr>
              <w:t>219</w:t>
            </w:r>
          </w:p>
        </w:tc>
      </w:tr>
      <w:tr w:rsidR="004836EF" w:rsidRPr="00AD2583" w:rsidTr="00126CFA">
        <w:tc>
          <w:tcPr>
            <w:tcW w:w="4606" w:type="dxa"/>
            <w:vAlign w:val="bottom"/>
          </w:tcPr>
          <w:p w:rsidR="004836EF" w:rsidRPr="00AD2583" w:rsidRDefault="004836EF" w:rsidP="004836EF">
            <w:pPr>
              <w:pStyle w:val="aff6"/>
              <w:spacing w:before="120" w:line="288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Строительство. Инвестиции</w:t>
            </w:r>
          </w:p>
        </w:tc>
        <w:tc>
          <w:tcPr>
            <w:tcW w:w="2268" w:type="dxa"/>
            <w:vAlign w:val="bottom"/>
          </w:tcPr>
          <w:p w:rsidR="004836EF" w:rsidRPr="00AD2583" w:rsidRDefault="004836EF" w:rsidP="004836EF">
            <w:pPr>
              <w:pStyle w:val="aff4"/>
              <w:spacing w:before="120" w:line="288" w:lineRule="auto"/>
              <w:jc w:val="left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Фролова С.Н.</w:t>
            </w:r>
          </w:p>
        </w:tc>
        <w:tc>
          <w:tcPr>
            <w:tcW w:w="1418" w:type="dxa"/>
            <w:vAlign w:val="center"/>
          </w:tcPr>
          <w:p w:rsidR="004836EF" w:rsidRPr="00AD2583" w:rsidRDefault="004836EF" w:rsidP="004836EF">
            <w:pPr>
              <w:pStyle w:val="aff4"/>
              <w:spacing w:before="120" w:line="240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309-25-60</w:t>
            </w:r>
          </w:p>
        </w:tc>
        <w:tc>
          <w:tcPr>
            <w:tcW w:w="1134" w:type="dxa"/>
            <w:vAlign w:val="bottom"/>
          </w:tcPr>
          <w:p w:rsidR="004836EF" w:rsidRPr="00AD2583" w:rsidRDefault="004836EF" w:rsidP="004836EF">
            <w:pPr>
              <w:pStyle w:val="aff4"/>
              <w:spacing w:before="120" w:line="288" w:lineRule="auto"/>
              <w:jc w:val="right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доп. 238</w:t>
            </w:r>
          </w:p>
        </w:tc>
      </w:tr>
      <w:tr w:rsidR="004836EF" w:rsidRPr="00AD2583" w:rsidTr="00126CFA">
        <w:tc>
          <w:tcPr>
            <w:tcW w:w="4606" w:type="dxa"/>
            <w:vAlign w:val="bottom"/>
          </w:tcPr>
          <w:p w:rsidR="004836EF" w:rsidRPr="00AD2583" w:rsidRDefault="004836EF" w:rsidP="004836EF">
            <w:pPr>
              <w:pStyle w:val="aff6"/>
              <w:spacing w:before="120" w:line="288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Транспорт</w:t>
            </w:r>
          </w:p>
        </w:tc>
        <w:tc>
          <w:tcPr>
            <w:tcW w:w="2268" w:type="dxa"/>
            <w:vAlign w:val="bottom"/>
          </w:tcPr>
          <w:p w:rsidR="004836EF" w:rsidRPr="00AD2583" w:rsidRDefault="004836EF" w:rsidP="004836EF">
            <w:pPr>
              <w:pStyle w:val="aff4"/>
              <w:spacing w:before="120" w:line="288" w:lineRule="auto"/>
              <w:jc w:val="left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Донец Л.М.</w:t>
            </w:r>
          </w:p>
        </w:tc>
        <w:tc>
          <w:tcPr>
            <w:tcW w:w="1418" w:type="dxa"/>
            <w:vAlign w:val="center"/>
          </w:tcPr>
          <w:p w:rsidR="004836EF" w:rsidRPr="00AD2583" w:rsidRDefault="004836EF" w:rsidP="004836EF">
            <w:pPr>
              <w:pStyle w:val="aff4"/>
              <w:spacing w:before="120" w:line="240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309-25-60</w:t>
            </w:r>
          </w:p>
        </w:tc>
        <w:tc>
          <w:tcPr>
            <w:tcW w:w="1134" w:type="dxa"/>
            <w:vAlign w:val="bottom"/>
          </w:tcPr>
          <w:p w:rsidR="004836EF" w:rsidRPr="00AD2583" w:rsidRDefault="004836EF" w:rsidP="004836EF">
            <w:pPr>
              <w:pStyle w:val="aff4"/>
              <w:spacing w:before="120" w:line="288" w:lineRule="auto"/>
              <w:jc w:val="right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доп. 303</w:t>
            </w:r>
          </w:p>
        </w:tc>
      </w:tr>
      <w:tr w:rsidR="004836EF" w:rsidRPr="00AD2583" w:rsidTr="00126CFA">
        <w:trPr>
          <w:trHeight w:val="348"/>
        </w:trPr>
        <w:tc>
          <w:tcPr>
            <w:tcW w:w="4606" w:type="dxa"/>
          </w:tcPr>
          <w:p w:rsidR="004836EF" w:rsidRPr="00AD2583" w:rsidRDefault="004836EF" w:rsidP="004836EF">
            <w:pPr>
              <w:pStyle w:val="aff6"/>
              <w:spacing w:before="120" w:line="288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Торговля. Услуги населению</w:t>
            </w:r>
          </w:p>
        </w:tc>
        <w:tc>
          <w:tcPr>
            <w:tcW w:w="2268" w:type="dxa"/>
          </w:tcPr>
          <w:p w:rsidR="004836EF" w:rsidRPr="00AD2583" w:rsidRDefault="004836EF" w:rsidP="004836EF">
            <w:pPr>
              <w:pStyle w:val="aff4"/>
              <w:spacing w:before="120" w:line="288" w:lineRule="auto"/>
              <w:jc w:val="left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Агафонова О.А.</w:t>
            </w:r>
            <w:r w:rsidRPr="00AD2583">
              <w:rPr>
                <w:sz w:val="22"/>
                <w:szCs w:val="22"/>
              </w:rPr>
              <w:br/>
            </w:r>
            <w:proofErr w:type="spellStart"/>
            <w:r w:rsidRPr="00AD2583">
              <w:rPr>
                <w:sz w:val="22"/>
                <w:szCs w:val="22"/>
              </w:rPr>
              <w:t>Шибкова</w:t>
            </w:r>
            <w:proofErr w:type="spellEnd"/>
            <w:r w:rsidRPr="00AD2583">
              <w:rPr>
                <w:sz w:val="22"/>
                <w:szCs w:val="22"/>
              </w:rPr>
              <w:t xml:space="preserve"> Т.М.</w:t>
            </w:r>
          </w:p>
        </w:tc>
        <w:tc>
          <w:tcPr>
            <w:tcW w:w="1418" w:type="dxa"/>
            <w:vAlign w:val="center"/>
          </w:tcPr>
          <w:p w:rsidR="004836EF" w:rsidRPr="00AD2583" w:rsidRDefault="004836EF" w:rsidP="004836EF">
            <w:pPr>
              <w:pStyle w:val="aff4"/>
              <w:spacing w:before="120" w:line="240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309-25-60</w:t>
            </w:r>
          </w:p>
        </w:tc>
        <w:tc>
          <w:tcPr>
            <w:tcW w:w="1134" w:type="dxa"/>
          </w:tcPr>
          <w:p w:rsidR="004836EF" w:rsidRPr="00AD2583" w:rsidRDefault="004836EF" w:rsidP="004836EF">
            <w:pPr>
              <w:pStyle w:val="aff4"/>
              <w:spacing w:before="120" w:line="288" w:lineRule="auto"/>
              <w:jc w:val="right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доп. 413</w:t>
            </w:r>
            <w:r w:rsidRPr="00AD2583">
              <w:rPr>
                <w:sz w:val="22"/>
                <w:szCs w:val="22"/>
              </w:rPr>
              <w:br/>
              <w:t>доп. 423</w:t>
            </w:r>
          </w:p>
        </w:tc>
      </w:tr>
      <w:tr w:rsidR="004836EF" w:rsidRPr="00AD2583" w:rsidTr="00126CFA">
        <w:tc>
          <w:tcPr>
            <w:tcW w:w="4606" w:type="dxa"/>
          </w:tcPr>
          <w:p w:rsidR="004836EF" w:rsidRPr="00AD2583" w:rsidRDefault="004836EF" w:rsidP="004836EF">
            <w:pPr>
              <w:pStyle w:val="aff6"/>
              <w:spacing w:before="120" w:line="288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Информационные и коммуникационные технологии. Наука</w:t>
            </w:r>
          </w:p>
        </w:tc>
        <w:tc>
          <w:tcPr>
            <w:tcW w:w="2268" w:type="dxa"/>
            <w:vAlign w:val="bottom"/>
          </w:tcPr>
          <w:p w:rsidR="004836EF" w:rsidRPr="00AD2583" w:rsidRDefault="004836EF" w:rsidP="004836EF">
            <w:pPr>
              <w:pStyle w:val="aff4"/>
              <w:spacing w:before="120" w:line="288" w:lineRule="auto"/>
              <w:jc w:val="left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Донец Л.М.</w:t>
            </w:r>
            <w:r w:rsidRPr="00AD2583">
              <w:rPr>
                <w:sz w:val="22"/>
                <w:szCs w:val="22"/>
              </w:rPr>
              <w:br/>
              <w:t>Локтева Л.А.</w:t>
            </w:r>
          </w:p>
        </w:tc>
        <w:tc>
          <w:tcPr>
            <w:tcW w:w="1418" w:type="dxa"/>
            <w:vAlign w:val="center"/>
          </w:tcPr>
          <w:p w:rsidR="004836EF" w:rsidRPr="00AD2583" w:rsidRDefault="004836EF" w:rsidP="004836EF">
            <w:pPr>
              <w:pStyle w:val="aff4"/>
              <w:spacing w:before="120" w:line="240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309-25-60</w:t>
            </w:r>
          </w:p>
        </w:tc>
        <w:tc>
          <w:tcPr>
            <w:tcW w:w="1134" w:type="dxa"/>
            <w:vAlign w:val="bottom"/>
          </w:tcPr>
          <w:p w:rsidR="004836EF" w:rsidRPr="00AD2583" w:rsidRDefault="004836EF" w:rsidP="004836EF">
            <w:pPr>
              <w:pStyle w:val="aff4"/>
              <w:spacing w:before="120" w:line="288" w:lineRule="auto"/>
              <w:jc w:val="right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доп. 303</w:t>
            </w:r>
            <w:r w:rsidRPr="00AD2583">
              <w:rPr>
                <w:sz w:val="22"/>
                <w:szCs w:val="22"/>
              </w:rPr>
              <w:br/>
              <w:t>доп. 367</w:t>
            </w:r>
          </w:p>
        </w:tc>
      </w:tr>
      <w:tr w:rsidR="004836EF" w:rsidRPr="00AD2583" w:rsidTr="00126CFA">
        <w:tc>
          <w:tcPr>
            <w:tcW w:w="4606" w:type="dxa"/>
          </w:tcPr>
          <w:p w:rsidR="004836EF" w:rsidRPr="00AD2583" w:rsidRDefault="004836EF" w:rsidP="004836EF">
            <w:pPr>
              <w:pStyle w:val="aff6"/>
              <w:spacing w:before="120" w:line="288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Финансы</w:t>
            </w:r>
          </w:p>
        </w:tc>
        <w:tc>
          <w:tcPr>
            <w:tcW w:w="2268" w:type="dxa"/>
            <w:vAlign w:val="bottom"/>
          </w:tcPr>
          <w:p w:rsidR="004836EF" w:rsidRPr="00AD2583" w:rsidRDefault="004836EF" w:rsidP="004836EF">
            <w:pPr>
              <w:pStyle w:val="aff4"/>
              <w:spacing w:before="120" w:line="288" w:lineRule="auto"/>
              <w:jc w:val="left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Агафонова О.А.</w:t>
            </w:r>
          </w:p>
        </w:tc>
        <w:tc>
          <w:tcPr>
            <w:tcW w:w="1418" w:type="dxa"/>
            <w:vAlign w:val="center"/>
          </w:tcPr>
          <w:p w:rsidR="004836EF" w:rsidRPr="00AD2583" w:rsidRDefault="004836EF" w:rsidP="004836EF">
            <w:pPr>
              <w:pStyle w:val="aff4"/>
              <w:spacing w:before="120" w:line="240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309-25-60</w:t>
            </w:r>
          </w:p>
        </w:tc>
        <w:tc>
          <w:tcPr>
            <w:tcW w:w="1134" w:type="dxa"/>
            <w:vAlign w:val="bottom"/>
          </w:tcPr>
          <w:p w:rsidR="004836EF" w:rsidRPr="00AD2583" w:rsidRDefault="004836EF" w:rsidP="004836EF">
            <w:pPr>
              <w:pStyle w:val="aff4"/>
              <w:spacing w:before="120" w:line="288" w:lineRule="auto"/>
              <w:jc w:val="right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доп. 413</w:t>
            </w:r>
          </w:p>
        </w:tc>
      </w:tr>
      <w:tr w:rsidR="004836EF" w:rsidRPr="00AD2583" w:rsidTr="00126CFA">
        <w:tc>
          <w:tcPr>
            <w:tcW w:w="4606" w:type="dxa"/>
            <w:vAlign w:val="bottom"/>
          </w:tcPr>
          <w:p w:rsidR="004836EF" w:rsidRPr="00AD2583" w:rsidRDefault="004836EF" w:rsidP="004836EF">
            <w:pPr>
              <w:pStyle w:val="aff6"/>
              <w:spacing w:before="120" w:line="288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Цены и тарифы</w:t>
            </w:r>
          </w:p>
        </w:tc>
        <w:tc>
          <w:tcPr>
            <w:tcW w:w="2268" w:type="dxa"/>
            <w:vAlign w:val="bottom"/>
          </w:tcPr>
          <w:p w:rsidR="004836EF" w:rsidRPr="00AD2583" w:rsidRDefault="004836EF" w:rsidP="004836EF">
            <w:pPr>
              <w:pStyle w:val="aff4"/>
              <w:spacing w:before="120" w:line="288" w:lineRule="auto"/>
              <w:jc w:val="left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Горшкова С.О.</w:t>
            </w:r>
          </w:p>
        </w:tc>
        <w:tc>
          <w:tcPr>
            <w:tcW w:w="1418" w:type="dxa"/>
            <w:vAlign w:val="center"/>
          </w:tcPr>
          <w:p w:rsidR="004836EF" w:rsidRPr="00AD2583" w:rsidRDefault="004836EF" w:rsidP="004836EF">
            <w:pPr>
              <w:pStyle w:val="aff4"/>
              <w:spacing w:before="120" w:line="240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309-25-60</w:t>
            </w:r>
          </w:p>
        </w:tc>
        <w:tc>
          <w:tcPr>
            <w:tcW w:w="1134" w:type="dxa"/>
            <w:vAlign w:val="bottom"/>
          </w:tcPr>
          <w:p w:rsidR="004836EF" w:rsidRPr="00AD2583" w:rsidRDefault="004836EF" w:rsidP="004836EF">
            <w:pPr>
              <w:pStyle w:val="aff4"/>
              <w:spacing w:before="120" w:line="288" w:lineRule="auto"/>
              <w:jc w:val="right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доп. 312</w:t>
            </w:r>
          </w:p>
        </w:tc>
      </w:tr>
      <w:tr w:rsidR="003E14C9" w:rsidRPr="00AD2583" w:rsidTr="00126CFA">
        <w:tc>
          <w:tcPr>
            <w:tcW w:w="4606" w:type="dxa"/>
            <w:vAlign w:val="bottom"/>
          </w:tcPr>
          <w:p w:rsidR="003E14C9" w:rsidRPr="00AD2583" w:rsidRDefault="003E14C9" w:rsidP="004836EF">
            <w:pPr>
              <w:pStyle w:val="aff6"/>
              <w:spacing w:before="120" w:line="288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Внешняя торговля</w:t>
            </w:r>
          </w:p>
        </w:tc>
        <w:tc>
          <w:tcPr>
            <w:tcW w:w="2268" w:type="dxa"/>
            <w:vAlign w:val="bottom"/>
          </w:tcPr>
          <w:p w:rsidR="003E14C9" w:rsidRPr="00AD2583" w:rsidRDefault="003E14C9" w:rsidP="004836EF">
            <w:pPr>
              <w:pStyle w:val="aff4"/>
              <w:spacing w:before="120" w:line="288" w:lineRule="auto"/>
              <w:jc w:val="left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Агафонова О.А.</w:t>
            </w:r>
          </w:p>
        </w:tc>
        <w:tc>
          <w:tcPr>
            <w:tcW w:w="1418" w:type="dxa"/>
            <w:vAlign w:val="center"/>
          </w:tcPr>
          <w:p w:rsidR="003E14C9" w:rsidRPr="00AD2583" w:rsidRDefault="003E14C9" w:rsidP="004836EF">
            <w:pPr>
              <w:pStyle w:val="aff4"/>
              <w:spacing w:before="120" w:line="240" w:lineRule="auto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309-25-60</w:t>
            </w:r>
          </w:p>
        </w:tc>
        <w:tc>
          <w:tcPr>
            <w:tcW w:w="1134" w:type="dxa"/>
            <w:vAlign w:val="bottom"/>
          </w:tcPr>
          <w:p w:rsidR="003E14C9" w:rsidRPr="00AD2583" w:rsidRDefault="003E14C9" w:rsidP="004836EF">
            <w:pPr>
              <w:pStyle w:val="aff4"/>
              <w:spacing w:before="120" w:line="288" w:lineRule="auto"/>
              <w:jc w:val="right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 xml:space="preserve">доп. 413 </w:t>
            </w:r>
          </w:p>
        </w:tc>
      </w:tr>
    </w:tbl>
    <w:p w:rsidR="003B4F91" w:rsidRPr="00AD2583" w:rsidRDefault="003B4F91" w:rsidP="003B4F91"/>
    <w:p w:rsidR="003B4F91" w:rsidRPr="00AD2583" w:rsidRDefault="003B4F91" w:rsidP="003B4F91">
      <w:pPr>
        <w:pBdr>
          <w:bottom w:val="single" w:sz="4" w:space="1" w:color="auto"/>
        </w:pBdr>
        <w:spacing w:after="360" w:line="240" w:lineRule="auto"/>
        <w:ind w:firstLine="0"/>
        <w:jc w:val="center"/>
        <w:rPr>
          <w:b/>
          <w:spacing w:val="6"/>
          <w:sz w:val="32"/>
        </w:rPr>
      </w:pPr>
      <w:r w:rsidRPr="00AD2583">
        <w:br w:type="page"/>
      </w:r>
      <w:r w:rsidRPr="00AD2583">
        <w:rPr>
          <w:b/>
          <w:spacing w:val="6"/>
          <w:sz w:val="32"/>
        </w:rPr>
        <w:lastRenderedPageBreak/>
        <w:t>УСЛОВНЫЕ ОБОЗНАЧЕНИЯ: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3402"/>
        <w:gridCol w:w="1418"/>
        <w:gridCol w:w="2479"/>
      </w:tblGrid>
      <w:tr w:rsidR="005567D1" w:rsidRPr="00AD2583">
        <w:tc>
          <w:tcPr>
            <w:tcW w:w="1913" w:type="dxa"/>
          </w:tcPr>
          <w:p w:rsidR="005567D1" w:rsidRPr="00AD2583" w:rsidRDefault="005567D1" w:rsidP="003B4F91">
            <w:pPr>
              <w:pStyle w:val="aff4"/>
              <w:spacing w:before="240" w:line="240" w:lineRule="auto"/>
              <w:ind w:left="709"/>
              <w:jc w:val="left"/>
            </w:pPr>
            <w:r w:rsidRPr="00AD2583">
              <w:t>г</w:t>
            </w:r>
          </w:p>
        </w:tc>
        <w:tc>
          <w:tcPr>
            <w:tcW w:w="3402" w:type="dxa"/>
          </w:tcPr>
          <w:p w:rsidR="005567D1" w:rsidRPr="00AD2583" w:rsidRDefault="005567D1" w:rsidP="003B4F91">
            <w:pPr>
              <w:pStyle w:val="aff4"/>
              <w:spacing w:before="240" w:line="240" w:lineRule="auto"/>
              <w:jc w:val="left"/>
            </w:pPr>
            <w:r w:rsidRPr="00AD2583">
              <w:t>грамм</w:t>
            </w:r>
          </w:p>
        </w:tc>
        <w:tc>
          <w:tcPr>
            <w:tcW w:w="1418" w:type="dxa"/>
          </w:tcPr>
          <w:p w:rsidR="005567D1" w:rsidRPr="00AD2583" w:rsidRDefault="005567D1" w:rsidP="00EC62A8">
            <w:pPr>
              <w:pStyle w:val="aff4"/>
              <w:spacing w:before="240" w:line="240" w:lineRule="auto"/>
              <w:jc w:val="left"/>
            </w:pPr>
            <w:proofErr w:type="gramStart"/>
            <w:r w:rsidRPr="00AD2583">
              <w:t>млн</w:t>
            </w:r>
            <w:proofErr w:type="gramEnd"/>
          </w:p>
        </w:tc>
        <w:tc>
          <w:tcPr>
            <w:tcW w:w="2479" w:type="dxa"/>
          </w:tcPr>
          <w:p w:rsidR="005567D1" w:rsidRPr="00AD2583" w:rsidRDefault="005567D1" w:rsidP="00BF4F9F">
            <w:pPr>
              <w:pStyle w:val="aff4"/>
              <w:spacing w:before="240" w:line="240" w:lineRule="auto"/>
              <w:jc w:val="left"/>
            </w:pPr>
            <w:r w:rsidRPr="00AD2583">
              <w:t>миллион</w:t>
            </w:r>
          </w:p>
        </w:tc>
      </w:tr>
      <w:tr w:rsidR="005567D1" w:rsidRPr="00AD2583">
        <w:tc>
          <w:tcPr>
            <w:tcW w:w="1913" w:type="dxa"/>
          </w:tcPr>
          <w:p w:rsidR="005567D1" w:rsidRPr="00AD2583" w:rsidRDefault="005567D1" w:rsidP="003B4F91">
            <w:pPr>
              <w:pStyle w:val="aff4"/>
              <w:spacing w:before="240" w:line="240" w:lineRule="auto"/>
              <w:ind w:left="709"/>
              <w:jc w:val="left"/>
            </w:pPr>
            <w:proofErr w:type="gramStart"/>
            <w:r w:rsidRPr="00AD2583">
              <w:t>г</w:t>
            </w:r>
            <w:proofErr w:type="gramEnd"/>
            <w:r w:rsidRPr="00AD2583">
              <w:t>.</w:t>
            </w:r>
          </w:p>
        </w:tc>
        <w:tc>
          <w:tcPr>
            <w:tcW w:w="3402" w:type="dxa"/>
          </w:tcPr>
          <w:p w:rsidR="005567D1" w:rsidRPr="00AD2583" w:rsidRDefault="005567D1" w:rsidP="003B4F91">
            <w:pPr>
              <w:pStyle w:val="aff4"/>
              <w:spacing w:before="240" w:line="240" w:lineRule="auto"/>
              <w:jc w:val="left"/>
            </w:pPr>
            <w:r w:rsidRPr="00AD2583">
              <w:t>год</w:t>
            </w:r>
          </w:p>
        </w:tc>
        <w:tc>
          <w:tcPr>
            <w:tcW w:w="1418" w:type="dxa"/>
          </w:tcPr>
          <w:p w:rsidR="005567D1" w:rsidRPr="00AD2583" w:rsidRDefault="005567D1" w:rsidP="00EC62A8">
            <w:pPr>
              <w:pStyle w:val="aff4"/>
              <w:spacing w:before="240" w:line="240" w:lineRule="auto"/>
              <w:jc w:val="left"/>
            </w:pPr>
            <w:proofErr w:type="gramStart"/>
            <w:r w:rsidRPr="00AD2583">
              <w:t>млрд</w:t>
            </w:r>
            <w:proofErr w:type="gramEnd"/>
          </w:p>
        </w:tc>
        <w:tc>
          <w:tcPr>
            <w:tcW w:w="2479" w:type="dxa"/>
          </w:tcPr>
          <w:p w:rsidR="005567D1" w:rsidRPr="00AD2583" w:rsidRDefault="005567D1" w:rsidP="00BF4F9F">
            <w:pPr>
              <w:pStyle w:val="aff4"/>
              <w:spacing w:before="240" w:line="240" w:lineRule="auto"/>
              <w:jc w:val="left"/>
            </w:pPr>
            <w:r w:rsidRPr="00AD2583">
              <w:t>миллиард</w:t>
            </w:r>
          </w:p>
        </w:tc>
      </w:tr>
      <w:tr w:rsidR="005567D1" w:rsidRPr="00AD2583">
        <w:tc>
          <w:tcPr>
            <w:tcW w:w="1913" w:type="dxa"/>
          </w:tcPr>
          <w:p w:rsidR="005567D1" w:rsidRPr="00AD2583" w:rsidRDefault="005567D1" w:rsidP="003B4F91">
            <w:pPr>
              <w:pStyle w:val="aff4"/>
              <w:spacing w:before="240" w:line="240" w:lineRule="auto"/>
              <w:ind w:left="709"/>
              <w:jc w:val="left"/>
            </w:pPr>
            <w:r w:rsidRPr="00AD2583">
              <w:t>га</w:t>
            </w:r>
          </w:p>
        </w:tc>
        <w:tc>
          <w:tcPr>
            <w:tcW w:w="3402" w:type="dxa"/>
          </w:tcPr>
          <w:p w:rsidR="005567D1" w:rsidRPr="00AD2583" w:rsidRDefault="005567D1" w:rsidP="003B4F91">
            <w:pPr>
              <w:pStyle w:val="aff4"/>
              <w:spacing w:before="240" w:line="240" w:lineRule="auto"/>
              <w:jc w:val="left"/>
            </w:pPr>
            <w:r w:rsidRPr="00AD2583">
              <w:t>гектар</w:t>
            </w:r>
          </w:p>
        </w:tc>
        <w:tc>
          <w:tcPr>
            <w:tcW w:w="1418" w:type="dxa"/>
          </w:tcPr>
          <w:p w:rsidR="005567D1" w:rsidRPr="00AD2583" w:rsidRDefault="005567D1" w:rsidP="00BF4F9F">
            <w:pPr>
              <w:pStyle w:val="aff4"/>
              <w:spacing w:before="240" w:line="240" w:lineRule="auto"/>
              <w:jc w:val="left"/>
            </w:pPr>
            <w:r w:rsidRPr="00AD2583">
              <w:t>пасс</w:t>
            </w:r>
            <w:proofErr w:type="gramStart"/>
            <w:r w:rsidRPr="00AD2583">
              <w:t>.-</w:t>
            </w:r>
            <w:proofErr w:type="gramEnd"/>
            <w:r w:rsidRPr="00AD2583">
              <w:t>км</w:t>
            </w:r>
          </w:p>
        </w:tc>
        <w:tc>
          <w:tcPr>
            <w:tcW w:w="2479" w:type="dxa"/>
          </w:tcPr>
          <w:p w:rsidR="005567D1" w:rsidRPr="00AD2583" w:rsidRDefault="005567D1" w:rsidP="00BF4F9F">
            <w:pPr>
              <w:pStyle w:val="aff4"/>
              <w:spacing w:before="240" w:line="240" w:lineRule="auto"/>
              <w:jc w:val="left"/>
            </w:pPr>
            <w:proofErr w:type="spellStart"/>
            <w:r w:rsidRPr="00AD2583">
              <w:t>пассажиро</w:t>
            </w:r>
            <w:proofErr w:type="spellEnd"/>
            <w:r w:rsidRPr="00AD2583">
              <w:t>-километр</w:t>
            </w:r>
          </w:p>
        </w:tc>
      </w:tr>
      <w:tr w:rsidR="005567D1" w:rsidRPr="00AD2583">
        <w:tc>
          <w:tcPr>
            <w:tcW w:w="1913" w:type="dxa"/>
          </w:tcPr>
          <w:p w:rsidR="005567D1" w:rsidRPr="00AD2583" w:rsidRDefault="005567D1" w:rsidP="003B4F91">
            <w:pPr>
              <w:pStyle w:val="aff4"/>
              <w:spacing w:before="240" w:line="240" w:lineRule="auto"/>
              <w:ind w:left="709"/>
              <w:jc w:val="left"/>
            </w:pPr>
            <w:proofErr w:type="spellStart"/>
            <w:r w:rsidRPr="00AD2583">
              <w:t>дкл</w:t>
            </w:r>
            <w:proofErr w:type="spellEnd"/>
          </w:p>
        </w:tc>
        <w:tc>
          <w:tcPr>
            <w:tcW w:w="3402" w:type="dxa"/>
          </w:tcPr>
          <w:p w:rsidR="005567D1" w:rsidRPr="00AD2583" w:rsidRDefault="005567D1" w:rsidP="003B4F91">
            <w:pPr>
              <w:pStyle w:val="aff4"/>
              <w:spacing w:before="240" w:line="240" w:lineRule="auto"/>
              <w:jc w:val="left"/>
            </w:pPr>
            <w:r w:rsidRPr="00AD2583">
              <w:t>декалитр</w:t>
            </w:r>
          </w:p>
        </w:tc>
        <w:tc>
          <w:tcPr>
            <w:tcW w:w="1418" w:type="dxa"/>
          </w:tcPr>
          <w:p w:rsidR="005567D1" w:rsidRPr="00AD2583" w:rsidRDefault="005567D1" w:rsidP="00BF4F9F">
            <w:pPr>
              <w:pStyle w:val="aff4"/>
              <w:spacing w:before="240" w:line="240" w:lineRule="auto"/>
              <w:jc w:val="left"/>
            </w:pPr>
            <w:proofErr w:type="spellStart"/>
            <w:r w:rsidRPr="00AD2583">
              <w:t>пог</w:t>
            </w:r>
            <w:proofErr w:type="spellEnd"/>
            <w:r w:rsidRPr="00AD2583">
              <w:t>. м</w:t>
            </w:r>
          </w:p>
        </w:tc>
        <w:tc>
          <w:tcPr>
            <w:tcW w:w="2479" w:type="dxa"/>
          </w:tcPr>
          <w:p w:rsidR="005567D1" w:rsidRPr="00AD2583" w:rsidRDefault="005567D1" w:rsidP="00BF4F9F">
            <w:pPr>
              <w:pStyle w:val="aff4"/>
              <w:spacing w:before="240" w:line="240" w:lineRule="auto"/>
              <w:jc w:val="left"/>
            </w:pPr>
            <w:r w:rsidRPr="00AD2583">
              <w:t>погонный метр</w:t>
            </w:r>
          </w:p>
        </w:tc>
      </w:tr>
      <w:tr w:rsidR="005567D1" w:rsidRPr="00AD2583">
        <w:tc>
          <w:tcPr>
            <w:tcW w:w="1913" w:type="dxa"/>
          </w:tcPr>
          <w:p w:rsidR="005567D1" w:rsidRPr="00AD2583" w:rsidRDefault="005567D1" w:rsidP="003B4F91">
            <w:pPr>
              <w:pStyle w:val="aff4"/>
              <w:spacing w:before="240" w:line="240" w:lineRule="auto"/>
              <w:ind w:left="709"/>
              <w:jc w:val="left"/>
            </w:pPr>
            <w:r w:rsidRPr="00AD2583">
              <w:t>долл.</w:t>
            </w:r>
          </w:p>
        </w:tc>
        <w:tc>
          <w:tcPr>
            <w:tcW w:w="3402" w:type="dxa"/>
          </w:tcPr>
          <w:p w:rsidR="005567D1" w:rsidRPr="00AD2583" w:rsidRDefault="005567D1" w:rsidP="003B4F91">
            <w:pPr>
              <w:pStyle w:val="aff4"/>
              <w:spacing w:before="240" w:line="240" w:lineRule="auto"/>
              <w:jc w:val="left"/>
            </w:pPr>
            <w:r w:rsidRPr="00AD2583">
              <w:t>доллар</w:t>
            </w:r>
          </w:p>
        </w:tc>
        <w:tc>
          <w:tcPr>
            <w:tcW w:w="1418" w:type="dxa"/>
          </w:tcPr>
          <w:p w:rsidR="005567D1" w:rsidRPr="00AD2583" w:rsidRDefault="005567D1" w:rsidP="00BF4F9F">
            <w:pPr>
              <w:pStyle w:val="aff4"/>
              <w:spacing w:before="240" w:line="240" w:lineRule="auto"/>
              <w:jc w:val="left"/>
            </w:pPr>
            <w:r w:rsidRPr="00AD2583">
              <w:t>р.</w:t>
            </w:r>
          </w:p>
        </w:tc>
        <w:tc>
          <w:tcPr>
            <w:tcW w:w="2479" w:type="dxa"/>
          </w:tcPr>
          <w:p w:rsidR="005567D1" w:rsidRPr="00AD2583" w:rsidRDefault="005567D1" w:rsidP="00BF4F9F">
            <w:pPr>
              <w:pStyle w:val="aff4"/>
              <w:spacing w:before="240" w:line="240" w:lineRule="auto"/>
              <w:jc w:val="left"/>
            </w:pPr>
            <w:r w:rsidRPr="00AD2583">
              <w:t>раз</w:t>
            </w:r>
          </w:p>
        </w:tc>
      </w:tr>
      <w:tr w:rsidR="005567D1" w:rsidRPr="00AD2583">
        <w:tc>
          <w:tcPr>
            <w:tcW w:w="1913" w:type="dxa"/>
          </w:tcPr>
          <w:p w:rsidR="005567D1" w:rsidRPr="00AD2583" w:rsidRDefault="005567D1" w:rsidP="003B4F91">
            <w:pPr>
              <w:pStyle w:val="aff4"/>
              <w:spacing w:before="240" w:line="240" w:lineRule="auto"/>
              <w:ind w:left="709"/>
              <w:jc w:val="left"/>
            </w:pPr>
            <w:r w:rsidRPr="00AD2583">
              <w:t>ед.</w:t>
            </w:r>
          </w:p>
        </w:tc>
        <w:tc>
          <w:tcPr>
            <w:tcW w:w="3402" w:type="dxa"/>
          </w:tcPr>
          <w:p w:rsidR="005567D1" w:rsidRPr="00AD2583" w:rsidRDefault="005567D1" w:rsidP="003B4F91">
            <w:pPr>
              <w:pStyle w:val="aff4"/>
              <w:spacing w:before="240" w:line="240" w:lineRule="auto"/>
              <w:jc w:val="left"/>
            </w:pPr>
            <w:r w:rsidRPr="00AD2583">
              <w:t>единица</w:t>
            </w:r>
          </w:p>
        </w:tc>
        <w:tc>
          <w:tcPr>
            <w:tcW w:w="1418" w:type="dxa"/>
          </w:tcPr>
          <w:p w:rsidR="005567D1" w:rsidRPr="00AD2583" w:rsidRDefault="005567D1" w:rsidP="00BF4F9F">
            <w:pPr>
              <w:pStyle w:val="aff4"/>
              <w:spacing w:before="240" w:line="240" w:lineRule="auto"/>
              <w:jc w:val="left"/>
            </w:pPr>
            <w:r w:rsidRPr="00AD2583">
              <w:t>руб.</w:t>
            </w:r>
          </w:p>
        </w:tc>
        <w:tc>
          <w:tcPr>
            <w:tcW w:w="2479" w:type="dxa"/>
          </w:tcPr>
          <w:p w:rsidR="005567D1" w:rsidRPr="00AD2583" w:rsidRDefault="005567D1" w:rsidP="00BF4F9F">
            <w:pPr>
              <w:pStyle w:val="aff4"/>
              <w:spacing w:before="240" w:line="240" w:lineRule="auto"/>
              <w:jc w:val="left"/>
            </w:pPr>
            <w:r w:rsidRPr="00AD2583">
              <w:t>рубль</w:t>
            </w:r>
          </w:p>
        </w:tc>
      </w:tr>
      <w:tr w:rsidR="005567D1" w:rsidRPr="00AD2583">
        <w:tc>
          <w:tcPr>
            <w:tcW w:w="1913" w:type="dxa"/>
          </w:tcPr>
          <w:p w:rsidR="005567D1" w:rsidRPr="00AD2583" w:rsidRDefault="005567D1" w:rsidP="003B4F91">
            <w:pPr>
              <w:pStyle w:val="aff4"/>
              <w:spacing w:before="240" w:line="240" w:lineRule="auto"/>
              <w:ind w:left="709"/>
              <w:jc w:val="left"/>
            </w:pPr>
            <w:r w:rsidRPr="00AD2583">
              <w:t>кВт</w:t>
            </w:r>
          </w:p>
        </w:tc>
        <w:tc>
          <w:tcPr>
            <w:tcW w:w="3402" w:type="dxa"/>
          </w:tcPr>
          <w:p w:rsidR="005567D1" w:rsidRPr="00AD2583" w:rsidRDefault="005567D1" w:rsidP="003B4F91">
            <w:pPr>
              <w:pStyle w:val="aff4"/>
              <w:spacing w:before="240" w:line="240" w:lineRule="auto"/>
              <w:jc w:val="left"/>
            </w:pPr>
            <w:r w:rsidRPr="00AD2583">
              <w:t>киловатт</w:t>
            </w:r>
          </w:p>
        </w:tc>
        <w:tc>
          <w:tcPr>
            <w:tcW w:w="1418" w:type="dxa"/>
          </w:tcPr>
          <w:p w:rsidR="005567D1" w:rsidRPr="00AD2583" w:rsidRDefault="005567D1" w:rsidP="00BF4F9F">
            <w:pPr>
              <w:pStyle w:val="aff4"/>
              <w:spacing w:before="240" w:line="240" w:lineRule="auto"/>
              <w:jc w:val="left"/>
            </w:pPr>
            <w:r w:rsidRPr="00AD2583">
              <w:t>т</w:t>
            </w:r>
          </w:p>
        </w:tc>
        <w:tc>
          <w:tcPr>
            <w:tcW w:w="2479" w:type="dxa"/>
          </w:tcPr>
          <w:p w:rsidR="005567D1" w:rsidRPr="00AD2583" w:rsidRDefault="005567D1" w:rsidP="00BF4F9F">
            <w:pPr>
              <w:pStyle w:val="aff4"/>
              <w:spacing w:before="240" w:line="240" w:lineRule="auto"/>
              <w:jc w:val="left"/>
            </w:pPr>
            <w:r w:rsidRPr="00AD2583">
              <w:t>тонна</w:t>
            </w:r>
          </w:p>
        </w:tc>
      </w:tr>
      <w:tr w:rsidR="005567D1" w:rsidRPr="00AD2583">
        <w:tc>
          <w:tcPr>
            <w:tcW w:w="1913" w:type="dxa"/>
          </w:tcPr>
          <w:p w:rsidR="005567D1" w:rsidRPr="00AD2583" w:rsidRDefault="005567D1" w:rsidP="003B4F91">
            <w:pPr>
              <w:pStyle w:val="aff4"/>
              <w:spacing w:before="240" w:line="240" w:lineRule="auto"/>
              <w:ind w:left="709"/>
              <w:jc w:val="left"/>
            </w:pPr>
            <w:r w:rsidRPr="00AD2583">
              <w:t>кВт-час</w:t>
            </w:r>
          </w:p>
        </w:tc>
        <w:tc>
          <w:tcPr>
            <w:tcW w:w="3402" w:type="dxa"/>
          </w:tcPr>
          <w:p w:rsidR="005567D1" w:rsidRPr="00AD2583" w:rsidRDefault="005567D1" w:rsidP="003B4F91">
            <w:pPr>
              <w:pStyle w:val="aff4"/>
              <w:spacing w:before="240" w:line="240" w:lineRule="auto"/>
              <w:jc w:val="left"/>
            </w:pPr>
            <w:r w:rsidRPr="00AD2583">
              <w:t>киловатт-час</w:t>
            </w:r>
          </w:p>
        </w:tc>
        <w:tc>
          <w:tcPr>
            <w:tcW w:w="1418" w:type="dxa"/>
          </w:tcPr>
          <w:p w:rsidR="005567D1" w:rsidRPr="00AD2583" w:rsidRDefault="005567D1" w:rsidP="00BF4F9F">
            <w:pPr>
              <w:pStyle w:val="aff4"/>
              <w:spacing w:before="240" w:line="240" w:lineRule="auto"/>
              <w:jc w:val="left"/>
            </w:pPr>
            <w:proofErr w:type="spellStart"/>
            <w:r w:rsidRPr="00AD2583">
              <w:t>т.г</w:t>
            </w:r>
            <w:proofErr w:type="spellEnd"/>
            <w:r w:rsidRPr="00AD2583">
              <w:t>.</w:t>
            </w:r>
          </w:p>
        </w:tc>
        <w:tc>
          <w:tcPr>
            <w:tcW w:w="2479" w:type="dxa"/>
          </w:tcPr>
          <w:p w:rsidR="005567D1" w:rsidRPr="00AD2583" w:rsidRDefault="005567D1" w:rsidP="00BF4F9F">
            <w:pPr>
              <w:pStyle w:val="aff4"/>
              <w:spacing w:before="240" w:line="240" w:lineRule="auto"/>
              <w:jc w:val="left"/>
            </w:pPr>
            <w:r w:rsidRPr="00AD2583">
              <w:t>текущий год</w:t>
            </w:r>
          </w:p>
        </w:tc>
      </w:tr>
      <w:tr w:rsidR="005567D1" w:rsidRPr="00AD2583">
        <w:tc>
          <w:tcPr>
            <w:tcW w:w="1913" w:type="dxa"/>
          </w:tcPr>
          <w:p w:rsidR="005567D1" w:rsidRPr="00AD2583" w:rsidRDefault="005567D1" w:rsidP="003B4F91">
            <w:pPr>
              <w:pStyle w:val="aff4"/>
              <w:spacing w:before="240" w:line="240" w:lineRule="auto"/>
              <w:ind w:left="709"/>
              <w:jc w:val="left"/>
            </w:pPr>
            <w:r w:rsidRPr="00AD2583">
              <w:t>кг</w:t>
            </w:r>
          </w:p>
        </w:tc>
        <w:tc>
          <w:tcPr>
            <w:tcW w:w="3402" w:type="dxa"/>
          </w:tcPr>
          <w:p w:rsidR="005567D1" w:rsidRPr="00AD2583" w:rsidRDefault="005567D1" w:rsidP="003B4F91">
            <w:pPr>
              <w:pStyle w:val="aff4"/>
              <w:spacing w:before="240" w:line="240" w:lineRule="auto"/>
              <w:jc w:val="left"/>
            </w:pPr>
            <w:r w:rsidRPr="00AD2583">
              <w:t>килограмм</w:t>
            </w:r>
          </w:p>
        </w:tc>
        <w:tc>
          <w:tcPr>
            <w:tcW w:w="1418" w:type="dxa"/>
          </w:tcPr>
          <w:p w:rsidR="005567D1" w:rsidRPr="00AD2583" w:rsidRDefault="005567D1" w:rsidP="00BF4F9F">
            <w:pPr>
              <w:pStyle w:val="aff4"/>
              <w:spacing w:before="240" w:line="240" w:lineRule="auto"/>
              <w:jc w:val="left"/>
            </w:pPr>
            <w:r w:rsidRPr="00AD2583">
              <w:t>т-км</w:t>
            </w:r>
          </w:p>
        </w:tc>
        <w:tc>
          <w:tcPr>
            <w:tcW w:w="2479" w:type="dxa"/>
          </w:tcPr>
          <w:p w:rsidR="005567D1" w:rsidRPr="00AD2583" w:rsidRDefault="005567D1" w:rsidP="00BF4F9F">
            <w:pPr>
              <w:pStyle w:val="aff4"/>
              <w:spacing w:before="240" w:line="240" w:lineRule="auto"/>
              <w:jc w:val="left"/>
            </w:pPr>
            <w:r w:rsidRPr="00AD2583">
              <w:t>тонно-километр</w:t>
            </w:r>
          </w:p>
        </w:tc>
      </w:tr>
      <w:tr w:rsidR="005567D1" w:rsidRPr="00AD2583">
        <w:tc>
          <w:tcPr>
            <w:tcW w:w="1913" w:type="dxa"/>
          </w:tcPr>
          <w:p w:rsidR="005567D1" w:rsidRPr="00AD2583" w:rsidRDefault="005567D1" w:rsidP="003B4F91">
            <w:pPr>
              <w:pStyle w:val="aff4"/>
              <w:spacing w:before="240" w:line="240" w:lineRule="auto"/>
              <w:ind w:left="709"/>
              <w:jc w:val="left"/>
            </w:pPr>
            <w:r w:rsidRPr="00AD2583">
              <w:t>км</w:t>
            </w:r>
          </w:p>
        </w:tc>
        <w:tc>
          <w:tcPr>
            <w:tcW w:w="3402" w:type="dxa"/>
          </w:tcPr>
          <w:p w:rsidR="005567D1" w:rsidRPr="00AD2583" w:rsidRDefault="005567D1" w:rsidP="003B4F91">
            <w:pPr>
              <w:pStyle w:val="aff4"/>
              <w:spacing w:before="240" w:line="240" w:lineRule="auto"/>
              <w:jc w:val="left"/>
            </w:pPr>
            <w:r w:rsidRPr="00AD2583">
              <w:t>километр</w:t>
            </w:r>
          </w:p>
        </w:tc>
        <w:tc>
          <w:tcPr>
            <w:tcW w:w="1418" w:type="dxa"/>
          </w:tcPr>
          <w:p w:rsidR="005567D1" w:rsidRPr="00AD2583" w:rsidRDefault="005567D1" w:rsidP="00BF4F9F">
            <w:pPr>
              <w:pStyle w:val="aff4"/>
              <w:spacing w:before="240" w:line="240" w:lineRule="auto"/>
              <w:jc w:val="left"/>
            </w:pPr>
            <w:r w:rsidRPr="00AD2583">
              <w:t>трлн.</w:t>
            </w:r>
          </w:p>
        </w:tc>
        <w:tc>
          <w:tcPr>
            <w:tcW w:w="2479" w:type="dxa"/>
          </w:tcPr>
          <w:p w:rsidR="005567D1" w:rsidRPr="00AD2583" w:rsidRDefault="005567D1" w:rsidP="00BF4F9F">
            <w:pPr>
              <w:pStyle w:val="aff4"/>
              <w:spacing w:before="240" w:line="240" w:lineRule="auto"/>
              <w:jc w:val="left"/>
            </w:pPr>
            <w:r w:rsidRPr="00AD2583">
              <w:t>триллион</w:t>
            </w:r>
          </w:p>
        </w:tc>
      </w:tr>
      <w:tr w:rsidR="005567D1" w:rsidRPr="00AD2583">
        <w:tc>
          <w:tcPr>
            <w:tcW w:w="1913" w:type="dxa"/>
          </w:tcPr>
          <w:p w:rsidR="005567D1" w:rsidRPr="00AD2583" w:rsidRDefault="005567D1" w:rsidP="003B4F91">
            <w:pPr>
              <w:pStyle w:val="aff4"/>
              <w:spacing w:before="240" w:line="240" w:lineRule="auto"/>
              <w:ind w:left="709"/>
              <w:jc w:val="left"/>
            </w:pPr>
            <w:r w:rsidRPr="00AD2583">
              <w:t>кв. км</w:t>
            </w:r>
          </w:p>
        </w:tc>
        <w:tc>
          <w:tcPr>
            <w:tcW w:w="3402" w:type="dxa"/>
          </w:tcPr>
          <w:p w:rsidR="005567D1" w:rsidRPr="00AD2583" w:rsidRDefault="005567D1" w:rsidP="003B4F91">
            <w:pPr>
              <w:pStyle w:val="aff4"/>
              <w:spacing w:before="240" w:line="240" w:lineRule="auto"/>
              <w:jc w:val="left"/>
            </w:pPr>
            <w:r w:rsidRPr="00AD2583">
              <w:t>квадратный километр</w:t>
            </w:r>
          </w:p>
        </w:tc>
        <w:tc>
          <w:tcPr>
            <w:tcW w:w="1418" w:type="dxa"/>
          </w:tcPr>
          <w:p w:rsidR="005567D1" w:rsidRPr="00AD2583" w:rsidRDefault="005567D1" w:rsidP="00BF4F9F">
            <w:pPr>
              <w:pStyle w:val="aff4"/>
              <w:spacing w:before="240" w:line="240" w:lineRule="auto"/>
              <w:jc w:val="left"/>
            </w:pPr>
            <w:r w:rsidRPr="00AD2583">
              <w:t>тыс.</w:t>
            </w:r>
          </w:p>
        </w:tc>
        <w:tc>
          <w:tcPr>
            <w:tcW w:w="2479" w:type="dxa"/>
          </w:tcPr>
          <w:p w:rsidR="005567D1" w:rsidRPr="00AD2583" w:rsidRDefault="005567D1" w:rsidP="00BF4F9F">
            <w:pPr>
              <w:pStyle w:val="aff4"/>
              <w:spacing w:before="240" w:line="240" w:lineRule="auto"/>
              <w:jc w:val="left"/>
            </w:pPr>
            <w:r w:rsidRPr="00AD2583">
              <w:t>тысяча</w:t>
            </w:r>
          </w:p>
        </w:tc>
      </w:tr>
      <w:tr w:rsidR="005567D1" w:rsidRPr="00AD2583">
        <w:tc>
          <w:tcPr>
            <w:tcW w:w="1913" w:type="dxa"/>
          </w:tcPr>
          <w:p w:rsidR="005567D1" w:rsidRPr="00AD2583" w:rsidRDefault="005567D1" w:rsidP="00BF4F9F">
            <w:pPr>
              <w:pStyle w:val="aff4"/>
              <w:spacing w:before="240" w:line="240" w:lineRule="auto"/>
              <w:ind w:left="709"/>
              <w:jc w:val="both"/>
            </w:pPr>
            <w:r w:rsidRPr="00AD2583">
              <w:t>кв. м</w:t>
            </w:r>
          </w:p>
        </w:tc>
        <w:tc>
          <w:tcPr>
            <w:tcW w:w="3402" w:type="dxa"/>
          </w:tcPr>
          <w:p w:rsidR="005567D1" w:rsidRPr="00AD2583" w:rsidRDefault="005567D1" w:rsidP="00BF4F9F">
            <w:pPr>
              <w:pStyle w:val="aff4"/>
              <w:spacing w:before="240" w:line="240" w:lineRule="auto"/>
              <w:jc w:val="left"/>
            </w:pPr>
            <w:r w:rsidRPr="00AD2583">
              <w:t>квадратный метр</w:t>
            </w:r>
          </w:p>
        </w:tc>
        <w:tc>
          <w:tcPr>
            <w:tcW w:w="1418" w:type="dxa"/>
          </w:tcPr>
          <w:p w:rsidR="005567D1" w:rsidRPr="00AD2583" w:rsidRDefault="005567D1" w:rsidP="00BF4F9F">
            <w:pPr>
              <w:pStyle w:val="aff4"/>
              <w:spacing w:before="240" w:line="240" w:lineRule="auto"/>
              <w:jc w:val="left"/>
            </w:pPr>
            <w:proofErr w:type="spellStart"/>
            <w:r w:rsidRPr="00AD2583">
              <w:t>усл</w:t>
            </w:r>
            <w:proofErr w:type="spellEnd"/>
            <w:r w:rsidRPr="00AD2583">
              <w:t>. ед.</w:t>
            </w:r>
          </w:p>
        </w:tc>
        <w:tc>
          <w:tcPr>
            <w:tcW w:w="2479" w:type="dxa"/>
          </w:tcPr>
          <w:p w:rsidR="005567D1" w:rsidRPr="00AD2583" w:rsidRDefault="005567D1" w:rsidP="00BF4F9F">
            <w:pPr>
              <w:pStyle w:val="aff4"/>
              <w:spacing w:before="240" w:line="240" w:lineRule="auto"/>
              <w:jc w:val="left"/>
            </w:pPr>
            <w:r w:rsidRPr="00AD2583">
              <w:t>условная единица</w:t>
            </w:r>
          </w:p>
        </w:tc>
      </w:tr>
      <w:tr w:rsidR="005567D1" w:rsidRPr="00AD2583">
        <w:tc>
          <w:tcPr>
            <w:tcW w:w="1913" w:type="dxa"/>
          </w:tcPr>
          <w:p w:rsidR="005567D1" w:rsidRPr="00AD2583" w:rsidRDefault="005567D1" w:rsidP="00BF4F9F">
            <w:pPr>
              <w:pStyle w:val="aff4"/>
              <w:spacing w:before="240" w:line="240" w:lineRule="auto"/>
              <w:ind w:firstLine="709"/>
              <w:jc w:val="left"/>
            </w:pPr>
            <w:r w:rsidRPr="00AD2583">
              <w:t>куб. м</w:t>
            </w:r>
          </w:p>
        </w:tc>
        <w:tc>
          <w:tcPr>
            <w:tcW w:w="3402" w:type="dxa"/>
          </w:tcPr>
          <w:p w:rsidR="005567D1" w:rsidRPr="00AD2583" w:rsidRDefault="005567D1" w:rsidP="00BF4F9F">
            <w:pPr>
              <w:pStyle w:val="aff4"/>
              <w:spacing w:before="240" w:line="240" w:lineRule="auto"/>
              <w:jc w:val="left"/>
            </w:pPr>
            <w:r w:rsidRPr="00AD2583">
              <w:t>кубический метр</w:t>
            </w:r>
          </w:p>
        </w:tc>
        <w:tc>
          <w:tcPr>
            <w:tcW w:w="1418" w:type="dxa"/>
          </w:tcPr>
          <w:p w:rsidR="005567D1" w:rsidRPr="00AD2583" w:rsidRDefault="005567D1" w:rsidP="00BF4F9F">
            <w:pPr>
              <w:pStyle w:val="aff4"/>
              <w:spacing w:before="240" w:line="240" w:lineRule="auto"/>
              <w:jc w:val="left"/>
            </w:pPr>
            <w:r w:rsidRPr="00AD2583">
              <w:t>чел.</w:t>
            </w:r>
          </w:p>
        </w:tc>
        <w:tc>
          <w:tcPr>
            <w:tcW w:w="2479" w:type="dxa"/>
          </w:tcPr>
          <w:p w:rsidR="005567D1" w:rsidRPr="00AD2583" w:rsidRDefault="005567D1" w:rsidP="00BF4F9F">
            <w:pPr>
              <w:pStyle w:val="aff4"/>
              <w:spacing w:before="240" w:line="240" w:lineRule="auto"/>
              <w:jc w:val="left"/>
            </w:pPr>
            <w:r w:rsidRPr="00AD2583">
              <w:t>человек</w:t>
            </w:r>
          </w:p>
        </w:tc>
      </w:tr>
      <w:tr w:rsidR="005567D1" w:rsidRPr="00AD2583">
        <w:tc>
          <w:tcPr>
            <w:tcW w:w="1913" w:type="dxa"/>
          </w:tcPr>
          <w:p w:rsidR="005567D1" w:rsidRPr="00AD2583" w:rsidRDefault="005567D1" w:rsidP="003B4F91">
            <w:pPr>
              <w:pStyle w:val="aff4"/>
              <w:spacing w:before="240" w:line="240" w:lineRule="auto"/>
              <w:ind w:left="709"/>
              <w:jc w:val="left"/>
            </w:pPr>
            <w:r w:rsidRPr="00AD2583">
              <w:t>л</w:t>
            </w:r>
          </w:p>
        </w:tc>
        <w:tc>
          <w:tcPr>
            <w:tcW w:w="3402" w:type="dxa"/>
          </w:tcPr>
          <w:p w:rsidR="005567D1" w:rsidRPr="00AD2583" w:rsidRDefault="005567D1" w:rsidP="003B4F91">
            <w:pPr>
              <w:pStyle w:val="aff4"/>
              <w:spacing w:before="240" w:line="240" w:lineRule="auto"/>
              <w:jc w:val="left"/>
            </w:pPr>
            <w:r w:rsidRPr="00AD2583">
              <w:t>литр</w:t>
            </w:r>
          </w:p>
        </w:tc>
        <w:tc>
          <w:tcPr>
            <w:tcW w:w="1418" w:type="dxa"/>
          </w:tcPr>
          <w:p w:rsidR="005567D1" w:rsidRPr="00AD2583" w:rsidRDefault="005567D1" w:rsidP="00BF4F9F">
            <w:pPr>
              <w:pStyle w:val="aff4"/>
              <w:spacing w:before="240" w:line="240" w:lineRule="auto"/>
              <w:jc w:val="left"/>
            </w:pPr>
            <w:r w:rsidRPr="00AD2583">
              <w:t>шт.</w:t>
            </w:r>
          </w:p>
        </w:tc>
        <w:tc>
          <w:tcPr>
            <w:tcW w:w="2479" w:type="dxa"/>
          </w:tcPr>
          <w:p w:rsidR="005567D1" w:rsidRPr="00AD2583" w:rsidRDefault="005567D1" w:rsidP="00BF4F9F">
            <w:pPr>
              <w:pStyle w:val="aff4"/>
              <w:spacing w:before="240" w:line="240" w:lineRule="auto"/>
              <w:jc w:val="left"/>
            </w:pPr>
            <w:r w:rsidRPr="00AD2583">
              <w:t>штука</w:t>
            </w:r>
          </w:p>
        </w:tc>
      </w:tr>
      <w:tr w:rsidR="005567D1" w:rsidRPr="00AD2583">
        <w:tc>
          <w:tcPr>
            <w:tcW w:w="1913" w:type="dxa"/>
          </w:tcPr>
          <w:p w:rsidR="005567D1" w:rsidRPr="00AD2583" w:rsidRDefault="005567D1" w:rsidP="003B4F91">
            <w:pPr>
              <w:pStyle w:val="aff4"/>
              <w:spacing w:before="240" w:line="240" w:lineRule="auto"/>
              <w:ind w:left="709"/>
              <w:jc w:val="left"/>
            </w:pPr>
            <w:r w:rsidRPr="00AD2583">
              <w:t>м</w:t>
            </w:r>
          </w:p>
        </w:tc>
        <w:tc>
          <w:tcPr>
            <w:tcW w:w="3402" w:type="dxa"/>
          </w:tcPr>
          <w:p w:rsidR="005567D1" w:rsidRPr="00AD2583" w:rsidRDefault="005567D1" w:rsidP="003B4F91">
            <w:pPr>
              <w:pStyle w:val="aff4"/>
              <w:spacing w:before="240" w:line="240" w:lineRule="auto"/>
              <w:jc w:val="left"/>
            </w:pPr>
            <w:r w:rsidRPr="00AD2583">
              <w:t>метр</w:t>
            </w:r>
          </w:p>
        </w:tc>
        <w:tc>
          <w:tcPr>
            <w:tcW w:w="1418" w:type="dxa"/>
          </w:tcPr>
          <w:p w:rsidR="005567D1" w:rsidRPr="00AD2583" w:rsidRDefault="005567D1" w:rsidP="00BF4F9F">
            <w:pPr>
              <w:pStyle w:val="aff4"/>
              <w:spacing w:before="240" w:line="240" w:lineRule="auto"/>
              <w:jc w:val="left"/>
            </w:pPr>
            <w:r w:rsidRPr="00AD2583">
              <w:t>экз.</w:t>
            </w:r>
          </w:p>
        </w:tc>
        <w:tc>
          <w:tcPr>
            <w:tcW w:w="2479" w:type="dxa"/>
          </w:tcPr>
          <w:p w:rsidR="005567D1" w:rsidRPr="00AD2583" w:rsidRDefault="005567D1" w:rsidP="00BF4F9F">
            <w:pPr>
              <w:pStyle w:val="aff4"/>
              <w:spacing w:before="240" w:line="240" w:lineRule="auto"/>
              <w:jc w:val="left"/>
            </w:pPr>
            <w:r w:rsidRPr="00AD2583">
              <w:t>экземпляр</w:t>
            </w:r>
          </w:p>
        </w:tc>
      </w:tr>
    </w:tbl>
    <w:p w:rsidR="003B4F91" w:rsidRPr="00AD2583" w:rsidRDefault="003B4F91" w:rsidP="003B4F91">
      <w:pPr>
        <w:pStyle w:val="aff4"/>
        <w:spacing w:before="240" w:line="240" w:lineRule="auto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0"/>
        <w:gridCol w:w="8256"/>
      </w:tblGrid>
      <w:tr w:rsidR="00F100BD" w:rsidRPr="006042C8" w:rsidTr="00575498">
        <w:tc>
          <w:tcPr>
            <w:tcW w:w="1100" w:type="dxa"/>
          </w:tcPr>
          <w:p w:rsidR="00F100BD" w:rsidRPr="006042C8" w:rsidRDefault="00F100BD" w:rsidP="00F100BD">
            <w:pPr>
              <w:pStyle w:val="aff4"/>
              <w:spacing w:line="240" w:lineRule="auto"/>
              <w:rPr>
                <w:rFonts w:cs="Arial"/>
                <w:sz w:val="19"/>
              </w:rPr>
            </w:pPr>
            <w:r w:rsidRPr="006042C8">
              <w:rPr>
                <w:rFonts w:cs="Arial"/>
                <w:sz w:val="19"/>
              </w:rPr>
              <w:t>-</w:t>
            </w:r>
          </w:p>
        </w:tc>
        <w:tc>
          <w:tcPr>
            <w:tcW w:w="8256" w:type="dxa"/>
          </w:tcPr>
          <w:p w:rsidR="00F100BD" w:rsidRPr="006042C8" w:rsidRDefault="00F100BD" w:rsidP="00575498">
            <w:pPr>
              <w:pStyle w:val="aff4"/>
              <w:spacing w:line="240" w:lineRule="auto"/>
              <w:jc w:val="both"/>
              <w:rPr>
                <w:rFonts w:cs="Arial"/>
                <w:sz w:val="19"/>
              </w:rPr>
            </w:pPr>
            <w:r w:rsidRPr="006042C8">
              <w:rPr>
                <w:rFonts w:cs="Arial"/>
                <w:sz w:val="19"/>
              </w:rPr>
              <w:t>явление отсутствует</w:t>
            </w:r>
          </w:p>
        </w:tc>
      </w:tr>
      <w:tr w:rsidR="00F100BD" w:rsidRPr="006042C8" w:rsidTr="00575498">
        <w:tc>
          <w:tcPr>
            <w:tcW w:w="1100" w:type="dxa"/>
          </w:tcPr>
          <w:p w:rsidR="00F100BD" w:rsidRPr="006042C8" w:rsidRDefault="00F100BD" w:rsidP="00F100BD">
            <w:pPr>
              <w:pStyle w:val="aff4"/>
              <w:spacing w:line="240" w:lineRule="auto"/>
              <w:rPr>
                <w:rFonts w:cs="Arial"/>
                <w:sz w:val="19"/>
              </w:rPr>
            </w:pPr>
            <w:r w:rsidRPr="006042C8">
              <w:rPr>
                <w:rFonts w:cs="Arial"/>
                <w:sz w:val="19"/>
              </w:rPr>
              <w:t>…</w:t>
            </w:r>
          </w:p>
        </w:tc>
        <w:tc>
          <w:tcPr>
            <w:tcW w:w="8256" w:type="dxa"/>
          </w:tcPr>
          <w:p w:rsidR="00F100BD" w:rsidRPr="006042C8" w:rsidRDefault="00F100BD" w:rsidP="00575498">
            <w:pPr>
              <w:pStyle w:val="aff4"/>
              <w:spacing w:line="240" w:lineRule="auto"/>
              <w:jc w:val="both"/>
              <w:rPr>
                <w:rFonts w:cs="Arial"/>
                <w:sz w:val="19"/>
              </w:rPr>
            </w:pPr>
            <w:r w:rsidRPr="006042C8">
              <w:rPr>
                <w:rFonts w:cs="Arial"/>
                <w:sz w:val="19"/>
              </w:rPr>
              <w:t>данных не имеется</w:t>
            </w:r>
          </w:p>
        </w:tc>
      </w:tr>
      <w:tr w:rsidR="00F100BD" w:rsidRPr="006042C8" w:rsidTr="00575498">
        <w:tc>
          <w:tcPr>
            <w:tcW w:w="1100" w:type="dxa"/>
          </w:tcPr>
          <w:p w:rsidR="00F100BD" w:rsidRPr="006042C8" w:rsidRDefault="00F100BD" w:rsidP="00F100BD">
            <w:pPr>
              <w:pStyle w:val="aff4"/>
              <w:spacing w:line="240" w:lineRule="auto"/>
              <w:rPr>
                <w:rFonts w:cs="Arial"/>
                <w:sz w:val="19"/>
              </w:rPr>
            </w:pPr>
            <w:r w:rsidRPr="006042C8">
              <w:rPr>
                <w:rFonts w:cs="Arial"/>
                <w:sz w:val="19"/>
              </w:rPr>
              <w:t>0,0</w:t>
            </w:r>
          </w:p>
        </w:tc>
        <w:tc>
          <w:tcPr>
            <w:tcW w:w="8256" w:type="dxa"/>
          </w:tcPr>
          <w:p w:rsidR="00F100BD" w:rsidRPr="006042C8" w:rsidRDefault="00F100BD" w:rsidP="00575498">
            <w:pPr>
              <w:pStyle w:val="aff4"/>
              <w:spacing w:line="240" w:lineRule="auto"/>
              <w:jc w:val="both"/>
              <w:rPr>
                <w:rFonts w:cs="Arial"/>
                <w:sz w:val="19"/>
              </w:rPr>
            </w:pPr>
            <w:r w:rsidRPr="006042C8">
              <w:rPr>
                <w:rFonts w:cs="Arial"/>
                <w:sz w:val="19"/>
              </w:rPr>
              <w:t>значение показателя меньше единицы измерения</w:t>
            </w:r>
          </w:p>
        </w:tc>
      </w:tr>
      <w:tr w:rsidR="00F100BD" w:rsidRPr="006042C8" w:rsidTr="00575498">
        <w:tc>
          <w:tcPr>
            <w:tcW w:w="1100" w:type="dxa"/>
          </w:tcPr>
          <w:p w:rsidR="00F100BD" w:rsidRPr="006042C8" w:rsidRDefault="00F100BD" w:rsidP="00F100BD">
            <w:pPr>
              <w:pStyle w:val="aff4"/>
              <w:spacing w:line="240" w:lineRule="auto"/>
              <w:rPr>
                <w:rFonts w:cs="Arial"/>
                <w:sz w:val="19"/>
              </w:rPr>
            </w:pPr>
            <w:r w:rsidRPr="006042C8">
              <w:rPr>
                <w:rFonts w:cs="Arial"/>
                <w:sz w:val="19"/>
              </w:rPr>
              <w:t>х</w:t>
            </w:r>
          </w:p>
        </w:tc>
        <w:tc>
          <w:tcPr>
            <w:tcW w:w="8256" w:type="dxa"/>
          </w:tcPr>
          <w:p w:rsidR="00F100BD" w:rsidRPr="006042C8" w:rsidRDefault="00F100BD" w:rsidP="00575498">
            <w:pPr>
              <w:pStyle w:val="aff4"/>
              <w:spacing w:line="240" w:lineRule="auto"/>
              <w:jc w:val="both"/>
              <w:rPr>
                <w:rFonts w:cs="Arial"/>
                <w:sz w:val="19"/>
              </w:rPr>
            </w:pPr>
            <w:r w:rsidRPr="006042C8">
              <w:rPr>
                <w:rFonts w:cs="Arial"/>
                <w:sz w:val="19"/>
              </w:rPr>
              <w:t>сопоставление невозможно</w:t>
            </w:r>
          </w:p>
        </w:tc>
      </w:tr>
      <w:tr w:rsidR="00F100BD" w:rsidRPr="006042C8" w:rsidTr="00575498">
        <w:tc>
          <w:tcPr>
            <w:tcW w:w="1100" w:type="dxa"/>
          </w:tcPr>
          <w:p w:rsidR="00F100BD" w:rsidRPr="006042C8" w:rsidRDefault="00F100BD" w:rsidP="00F100BD">
            <w:pPr>
              <w:pStyle w:val="aff4"/>
              <w:spacing w:line="240" w:lineRule="auto"/>
              <w:rPr>
                <w:rFonts w:cs="Arial"/>
                <w:sz w:val="19"/>
              </w:rPr>
            </w:pPr>
            <w:r>
              <w:rPr>
                <w:sz w:val="22"/>
                <w:szCs w:val="22"/>
              </w:rPr>
              <w:t>…</w:t>
            </w:r>
            <w:r>
              <w:rPr>
                <w:sz w:val="22"/>
                <w:szCs w:val="22"/>
                <w:vertAlign w:val="superscript"/>
              </w:rPr>
              <w:t>1)</w:t>
            </w:r>
          </w:p>
        </w:tc>
        <w:tc>
          <w:tcPr>
            <w:tcW w:w="8256" w:type="dxa"/>
          </w:tcPr>
          <w:p w:rsidR="00F100BD" w:rsidRPr="006042C8" w:rsidRDefault="00F100BD" w:rsidP="00575498">
            <w:pPr>
              <w:pStyle w:val="aff4"/>
              <w:spacing w:line="240" w:lineRule="auto"/>
              <w:ind w:right="-70"/>
              <w:jc w:val="both"/>
              <w:rPr>
                <w:rFonts w:cs="Arial"/>
                <w:sz w:val="19"/>
              </w:rPr>
            </w:pPr>
            <w:r>
              <w:rPr>
                <w:rFonts w:cs="Arial"/>
                <w:sz w:val="19"/>
              </w:rPr>
              <w:t>сведения</w:t>
            </w:r>
            <w:r w:rsidRPr="00797FC4">
              <w:rPr>
                <w:rFonts w:cs="Arial"/>
                <w:sz w:val="19"/>
              </w:rPr>
              <w:t xml:space="preserve"> не публикуются в целях обеспечения конфиденциальности первичных статист</w:t>
            </w:r>
            <w:r w:rsidRPr="00797FC4">
              <w:rPr>
                <w:rFonts w:cs="Arial"/>
                <w:sz w:val="19"/>
              </w:rPr>
              <w:t>и</w:t>
            </w:r>
            <w:r w:rsidRPr="00797FC4">
              <w:rPr>
                <w:rFonts w:cs="Arial"/>
                <w:sz w:val="19"/>
              </w:rPr>
              <w:t xml:space="preserve">ческих данных, полученных от организаций, в соответствии с Федеральным законом </w:t>
            </w:r>
            <w:r w:rsidR="00F10AD9">
              <w:rPr>
                <w:rFonts w:cs="Arial"/>
                <w:sz w:val="19"/>
              </w:rPr>
              <w:br/>
            </w:r>
            <w:r w:rsidRPr="00797FC4">
              <w:rPr>
                <w:rFonts w:cs="Arial"/>
                <w:sz w:val="19"/>
              </w:rPr>
              <w:t>№ 282-ФЗ от 29.11.2007г.  «Об официальном статистическом учете и системе госуда</w:t>
            </w:r>
            <w:r w:rsidRPr="00797FC4">
              <w:rPr>
                <w:rFonts w:cs="Arial"/>
                <w:sz w:val="19"/>
              </w:rPr>
              <w:t>р</w:t>
            </w:r>
            <w:r w:rsidRPr="00797FC4">
              <w:rPr>
                <w:rFonts w:cs="Arial"/>
                <w:sz w:val="19"/>
              </w:rPr>
              <w:t>ственной статистики в Российской Федерации» (п.5 ст.4, ч.1 ст.9)</w:t>
            </w:r>
          </w:p>
        </w:tc>
      </w:tr>
    </w:tbl>
    <w:p w:rsidR="003B4F91" w:rsidRPr="00AD2583" w:rsidRDefault="003B4F91" w:rsidP="003B4F91">
      <w:pPr>
        <w:pStyle w:val="a7"/>
      </w:pPr>
    </w:p>
    <w:p w:rsidR="003B4F91" w:rsidRPr="00AD2583" w:rsidRDefault="003B4F91" w:rsidP="003B4F91">
      <w:pPr>
        <w:pStyle w:val="a7"/>
      </w:pPr>
    </w:p>
    <w:p w:rsidR="003B4F91" w:rsidRPr="00AD2583" w:rsidRDefault="003B4F91" w:rsidP="003B4F91">
      <w:pPr>
        <w:spacing w:before="120"/>
        <w:jc w:val="left"/>
      </w:pPr>
      <w:r w:rsidRPr="00AD2583">
        <w:t>Новосибирскстат оставляет за собой право уточнять данные предыдущих периодов.</w:t>
      </w:r>
    </w:p>
    <w:p w:rsidR="003B4F91" w:rsidRPr="00AD2583" w:rsidRDefault="003B4F91" w:rsidP="003B4F91">
      <w:pPr>
        <w:spacing w:before="120"/>
      </w:pPr>
      <w:r w:rsidRPr="00AD2583">
        <w:t xml:space="preserve">В отдельных случаях незначительные расхождения между итогом и суммой </w:t>
      </w:r>
      <w:r w:rsidR="000005F5" w:rsidRPr="00AD2583">
        <w:br/>
      </w:r>
      <w:r w:rsidRPr="00AD2583">
        <w:t>слагаемых объясняются округлением данных.</w:t>
      </w:r>
    </w:p>
    <w:p w:rsidR="003B4F91" w:rsidRPr="00AD2583" w:rsidRDefault="003B4F91" w:rsidP="003B4F91">
      <w:pPr>
        <w:spacing w:before="120"/>
        <w:rPr>
          <w:spacing w:val="-2"/>
        </w:rPr>
      </w:pPr>
    </w:p>
    <w:p w:rsidR="003B4F91" w:rsidRPr="00AD2583" w:rsidRDefault="003B4F91" w:rsidP="003B4F91"/>
    <w:p w:rsidR="003B4F91" w:rsidRPr="00AD2583" w:rsidRDefault="003B4F91" w:rsidP="003B4F91"/>
    <w:p w:rsidR="003B4F91" w:rsidRPr="00AD2583" w:rsidRDefault="003B4F91" w:rsidP="00757D54">
      <w:pPr>
        <w:pBdr>
          <w:bottom w:val="single" w:sz="4" w:space="1" w:color="auto"/>
        </w:pBdr>
        <w:jc w:val="center"/>
        <w:rPr>
          <w:b/>
          <w:spacing w:val="6"/>
          <w:sz w:val="32"/>
        </w:rPr>
      </w:pPr>
      <w:r w:rsidRPr="00AD2583">
        <w:br w:type="page"/>
      </w:r>
      <w:r w:rsidRPr="00AD2583">
        <w:rPr>
          <w:b/>
          <w:spacing w:val="6"/>
          <w:sz w:val="32"/>
        </w:rPr>
        <w:lastRenderedPageBreak/>
        <w:t>СОДЕРЖАНИЕ</w:t>
      </w:r>
    </w:p>
    <w:p w:rsidR="00757D54" w:rsidRPr="00AD2583" w:rsidRDefault="00757D54" w:rsidP="005E2472">
      <w:pPr>
        <w:rPr>
          <w:b/>
          <w:spacing w:val="6"/>
          <w:sz w:val="32"/>
        </w:rPr>
      </w:pPr>
    </w:p>
    <w:p w:rsidR="000A3984" w:rsidRPr="00AD2583" w:rsidRDefault="00121A48" w:rsidP="000A3984">
      <w:pPr>
        <w:pStyle w:val="17"/>
        <w:ind w:left="0" w:right="254" w:firstLine="0"/>
        <w:rPr>
          <w:rFonts w:ascii="Calibri" w:hAnsi="Calibri"/>
          <w:noProof/>
          <w:szCs w:val="22"/>
        </w:rPr>
      </w:pPr>
      <w:r w:rsidRPr="00AD2583">
        <w:fldChar w:fldCharType="begin"/>
      </w:r>
      <w:r w:rsidRPr="00AD2583">
        <w:instrText xml:space="preserve"> TOC \t "Раздел для НСО;1;Раздел для НСО 1;1;Подраздел для НСО;2" </w:instrText>
      </w:r>
      <w:r w:rsidRPr="00AD2583">
        <w:fldChar w:fldCharType="separate"/>
      </w:r>
      <w:r w:rsidR="000A3984" w:rsidRPr="00AD2583">
        <w:rPr>
          <w:noProof/>
        </w:rPr>
        <w:t>1. Основные социально</w:t>
      </w:r>
      <w:r w:rsidR="00BE144C" w:rsidRPr="00AD2583">
        <w:rPr>
          <w:noProof/>
        </w:rPr>
        <w:t>-экономические  характеристики Н</w:t>
      </w:r>
      <w:r w:rsidR="000A3984" w:rsidRPr="00AD2583">
        <w:rPr>
          <w:noProof/>
        </w:rPr>
        <w:t>овосибирской области</w:t>
      </w:r>
      <w:r w:rsidR="000A3984" w:rsidRPr="00AD2583">
        <w:rPr>
          <w:noProof/>
        </w:rPr>
        <w:tab/>
      </w:r>
      <w:r w:rsidR="000A3984" w:rsidRPr="00AD2583">
        <w:rPr>
          <w:noProof/>
        </w:rPr>
        <w:fldChar w:fldCharType="begin"/>
      </w:r>
      <w:r w:rsidR="000A3984" w:rsidRPr="00AD2583">
        <w:rPr>
          <w:noProof/>
        </w:rPr>
        <w:instrText xml:space="preserve"> PAGEREF _Toc110930899 \h </w:instrText>
      </w:r>
      <w:r w:rsidR="000A3984" w:rsidRPr="00AD2583">
        <w:rPr>
          <w:noProof/>
        </w:rPr>
      </w:r>
      <w:r w:rsidR="000A3984" w:rsidRPr="00AD2583">
        <w:rPr>
          <w:noProof/>
        </w:rPr>
        <w:fldChar w:fldCharType="separate"/>
      </w:r>
      <w:r w:rsidR="00B40778">
        <w:rPr>
          <w:noProof/>
        </w:rPr>
        <w:t>7</w:t>
      </w:r>
      <w:r w:rsidR="000A3984" w:rsidRPr="00AD2583">
        <w:rPr>
          <w:noProof/>
        </w:rPr>
        <w:fldChar w:fldCharType="end"/>
      </w:r>
    </w:p>
    <w:p w:rsidR="000A3984" w:rsidRPr="00AD2583" w:rsidRDefault="000A3984" w:rsidP="000A3984">
      <w:pPr>
        <w:pStyle w:val="21"/>
        <w:ind w:left="0" w:right="254"/>
        <w:rPr>
          <w:rFonts w:ascii="Calibri" w:hAnsi="Calibri"/>
          <w:szCs w:val="22"/>
        </w:rPr>
      </w:pPr>
      <w:r w:rsidRPr="00AD2583">
        <w:t xml:space="preserve">   1.1. Новосибирская область: общая характеристика</w:t>
      </w:r>
      <w:r w:rsidRPr="00AD2583">
        <w:tab/>
      </w:r>
      <w:r w:rsidRPr="00AD2583">
        <w:fldChar w:fldCharType="begin"/>
      </w:r>
      <w:r w:rsidRPr="00AD2583">
        <w:instrText xml:space="preserve"> PAGEREF _Toc110930900 \h </w:instrText>
      </w:r>
      <w:r w:rsidRPr="00AD2583">
        <w:fldChar w:fldCharType="separate"/>
      </w:r>
      <w:r w:rsidR="00B40778">
        <w:t>8</w:t>
      </w:r>
      <w:r w:rsidRPr="00AD2583">
        <w:fldChar w:fldCharType="end"/>
      </w:r>
    </w:p>
    <w:p w:rsidR="000A3984" w:rsidRPr="00AD2583" w:rsidRDefault="000A3984" w:rsidP="000A3984">
      <w:pPr>
        <w:pStyle w:val="21"/>
        <w:ind w:left="0" w:right="254"/>
        <w:rPr>
          <w:rFonts w:ascii="Calibri" w:hAnsi="Calibri"/>
          <w:szCs w:val="22"/>
        </w:rPr>
      </w:pPr>
      <w:r w:rsidRPr="00AD2583">
        <w:t xml:space="preserve">   1.2. Муниципальное деление</w:t>
      </w:r>
      <w:r w:rsidRPr="00AD2583">
        <w:tab/>
      </w:r>
      <w:r w:rsidRPr="00AD2583">
        <w:fldChar w:fldCharType="begin"/>
      </w:r>
      <w:r w:rsidRPr="00AD2583">
        <w:instrText xml:space="preserve"> PAGEREF _Toc110930901 \h </w:instrText>
      </w:r>
      <w:r w:rsidRPr="00AD2583">
        <w:fldChar w:fldCharType="separate"/>
      </w:r>
      <w:r w:rsidR="00B40778">
        <w:t>11</w:t>
      </w:r>
      <w:r w:rsidRPr="00AD2583">
        <w:fldChar w:fldCharType="end"/>
      </w:r>
    </w:p>
    <w:p w:rsidR="000A3984" w:rsidRPr="00AD2583" w:rsidRDefault="000A3984" w:rsidP="000A3984">
      <w:pPr>
        <w:pStyle w:val="21"/>
        <w:ind w:left="0" w:right="254"/>
        <w:rPr>
          <w:rFonts w:ascii="Calibri" w:hAnsi="Calibri"/>
          <w:szCs w:val="22"/>
        </w:rPr>
      </w:pPr>
      <w:r w:rsidRPr="00AD2583">
        <w:t xml:space="preserve">   1.3. Основные социально-экономические показатели</w:t>
      </w:r>
      <w:r w:rsidRPr="00AD2583">
        <w:tab/>
      </w:r>
      <w:r w:rsidRPr="00AD2583">
        <w:fldChar w:fldCharType="begin"/>
      </w:r>
      <w:r w:rsidRPr="00AD2583">
        <w:instrText xml:space="preserve"> PAGEREF _Toc110930902 \h </w:instrText>
      </w:r>
      <w:r w:rsidRPr="00AD2583">
        <w:fldChar w:fldCharType="separate"/>
      </w:r>
      <w:r w:rsidR="00B40778">
        <w:t>12</w:t>
      </w:r>
      <w:r w:rsidRPr="00AD2583">
        <w:fldChar w:fldCharType="end"/>
      </w:r>
    </w:p>
    <w:p w:rsidR="000A3984" w:rsidRPr="00AD2583" w:rsidRDefault="000A3984" w:rsidP="000A3984">
      <w:pPr>
        <w:pStyle w:val="17"/>
        <w:ind w:left="0" w:right="254" w:firstLine="0"/>
        <w:rPr>
          <w:rFonts w:ascii="Calibri" w:hAnsi="Calibri"/>
          <w:noProof/>
          <w:szCs w:val="22"/>
        </w:rPr>
      </w:pPr>
      <w:r w:rsidRPr="00AD2583">
        <w:rPr>
          <w:noProof/>
        </w:rPr>
        <w:t>2. Охрана окружающей среды</w:t>
      </w:r>
      <w:r w:rsidRPr="00AD2583">
        <w:rPr>
          <w:noProof/>
        </w:rPr>
        <w:tab/>
      </w:r>
      <w:r w:rsidRPr="00AD2583">
        <w:rPr>
          <w:noProof/>
        </w:rPr>
        <w:fldChar w:fldCharType="begin"/>
      </w:r>
      <w:r w:rsidRPr="00AD2583">
        <w:rPr>
          <w:noProof/>
        </w:rPr>
        <w:instrText xml:space="preserve"> PAGEREF _Toc110930903 \h </w:instrText>
      </w:r>
      <w:r w:rsidRPr="00AD2583">
        <w:rPr>
          <w:noProof/>
        </w:rPr>
      </w:r>
      <w:r w:rsidRPr="00AD2583">
        <w:rPr>
          <w:noProof/>
        </w:rPr>
        <w:fldChar w:fldCharType="separate"/>
      </w:r>
      <w:r w:rsidR="00B40778">
        <w:rPr>
          <w:noProof/>
        </w:rPr>
        <w:t>17</w:t>
      </w:r>
      <w:r w:rsidRPr="00AD2583">
        <w:rPr>
          <w:noProof/>
        </w:rPr>
        <w:fldChar w:fldCharType="end"/>
      </w:r>
    </w:p>
    <w:p w:rsidR="000A3984" w:rsidRPr="00AD2583" w:rsidRDefault="000A3984" w:rsidP="000A3984">
      <w:pPr>
        <w:pStyle w:val="17"/>
        <w:ind w:left="0" w:right="254" w:firstLine="0"/>
        <w:rPr>
          <w:rFonts w:ascii="Calibri" w:hAnsi="Calibri"/>
          <w:noProof/>
          <w:szCs w:val="22"/>
        </w:rPr>
      </w:pPr>
      <w:r w:rsidRPr="00AD2583">
        <w:rPr>
          <w:noProof/>
        </w:rPr>
        <w:t>3. Население</w:t>
      </w:r>
      <w:r w:rsidRPr="00AD2583">
        <w:rPr>
          <w:noProof/>
        </w:rPr>
        <w:tab/>
      </w:r>
      <w:r w:rsidRPr="00AD2583">
        <w:rPr>
          <w:noProof/>
        </w:rPr>
        <w:fldChar w:fldCharType="begin"/>
      </w:r>
      <w:r w:rsidRPr="00AD2583">
        <w:rPr>
          <w:noProof/>
        </w:rPr>
        <w:instrText xml:space="preserve"> PAGEREF _Toc110930904 \h </w:instrText>
      </w:r>
      <w:r w:rsidRPr="00AD2583">
        <w:rPr>
          <w:noProof/>
        </w:rPr>
      </w:r>
      <w:r w:rsidRPr="00AD2583">
        <w:rPr>
          <w:noProof/>
        </w:rPr>
        <w:fldChar w:fldCharType="separate"/>
      </w:r>
      <w:r w:rsidR="00B40778">
        <w:rPr>
          <w:noProof/>
        </w:rPr>
        <w:t>20</w:t>
      </w:r>
      <w:r w:rsidRPr="00AD2583">
        <w:rPr>
          <w:noProof/>
        </w:rPr>
        <w:fldChar w:fldCharType="end"/>
      </w:r>
    </w:p>
    <w:p w:rsidR="000A3984" w:rsidRPr="00AD2583" w:rsidRDefault="000A3984" w:rsidP="000A3984">
      <w:pPr>
        <w:pStyle w:val="17"/>
        <w:ind w:left="0" w:right="254" w:firstLine="0"/>
        <w:rPr>
          <w:rFonts w:ascii="Calibri" w:hAnsi="Calibri"/>
          <w:noProof/>
          <w:szCs w:val="22"/>
        </w:rPr>
      </w:pPr>
      <w:r w:rsidRPr="00AD2583">
        <w:rPr>
          <w:noProof/>
        </w:rPr>
        <w:t>4. Труд</w:t>
      </w:r>
      <w:r w:rsidRPr="00AD2583">
        <w:rPr>
          <w:noProof/>
        </w:rPr>
        <w:tab/>
      </w:r>
      <w:r w:rsidRPr="00AD2583">
        <w:rPr>
          <w:noProof/>
        </w:rPr>
        <w:fldChar w:fldCharType="begin"/>
      </w:r>
      <w:r w:rsidRPr="00AD2583">
        <w:rPr>
          <w:noProof/>
        </w:rPr>
        <w:instrText xml:space="preserve"> PAGEREF _Toc110930905 \h </w:instrText>
      </w:r>
      <w:r w:rsidRPr="00AD2583">
        <w:rPr>
          <w:noProof/>
        </w:rPr>
      </w:r>
      <w:r w:rsidRPr="00AD2583">
        <w:rPr>
          <w:noProof/>
        </w:rPr>
        <w:fldChar w:fldCharType="separate"/>
      </w:r>
      <w:r w:rsidR="00B40778">
        <w:rPr>
          <w:noProof/>
        </w:rPr>
        <w:t>28</w:t>
      </w:r>
      <w:r w:rsidRPr="00AD2583">
        <w:rPr>
          <w:noProof/>
        </w:rPr>
        <w:fldChar w:fldCharType="end"/>
      </w:r>
    </w:p>
    <w:p w:rsidR="000A3984" w:rsidRPr="00AD2583" w:rsidRDefault="000A3984" w:rsidP="000A3984">
      <w:pPr>
        <w:pStyle w:val="17"/>
        <w:ind w:left="0" w:right="254" w:firstLine="0"/>
        <w:rPr>
          <w:rFonts w:ascii="Calibri" w:hAnsi="Calibri"/>
          <w:noProof/>
          <w:szCs w:val="22"/>
        </w:rPr>
      </w:pPr>
      <w:r w:rsidRPr="00AD2583">
        <w:rPr>
          <w:noProof/>
        </w:rPr>
        <w:t>5. Уровень жизни населения</w:t>
      </w:r>
      <w:r w:rsidRPr="00AD2583">
        <w:rPr>
          <w:noProof/>
        </w:rPr>
        <w:tab/>
      </w:r>
      <w:r w:rsidRPr="00AD2583">
        <w:rPr>
          <w:noProof/>
        </w:rPr>
        <w:fldChar w:fldCharType="begin"/>
      </w:r>
      <w:r w:rsidRPr="00AD2583">
        <w:rPr>
          <w:noProof/>
        </w:rPr>
        <w:instrText xml:space="preserve"> PAGEREF _Toc110930906 \h </w:instrText>
      </w:r>
      <w:r w:rsidRPr="00AD2583">
        <w:rPr>
          <w:noProof/>
        </w:rPr>
      </w:r>
      <w:r w:rsidRPr="00AD2583">
        <w:rPr>
          <w:noProof/>
        </w:rPr>
        <w:fldChar w:fldCharType="separate"/>
      </w:r>
      <w:r w:rsidR="00B40778">
        <w:rPr>
          <w:noProof/>
        </w:rPr>
        <w:t>39</w:t>
      </w:r>
      <w:r w:rsidRPr="00AD2583">
        <w:rPr>
          <w:noProof/>
        </w:rPr>
        <w:fldChar w:fldCharType="end"/>
      </w:r>
    </w:p>
    <w:p w:rsidR="000A3984" w:rsidRPr="00AD2583" w:rsidRDefault="000A3984" w:rsidP="000A3984">
      <w:pPr>
        <w:pStyle w:val="17"/>
        <w:ind w:left="0" w:right="254" w:firstLine="0"/>
        <w:rPr>
          <w:rFonts w:ascii="Calibri" w:hAnsi="Calibri"/>
          <w:noProof/>
          <w:szCs w:val="22"/>
        </w:rPr>
      </w:pPr>
      <w:r w:rsidRPr="00AD2583">
        <w:rPr>
          <w:noProof/>
        </w:rPr>
        <w:t>6. Жилищные условия населения</w:t>
      </w:r>
      <w:r w:rsidRPr="00AD2583">
        <w:rPr>
          <w:noProof/>
        </w:rPr>
        <w:tab/>
      </w:r>
      <w:r w:rsidRPr="00AD2583">
        <w:rPr>
          <w:noProof/>
        </w:rPr>
        <w:fldChar w:fldCharType="begin"/>
      </w:r>
      <w:r w:rsidRPr="00AD2583">
        <w:rPr>
          <w:noProof/>
        </w:rPr>
        <w:instrText xml:space="preserve"> PAGEREF _Toc110930907 \h </w:instrText>
      </w:r>
      <w:r w:rsidRPr="00AD2583">
        <w:rPr>
          <w:noProof/>
        </w:rPr>
      </w:r>
      <w:r w:rsidRPr="00AD2583">
        <w:rPr>
          <w:noProof/>
        </w:rPr>
        <w:fldChar w:fldCharType="separate"/>
      </w:r>
      <w:r w:rsidR="00B40778">
        <w:rPr>
          <w:noProof/>
        </w:rPr>
        <w:t>48</w:t>
      </w:r>
      <w:r w:rsidRPr="00AD2583">
        <w:rPr>
          <w:noProof/>
        </w:rPr>
        <w:fldChar w:fldCharType="end"/>
      </w:r>
    </w:p>
    <w:p w:rsidR="000A3984" w:rsidRPr="00AD2583" w:rsidRDefault="000A3984" w:rsidP="000A3984">
      <w:pPr>
        <w:pStyle w:val="17"/>
        <w:ind w:left="0" w:right="254" w:firstLine="0"/>
        <w:rPr>
          <w:rFonts w:ascii="Calibri" w:hAnsi="Calibri"/>
          <w:noProof/>
          <w:szCs w:val="22"/>
        </w:rPr>
      </w:pPr>
      <w:r w:rsidRPr="00AD2583">
        <w:rPr>
          <w:noProof/>
        </w:rPr>
        <w:t>7. Образование</w:t>
      </w:r>
      <w:r w:rsidRPr="00AD2583">
        <w:rPr>
          <w:noProof/>
        </w:rPr>
        <w:tab/>
      </w:r>
      <w:r w:rsidRPr="00AD2583">
        <w:rPr>
          <w:noProof/>
        </w:rPr>
        <w:fldChar w:fldCharType="begin"/>
      </w:r>
      <w:r w:rsidRPr="00AD2583">
        <w:rPr>
          <w:noProof/>
        </w:rPr>
        <w:instrText xml:space="preserve"> PAGEREF _Toc110930908 \h </w:instrText>
      </w:r>
      <w:r w:rsidRPr="00AD2583">
        <w:rPr>
          <w:noProof/>
        </w:rPr>
      </w:r>
      <w:r w:rsidRPr="00AD2583">
        <w:rPr>
          <w:noProof/>
        </w:rPr>
        <w:fldChar w:fldCharType="separate"/>
      </w:r>
      <w:r w:rsidR="00B40778">
        <w:rPr>
          <w:noProof/>
        </w:rPr>
        <w:t>51</w:t>
      </w:r>
      <w:r w:rsidRPr="00AD2583">
        <w:rPr>
          <w:noProof/>
        </w:rPr>
        <w:fldChar w:fldCharType="end"/>
      </w:r>
    </w:p>
    <w:p w:rsidR="000A3984" w:rsidRPr="00AD2583" w:rsidRDefault="000A3984" w:rsidP="000A3984">
      <w:pPr>
        <w:pStyle w:val="17"/>
        <w:ind w:left="0" w:right="254" w:firstLine="0"/>
        <w:rPr>
          <w:rFonts w:ascii="Calibri" w:hAnsi="Calibri"/>
          <w:noProof/>
          <w:szCs w:val="22"/>
        </w:rPr>
      </w:pPr>
      <w:r w:rsidRPr="00AD2583">
        <w:rPr>
          <w:noProof/>
        </w:rPr>
        <w:t>8. Здравоохранение</w:t>
      </w:r>
      <w:r w:rsidRPr="00AD2583">
        <w:rPr>
          <w:noProof/>
        </w:rPr>
        <w:tab/>
      </w:r>
      <w:r w:rsidRPr="00AD2583">
        <w:rPr>
          <w:noProof/>
        </w:rPr>
        <w:fldChar w:fldCharType="begin"/>
      </w:r>
      <w:r w:rsidRPr="00AD2583">
        <w:rPr>
          <w:noProof/>
        </w:rPr>
        <w:instrText xml:space="preserve"> PAGEREF _Toc110930909 \h </w:instrText>
      </w:r>
      <w:r w:rsidRPr="00AD2583">
        <w:rPr>
          <w:noProof/>
        </w:rPr>
      </w:r>
      <w:r w:rsidRPr="00AD2583">
        <w:rPr>
          <w:noProof/>
        </w:rPr>
        <w:fldChar w:fldCharType="separate"/>
      </w:r>
      <w:r w:rsidR="00B40778">
        <w:rPr>
          <w:noProof/>
        </w:rPr>
        <w:t>54</w:t>
      </w:r>
      <w:r w:rsidRPr="00AD2583">
        <w:rPr>
          <w:noProof/>
        </w:rPr>
        <w:fldChar w:fldCharType="end"/>
      </w:r>
    </w:p>
    <w:p w:rsidR="000A3984" w:rsidRPr="00AD2583" w:rsidRDefault="000A3984" w:rsidP="000A3984">
      <w:pPr>
        <w:pStyle w:val="17"/>
        <w:ind w:left="0" w:right="254" w:firstLine="0"/>
        <w:rPr>
          <w:rFonts w:ascii="Calibri" w:hAnsi="Calibri"/>
          <w:noProof/>
          <w:szCs w:val="22"/>
        </w:rPr>
      </w:pPr>
      <w:r w:rsidRPr="00AD2583">
        <w:rPr>
          <w:noProof/>
        </w:rPr>
        <w:t>9. Культура</w:t>
      </w:r>
      <w:r w:rsidRPr="00AD2583">
        <w:rPr>
          <w:noProof/>
        </w:rPr>
        <w:tab/>
      </w:r>
      <w:r w:rsidRPr="00AD2583">
        <w:rPr>
          <w:noProof/>
        </w:rPr>
        <w:fldChar w:fldCharType="begin"/>
      </w:r>
      <w:r w:rsidRPr="00AD2583">
        <w:rPr>
          <w:noProof/>
        </w:rPr>
        <w:instrText xml:space="preserve"> PAGEREF _Toc110930910 \h </w:instrText>
      </w:r>
      <w:r w:rsidRPr="00AD2583">
        <w:rPr>
          <w:noProof/>
        </w:rPr>
      </w:r>
      <w:r w:rsidRPr="00AD2583">
        <w:rPr>
          <w:noProof/>
        </w:rPr>
        <w:fldChar w:fldCharType="separate"/>
      </w:r>
      <w:r w:rsidR="00B40778">
        <w:rPr>
          <w:noProof/>
        </w:rPr>
        <w:t>57</w:t>
      </w:r>
      <w:r w:rsidRPr="00AD2583">
        <w:rPr>
          <w:noProof/>
        </w:rPr>
        <w:fldChar w:fldCharType="end"/>
      </w:r>
    </w:p>
    <w:p w:rsidR="000A3984" w:rsidRPr="00AD2583" w:rsidRDefault="000A3984" w:rsidP="000A3984">
      <w:pPr>
        <w:pStyle w:val="17"/>
        <w:ind w:left="0" w:right="254" w:firstLine="0"/>
        <w:rPr>
          <w:rFonts w:ascii="Calibri" w:hAnsi="Calibri"/>
          <w:noProof/>
          <w:szCs w:val="22"/>
        </w:rPr>
      </w:pPr>
      <w:r w:rsidRPr="00AD2583">
        <w:rPr>
          <w:noProof/>
        </w:rPr>
        <w:t>10. Туризм и отдых</w:t>
      </w:r>
      <w:r w:rsidRPr="00AD2583">
        <w:rPr>
          <w:noProof/>
        </w:rPr>
        <w:tab/>
      </w:r>
      <w:r w:rsidRPr="00AD2583">
        <w:rPr>
          <w:noProof/>
        </w:rPr>
        <w:fldChar w:fldCharType="begin"/>
      </w:r>
      <w:r w:rsidRPr="00AD2583">
        <w:rPr>
          <w:noProof/>
        </w:rPr>
        <w:instrText xml:space="preserve"> PAGEREF _Toc110930911 \h </w:instrText>
      </w:r>
      <w:r w:rsidRPr="00AD2583">
        <w:rPr>
          <w:noProof/>
        </w:rPr>
      </w:r>
      <w:r w:rsidRPr="00AD2583">
        <w:rPr>
          <w:noProof/>
        </w:rPr>
        <w:fldChar w:fldCharType="separate"/>
      </w:r>
      <w:r w:rsidR="00B40778">
        <w:rPr>
          <w:noProof/>
        </w:rPr>
        <w:t>61</w:t>
      </w:r>
      <w:r w:rsidRPr="00AD2583">
        <w:rPr>
          <w:noProof/>
        </w:rPr>
        <w:fldChar w:fldCharType="end"/>
      </w:r>
    </w:p>
    <w:p w:rsidR="000A3984" w:rsidRPr="00AD2583" w:rsidRDefault="000A3984" w:rsidP="000A3984">
      <w:pPr>
        <w:pStyle w:val="17"/>
        <w:ind w:left="0" w:right="254" w:firstLine="0"/>
        <w:rPr>
          <w:rFonts w:ascii="Calibri" w:hAnsi="Calibri"/>
          <w:noProof/>
          <w:szCs w:val="22"/>
        </w:rPr>
      </w:pPr>
      <w:r w:rsidRPr="00AD2583">
        <w:rPr>
          <w:noProof/>
        </w:rPr>
        <w:t>11. Региональные показатели  системы национальных счетов</w:t>
      </w:r>
      <w:r w:rsidRPr="00AD2583">
        <w:rPr>
          <w:noProof/>
        </w:rPr>
        <w:tab/>
      </w:r>
      <w:r w:rsidRPr="00AD2583">
        <w:rPr>
          <w:noProof/>
        </w:rPr>
        <w:fldChar w:fldCharType="begin"/>
      </w:r>
      <w:r w:rsidRPr="00AD2583">
        <w:rPr>
          <w:noProof/>
        </w:rPr>
        <w:instrText xml:space="preserve"> PAGEREF _Toc110930912 \h </w:instrText>
      </w:r>
      <w:r w:rsidRPr="00AD2583">
        <w:rPr>
          <w:noProof/>
        </w:rPr>
      </w:r>
      <w:r w:rsidRPr="00AD2583">
        <w:rPr>
          <w:noProof/>
        </w:rPr>
        <w:fldChar w:fldCharType="separate"/>
      </w:r>
      <w:r w:rsidR="00B40778">
        <w:rPr>
          <w:noProof/>
        </w:rPr>
        <w:t>63</w:t>
      </w:r>
      <w:r w:rsidRPr="00AD2583">
        <w:rPr>
          <w:noProof/>
        </w:rPr>
        <w:fldChar w:fldCharType="end"/>
      </w:r>
    </w:p>
    <w:p w:rsidR="000A3984" w:rsidRPr="00AD2583" w:rsidRDefault="000A3984" w:rsidP="000A3984">
      <w:pPr>
        <w:pStyle w:val="17"/>
        <w:ind w:left="0" w:right="254" w:firstLine="0"/>
        <w:rPr>
          <w:rFonts w:ascii="Calibri" w:hAnsi="Calibri"/>
          <w:noProof/>
          <w:szCs w:val="22"/>
        </w:rPr>
      </w:pPr>
      <w:r w:rsidRPr="00AD2583">
        <w:rPr>
          <w:noProof/>
        </w:rPr>
        <w:t>12. Инвестиции</w:t>
      </w:r>
      <w:r w:rsidRPr="00AD2583">
        <w:rPr>
          <w:noProof/>
        </w:rPr>
        <w:tab/>
      </w:r>
      <w:r w:rsidRPr="00AD2583">
        <w:rPr>
          <w:noProof/>
        </w:rPr>
        <w:fldChar w:fldCharType="begin"/>
      </w:r>
      <w:r w:rsidRPr="00AD2583">
        <w:rPr>
          <w:noProof/>
        </w:rPr>
        <w:instrText xml:space="preserve"> PAGEREF _Toc110930913 \h </w:instrText>
      </w:r>
      <w:r w:rsidRPr="00AD2583">
        <w:rPr>
          <w:noProof/>
        </w:rPr>
      </w:r>
      <w:r w:rsidRPr="00AD2583">
        <w:rPr>
          <w:noProof/>
        </w:rPr>
        <w:fldChar w:fldCharType="separate"/>
      </w:r>
      <w:r w:rsidR="00B40778">
        <w:rPr>
          <w:noProof/>
        </w:rPr>
        <w:t>69</w:t>
      </w:r>
      <w:r w:rsidRPr="00AD2583">
        <w:rPr>
          <w:noProof/>
        </w:rPr>
        <w:fldChar w:fldCharType="end"/>
      </w:r>
    </w:p>
    <w:p w:rsidR="000A3984" w:rsidRPr="00AD2583" w:rsidRDefault="000A3984" w:rsidP="000A3984">
      <w:pPr>
        <w:pStyle w:val="17"/>
        <w:ind w:left="0" w:right="254" w:firstLine="0"/>
        <w:rPr>
          <w:rFonts w:ascii="Calibri" w:hAnsi="Calibri"/>
          <w:noProof/>
          <w:szCs w:val="22"/>
        </w:rPr>
      </w:pPr>
      <w:r w:rsidRPr="00AD2583">
        <w:rPr>
          <w:noProof/>
        </w:rPr>
        <w:t>13. Основные фонды</w:t>
      </w:r>
      <w:r w:rsidRPr="00AD2583">
        <w:rPr>
          <w:noProof/>
        </w:rPr>
        <w:tab/>
      </w:r>
      <w:r w:rsidRPr="00AD2583">
        <w:rPr>
          <w:noProof/>
        </w:rPr>
        <w:fldChar w:fldCharType="begin"/>
      </w:r>
      <w:r w:rsidRPr="00AD2583">
        <w:rPr>
          <w:noProof/>
        </w:rPr>
        <w:instrText xml:space="preserve"> PAGEREF _Toc110930914 \h </w:instrText>
      </w:r>
      <w:r w:rsidRPr="00AD2583">
        <w:rPr>
          <w:noProof/>
        </w:rPr>
      </w:r>
      <w:r w:rsidRPr="00AD2583">
        <w:rPr>
          <w:noProof/>
        </w:rPr>
        <w:fldChar w:fldCharType="separate"/>
      </w:r>
      <w:r w:rsidR="00B40778">
        <w:rPr>
          <w:noProof/>
        </w:rPr>
        <w:t>78</w:t>
      </w:r>
      <w:r w:rsidRPr="00AD2583">
        <w:rPr>
          <w:noProof/>
        </w:rPr>
        <w:fldChar w:fldCharType="end"/>
      </w:r>
    </w:p>
    <w:p w:rsidR="000A3984" w:rsidRPr="00AD2583" w:rsidRDefault="000A3984" w:rsidP="000A3984">
      <w:pPr>
        <w:pStyle w:val="17"/>
        <w:ind w:left="0" w:right="254" w:firstLine="0"/>
        <w:rPr>
          <w:rFonts w:ascii="Calibri" w:hAnsi="Calibri"/>
          <w:noProof/>
          <w:szCs w:val="22"/>
        </w:rPr>
      </w:pPr>
      <w:r w:rsidRPr="00AD2583">
        <w:rPr>
          <w:noProof/>
        </w:rPr>
        <w:t>14. Предприятия и организации</w:t>
      </w:r>
      <w:r w:rsidRPr="00AD2583">
        <w:rPr>
          <w:noProof/>
        </w:rPr>
        <w:tab/>
      </w:r>
      <w:r w:rsidRPr="00AD2583">
        <w:rPr>
          <w:noProof/>
        </w:rPr>
        <w:fldChar w:fldCharType="begin"/>
      </w:r>
      <w:r w:rsidRPr="00AD2583">
        <w:rPr>
          <w:noProof/>
        </w:rPr>
        <w:instrText xml:space="preserve"> PAGEREF _Toc110930915 \h </w:instrText>
      </w:r>
      <w:r w:rsidRPr="00AD2583">
        <w:rPr>
          <w:noProof/>
        </w:rPr>
      </w:r>
      <w:r w:rsidRPr="00AD2583">
        <w:rPr>
          <w:noProof/>
        </w:rPr>
        <w:fldChar w:fldCharType="separate"/>
      </w:r>
      <w:r w:rsidR="00B40778">
        <w:rPr>
          <w:noProof/>
        </w:rPr>
        <w:t>82</w:t>
      </w:r>
      <w:r w:rsidRPr="00AD2583">
        <w:rPr>
          <w:noProof/>
        </w:rPr>
        <w:fldChar w:fldCharType="end"/>
      </w:r>
    </w:p>
    <w:p w:rsidR="000A3984" w:rsidRPr="00AD2583" w:rsidRDefault="000A3984" w:rsidP="000A3984">
      <w:pPr>
        <w:pStyle w:val="17"/>
        <w:ind w:left="0" w:right="254" w:firstLine="0"/>
        <w:rPr>
          <w:rFonts w:ascii="Calibri" w:hAnsi="Calibri"/>
          <w:noProof/>
          <w:szCs w:val="22"/>
        </w:rPr>
      </w:pPr>
      <w:r w:rsidRPr="00AD2583">
        <w:rPr>
          <w:noProof/>
        </w:rPr>
        <w:t>15. Промышленное производство</w:t>
      </w:r>
      <w:r w:rsidRPr="00AD2583">
        <w:rPr>
          <w:noProof/>
        </w:rPr>
        <w:tab/>
      </w:r>
      <w:r w:rsidRPr="00AD2583">
        <w:rPr>
          <w:noProof/>
        </w:rPr>
        <w:fldChar w:fldCharType="begin"/>
      </w:r>
      <w:r w:rsidRPr="00AD2583">
        <w:rPr>
          <w:noProof/>
        </w:rPr>
        <w:instrText xml:space="preserve"> PAGEREF _Toc110930916 \h </w:instrText>
      </w:r>
      <w:r w:rsidRPr="00AD2583">
        <w:rPr>
          <w:noProof/>
        </w:rPr>
      </w:r>
      <w:r w:rsidRPr="00AD2583">
        <w:rPr>
          <w:noProof/>
        </w:rPr>
        <w:fldChar w:fldCharType="separate"/>
      </w:r>
      <w:r w:rsidR="00B40778">
        <w:rPr>
          <w:noProof/>
        </w:rPr>
        <w:t>87</w:t>
      </w:r>
      <w:r w:rsidRPr="00AD2583">
        <w:rPr>
          <w:noProof/>
        </w:rPr>
        <w:fldChar w:fldCharType="end"/>
      </w:r>
    </w:p>
    <w:p w:rsidR="000A3984" w:rsidRPr="00AD2583" w:rsidRDefault="000A3984" w:rsidP="000A3984">
      <w:pPr>
        <w:pStyle w:val="17"/>
        <w:ind w:left="0" w:right="254" w:firstLine="0"/>
        <w:rPr>
          <w:rFonts w:ascii="Calibri" w:hAnsi="Calibri"/>
          <w:noProof/>
          <w:szCs w:val="22"/>
        </w:rPr>
      </w:pPr>
      <w:r w:rsidRPr="00AD2583">
        <w:rPr>
          <w:noProof/>
        </w:rPr>
        <w:t>16. Сельское хозяйство</w:t>
      </w:r>
      <w:r w:rsidRPr="00AD2583">
        <w:rPr>
          <w:noProof/>
        </w:rPr>
        <w:tab/>
      </w:r>
      <w:r w:rsidRPr="00AD2583">
        <w:rPr>
          <w:noProof/>
        </w:rPr>
        <w:fldChar w:fldCharType="begin"/>
      </w:r>
      <w:r w:rsidRPr="00AD2583">
        <w:rPr>
          <w:noProof/>
        </w:rPr>
        <w:instrText xml:space="preserve"> PAGEREF _Toc110930917 \h </w:instrText>
      </w:r>
      <w:r w:rsidRPr="00AD2583">
        <w:rPr>
          <w:noProof/>
        </w:rPr>
      </w:r>
      <w:r w:rsidRPr="00AD2583">
        <w:rPr>
          <w:noProof/>
        </w:rPr>
        <w:fldChar w:fldCharType="separate"/>
      </w:r>
      <w:r w:rsidR="00B40778">
        <w:rPr>
          <w:noProof/>
        </w:rPr>
        <w:t>95</w:t>
      </w:r>
      <w:r w:rsidRPr="00AD2583">
        <w:rPr>
          <w:noProof/>
        </w:rPr>
        <w:fldChar w:fldCharType="end"/>
      </w:r>
    </w:p>
    <w:p w:rsidR="000A3984" w:rsidRPr="00AD2583" w:rsidRDefault="000A3984" w:rsidP="000A3984">
      <w:pPr>
        <w:pStyle w:val="17"/>
        <w:ind w:left="0" w:right="254" w:firstLine="0"/>
        <w:rPr>
          <w:rFonts w:ascii="Calibri" w:hAnsi="Calibri"/>
          <w:noProof/>
          <w:szCs w:val="22"/>
        </w:rPr>
      </w:pPr>
      <w:r w:rsidRPr="00AD2583">
        <w:rPr>
          <w:noProof/>
        </w:rPr>
        <w:t>17. Строительство</w:t>
      </w:r>
      <w:r w:rsidRPr="00AD2583">
        <w:rPr>
          <w:noProof/>
        </w:rPr>
        <w:tab/>
      </w:r>
      <w:r w:rsidRPr="00AD2583">
        <w:rPr>
          <w:noProof/>
        </w:rPr>
        <w:fldChar w:fldCharType="begin"/>
      </w:r>
      <w:r w:rsidRPr="00AD2583">
        <w:rPr>
          <w:noProof/>
        </w:rPr>
        <w:instrText xml:space="preserve"> PAGEREF _Toc110930918 \h </w:instrText>
      </w:r>
      <w:r w:rsidRPr="00AD2583">
        <w:rPr>
          <w:noProof/>
        </w:rPr>
      </w:r>
      <w:r w:rsidRPr="00AD2583">
        <w:rPr>
          <w:noProof/>
        </w:rPr>
        <w:fldChar w:fldCharType="separate"/>
      </w:r>
      <w:r w:rsidR="00B40778">
        <w:rPr>
          <w:noProof/>
        </w:rPr>
        <w:t>103</w:t>
      </w:r>
      <w:r w:rsidRPr="00AD2583">
        <w:rPr>
          <w:noProof/>
        </w:rPr>
        <w:fldChar w:fldCharType="end"/>
      </w:r>
    </w:p>
    <w:p w:rsidR="000A3984" w:rsidRPr="00AD2583" w:rsidRDefault="000A3984" w:rsidP="000A3984">
      <w:pPr>
        <w:pStyle w:val="17"/>
        <w:ind w:left="0" w:right="254" w:firstLine="0"/>
        <w:rPr>
          <w:rFonts w:ascii="Calibri" w:hAnsi="Calibri"/>
          <w:noProof/>
          <w:szCs w:val="22"/>
        </w:rPr>
      </w:pPr>
      <w:r w:rsidRPr="00AD2583">
        <w:rPr>
          <w:noProof/>
        </w:rPr>
        <w:t>18. Торговля и услуги населению</w:t>
      </w:r>
      <w:r w:rsidRPr="00AD2583">
        <w:rPr>
          <w:noProof/>
        </w:rPr>
        <w:tab/>
      </w:r>
      <w:r w:rsidRPr="00AD2583">
        <w:rPr>
          <w:noProof/>
        </w:rPr>
        <w:fldChar w:fldCharType="begin"/>
      </w:r>
      <w:r w:rsidRPr="00AD2583">
        <w:rPr>
          <w:noProof/>
        </w:rPr>
        <w:instrText xml:space="preserve"> PAGEREF _Toc110930919 \h </w:instrText>
      </w:r>
      <w:r w:rsidRPr="00AD2583">
        <w:rPr>
          <w:noProof/>
        </w:rPr>
      </w:r>
      <w:r w:rsidRPr="00AD2583">
        <w:rPr>
          <w:noProof/>
        </w:rPr>
        <w:fldChar w:fldCharType="separate"/>
      </w:r>
      <w:r w:rsidR="00B40778">
        <w:rPr>
          <w:noProof/>
        </w:rPr>
        <w:t>110</w:t>
      </w:r>
      <w:r w:rsidRPr="00AD2583">
        <w:rPr>
          <w:noProof/>
        </w:rPr>
        <w:fldChar w:fldCharType="end"/>
      </w:r>
    </w:p>
    <w:p w:rsidR="000A3984" w:rsidRPr="00AD2583" w:rsidRDefault="000A3984" w:rsidP="000A3984">
      <w:pPr>
        <w:pStyle w:val="21"/>
        <w:ind w:left="0" w:right="254"/>
        <w:rPr>
          <w:rFonts w:ascii="Calibri" w:hAnsi="Calibri"/>
          <w:szCs w:val="22"/>
        </w:rPr>
      </w:pPr>
      <w:r w:rsidRPr="00AD2583">
        <w:t xml:space="preserve">   18.1. Торговля</w:t>
      </w:r>
      <w:r w:rsidRPr="00AD2583">
        <w:tab/>
      </w:r>
      <w:r w:rsidRPr="00AD2583">
        <w:fldChar w:fldCharType="begin"/>
      </w:r>
      <w:r w:rsidRPr="00AD2583">
        <w:instrText xml:space="preserve"> PAGEREF _Toc110930920 \h </w:instrText>
      </w:r>
      <w:r w:rsidRPr="00AD2583">
        <w:fldChar w:fldCharType="separate"/>
      </w:r>
      <w:r w:rsidR="00B40778">
        <w:t>111</w:t>
      </w:r>
      <w:r w:rsidRPr="00AD2583">
        <w:fldChar w:fldCharType="end"/>
      </w:r>
    </w:p>
    <w:p w:rsidR="000A3984" w:rsidRPr="00AD2583" w:rsidRDefault="000A3984" w:rsidP="000A3984">
      <w:pPr>
        <w:pStyle w:val="21"/>
        <w:ind w:left="0" w:right="254"/>
        <w:rPr>
          <w:rFonts w:ascii="Calibri" w:hAnsi="Calibri"/>
          <w:szCs w:val="22"/>
        </w:rPr>
      </w:pPr>
      <w:r w:rsidRPr="00AD2583">
        <w:t xml:space="preserve">   18.2. Услуги населению</w:t>
      </w:r>
      <w:r w:rsidRPr="00AD2583">
        <w:tab/>
      </w:r>
      <w:r w:rsidRPr="00AD2583">
        <w:fldChar w:fldCharType="begin"/>
      </w:r>
      <w:r w:rsidRPr="00AD2583">
        <w:instrText xml:space="preserve"> PAGEREF _Toc110930921 \h </w:instrText>
      </w:r>
      <w:r w:rsidRPr="00AD2583">
        <w:fldChar w:fldCharType="separate"/>
      </w:r>
      <w:r w:rsidR="00B40778">
        <w:t>114</w:t>
      </w:r>
      <w:r w:rsidRPr="00AD2583">
        <w:fldChar w:fldCharType="end"/>
      </w:r>
    </w:p>
    <w:p w:rsidR="000A3984" w:rsidRPr="00AD2583" w:rsidRDefault="000A3984" w:rsidP="000A3984">
      <w:pPr>
        <w:pStyle w:val="17"/>
        <w:ind w:left="0" w:right="254" w:firstLine="0"/>
        <w:rPr>
          <w:rFonts w:ascii="Calibri" w:hAnsi="Calibri"/>
          <w:noProof/>
          <w:szCs w:val="22"/>
        </w:rPr>
      </w:pPr>
      <w:r w:rsidRPr="00AD2583">
        <w:rPr>
          <w:noProof/>
        </w:rPr>
        <w:t>19. Транспорт</w:t>
      </w:r>
      <w:r w:rsidRPr="00AD2583">
        <w:rPr>
          <w:noProof/>
        </w:rPr>
        <w:tab/>
      </w:r>
      <w:r w:rsidRPr="00AD2583">
        <w:rPr>
          <w:noProof/>
        </w:rPr>
        <w:fldChar w:fldCharType="begin"/>
      </w:r>
      <w:r w:rsidRPr="00AD2583">
        <w:rPr>
          <w:noProof/>
        </w:rPr>
        <w:instrText xml:space="preserve"> PAGEREF _Toc110930922 \h </w:instrText>
      </w:r>
      <w:r w:rsidRPr="00AD2583">
        <w:rPr>
          <w:noProof/>
        </w:rPr>
      </w:r>
      <w:r w:rsidRPr="00AD2583">
        <w:rPr>
          <w:noProof/>
        </w:rPr>
        <w:fldChar w:fldCharType="separate"/>
      </w:r>
      <w:r w:rsidR="00B40778">
        <w:rPr>
          <w:noProof/>
        </w:rPr>
        <w:t>118</w:t>
      </w:r>
      <w:r w:rsidRPr="00AD2583">
        <w:rPr>
          <w:noProof/>
        </w:rPr>
        <w:fldChar w:fldCharType="end"/>
      </w:r>
    </w:p>
    <w:p w:rsidR="000A3984" w:rsidRPr="00AD2583" w:rsidRDefault="000A3984" w:rsidP="000A3984">
      <w:pPr>
        <w:pStyle w:val="17"/>
        <w:ind w:left="0" w:right="254" w:firstLine="0"/>
        <w:rPr>
          <w:rFonts w:ascii="Calibri" w:hAnsi="Calibri"/>
          <w:noProof/>
          <w:szCs w:val="22"/>
        </w:rPr>
      </w:pPr>
      <w:r w:rsidRPr="00AD2583">
        <w:rPr>
          <w:noProof/>
        </w:rPr>
        <w:t>20. Информационные и коммуникационные  технологии</w:t>
      </w:r>
      <w:r w:rsidRPr="00AD2583">
        <w:rPr>
          <w:noProof/>
        </w:rPr>
        <w:tab/>
      </w:r>
      <w:r w:rsidRPr="00AD2583">
        <w:rPr>
          <w:noProof/>
        </w:rPr>
        <w:fldChar w:fldCharType="begin"/>
      </w:r>
      <w:r w:rsidRPr="00AD2583">
        <w:rPr>
          <w:noProof/>
        </w:rPr>
        <w:instrText xml:space="preserve"> PAGEREF _Toc110930923 \h </w:instrText>
      </w:r>
      <w:r w:rsidRPr="00AD2583">
        <w:rPr>
          <w:noProof/>
        </w:rPr>
      </w:r>
      <w:r w:rsidRPr="00AD2583">
        <w:rPr>
          <w:noProof/>
        </w:rPr>
        <w:fldChar w:fldCharType="separate"/>
      </w:r>
      <w:r w:rsidR="00B40778">
        <w:rPr>
          <w:noProof/>
        </w:rPr>
        <w:t>124</w:t>
      </w:r>
      <w:r w:rsidRPr="00AD2583">
        <w:rPr>
          <w:noProof/>
        </w:rPr>
        <w:fldChar w:fldCharType="end"/>
      </w:r>
    </w:p>
    <w:p w:rsidR="000A3984" w:rsidRPr="00AD2583" w:rsidRDefault="000A3984" w:rsidP="000A3984">
      <w:pPr>
        <w:pStyle w:val="17"/>
        <w:ind w:left="0" w:right="254" w:firstLine="0"/>
        <w:rPr>
          <w:rFonts w:ascii="Calibri" w:hAnsi="Calibri"/>
          <w:noProof/>
          <w:szCs w:val="22"/>
        </w:rPr>
      </w:pPr>
      <w:r w:rsidRPr="00AD2583">
        <w:rPr>
          <w:noProof/>
        </w:rPr>
        <w:t>21. Наука</w:t>
      </w:r>
      <w:r w:rsidRPr="00AD2583">
        <w:rPr>
          <w:noProof/>
        </w:rPr>
        <w:tab/>
      </w:r>
      <w:r w:rsidRPr="00AD2583">
        <w:rPr>
          <w:noProof/>
        </w:rPr>
        <w:fldChar w:fldCharType="begin"/>
      </w:r>
      <w:r w:rsidRPr="00AD2583">
        <w:rPr>
          <w:noProof/>
        </w:rPr>
        <w:instrText xml:space="preserve"> PAGEREF _Toc110930924 \h </w:instrText>
      </w:r>
      <w:r w:rsidRPr="00AD2583">
        <w:rPr>
          <w:noProof/>
        </w:rPr>
      </w:r>
      <w:r w:rsidRPr="00AD2583">
        <w:rPr>
          <w:noProof/>
        </w:rPr>
        <w:fldChar w:fldCharType="separate"/>
      </w:r>
      <w:r w:rsidR="00B40778">
        <w:rPr>
          <w:noProof/>
        </w:rPr>
        <w:t>126</w:t>
      </w:r>
      <w:r w:rsidRPr="00AD2583">
        <w:rPr>
          <w:noProof/>
        </w:rPr>
        <w:fldChar w:fldCharType="end"/>
      </w:r>
    </w:p>
    <w:p w:rsidR="000A3984" w:rsidRPr="00AD2583" w:rsidRDefault="000A3984" w:rsidP="000A3984">
      <w:pPr>
        <w:pStyle w:val="17"/>
        <w:ind w:left="0" w:right="254" w:firstLine="0"/>
        <w:rPr>
          <w:rFonts w:ascii="Calibri" w:hAnsi="Calibri"/>
          <w:noProof/>
          <w:szCs w:val="22"/>
        </w:rPr>
      </w:pPr>
      <w:r w:rsidRPr="00AD2583">
        <w:rPr>
          <w:noProof/>
        </w:rPr>
        <w:t>22. Финансы</w:t>
      </w:r>
      <w:r w:rsidRPr="00AD2583">
        <w:rPr>
          <w:noProof/>
        </w:rPr>
        <w:tab/>
      </w:r>
      <w:r w:rsidRPr="00AD2583">
        <w:rPr>
          <w:noProof/>
        </w:rPr>
        <w:fldChar w:fldCharType="begin"/>
      </w:r>
      <w:r w:rsidRPr="00AD2583">
        <w:rPr>
          <w:noProof/>
        </w:rPr>
        <w:instrText xml:space="preserve"> PAGEREF _Toc110930925 \h </w:instrText>
      </w:r>
      <w:r w:rsidRPr="00AD2583">
        <w:rPr>
          <w:noProof/>
        </w:rPr>
      </w:r>
      <w:r w:rsidRPr="00AD2583">
        <w:rPr>
          <w:noProof/>
        </w:rPr>
        <w:fldChar w:fldCharType="separate"/>
      </w:r>
      <w:r w:rsidR="00B40778">
        <w:rPr>
          <w:noProof/>
        </w:rPr>
        <w:t>129</w:t>
      </w:r>
      <w:r w:rsidRPr="00AD2583">
        <w:rPr>
          <w:noProof/>
        </w:rPr>
        <w:fldChar w:fldCharType="end"/>
      </w:r>
    </w:p>
    <w:p w:rsidR="000A3984" w:rsidRPr="00AD2583" w:rsidRDefault="000A3984" w:rsidP="000A3984">
      <w:pPr>
        <w:pStyle w:val="17"/>
        <w:ind w:left="0" w:right="254" w:firstLine="0"/>
        <w:rPr>
          <w:rFonts w:ascii="Calibri" w:hAnsi="Calibri"/>
          <w:noProof/>
          <w:szCs w:val="22"/>
        </w:rPr>
      </w:pPr>
      <w:r w:rsidRPr="00AD2583">
        <w:rPr>
          <w:noProof/>
        </w:rPr>
        <w:t>23. Цены и тарифы</w:t>
      </w:r>
      <w:r w:rsidRPr="00AD2583">
        <w:rPr>
          <w:noProof/>
        </w:rPr>
        <w:tab/>
      </w:r>
      <w:r w:rsidRPr="00AD2583">
        <w:rPr>
          <w:noProof/>
        </w:rPr>
        <w:fldChar w:fldCharType="begin"/>
      </w:r>
      <w:r w:rsidRPr="00AD2583">
        <w:rPr>
          <w:noProof/>
        </w:rPr>
        <w:instrText xml:space="preserve"> PAGEREF _Toc110930926 \h </w:instrText>
      </w:r>
      <w:r w:rsidRPr="00AD2583">
        <w:rPr>
          <w:noProof/>
        </w:rPr>
      </w:r>
      <w:r w:rsidRPr="00AD2583">
        <w:rPr>
          <w:noProof/>
        </w:rPr>
        <w:fldChar w:fldCharType="separate"/>
      </w:r>
      <w:r w:rsidR="00B40778">
        <w:rPr>
          <w:noProof/>
        </w:rPr>
        <w:t>136</w:t>
      </w:r>
      <w:r w:rsidRPr="00AD2583">
        <w:rPr>
          <w:noProof/>
        </w:rPr>
        <w:fldChar w:fldCharType="end"/>
      </w:r>
    </w:p>
    <w:p w:rsidR="000A3984" w:rsidRPr="00AD2583" w:rsidRDefault="000A3984" w:rsidP="000A3984">
      <w:pPr>
        <w:pStyle w:val="17"/>
        <w:ind w:left="0" w:right="254" w:firstLine="0"/>
        <w:rPr>
          <w:rFonts w:ascii="Calibri" w:hAnsi="Calibri"/>
          <w:noProof/>
          <w:szCs w:val="22"/>
        </w:rPr>
      </w:pPr>
      <w:r w:rsidRPr="00AD2583">
        <w:rPr>
          <w:noProof/>
        </w:rPr>
        <w:t>24. Внешняя торговля</w:t>
      </w:r>
      <w:r w:rsidRPr="00AD2583">
        <w:rPr>
          <w:noProof/>
        </w:rPr>
        <w:tab/>
      </w:r>
      <w:r w:rsidRPr="00AD2583">
        <w:rPr>
          <w:noProof/>
        </w:rPr>
        <w:fldChar w:fldCharType="begin"/>
      </w:r>
      <w:r w:rsidRPr="00AD2583">
        <w:rPr>
          <w:noProof/>
        </w:rPr>
        <w:instrText xml:space="preserve"> PAGEREF _Toc110930927 \h </w:instrText>
      </w:r>
      <w:r w:rsidRPr="00AD2583">
        <w:rPr>
          <w:noProof/>
        </w:rPr>
      </w:r>
      <w:r w:rsidRPr="00AD2583">
        <w:rPr>
          <w:noProof/>
        </w:rPr>
        <w:fldChar w:fldCharType="separate"/>
      </w:r>
      <w:r w:rsidR="00B40778">
        <w:rPr>
          <w:noProof/>
        </w:rPr>
        <w:t>140</w:t>
      </w:r>
      <w:r w:rsidRPr="00AD2583">
        <w:rPr>
          <w:noProof/>
        </w:rPr>
        <w:fldChar w:fldCharType="end"/>
      </w:r>
    </w:p>
    <w:p w:rsidR="003B4F91" w:rsidRPr="00AD2583" w:rsidRDefault="00121A48" w:rsidP="000A3984">
      <w:pPr>
        <w:pStyle w:val="112"/>
        <w:tabs>
          <w:tab w:val="clear" w:pos="8789"/>
          <w:tab w:val="left" w:leader="dot" w:pos="9072"/>
          <w:tab w:val="left" w:leader="dot" w:pos="9356"/>
          <w:tab w:val="right" w:pos="9781"/>
        </w:tabs>
        <w:ind w:left="0" w:right="254" w:firstLine="0"/>
        <w:jc w:val="both"/>
      </w:pPr>
      <w:r w:rsidRPr="00AD2583">
        <w:fldChar w:fldCharType="end"/>
      </w:r>
    </w:p>
    <w:p w:rsidR="003B4F91" w:rsidRPr="00AD2583" w:rsidRDefault="003B4F91">
      <w:pPr>
        <w:pStyle w:val="a7"/>
      </w:pPr>
    </w:p>
    <w:p w:rsidR="003B4F91" w:rsidRPr="00AD2583" w:rsidRDefault="003B4F91">
      <w:pPr>
        <w:pStyle w:val="a7"/>
      </w:pPr>
    </w:p>
    <w:p w:rsidR="003B4F91" w:rsidRPr="00AD2583" w:rsidRDefault="003B4F91">
      <w:pPr>
        <w:pStyle w:val="a7"/>
      </w:pPr>
    </w:p>
    <w:p w:rsidR="003B4F91" w:rsidRPr="00AD2583" w:rsidRDefault="003B4F91">
      <w:pPr>
        <w:pStyle w:val="a7"/>
      </w:pPr>
    </w:p>
    <w:p w:rsidR="003B4F91" w:rsidRPr="00AD2583" w:rsidRDefault="003B4F91">
      <w:pPr>
        <w:pStyle w:val="a7"/>
      </w:pPr>
    </w:p>
    <w:p w:rsidR="003B4F91" w:rsidRPr="00AD2583" w:rsidRDefault="003B4F91">
      <w:pPr>
        <w:pStyle w:val="a7"/>
        <w:sectPr w:rsidR="003B4F91" w:rsidRPr="00AD2583" w:rsidSect="00E8533E">
          <w:footerReference w:type="even" r:id="rId11"/>
          <w:footerReference w:type="default" r:id="rId12"/>
          <w:footnotePr>
            <w:numRestart w:val="eachPage"/>
          </w:footnotePr>
          <w:endnotePr>
            <w:numFmt w:val="decimal"/>
          </w:endnotePr>
          <w:type w:val="continuous"/>
          <w:pgSz w:w="11907" w:h="16840" w:code="9"/>
          <w:pgMar w:top="1134" w:right="1418" w:bottom="1134" w:left="1304" w:header="680" w:footer="680" w:gutter="0"/>
          <w:pgNumType w:start="1"/>
          <w:cols w:space="720"/>
          <w:titlePg/>
        </w:sectPr>
      </w:pPr>
    </w:p>
    <w:p w:rsidR="003B4F91" w:rsidRPr="00AD2583" w:rsidRDefault="003B4F91" w:rsidP="0063637D">
      <w:pPr>
        <w:pStyle w:val="1d"/>
        <w:spacing w:after="120"/>
      </w:pPr>
      <w:bookmarkStart w:id="1" w:name="_Toc477775865"/>
      <w:bookmarkStart w:id="2" w:name="_Toc110930899"/>
      <w:r w:rsidRPr="00AD2583">
        <w:lastRenderedPageBreak/>
        <w:t>1. Основные социальн</w:t>
      </w:r>
      <w:r w:rsidR="00691E5D" w:rsidRPr="00AD2583">
        <w:t>о-</w:t>
      </w:r>
      <w:r w:rsidRPr="00AD2583">
        <w:t xml:space="preserve">экономические </w:t>
      </w:r>
      <w:r w:rsidRPr="00AD2583">
        <w:br/>
        <w:t>характеристики новосибирской области</w:t>
      </w:r>
      <w:bookmarkEnd w:id="1"/>
      <w:bookmarkEnd w:id="2"/>
    </w:p>
    <w:p w:rsidR="003B4F91" w:rsidRPr="00AD2583" w:rsidRDefault="003B4F91" w:rsidP="00121A48">
      <w:pPr>
        <w:pStyle w:val="1d"/>
        <w:rPr>
          <w:u w:val="single"/>
        </w:rPr>
        <w:sectPr w:rsidR="003B4F91" w:rsidRPr="00AD2583" w:rsidSect="00E8533E">
          <w:headerReference w:type="default" r:id="rId13"/>
          <w:footerReference w:type="default" r:id="rId14"/>
          <w:footnotePr>
            <w:numRestart w:val="eachPage"/>
          </w:footnotePr>
          <w:endnotePr>
            <w:numFmt w:val="decimal"/>
          </w:endnotePr>
          <w:type w:val="oddPage"/>
          <w:pgSz w:w="11907" w:h="16840" w:code="9"/>
          <w:pgMar w:top="1134" w:right="1418" w:bottom="1134" w:left="1304" w:header="680" w:footer="680" w:gutter="0"/>
          <w:cols w:space="720"/>
        </w:sectPr>
      </w:pPr>
    </w:p>
    <w:p w:rsidR="00691E5D" w:rsidRPr="00AD2583" w:rsidRDefault="00691E5D" w:rsidP="00691E5D">
      <w:pPr>
        <w:spacing w:before="60" w:line="264" w:lineRule="auto"/>
        <w:ind w:firstLine="0"/>
        <w:jc w:val="center"/>
        <w:rPr>
          <w:b/>
          <w:sz w:val="18"/>
          <w:szCs w:val="22"/>
        </w:rPr>
      </w:pPr>
    </w:p>
    <w:p w:rsidR="00CC5E18" w:rsidRPr="0063637D" w:rsidRDefault="0063637D" w:rsidP="0063637D">
      <w:pPr>
        <w:tabs>
          <w:tab w:val="left" w:pos="6521"/>
        </w:tabs>
        <w:spacing w:after="240" w:line="240" w:lineRule="auto"/>
        <w:ind w:firstLine="0"/>
        <w:jc w:val="center"/>
        <w:rPr>
          <w:b/>
          <w:u w:val="single"/>
        </w:rPr>
      </w:pPr>
      <w:r w:rsidRPr="0063637D">
        <w:rPr>
          <w:b/>
          <w:noProof/>
        </w:rPr>
        <w:drawing>
          <wp:inline distT="0" distB="0" distL="0" distR="0" wp14:anchorId="618931B7" wp14:editId="67451AA9">
            <wp:extent cx="5121864" cy="3215640"/>
            <wp:effectExtent l="19050" t="19050" r="22225" b="228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9" t="23528" r="13987" b="13555"/>
                    <a:stretch/>
                  </pic:blipFill>
                  <pic:spPr bwMode="auto">
                    <a:xfrm>
                      <a:off x="0" y="0"/>
                      <a:ext cx="5150151" cy="3233399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F91" w:rsidRPr="00AD2583" w:rsidRDefault="003B4F91" w:rsidP="0086498D">
      <w:pPr>
        <w:tabs>
          <w:tab w:val="left" w:pos="6521"/>
        </w:tabs>
        <w:spacing w:after="200"/>
        <w:ind w:firstLine="0"/>
        <w:jc w:val="center"/>
      </w:pPr>
      <w:proofErr w:type="gramStart"/>
      <w:r w:rsidRPr="00AD2583">
        <w:rPr>
          <w:b/>
          <w:u w:val="single"/>
        </w:rPr>
        <w:t>Образована</w:t>
      </w:r>
      <w:proofErr w:type="gramEnd"/>
      <w:r w:rsidRPr="00AD2583">
        <w:rPr>
          <w:b/>
          <w:u w:val="single"/>
        </w:rPr>
        <w:br/>
      </w:r>
      <w:r w:rsidRPr="00AD2583">
        <w:t xml:space="preserve"> 28 сентября 1937 года</w:t>
      </w:r>
    </w:p>
    <w:p w:rsidR="003B4F91" w:rsidRPr="00AD2583" w:rsidRDefault="003B4F91" w:rsidP="0086498D">
      <w:pPr>
        <w:tabs>
          <w:tab w:val="left" w:pos="6521"/>
        </w:tabs>
        <w:spacing w:after="200"/>
        <w:ind w:firstLine="0"/>
        <w:jc w:val="center"/>
      </w:pPr>
      <w:r w:rsidRPr="00AD2583">
        <w:rPr>
          <w:b/>
          <w:u w:val="single"/>
        </w:rPr>
        <w:t>Территория области</w:t>
      </w:r>
      <w:r w:rsidRPr="00AD2583">
        <w:rPr>
          <w:b/>
          <w:u w:val="single"/>
        </w:rPr>
        <w:br/>
      </w:r>
      <w:r w:rsidRPr="00AD2583">
        <w:t>17</w:t>
      </w:r>
      <w:r w:rsidR="0007771F" w:rsidRPr="00AD2583">
        <w:t>7</w:t>
      </w:r>
      <w:r w:rsidRPr="00AD2583">
        <w:t>,</w:t>
      </w:r>
      <w:r w:rsidR="0007771F" w:rsidRPr="00AD2583">
        <w:t>8</w:t>
      </w:r>
      <w:r w:rsidRPr="00AD2583">
        <w:t xml:space="preserve"> тыс. кв. км</w:t>
      </w:r>
    </w:p>
    <w:p w:rsidR="00691E5D" w:rsidRPr="00AD2583" w:rsidRDefault="00691E5D" w:rsidP="0086498D">
      <w:pPr>
        <w:tabs>
          <w:tab w:val="left" w:pos="6521"/>
        </w:tabs>
        <w:spacing w:after="200"/>
        <w:ind w:firstLine="0"/>
        <w:jc w:val="center"/>
      </w:pPr>
      <w:proofErr w:type="gramStart"/>
      <w:r w:rsidRPr="00AD2583">
        <w:rPr>
          <w:b/>
          <w:u w:val="single"/>
        </w:rPr>
        <w:t>Расположена</w:t>
      </w:r>
      <w:proofErr w:type="gramEnd"/>
      <w:r w:rsidRPr="00AD2583">
        <w:rPr>
          <w:b/>
          <w:u w:val="single"/>
        </w:rPr>
        <w:br/>
      </w:r>
      <w:r w:rsidRPr="00AD2583">
        <w:t>в юго-восточной части Западно-Сибирской равнины</w:t>
      </w:r>
    </w:p>
    <w:p w:rsidR="003B4F91" w:rsidRPr="00AD2583" w:rsidRDefault="003B4F91" w:rsidP="0086498D">
      <w:pPr>
        <w:tabs>
          <w:tab w:val="left" w:pos="6521"/>
        </w:tabs>
        <w:spacing w:after="200"/>
        <w:ind w:firstLine="0"/>
        <w:jc w:val="center"/>
      </w:pPr>
      <w:r w:rsidRPr="00AD2583">
        <w:rPr>
          <w:b/>
          <w:u w:val="single"/>
        </w:rPr>
        <w:t>Протяженность</w:t>
      </w:r>
      <w:r w:rsidRPr="00AD2583">
        <w:rPr>
          <w:b/>
          <w:u w:val="single"/>
        </w:rPr>
        <w:br/>
      </w:r>
      <w:r w:rsidRPr="00AD2583">
        <w:t xml:space="preserve">с запада на восток – более </w:t>
      </w:r>
      <w:smartTag w:uri="urn:schemas-microsoft-com:office:smarttags" w:element="metricconverter">
        <w:smartTagPr>
          <w:attr w:name="ProductID" w:val="600 км"/>
        </w:smartTagPr>
        <w:r w:rsidRPr="00AD2583">
          <w:t>600 км</w:t>
        </w:r>
      </w:smartTag>
      <w:r w:rsidRPr="00AD2583">
        <w:t>, с север</w:t>
      </w:r>
      <w:r w:rsidR="00245DAF" w:rsidRPr="00AD2583">
        <w:t>а на юг</w:t>
      </w:r>
      <w:r w:rsidRPr="00AD2583">
        <w:t xml:space="preserve"> – более </w:t>
      </w:r>
      <w:smartTag w:uri="urn:schemas-microsoft-com:office:smarttags" w:element="metricconverter">
        <w:smartTagPr>
          <w:attr w:name="ProductID" w:val="400 км"/>
        </w:smartTagPr>
        <w:r w:rsidRPr="00AD2583">
          <w:t>400 км</w:t>
        </w:r>
      </w:smartTag>
    </w:p>
    <w:p w:rsidR="00691E5D" w:rsidRPr="00AD2583" w:rsidRDefault="00691E5D" w:rsidP="0086498D">
      <w:pPr>
        <w:tabs>
          <w:tab w:val="left" w:pos="6521"/>
        </w:tabs>
        <w:spacing w:after="200"/>
        <w:ind w:firstLine="0"/>
        <w:jc w:val="center"/>
      </w:pPr>
      <w:r w:rsidRPr="00AD2583">
        <w:rPr>
          <w:b/>
          <w:u w:val="single"/>
        </w:rPr>
        <w:t>Расстояние</w:t>
      </w:r>
      <w:r w:rsidRPr="00AD2583">
        <w:rPr>
          <w:b/>
          <w:u w:val="single"/>
        </w:rPr>
        <w:br/>
      </w:r>
      <w:r w:rsidRPr="00AD2583">
        <w:t xml:space="preserve">от Новосибирска до Москвы – </w:t>
      </w:r>
      <w:smartTag w:uri="urn:schemas-microsoft-com:office:smarttags" w:element="metricconverter">
        <w:smartTagPr>
          <w:attr w:name="ProductID" w:val="3191 км"/>
        </w:smartTagPr>
        <w:r w:rsidRPr="00AD2583">
          <w:t>3191 км</w:t>
        </w:r>
      </w:smartTag>
    </w:p>
    <w:p w:rsidR="003B4F91" w:rsidRPr="00AD2583" w:rsidRDefault="003B4F91" w:rsidP="0086498D">
      <w:pPr>
        <w:tabs>
          <w:tab w:val="left" w:pos="6521"/>
        </w:tabs>
        <w:spacing w:after="200"/>
        <w:ind w:firstLine="0"/>
        <w:jc w:val="center"/>
      </w:pPr>
      <w:r w:rsidRPr="00AD2583">
        <w:rPr>
          <w:b/>
          <w:u w:val="single"/>
        </w:rPr>
        <w:t>Численность</w:t>
      </w:r>
      <w:r w:rsidR="00691E5D" w:rsidRPr="00AD2583">
        <w:rPr>
          <w:b/>
          <w:u w:val="single"/>
        </w:rPr>
        <w:t xml:space="preserve"> населения</w:t>
      </w:r>
      <w:r w:rsidRPr="00AD2583">
        <w:rPr>
          <w:b/>
          <w:u w:val="single"/>
        </w:rPr>
        <w:br/>
      </w:r>
      <w:r w:rsidR="00996103" w:rsidRPr="00AD2583">
        <w:t>27</w:t>
      </w:r>
      <w:r w:rsidR="00F2661A" w:rsidRPr="00F2661A">
        <w:t>94</w:t>
      </w:r>
      <w:r w:rsidR="00996103" w:rsidRPr="00AD2583">
        <w:t>,3</w:t>
      </w:r>
      <w:r w:rsidRPr="00AD2583">
        <w:t xml:space="preserve"> тыс. человек</w:t>
      </w:r>
      <w:r w:rsidR="00691E5D" w:rsidRPr="00AD2583">
        <w:t xml:space="preserve"> </w:t>
      </w:r>
      <w:r w:rsidRPr="00AD2583">
        <w:t>по состоянию на 1 января 20</w:t>
      </w:r>
      <w:r w:rsidR="001C6B57" w:rsidRPr="00AD2583">
        <w:t>2</w:t>
      </w:r>
      <w:r w:rsidR="00F2661A" w:rsidRPr="00F2661A">
        <w:t>3</w:t>
      </w:r>
      <w:r w:rsidRPr="00AD2583">
        <w:t xml:space="preserve"> года</w:t>
      </w:r>
    </w:p>
    <w:p w:rsidR="0086498D" w:rsidRPr="00AD2583" w:rsidRDefault="0086498D" w:rsidP="0086498D">
      <w:pPr>
        <w:tabs>
          <w:tab w:val="left" w:pos="6521"/>
        </w:tabs>
        <w:spacing w:after="200"/>
        <w:ind w:firstLine="0"/>
        <w:jc w:val="center"/>
      </w:pPr>
      <w:r w:rsidRPr="00AD2583">
        <w:rPr>
          <w:b/>
          <w:u w:val="single"/>
        </w:rPr>
        <w:t>Плотность населения</w:t>
      </w:r>
      <w:r w:rsidRPr="00AD2583">
        <w:rPr>
          <w:b/>
          <w:u w:val="single"/>
        </w:rPr>
        <w:br/>
      </w:r>
      <w:r w:rsidR="00E2737D" w:rsidRPr="00AD2583">
        <w:t>15,</w:t>
      </w:r>
      <w:r w:rsidR="00415A5C" w:rsidRPr="00F17301">
        <w:t>7</w:t>
      </w:r>
      <w:r w:rsidRPr="00AD2583">
        <w:t xml:space="preserve"> чел</w:t>
      </w:r>
      <w:r w:rsidR="00BD33B7" w:rsidRPr="00AD2583">
        <w:t>.</w:t>
      </w:r>
      <w:r w:rsidRPr="00AD2583">
        <w:t xml:space="preserve"> на 1 кв. км </w:t>
      </w:r>
      <w:r w:rsidR="000A2520" w:rsidRPr="00AD2583">
        <w:t>на 1 января</w:t>
      </w:r>
      <w:r w:rsidRPr="00AD2583">
        <w:t xml:space="preserve"> 20</w:t>
      </w:r>
      <w:r w:rsidR="000005F5" w:rsidRPr="00AD2583">
        <w:t>2</w:t>
      </w:r>
      <w:r w:rsidR="00F2661A" w:rsidRPr="00415A5C">
        <w:t>3</w:t>
      </w:r>
      <w:r w:rsidRPr="00AD2583">
        <w:t xml:space="preserve"> год</w:t>
      </w:r>
      <w:r w:rsidR="000A2520" w:rsidRPr="00AD2583">
        <w:t>а</w:t>
      </w:r>
    </w:p>
    <w:p w:rsidR="003B4F91" w:rsidRPr="00AD2583" w:rsidRDefault="003B4F91" w:rsidP="0086498D">
      <w:pPr>
        <w:tabs>
          <w:tab w:val="left" w:pos="6521"/>
        </w:tabs>
        <w:spacing w:after="200"/>
        <w:ind w:firstLine="0"/>
        <w:jc w:val="center"/>
      </w:pPr>
      <w:r w:rsidRPr="00AD2583">
        <w:rPr>
          <w:b/>
          <w:u w:val="single"/>
        </w:rPr>
        <w:t>Административный центр</w:t>
      </w:r>
      <w:r w:rsidRPr="00AD2583">
        <w:t xml:space="preserve"> –</w:t>
      </w:r>
      <w:r w:rsidRPr="00AD2583">
        <w:br/>
        <w:t>г. Новосибирск</w:t>
      </w:r>
      <w:r w:rsidR="00691E5D" w:rsidRPr="00AD2583">
        <w:t>, третий по численности населения город России</w:t>
      </w:r>
    </w:p>
    <w:p w:rsidR="001013EC" w:rsidRPr="00AD2583" w:rsidRDefault="001013EC" w:rsidP="0086498D">
      <w:pPr>
        <w:pStyle w:val="aff8"/>
        <w:spacing w:after="200"/>
        <w:ind w:left="142" w:right="0" w:firstLine="0"/>
        <w:jc w:val="center"/>
      </w:pPr>
      <w:r w:rsidRPr="00AD2583">
        <w:t xml:space="preserve">Новосибирская область входит в состав Сибирского федерального округа </w:t>
      </w:r>
      <w:r w:rsidRPr="00AD2583">
        <w:br/>
        <w:t>Россий</w:t>
      </w:r>
      <w:r w:rsidR="00CC5E18" w:rsidRPr="00AD2583">
        <w:t>ской Федерации</w:t>
      </w:r>
    </w:p>
    <w:p w:rsidR="003B4F91" w:rsidRPr="00AD2583" w:rsidRDefault="00D53AA5" w:rsidP="00121A48">
      <w:pPr>
        <w:pStyle w:val="afff2"/>
      </w:pPr>
      <w:bookmarkStart w:id="3" w:name="_Toc145998581"/>
      <w:bookmarkStart w:id="4" w:name="_Toc147050992"/>
      <w:bookmarkStart w:id="5" w:name="_Toc110930900"/>
      <w:r w:rsidRPr="00AD2583">
        <w:lastRenderedPageBreak/>
        <w:t>1.1. Н</w:t>
      </w:r>
      <w:r w:rsidR="003B4F91" w:rsidRPr="00AD2583">
        <w:t>овосибирская область: общая характеристика</w:t>
      </w:r>
      <w:bookmarkEnd w:id="3"/>
      <w:bookmarkEnd w:id="4"/>
      <w:bookmarkEnd w:id="5"/>
    </w:p>
    <w:p w:rsidR="00A223BA" w:rsidRPr="00AD2583" w:rsidRDefault="00A223BA" w:rsidP="00C05B6C">
      <w:pPr>
        <w:pStyle w:val="aff8"/>
        <w:numPr>
          <w:ilvl w:val="0"/>
          <w:numId w:val="22"/>
        </w:numPr>
        <w:ind w:left="0" w:right="0" w:firstLine="992"/>
      </w:pPr>
      <w:r w:rsidRPr="00AD2583">
        <w:t xml:space="preserve">Новосибирская область </w:t>
      </w:r>
      <w:r w:rsidRPr="00AD2583">
        <w:rPr>
          <w:b/>
        </w:rPr>
        <w:t>образована</w:t>
      </w:r>
      <w:r w:rsidRPr="00AD2583">
        <w:t xml:space="preserve"> 28 сентября 1937 года</w:t>
      </w:r>
      <w:r w:rsidR="004C4732" w:rsidRPr="00AD2583">
        <w:t xml:space="preserve"> на основании Постановления ЦИК СССР, утвердившего разделение Западно-</w:t>
      </w:r>
      <w:r w:rsidR="001013EC" w:rsidRPr="00AD2583">
        <w:t>С</w:t>
      </w:r>
      <w:r w:rsidR="004C4732" w:rsidRPr="00AD2583">
        <w:t xml:space="preserve">ибирского края </w:t>
      </w:r>
      <w:r w:rsidR="00AF35F5" w:rsidRPr="00AD2583">
        <w:br/>
      </w:r>
      <w:r w:rsidR="004C4732" w:rsidRPr="00AD2583">
        <w:t xml:space="preserve">на Новосибирскую область с центром в Новосибирске и Алтайский край с центром </w:t>
      </w:r>
      <w:r w:rsidR="00AF35F5" w:rsidRPr="00AD2583">
        <w:br/>
      </w:r>
      <w:r w:rsidR="004C4732" w:rsidRPr="00AD2583">
        <w:t>в Барнауле</w:t>
      </w:r>
      <w:r w:rsidRPr="00AD2583">
        <w:t xml:space="preserve">. </w:t>
      </w:r>
      <w:r w:rsidR="004066A4" w:rsidRPr="00AD2583">
        <w:t>Современные границы установлены с 1944 года.</w:t>
      </w:r>
    </w:p>
    <w:p w:rsidR="004066A4" w:rsidRPr="00AD2583" w:rsidRDefault="004066A4" w:rsidP="00C05B6C">
      <w:pPr>
        <w:pStyle w:val="aff8"/>
        <w:numPr>
          <w:ilvl w:val="0"/>
          <w:numId w:val="22"/>
        </w:numPr>
        <w:ind w:left="0" w:right="0" w:firstLine="992"/>
      </w:pPr>
      <w:r w:rsidRPr="00AD2583">
        <w:t>Новосибирск</w:t>
      </w:r>
      <w:r w:rsidR="00C03A4C" w:rsidRPr="00AD2583">
        <w:t>ая</w:t>
      </w:r>
      <w:r w:rsidRPr="00AD2583">
        <w:t xml:space="preserve"> област</w:t>
      </w:r>
      <w:r w:rsidR="00C03A4C" w:rsidRPr="00AD2583">
        <w:t>ь</w:t>
      </w:r>
      <w:r w:rsidRPr="00AD2583">
        <w:t xml:space="preserve"> </w:t>
      </w:r>
      <w:r w:rsidR="00C03A4C" w:rsidRPr="00AD2583">
        <w:rPr>
          <w:b/>
        </w:rPr>
        <w:t>расположена</w:t>
      </w:r>
      <w:r w:rsidRPr="00AD2583">
        <w:t xml:space="preserve"> на юго-востоке Западно-Сибирской равнины в междуречье Оби и Иртыша, на востоке примыкает к </w:t>
      </w:r>
      <w:proofErr w:type="spellStart"/>
      <w:r w:rsidRPr="00AD2583">
        <w:t>Салаирскому</w:t>
      </w:r>
      <w:proofErr w:type="spellEnd"/>
      <w:r w:rsidRPr="00AD2583">
        <w:t xml:space="preserve"> кряжу. Протяженность с запада на восток</w:t>
      </w:r>
      <w:r w:rsidR="00C03A4C" w:rsidRPr="00AD2583">
        <w:t> </w:t>
      </w:r>
      <w:r w:rsidRPr="00AD2583">
        <w:t xml:space="preserve">– 642 км, с севера на юг – 444 км. Она заключена </w:t>
      </w:r>
      <w:r w:rsidR="00AF35F5" w:rsidRPr="00AD2583">
        <w:br/>
      </w:r>
      <w:r w:rsidRPr="00AD2583">
        <w:t>в пределах 75-85 градусов восточной долготы и 53-57 градусов северной широты.</w:t>
      </w:r>
    </w:p>
    <w:p w:rsidR="004066A4" w:rsidRPr="00AD2583" w:rsidRDefault="004066A4" w:rsidP="00C05B6C">
      <w:pPr>
        <w:pStyle w:val="aff8"/>
        <w:ind w:right="0" w:firstLine="992"/>
      </w:pPr>
      <w:r w:rsidRPr="00AD2583">
        <w:t>Область граничит на севере – с Томской областью, на юго-западе – с Каза</w:t>
      </w:r>
      <w:r w:rsidRPr="00AD2583">
        <w:t>х</w:t>
      </w:r>
      <w:r w:rsidRPr="00AD2583">
        <w:t xml:space="preserve">станом, на западе – с Омской областью, на юге – с Алтайским краем, на востоке – </w:t>
      </w:r>
      <w:r w:rsidR="00AF35F5" w:rsidRPr="00AD2583">
        <w:br/>
      </w:r>
      <w:r w:rsidRPr="00AD2583">
        <w:t>с Кемеровской областью</w:t>
      </w:r>
      <w:r w:rsidR="00996103" w:rsidRPr="00AD2583">
        <w:t xml:space="preserve"> </w:t>
      </w:r>
      <w:r w:rsidR="000E3F9E">
        <w:t>–</w:t>
      </w:r>
      <w:r w:rsidR="00996103" w:rsidRPr="00AD2583">
        <w:t xml:space="preserve"> Кузбас</w:t>
      </w:r>
      <w:r w:rsidR="00951FD2" w:rsidRPr="00AD2583">
        <w:t>с</w:t>
      </w:r>
      <w:r w:rsidR="00996103" w:rsidRPr="00AD2583">
        <w:t>ом</w:t>
      </w:r>
      <w:r w:rsidRPr="00AD2583">
        <w:t>. В центре расположен административный центр области – город Новосибирск.</w:t>
      </w:r>
    </w:p>
    <w:p w:rsidR="004066A4" w:rsidRPr="00AD2583" w:rsidRDefault="003C6149" w:rsidP="00C05B6C">
      <w:pPr>
        <w:pStyle w:val="aff8"/>
        <w:numPr>
          <w:ilvl w:val="0"/>
          <w:numId w:val="22"/>
        </w:numPr>
        <w:ind w:left="0" w:right="0" w:firstLine="992"/>
      </w:pPr>
      <w:r w:rsidRPr="00AD2583">
        <w:rPr>
          <w:b/>
        </w:rPr>
        <w:t>Ч</w:t>
      </w:r>
      <w:r w:rsidR="004066A4" w:rsidRPr="00AD2583">
        <w:rPr>
          <w:b/>
        </w:rPr>
        <w:t>асов</w:t>
      </w:r>
      <w:r w:rsidRPr="00AD2583">
        <w:rPr>
          <w:b/>
        </w:rPr>
        <w:t>ая</w:t>
      </w:r>
      <w:r w:rsidR="004066A4" w:rsidRPr="00AD2583">
        <w:rPr>
          <w:b/>
        </w:rPr>
        <w:t xml:space="preserve"> зон</w:t>
      </w:r>
      <w:r w:rsidRPr="00AD2583">
        <w:rPr>
          <w:b/>
        </w:rPr>
        <w:t>а</w:t>
      </w:r>
      <w:r w:rsidR="004066A4" w:rsidRPr="00AD2583">
        <w:t xml:space="preserve"> </w:t>
      </w:r>
      <w:r w:rsidRPr="00AD2583">
        <w:t xml:space="preserve">– </w:t>
      </w:r>
      <w:r w:rsidR="004066A4" w:rsidRPr="00AD2583">
        <w:t>MSK+4, смещение применяемого времени относительно UTS составляет +7:00.</w:t>
      </w:r>
    </w:p>
    <w:p w:rsidR="004066A4" w:rsidRPr="00AD2583" w:rsidRDefault="004066A4" w:rsidP="00C05B6C">
      <w:pPr>
        <w:pStyle w:val="aff8"/>
        <w:numPr>
          <w:ilvl w:val="0"/>
          <w:numId w:val="22"/>
        </w:numPr>
        <w:ind w:left="0" w:right="0" w:firstLine="992"/>
      </w:pPr>
      <w:r w:rsidRPr="00AD2583">
        <w:rPr>
          <w:b/>
        </w:rPr>
        <w:t>Рельеф</w:t>
      </w:r>
      <w:r w:rsidRPr="00AD2583">
        <w:t xml:space="preserve"> области преимущественно равнинный. Долина р. Обь разделяет ее территорию на две неравные части. Левобережная часть, составляющая около 80% территории, расположена на обширной равнине Обь-Иртышского междуречья </w:t>
      </w:r>
      <w:r w:rsidR="00AF35F5" w:rsidRPr="00AD2583">
        <w:br/>
      </w:r>
      <w:r w:rsidRPr="00AD2583">
        <w:t xml:space="preserve">(Васюганская равнина, Барабинская низменность и </w:t>
      </w:r>
      <w:proofErr w:type="spellStart"/>
      <w:r w:rsidRPr="00AD2583">
        <w:t>Кулундинская</w:t>
      </w:r>
      <w:proofErr w:type="spellEnd"/>
      <w:r w:rsidRPr="00AD2583">
        <w:t xml:space="preserve"> степь), где высоты колеблются от 100 до 200 м</w:t>
      </w:r>
      <w:r w:rsidR="00245DAF" w:rsidRPr="00AD2583">
        <w:t>етров</w:t>
      </w:r>
      <w:r w:rsidRPr="00AD2583">
        <w:t xml:space="preserve"> над уровнем моря (средняя высота – 120 м над уро</w:t>
      </w:r>
      <w:r w:rsidRPr="00AD2583">
        <w:t>в</w:t>
      </w:r>
      <w:r w:rsidRPr="00AD2583">
        <w:t xml:space="preserve">нем моря), на Приобском плато – до 300 м. В левобережье возвышенности с пологими склонами чередуются с обширными низменностями. Присутствуют лентообразные </w:t>
      </w:r>
      <w:r w:rsidR="00AF35F5" w:rsidRPr="00AD2583">
        <w:br/>
      </w:r>
      <w:r w:rsidRPr="00AD2583">
        <w:t xml:space="preserve">повышения рельефа – гривы высотой 3-10 м, и </w:t>
      </w:r>
      <w:proofErr w:type="spellStart"/>
      <w:r w:rsidRPr="00AD2583">
        <w:t>межгривные</w:t>
      </w:r>
      <w:proofErr w:type="spellEnd"/>
      <w:r w:rsidRPr="00AD2583">
        <w:t xml:space="preserve"> понижения, понижения </w:t>
      </w:r>
      <w:r w:rsidR="00AF35F5" w:rsidRPr="00AD2583">
        <w:br/>
      </w:r>
      <w:r w:rsidRPr="00AD2583">
        <w:t xml:space="preserve">заняты болотами и озерами. </w:t>
      </w:r>
    </w:p>
    <w:p w:rsidR="004066A4" w:rsidRPr="00AD2583" w:rsidRDefault="004066A4" w:rsidP="00C05B6C">
      <w:pPr>
        <w:pStyle w:val="aff8"/>
        <w:ind w:right="0" w:firstLine="992"/>
      </w:pPr>
      <w:r w:rsidRPr="00AD2583">
        <w:t>Правый берег Оби более возвышенный, холмистый. На востоке области ра</w:t>
      </w:r>
      <w:r w:rsidRPr="00AD2583">
        <w:t>с</w:t>
      </w:r>
      <w:r w:rsidRPr="00AD2583">
        <w:t xml:space="preserve">положен </w:t>
      </w:r>
      <w:proofErr w:type="spellStart"/>
      <w:r w:rsidRPr="00AD2583">
        <w:t>Салаирский</w:t>
      </w:r>
      <w:proofErr w:type="spellEnd"/>
      <w:r w:rsidRPr="00AD2583">
        <w:t xml:space="preserve"> кряж с самой высокой точкой области – высота 502 м над уровнем моря (по некоторым источникам – 510 м). Долгое время самой высокой точкой счит</w:t>
      </w:r>
      <w:r w:rsidRPr="00AD2583">
        <w:t>а</w:t>
      </w:r>
      <w:r w:rsidRPr="00AD2583">
        <w:t xml:space="preserve">лась гора Пихтовый гребень (высота около 495 м, </w:t>
      </w:r>
      <w:proofErr w:type="spellStart"/>
      <w:r w:rsidRPr="00AD2583">
        <w:t>Салаирский</w:t>
      </w:r>
      <w:proofErr w:type="spellEnd"/>
      <w:r w:rsidRPr="00AD2583">
        <w:t xml:space="preserve"> кряж). </w:t>
      </w:r>
    </w:p>
    <w:p w:rsidR="004066A4" w:rsidRPr="00AD2583" w:rsidRDefault="004066A4" w:rsidP="00C05B6C">
      <w:pPr>
        <w:pStyle w:val="aff8"/>
        <w:numPr>
          <w:ilvl w:val="0"/>
          <w:numId w:val="22"/>
        </w:numPr>
        <w:ind w:left="0" w:right="0" w:firstLine="992"/>
      </w:pPr>
      <w:r w:rsidRPr="00AD2583">
        <w:rPr>
          <w:b/>
        </w:rPr>
        <w:t>Полезные ископаемые</w:t>
      </w:r>
      <w:r w:rsidR="00C03A4C" w:rsidRPr="00AD2583">
        <w:rPr>
          <w:b/>
        </w:rPr>
        <w:t>.</w:t>
      </w:r>
      <w:r w:rsidR="00C03A4C" w:rsidRPr="00AD2583">
        <w:t xml:space="preserve"> </w:t>
      </w:r>
      <w:r w:rsidRPr="00AD2583">
        <w:t>В Новосибирской области разведано более 500</w:t>
      </w:r>
      <w:r w:rsidR="00245DAF" w:rsidRPr="00AD2583">
        <w:t> </w:t>
      </w:r>
      <w:r w:rsidRPr="00AD2583">
        <w:t>месторождений полезных ископаемых – газоконденсатное, нефтегазовые и нефт</w:t>
      </w:r>
      <w:r w:rsidRPr="00AD2583">
        <w:t>я</w:t>
      </w:r>
      <w:r w:rsidRPr="00AD2583">
        <w:t>ные, каменных углей, в том числе высококачественных коксующихся; из металлических полезных ископаемых – россыпные месторождения золота, титана и циркония, мест</w:t>
      </w:r>
      <w:r w:rsidRPr="00AD2583">
        <w:t>о</w:t>
      </w:r>
      <w:r w:rsidRPr="00AD2583">
        <w:t xml:space="preserve">рождения бокситов, олова, проявления полиметаллических руд (медь, свинец, цинк), месторождения сурьмы и ртути, вольфрама, молибдена и висмута, железно-марганцевые месторождения и их проявления, участки с повышенным содержанием редкоземельных элементов и др. Область располагает крупными ресурсами торфа, </w:t>
      </w:r>
      <w:r w:rsidR="00AF35F5" w:rsidRPr="00AD2583">
        <w:br/>
      </w:r>
      <w:r w:rsidRPr="00AD2583">
        <w:t>из которых на Васюганское месторождение в пределах области приходится около 80%.</w:t>
      </w:r>
    </w:p>
    <w:p w:rsidR="004066A4" w:rsidRPr="00AD2583" w:rsidRDefault="004066A4" w:rsidP="00C05B6C">
      <w:pPr>
        <w:pStyle w:val="aff8"/>
        <w:ind w:right="0" w:firstLine="992"/>
      </w:pPr>
      <w:r w:rsidRPr="00AD2583">
        <w:t>Общераспространенные полезные ископаемые представлены месторожден</w:t>
      </w:r>
      <w:r w:rsidRPr="00AD2583">
        <w:t>и</w:t>
      </w:r>
      <w:r w:rsidRPr="00AD2583">
        <w:t xml:space="preserve">ями стройматериалов, в </w:t>
      </w:r>
      <w:proofErr w:type="spellStart"/>
      <w:r w:rsidRPr="00AD2583">
        <w:t>т.ч</w:t>
      </w:r>
      <w:proofErr w:type="spellEnd"/>
      <w:r w:rsidRPr="00AD2583">
        <w:t xml:space="preserve">. строительного камня (порфириты, граниты, известняки </w:t>
      </w:r>
      <w:r w:rsidR="00AF35F5" w:rsidRPr="00AD2583">
        <w:br/>
      </w:r>
      <w:r w:rsidRPr="00AD2583">
        <w:t>и другие скальные породы), мрамора облицовочного. Цементное сырье представлено известняками и глинистыми сланцами, имеются месторождения керамзитовых глин.</w:t>
      </w:r>
    </w:p>
    <w:p w:rsidR="004066A4" w:rsidRPr="00AD2583" w:rsidRDefault="004066A4" w:rsidP="00C05B6C">
      <w:pPr>
        <w:pStyle w:val="aff8"/>
        <w:numPr>
          <w:ilvl w:val="0"/>
          <w:numId w:val="22"/>
        </w:numPr>
        <w:ind w:left="0" w:right="0" w:firstLine="992"/>
      </w:pPr>
      <w:r w:rsidRPr="00AD2583">
        <w:rPr>
          <w:b/>
        </w:rPr>
        <w:t>Водные ресурсы</w:t>
      </w:r>
      <w:r w:rsidR="00C03A4C" w:rsidRPr="00AD2583">
        <w:t xml:space="preserve">. </w:t>
      </w:r>
      <w:r w:rsidRPr="00AD2583">
        <w:t xml:space="preserve">По территории Новосибирской области протекает река Обь, протяженность которой в пределах области составляет более 400 км. На Оби </w:t>
      </w:r>
      <w:r w:rsidR="00AF35F5" w:rsidRPr="00AD2583">
        <w:br/>
      </w:r>
      <w:r w:rsidRPr="00AD2583">
        <w:t xml:space="preserve">в 1956 году была построена Новосибирская ГЭС, образовавшееся Новосибирское </w:t>
      </w:r>
      <w:r w:rsidR="00D7119B">
        <w:br/>
      </w:r>
      <w:r w:rsidRPr="00AD2583">
        <w:t xml:space="preserve">водохранилище имеет площадь водного зеркала более 1000 кв. км, это самый большой искусственный водоем в Западной Сибири. </w:t>
      </w:r>
    </w:p>
    <w:p w:rsidR="004066A4" w:rsidRPr="00AD2583" w:rsidRDefault="004066A4" w:rsidP="00C05B6C">
      <w:pPr>
        <w:pStyle w:val="aff8"/>
        <w:ind w:right="0" w:firstLine="992"/>
      </w:pPr>
      <w:r w:rsidRPr="00AD2583">
        <w:lastRenderedPageBreak/>
        <w:t xml:space="preserve">Крупные реки области – Иня и </w:t>
      </w:r>
      <w:proofErr w:type="spellStart"/>
      <w:r w:rsidRPr="00AD2583">
        <w:t>Бердь</w:t>
      </w:r>
      <w:proofErr w:type="spellEnd"/>
      <w:r w:rsidRPr="00AD2583">
        <w:t xml:space="preserve"> в районе Верхней и Средней Оби, </w:t>
      </w:r>
      <w:r w:rsidR="00AF35F5" w:rsidRPr="00AD2583">
        <w:br/>
      </w:r>
      <w:r w:rsidRPr="00AD2583">
        <w:t xml:space="preserve">в левобережье – </w:t>
      </w:r>
      <w:proofErr w:type="spellStart"/>
      <w:r w:rsidRPr="00AD2583">
        <w:t>Омь</w:t>
      </w:r>
      <w:proofErr w:type="spellEnd"/>
      <w:r w:rsidRPr="00AD2583">
        <w:t xml:space="preserve"> и Тара, а также Чулым с притоком Каргат, реки Карасук и Баган. Всего же в области около 7000 рек, включая мельчайшие с длиной русла менее 10 км.</w:t>
      </w:r>
    </w:p>
    <w:p w:rsidR="004066A4" w:rsidRPr="00AD2583" w:rsidRDefault="004066A4" w:rsidP="00C05B6C">
      <w:pPr>
        <w:pStyle w:val="aff8"/>
        <w:ind w:right="0" w:firstLine="992"/>
      </w:pPr>
      <w:r w:rsidRPr="00AD2583">
        <w:t xml:space="preserve">Характерным элементом ландшафта области являются озера, их более 2500. Озера в основном пресные и только немногие (менее 10%), расположенные в наиболее засушливой юго-западной части, солоноватые и соленые. </w:t>
      </w:r>
      <w:r w:rsidR="00C05B6C" w:rsidRPr="00AD2583">
        <w:t xml:space="preserve">Наиболее крупные озера </w:t>
      </w:r>
      <w:r w:rsidR="00E24256" w:rsidRPr="00AD2583">
        <w:t>–</w:t>
      </w:r>
      <w:r w:rsidR="00C05B6C" w:rsidRPr="00AD2583">
        <w:t xml:space="preserve"> Чаны, </w:t>
      </w:r>
      <w:r w:rsidRPr="00AD2583">
        <w:t xml:space="preserve">Убинское, </w:t>
      </w:r>
      <w:proofErr w:type="spellStart"/>
      <w:r w:rsidRPr="00AD2583">
        <w:t>Сартлан</w:t>
      </w:r>
      <w:proofErr w:type="spellEnd"/>
      <w:r w:rsidRPr="00AD2583">
        <w:t xml:space="preserve">. Горько-соленое озеро Карачи с 1880 года используется </w:t>
      </w:r>
      <w:r w:rsidR="00AF35F5" w:rsidRPr="00AD2583">
        <w:br/>
      </w:r>
      <w:r w:rsidRPr="00AD2583">
        <w:t>как грязевой и бальнеологический курорт.</w:t>
      </w:r>
    </w:p>
    <w:p w:rsidR="004066A4" w:rsidRPr="00AD2583" w:rsidRDefault="004066A4" w:rsidP="00C05B6C">
      <w:pPr>
        <w:pStyle w:val="aff8"/>
        <w:ind w:right="0" w:firstLine="992"/>
      </w:pPr>
      <w:r w:rsidRPr="00AD2583">
        <w:t xml:space="preserve">В области много болот, ими занята пятая часть территории. Большие массивы болот расположены на севере области, куда заходит своим южным краем самая </w:t>
      </w:r>
      <w:r w:rsidR="00AF35F5" w:rsidRPr="00AD2583">
        <w:br/>
      </w:r>
      <w:r w:rsidRPr="00AD2583">
        <w:t>обширная в мире система болот – Васюганские болота.</w:t>
      </w:r>
    </w:p>
    <w:p w:rsidR="004066A4" w:rsidRPr="00AD2583" w:rsidRDefault="004066A4" w:rsidP="00C05B6C">
      <w:pPr>
        <w:pStyle w:val="aff8"/>
        <w:ind w:right="0" w:firstLine="992"/>
      </w:pPr>
      <w:r w:rsidRPr="00AD2583">
        <w:t xml:space="preserve">Область богата ресурсами подземных вод – пресных и </w:t>
      </w:r>
      <w:proofErr w:type="spellStart"/>
      <w:r w:rsidRPr="00AD2583">
        <w:t>маломинерализир</w:t>
      </w:r>
      <w:r w:rsidRPr="00AD2583">
        <w:t>о</w:t>
      </w:r>
      <w:r w:rsidRPr="00AD2583">
        <w:t>ванных</w:t>
      </w:r>
      <w:proofErr w:type="spellEnd"/>
      <w:r w:rsidRPr="00AD2583">
        <w:t xml:space="preserve">, на базе которых эксплуатируются водозаборные скважины для обеспечения хозяйственно-питьевого водоснабжения населения, а также минеральных, радоновых </w:t>
      </w:r>
      <w:r w:rsidR="00AF35F5" w:rsidRPr="00AD2583">
        <w:br/>
      </w:r>
      <w:r w:rsidRPr="00AD2583">
        <w:t>и термальных вод – соответственно, для лечебных целей и теплофикации.</w:t>
      </w:r>
    </w:p>
    <w:p w:rsidR="004066A4" w:rsidRPr="00AD2583" w:rsidRDefault="004066A4" w:rsidP="00C05B6C">
      <w:pPr>
        <w:pStyle w:val="aff8"/>
        <w:numPr>
          <w:ilvl w:val="0"/>
          <w:numId w:val="22"/>
        </w:numPr>
        <w:ind w:left="0" w:right="0" w:firstLine="992"/>
      </w:pPr>
      <w:r w:rsidRPr="00AD2583">
        <w:rPr>
          <w:b/>
        </w:rPr>
        <w:t>Климат</w:t>
      </w:r>
      <w:r w:rsidR="00C03A4C" w:rsidRPr="00AD2583">
        <w:rPr>
          <w:b/>
        </w:rPr>
        <w:t>.</w:t>
      </w:r>
      <w:r w:rsidR="00C03A4C" w:rsidRPr="00AD2583">
        <w:t xml:space="preserve"> </w:t>
      </w:r>
      <w:r w:rsidRPr="00AD2583">
        <w:t>Особенности климата обусловлены расположением Новосиби</w:t>
      </w:r>
      <w:r w:rsidRPr="00AD2583">
        <w:t>р</w:t>
      </w:r>
      <w:r w:rsidRPr="00AD2583">
        <w:t>ской области в средних широтах и в глубине континента. С севера территория области доступна воздействию арктических масс воздуха с его сухостью и низкими температ</w:t>
      </w:r>
      <w:r w:rsidRPr="00AD2583">
        <w:t>у</w:t>
      </w:r>
      <w:r w:rsidRPr="00AD2583">
        <w:t>рами. Открытость с юга способствует проникновению прогретого континентального ум</w:t>
      </w:r>
      <w:r w:rsidRPr="00AD2583">
        <w:t>е</w:t>
      </w:r>
      <w:r w:rsidRPr="00AD2583">
        <w:t>ренного и даже тропического воздуха.</w:t>
      </w:r>
    </w:p>
    <w:p w:rsidR="004066A4" w:rsidRPr="00AD2583" w:rsidRDefault="004066A4" w:rsidP="00C05B6C">
      <w:pPr>
        <w:pStyle w:val="aff8"/>
        <w:ind w:right="0" w:firstLine="992"/>
      </w:pPr>
      <w:r w:rsidRPr="00AD2583">
        <w:t>Климат области континентальный, с резкими контрастами, с холодной пр</w:t>
      </w:r>
      <w:r w:rsidRPr="00AD2583">
        <w:t>о</w:t>
      </w:r>
      <w:r w:rsidRPr="00AD2583">
        <w:t xml:space="preserve">должительной зимой и коротким жарким летом. Хорошо выражены все четыре времени года. </w:t>
      </w:r>
    </w:p>
    <w:p w:rsidR="004066A4" w:rsidRPr="00AD2583" w:rsidRDefault="004066A4" w:rsidP="00C05B6C">
      <w:pPr>
        <w:pStyle w:val="aff8"/>
        <w:ind w:right="0" w:firstLine="992"/>
      </w:pPr>
      <w:r w:rsidRPr="00AD2583">
        <w:t xml:space="preserve">Годовое количество осадков сильно подвержено колебаниям. В среднем </w:t>
      </w:r>
      <w:r w:rsidR="00AF35F5" w:rsidRPr="00AD2583">
        <w:br/>
      </w:r>
      <w:r w:rsidRPr="00AD2583">
        <w:t xml:space="preserve">по области выпадает за год 300-400 миллиметров атмосферных осадков, в отдельные годы – до 600 мм и более (но было и 180 мм в 1934 году). До 70% осадков выпадает </w:t>
      </w:r>
      <w:r w:rsidR="00AF35F5" w:rsidRPr="00AD2583">
        <w:br/>
      </w:r>
      <w:r w:rsidRPr="00AD2583">
        <w:t xml:space="preserve">в виде дождей, в основном ливневых с грозами. </w:t>
      </w:r>
    </w:p>
    <w:p w:rsidR="004066A4" w:rsidRPr="00AD2583" w:rsidRDefault="004066A4" w:rsidP="00C05B6C">
      <w:pPr>
        <w:pStyle w:val="aff8"/>
        <w:ind w:right="0" w:firstLine="992"/>
      </w:pPr>
      <w:r w:rsidRPr="00AD2583">
        <w:t>Преобладают южные и юго-западные ветры. В южных степных районах наблюдаются суховеи и засухи. Вегетационный период длится от 144-148 дней на сев</w:t>
      </w:r>
      <w:r w:rsidRPr="00AD2583">
        <w:t>е</w:t>
      </w:r>
      <w:r w:rsidRPr="00AD2583">
        <w:t>ре области до 158-163 дней на юге.</w:t>
      </w:r>
    </w:p>
    <w:p w:rsidR="004066A4" w:rsidRPr="00AD2583" w:rsidRDefault="004066A4" w:rsidP="00C05B6C">
      <w:pPr>
        <w:pStyle w:val="aff8"/>
        <w:numPr>
          <w:ilvl w:val="0"/>
          <w:numId w:val="22"/>
        </w:numPr>
        <w:ind w:left="0" w:right="0" w:firstLine="992"/>
      </w:pPr>
      <w:r w:rsidRPr="00AD2583">
        <w:rPr>
          <w:b/>
        </w:rPr>
        <w:t>Природные зоны, флора, фауна</w:t>
      </w:r>
      <w:r w:rsidR="00C03A4C" w:rsidRPr="00AD2583">
        <w:rPr>
          <w:b/>
        </w:rPr>
        <w:t>.</w:t>
      </w:r>
      <w:r w:rsidR="00C03A4C" w:rsidRPr="00AD2583">
        <w:t xml:space="preserve"> </w:t>
      </w:r>
      <w:r w:rsidRPr="00AD2583">
        <w:t xml:space="preserve">Территория Новосибирской области располагается в трех природных зонах: лесной, лесостепной и степной. В связи </w:t>
      </w:r>
      <w:r w:rsidR="00AF35F5" w:rsidRPr="00AD2583">
        <w:br/>
      </w:r>
      <w:r w:rsidRPr="00AD2583">
        <w:t>с географическим расположением, в состав флоры и фауны области входят виды ра</w:t>
      </w:r>
      <w:r w:rsidRPr="00AD2583">
        <w:t>с</w:t>
      </w:r>
      <w:r w:rsidRPr="00AD2583">
        <w:t>тений и животных, произрастающие и обитающие как в северной Азии, так и в средних широтах Европы. Всего на территории области отмечено около 1300 видов растений. Фауна включает около 10 тысяч видов беспозвоночных и 475 видов позвоночных живо</w:t>
      </w:r>
      <w:r w:rsidRPr="00AD2583">
        <w:t>т</w:t>
      </w:r>
      <w:r w:rsidRPr="00AD2583">
        <w:t xml:space="preserve">ных. </w:t>
      </w:r>
    </w:p>
    <w:p w:rsidR="003B4F91" w:rsidRPr="00AD2583" w:rsidRDefault="003B4F91" w:rsidP="00C05B6C">
      <w:pPr>
        <w:pStyle w:val="aff8"/>
        <w:numPr>
          <w:ilvl w:val="0"/>
          <w:numId w:val="22"/>
        </w:numPr>
        <w:ind w:left="0" w:right="0" w:firstLine="992"/>
      </w:pPr>
      <w:r w:rsidRPr="00AD2583">
        <w:t>Новосибирская область – один из важнейших индустриальных районов Сибири с развитым сельским хозяйством</w:t>
      </w:r>
      <w:r w:rsidR="00D76073" w:rsidRPr="00AD2583">
        <w:t xml:space="preserve"> и относительно высокими показателями </w:t>
      </w:r>
      <w:r w:rsidR="00AF35F5" w:rsidRPr="00AD2583">
        <w:br/>
      </w:r>
      <w:r w:rsidR="00D76073" w:rsidRPr="00AD2583">
        <w:t>развития инфраструктуры.</w:t>
      </w:r>
    </w:p>
    <w:p w:rsidR="007574AE" w:rsidRPr="00AD2583" w:rsidRDefault="00D76073" w:rsidP="00C05B6C">
      <w:pPr>
        <w:pStyle w:val="aff8"/>
        <w:numPr>
          <w:ilvl w:val="0"/>
          <w:numId w:val="22"/>
        </w:numPr>
        <w:ind w:left="0" w:right="0" w:firstLine="992"/>
      </w:pPr>
      <w:r w:rsidRPr="00AD2583">
        <w:rPr>
          <w:b/>
        </w:rPr>
        <w:t>В сфере производства</w:t>
      </w:r>
      <w:r w:rsidRPr="00AD2583">
        <w:t xml:space="preserve"> б</w:t>
      </w:r>
      <w:r w:rsidR="007574AE" w:rsidRPr="00AD2583">
        <w:t>азовым</w:t>
      </w:r>
      <w:r w:rsidR="00411F67" w:rsidRPr="00AD2583">
        <w:t>и</w:t>
      </w:r>
      <w:r w:rsidR="007574AE" w:rsidRPr="00AD2583">
        <w:t xml:space="preserve"> вид</w:t>
      </w:r>
      <w:r w:rsidR="00411F67" w:rsidRPr="00AD2583">
        <w:t>а</w:t>
      </w:r>
      <w:r w:rsidR="007574AE" w:rsidRPr="00AD2583">
        <w:t xml:space="preserve">м экономической деятельности являются </w:t>
      </w:r>
      <w:r w:rsidRPr="00AD2583">
        <w:t xml:space="preserve">обрабатывающие производства в части </w:t>
      </w:r>
      <w:r w:rsidR="007574AE" w:rsidRPr="00AD2583">
        <w:t>производств</w:t>
      </w:r>
      <w:r w:rsidRPr="00AD2583">
        <w:t>а</w:t>
      </w:r>
      <w:r w:rsidR="007574AE" w:rsidRPr="00AD2583">
        <w:t xml:space="preserve"> пищевых продук</w:t>
      </w:r>
      <w:r w:rsidR="00423706">
        <w:t>тов,</w:t>
      </w:r>
      <w:r w:rsidR="00A2572F">
        <w:t xml:space="preserve"> </w:t>
      </w:r>
      <w:r w:rsidR="006F685D" w:rsidRPr="00AD2583">
        <w:t>прочей неметаллической минеральной продукции</w:t>
      </w:r>
      <w:r w:rsidR="0086308E" w:rsidRPr="00AD2583">
        <w:t>, готовых металлических изделий, кроме машин и оборудования</w:t>
      </w:r>
      <w:r w:rsidR="00423706">
        <w:t>,</w:t>
      </w:r>
      <w:r w:rsidR="00423706" w:rsidRPr="00423706">
        <w:t xml:space="preserve"> </w:t>
      </w:r>
      <w:r w:rsidR="00423706">
        <w:t>металлургического производства</w:t>
      </w:r>
      <w:r w:rsidR="006F685D" w:rsidRPr="00AD2583">
        <w:t>.</w:t>
      </w:r>
    </w:p>
    <w:p w:rsidR="003B4F91" w:rsidRPr="00AD2583" w:rsidRDefault="00907AAB" w:rsidP="00C05B6C">
      <w:pPr>
        <w:pStyle w:val="aff8"/>
        <w:numPr>
          <w:ilvl w:val="0"/>
          <w:numId w:val="22"/>
        </w:numPr>
        <w:ind w:left="0" w:right="0" w:firstLine="992"/>
      </w:pPr>
      <w:r w:rsidRPr="00AD2583">
        <w:rPr>
          <w:b/>
        </w:rPr>
        <w:t>Сельское хозяйство</w:t>
      </w:r>
      <w:r w:rsidRPr="00AD2583">
        <w:t xml:space="preserve"> области развивается в зоне рискованного землед</w:t>
      </w:r>
      <w:r w:rsidRPr="00AD2583">
        <w:t>е</w:t>
      </w:r>
      <w:r w:rsidRPr="00AD2583">
        <w:t>лия, поэтому производство продуктов растениеводства находится в сильной зависим</w:t>
      </w:r>
      <w:r w:rsidRPr="00AD2583">
        <w:t>о</w:t>
      </w:r>
      <w:r w:rsidRPr="00AD2583">
        <w:t xml:space="preserve">сти от погодных условий. Общая ситуация в животноводстве также не является </w:t>
      </w:r>
      <w:r w:rsidR="00D7119B">
        <w:br/>
      </w:r>
      <w:r w:rsidRPr="00AD2583">
        <w:t xml:space="preserve">стабильной, так как зависит от кормовой базы, создаваемой в растениеводстве. </w:t>
      </w:r>
      <w:r w:rsidR="003B4F91" w:rsidRPr="00AD2583">
        <w:t>Вед</w:t>
      </w:r>
      <w:r w:rsidR="003B4F91" w:rsidRPr="00AD2583">
        <w:t>у</w:t>
      </w:r>
      <w:r w:rsidR="003B4F91" w:rsidRPr="00AD2583">
        <w:lastRenderedPageBreak/>
        <w:t>щими направлениями в растениеводстве явля</w:t>
      </w:r>
      <w:r w:rsidR="00E24256" w:rsidRPr="00AD2583">
        <w:t>ю</w:t>
      </w:r>
      <w:r w:rsidR="003B4F91" w:rsidRPr="00AD2583">
        <w:t>тся производство зерновых и зерноб</w:t>
      </w:r>
      <w:r w:rsidR="003B4F91" w:rsidRPr="00AD2583">
        <w:t>о</w:t>
      </w:r>
      <w:r w:rsidR="003B4F91" w:rsidRPr="00AD2583">
        <w:t xml:space="preserve">бовых культур, </w:t>
      </w:r>
      <w:r w:rsidR="00E24256" w:rsidRPr="00AD2583">
        <w:t xml:space="preserve">а также </w:t>
      </w:r>
      <w:r w:rsidR="003B4F91" w:rsidRPr="00AD2583">
        <w:t>картофеля и овощей. В животноводств</w:t>
      </w:r>
      <w:r w:rsidRPr="00AD2583">
        <w:t>е</w:t>
      </w:r>
      <w:r w:rsidR="003B4F91" w:rsidRPr="00AD2583">
        <w:t xml:space="preserve"> </w:t>
      </w:r>
      <w:r w:rsidRPr="00AD2583">
        <w:t xml:space="preserve">в пригородных районах </w:t>
      </w:r>
      <w:r w:rsidR="003B4F91" w:rsidRPr="00AD2583">
        <w:t>преоблада</w:t>
      </w:r>
      <w:r w:rsidRPr="00AD2583">
        <w:t>ет</w:t>
      </w:r>
      <w:r w:rsidR="003B4F91" w:rsidRPr="00AD2583">
        <w:t xml:space="preserve"> молочно</w:t>
      </w:r>
      <w:r w:rsidRPr="00AD2583">
        <w:t>е</w:t>
      </w:r>
      <w:r w:rsidR="003B4F91" w:rsidRPr="00AD2583">
        <w:t xml:space="preserve"> скотоводств</w:t>
      </w:r>
      <w:r w:rsidRPr="00AD2583">
        <w:t>о, в</w:t>
      </w:r>
      <w:r w:rsidR="003B4F91" w:rsidRPr="00AD2583">
        <w:t xml:space="preserve"> степных районах </w:t>
      </w:r>
      <w:r w:rsidRPr="00AD2583">
        <w:t xml:space="preserve">– </w:t>
      </w:r>
      <w:r w:rsidR="003B4F91" w:rsidRPr="00AD2583">
        <w:t>скотоводство мясно</w:t>
      </w:r>
      <w:r w:rsidRPr="00AD2583">
        <w:t>го</w:t>
      </w:r>
      <w:r w:rsidR="003B4F91" w:rsidRPr="00AD2583">
        <w:t xml:space="preserve"> направлени</w:t>
      </w:r>
      <w:r w:rsidRPr="00AD2583">
        <w:t>я</w:t>
      </w:r>
      <w:r w:rsidR="003B4F91" w:rsidRPr="00AD2583">
        <w:t>. Большое значение имеет яичное и бройлерное птицеводство, продукция которого вывозится в другие регионы Сибирского федерального округа. Имеются также специализированные хозяйства, занимающиеся свиноводством, клеточным зверово</w:t>
      </w:r>
      <w:r w:rsidR="003B4F91" w:rsidRPr="00AD2583">
        <w:t>д</w:t>
      </w:r>
      <w:r w:rsidR="003B4F91" w:rsidRPr="00AD2583">
        <w:t>ством, рыбоводством.</w:t>
      </w:r>
    </w:p>
    <w:p w:rsidR="00C05B6C" w:rsidRPr="00AD2583" w:rsidRDefault="003B4F91" w:rsidP="00C05B6C">
      <w:pPr>
        <w:pStyle w:val="aff8"/>
        <w:numPr>
          <w:ilvl w:val="0"/>
          <w:numId w:val="22"/>
        </w:numPr>
        <w:ind w:left="0" w:right="0" w:firstLine="992"/>
      </w:pPr>
      <w:r w:rsidRPr="00AD2583">
        <w:t xml:space="preserve">Новосибирская область – крупнейший </w:t>
      </w:r>
      <w:r w:rsidRPr="00AD2583">
        <w:rPr>
          <w:b/>
        </w:rPr>
        <w:t>научный центр</w:t>
      </w:r>
      <w:r w:rsidRPr="00AD2583">
        <w:t xml:space="preserve">. </w:t>
      </w:r>
      <w:r w:rsidR="006F685D" w:rsidRPr="00AD2583">
        <w:t xml:space="preserve">Она обладает мощным комплексом научных организаций, что является одним из ее конкурентных преимуществ. </w:t>
      </w:r>
      <w:r w:rsidR="00C05B6C" w:rsidRPr="00AD2583">
        <w:t xml:space="preserve">Среди научных организаций Сибирского территориального управления ФАНО – всемирно известные институты и крупные центры высокотехнологичной </w:t>
      </w:r>
      <w:r w:rsidR="00D7119B">
        <w:br/>
      </w:r>
      <w:r w:rsidR="00C05B6C" w:rsidRPr="00AD2583">
        <w:t>медицины.</w:t>
      </w:r>
    </w:p>
    <w:p w:rsidR="003B4F91" w:rsidRPr="00AD2583" w:rsidRDefault="003B4F91" w:rsidP="00C05B6C">
      <w:pPr>
        <w:pStyle w:val="aff8"/>
        <w:ind w:right="0" w:firstLine="992"/>
      </w:pPr>
      <w:r w:rsidRPr="00AD2583">
        <w:t>В области действует 1</w:t>
      </w:r>
      <w:r w:rsidR="001C6B57" w:rsidRPr="00AD2583">
        <w:t>1</w:t>
      </w:r>
      <w:r w:rsidR="00F17301" w:rsidRPr="00F17301">
        <w:t>2</w:t>
      </w:r>
      <w:r w:rsidRPr="00AD2583">
        <w:t xml:space="preserve"> научны</w:t>
      </w:r>
      <w:r w:rsidR="005812A0" w:rsidRPr="00AD2583">
        <w:t>х</w:t>
      </w:r>
      <w:r w:rsidRPr="00AD2583">
        <w:t xml:space="preserve"> организаци</w:t>
      </w:r>
      <w:r w:rsidR="005812A0" w:rsidRPr="00AD2583">
        <w:t>й</w:t>
      </w:r>
      <w:r w:rsidRPr="00AD2583">
        <w:t>, научные исследования и ра</w:t>
      </w:r>
      <w:r w:rsidRPr="00AD2583">
        <w:t>з</w:t>
      </w:r>
      <w:r w:rsidRPr="00AD2583">
        <w:t xml:space="preserve">работки выполняют </w:t>
      </w:r>
      <w:r w:rsidR="0086308E" w:rsidRPr="00AD2583">
        <w:t>2</w:t>
      </w:r>
      <w:r w:rsidR="00C70A37" w:rsidRPr="00AD2583">
        <w:t>0,</w:t>
      </w:r>
      <w:r w:rsidR="00F17301" w:rsidRPr="00F17301">
        <w:t>4</w:t>
      </w:r>
      <w:r w:rsidRPr="00AD2583">
        <w:t xml:space="preserve"> тыс</w:t>
      </w:r>
      <w:r w:rsidR="009A1EDB" w:rsidRPr="00AD2583">
        <w:t>.</w:t>
      </w:r>
      <w:r w:rsidRPr="00AD2583">
        <w:t xml:space="preserve"> специалистов, из них </w:t>
      </w:r>
      <w:r w:rsidR="00F17301">
        <w:t>4,8</w:t>
      </w:r>
      <w:r w:rsidRPr="00AD2583">
        <w:t xml:space="preserve"> тыс</w:t>
      </w:r>
      <w:r w:rsidR="00F17301">
        <w:t>.</w:t>
      </w:r>
      <w:r w:rsidRPr="00AD2583">
        <w:t xml:space="preserve"> имеют степень докторов </w:t>
      </w:r>
      <w:r w:rsidR="00AF35F5" w:rsidRPr="00AD2583">
        <w:br/>
      </w:r>
      <w:r w:rsidRPr="00AD2583">
        <w:t xml:space="preserve">и кандидатов наук. </w:t>
      </w:r>
      <w:r w:rsidR="00411F67" w:rsidRPr="00AD2583">
        <w:t xml:space="preserve">В образовательных организациях высшего образования и научных организациях, осуществляющих образовательную деятельность по программам </w:t>
      </w:r>
      <w:proofErr w:type="spellStart"/>
      <w:r w:rsidR="00411F67" w:rsidRPr="00AD2583">
        <w:t>бак</w:t>
      </w:r>
      <w:r w:rsidR="00411F67" w:rsidRPr="00AD2583">
        <w:t>а</w:t>
      </w:r>
      <w:r w:rsidR="00411F67" w:rsidRPr="00AD2583">
        <w:t>лавриата</w:t>
      </w:r>
      <w:proofErr w:type="spellEnd"/>
      <w:r w:rsidR="00411F67" w:rsidRPr="00AD2583">
        <w:t xml:space="preserve">, </w:t>
      </w:r>
      <w:proofErr w:type="spellStart"/>
      <w:r w:rsidR="00411F67" w:rsidRPr="00AD2583">
        <w:t>специалитета</w:t>
      </w:r>
      <w:proofErr w:type="spellEnd"/>
      <w:r w:rsidR="00411F67" w:rsidRPr="00AD2583">
        <w:t>, магистратуры</w:t>
      </w:r>
      <w:r w:rsidRPr="00AD2583">
        <w:t xml:space="preserve"> обучается </w:t>
      </w:r>
      <w:r w:rsidR="00F17301">
        <w:t>98,3</w:t>
      </w:r>
      <w:r w:rsidRPr="00AD2583">
        <w:t xml:space="preserve"> тыс</w:t>
      </w:r>
      <w:r w:rsidR="00DA589C" w:rsidRPr="00AD2583">
        <w:t>.</w:t>
      </w:r>
      <w:r w:rsidRPr="00AD2583">
        <w:t xml:space="preserve"> студентов.</w:t>
      </w:r>
    </w:p>
    <w:p w:rsidR="003B4F91" w:rsidRPr="00AD2583" w:rsidRDefault="003B4F91" w:rsidP="00C05B6C">
      <w:pPr>
        <w:pStyle w:val="aff8"/>
        <w:numPr>
          <w:ilvl w:val="0"/>
          <w:numId w:val="22"/>
        </w:numPr>
        <w:ind w:left="0" w:right="0" w:firstLine="992"/>
      </w:pPr>
      <w:r w:rsidRPr="00AD2583">
        <w:t xml:space="preserve">Новосибирская область, расположенная в географическом центре России, на пересечении транспортных путей, является важнейшим </w:t>
      </w:r>
      <w:r w:rsidRPr="00AD2583">
        <w:rPr>
          <w:b/>
        </w:rPr>
        <w:t>транспортным узлом</w:t>
      </w:r>
      <w:r w:rsidRPr="00AD2583">
        <w:t xml:space="preserve"> </w:t>
      </w:r>
      <w:r w:rsidR="00A71C9F" w:rsidRPr="00AD2583">
        <w:br/>
      </w:r>
      <w:r w:rsidRPr="00AD2583">
        <w:t>с транзитной специализацией. По территории области проходят важнейшие транспор</w:t>
      </w:r>
      <w:r w:rsidRPr="00AD2583">
        <w:t>т</w:t>
      </w:r>
      <w:r w:rsidRPr="00AD2583">
        <w:t>ные магистрали страны – железнодорожная Транссибирская (направление «восток – запад») и водная по реке Обь («север – юг»), железнодорожный выход в Среднюю Азию, транссибирские трубопроводы, автодороги федерального значения</w:t>
      </w:r>
      <w:r w:rsidR="003C6149" w:rsidRPr="00AD2583">
        <w:t>.</w:t>
      </w:r>
      <w:r w:rsidRPr="00AD2583">
        <w:t xml:space="preserve"> </w:t>
      </w:r>
      <w:r w:rsidR="003C6149" w:rsidRPr="00AD2583">
        <w:t>К</w:t>
      </w:r>
      <w:r w:rsidRPr="00AD2583">
        <w:t>рупнейший в азиатской части России аэропорт «Толмачево» связыва</w:t>
      </w:r>
      <w:r w:rsidR="003C6149" w:rsidRPr="00AD2583">
        <w:t>ет</w:t>
      </w:r>
      <w:r w:rsidRPr="00AD2583">
        <w:t xml:space="preserve"> Новосибирск воздушными линиями с </w:t>
      </w:r>
      <w:r w:rsidR="00DA589C" w:rsidRPr="00AD2583">
        <w:t>г</w:t>
      </w:r>
      <w:r w:rsidRPr="00AD2583">
        <w:t>ородами России, ближнего и дальнего зарубежья. Внутригородской пасс</w:t>
      </w:r>
      <w:r w:rsidRPr="00AD2583">
        <w:t>а</w:t>
      </w:r>
      <w:r w:rsidRPr="00AD2583">
        <w:t>жирский транспорт представлен автобусами, троллейбусами, трамваями, таксомотор</w:t>
      </w:r>
      <w:r w:rsidRPr="00AD2583">
        <w:t>а</w:t>
      </w:r>
      <w:r w:rsidRPr="00AD2583">
        <w:t>ми, включая маршрутные, и единственным в восточной части России метрополитеном.</w:t>
      </w:r>
    </w:p>
    <w:p w:rsidR="00545E1D" w:rsidRPr="00AD2583" w:rsidRDefault="00545E1D" w:rsidP="00C05B6C">
      <w:pPr>
        <w:pStyle w:val="aff8"/>
        <w:numPr>
          <w:ilvl w:val="0"/>
          <w:numId w:val="22"/>
        </w:numPr>
        <w:ind w:left="0" w:right="0" w:firstLine="992"/>
      </w:pPr>
      <w:r w:rsidRPr="00AD2583">
        <w:t>В целях реализации Федерального Закона № 131-ФЗ от 6 октября 2003</w:t>
      </w:r>
      <w:r w:rsidR="00E24256" w:rsidRPr="00AD2583">
        <w:t> </w:t>
      </w:r>
      <w:r w:rsidRPr="00AD2583">
        <w:t>года «Об общих принципах организации местного самоуправления в Российской Федерации» на территории Н</w:t>
      </w:r>
      <w:r w:rsidR="00C70A37" w:rsidRPr="00AD2583">
        <w:t>овосибирской области создано 488</w:t>
      </w:r>
      <w:r w:rsidRPr="00AD2583">
        <w:t xml:space="preserve"> </w:t>
      </w:r>
      <w:r w:rsidRPr="00AD2583">
        <w:rPr>
          <w:b/>
        </w:rPr>
        <w:t xml:space="preserve">муниципальных </w:t>
      </w:r>
      <w:r w:rsidR="00A71C9F" w:rsidRPr="00AD2583">
        <w:rPr>
          <w:b/>
        </w:rPr>
        <w:br/>
      </w:r>
      <w:r w:rsidRPr="00AD2583">
        <w:rPr>
          <w:b/>
        </w:rPr>
        <w:t>образований</w:t>
      </w:r>
      <w:r w:rsidRPr="00AD2583">
        <w:t xml:space="preserve">. Их статус и границы оформлены Законом Новосибирской области </w:t>
      </w:r>
      <w:r w:rsidR="00245DAF" w:rsidRPr="00AD2583">
        <w:br/>
      </w:r>
      <w:r w:rsidRPr="00AD2583">
        <w:t xml:space="preserve">№ 200-ОЗ от 2 июня 2004 года «О статусе и границах муниципальных образований </w:t>
      </w:r>
      <w:r w:rsidR="00A71C9F" w:rsidRPr="00AD2583">
        <w:br/>
      </w:r>
      <w:r w:rsidRPr="00AD2583">
        <w:t xml:space="preserve">Новосибирской области». </w:t>
      </w:r>
      <w:r w:rsidR="00C70A37" w:rsidRPr="00AD2583">
        <w:t>По состоянию на 1 января 202</w:t>
      </w:r>
      <w:r w:rsidR="006718C5">
        <w:t>3</w:t>
      </w:r>
      <w:r w:rsidR="00411F67" w:rsidRPr="00AD2583">
        <w:t xml:space="preserve"> года, из числа муниципальных образований области </w:t>
      </w:r>
      <w:r w:rsidRPr="00AD2583">
        <w:t xml:space="preserve">5 </w:t>
      </w:r>
      <w:r w:rsidR="00411F67" w:rsidRPr="00AD2583">
        <w:t>имеют</w:t>
      </w:r>
      <w:r w:rsidRPr="00AD2583">
        <w:t xml:space="preserve"> статус городского округа, 30 –</w:t>
      </w:r>
      <w:r w:rsidR="0040631C" w:rsidRPr="00AD2583">
        <w:t xml:space="preserve"> </w:t>
      </w:r>
      <w:r w:rsidRPr="00AD2583">
        <w:t>муниципального района, 26</w:t>
      </w:r>
      <w:r w:rsidR="009820ED" w:rsidRPr="00AD2583">
        <w:t> </w:t>
      </w:r>
      <w:r w:rsidRPr="00AD2583">
        <w:t>– городского поселения и 42</w:t>
      </w:r>
      <w:r w:rsidR="00411F67" w:rsidRPr="00AD2583">
        <w:t>7</w:t>
      </w:r>
      <w:r w:rsidR="00E24256" w:rsidRPr="00AD2583">
        <w:t> </w:t>
      </w:r>
      <w:r w:rsidRPr="00AD2583">
        <w:t>– статус сельского поселения.</w:t>
      </w:r>
    </w:p>
    <w:p w:rsidR="003B4F91" w:rsidRPr="00AD2583" w:rsidRDefault="003B4F91" w:rsidP="00121A48">
      <w:pPr>
        <w:pStyle w:val="afff2"/>
      </w:pPr>
      <w:bookmarkStart w:id="6" w:name="_Toc145998582"/>
      <w:bookmarkStart w:id="7" w:name="_Toc147050993"/>
      <w:bookmarkStart w:id="8" w:name="_Toc110930901"/>
      <w:r w:rsidRPr="00AD2583">
        <w:lastRenderedPageBreak/>
        <w:t xml:space="preserve">1.2. </w:t>
      </w:r>
      <w:r w:rsidR="00D53AA5" w:rsidRPr="00AD2583">
        <w:t>М</w:t>
      </w:r>
      <w:r w:rsidR="00F21601" w:rsidRPr="00AD2583">
        <w:t>уницип</w:t>
      </w:r>
      <w:r w:rsidRPr="00AD2583">
        <w:t>альное деление</w:t>
      </w:r>
      <w:bookmarkEnd w:id="6"/>
      <w:bookmarkEnd w:id="7"/>
      <w:bookmarkEnd w:id="8"/>
    </w:p>
    <w:p w:rsidR="003B4F91" w:rsidRPr="00AD2583" w:rsidRDefault="00F21601" w:rsidP="00C96C15">
      <w:pPr>
        <w:pStyle w:val="aff2"/>
        <w:spacing w:after="120" w:line="240" w:lineRule="auto"/>
      </w:pPr>
      <w:r w:rsidRPr="00AD2583">
        <w:t>Муницип</w:t>
      </w:r>
      <w:r w:rsidR="003B4F91" w:rsidRPr="00AD2583">
        <w:t xml:space="preserve">альное деление Новосибирской области </w:t>
      </w:r>
    </w:p>
    <w:p w:rsidR="003B4F91" w:rsidRPr="00AD2583" w:rsidRDefault="003B4F91">
      <w:pPr>
        <w:pStyle w:val="aff3"/>
        <w:rPr>
          <w:spacing w:val="-2"/>
        </w:rPr>
      </w:pPr>
      <w:r w:rsidRPr="00AD2583">
        <w:t>(по состоянию на 1 января 20</w:t>
      </w:r>
      <w:r w:rsidR="00AD4AFD" w:rsidRPr="00AD2583">
        <w:t>2</w:t>
      </w:r>
      <w:r w:rsidR="00796DDB">
        <w:t>3</w:t>
      </w:r>
      <w:r w:rsidRPr="00AD2583">
        <w:t xml:space="preserve"> года)</w:t>
      </w:r>
    </w:p>
    <w:tbl>
      <w:tblPr>
        <w:tblW w:w="9356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977"/>
        <w:gridCol w:w="1134"/>
        <w:gridCol w:w="992"/>
        <w:gridCol w:w="993"/>
        <w:gridCol w:w="992"/>
        <w:gridCol w:w="992"/>
        <w:gridCol w:w="1276"/>
      </w:tblGrid>
      <w:tr w:rsidR="009E404D" w:rsidRPr="00AD2583">
        <w:trPr>
          <w:cantSplit/>
          <w:trHeight w:val="259"/>
        </w:trPr>
        <w:tc>
          <w:tcPr>
            <w:tcW w:w="2977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:rsidR="009E404D" w:rsidRPr="00AD2583" w:rsidRDefault="009E404D" w:rsidP="00C96C15">
            <w:pPr>
              <w:pStyle w:val="ad"/>
              <w:spacing w:before="0" w:after="0"/>
              <w:ind w:left="-57" w:right="-57"/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E404D" w:rsidRPr="00AD2583" w:rsidRDefault="009E404D" w:rsidP="00C96C15">
            <w:pPr>
              <w:pStyle w:val="ad"/>
              <w:spacing w:before="0" w:after="0"/>
              <w:ind w:left="-57" w:right="-57"/>
            </w:pPr>
            <w:r w:rsidRPr="00AD2583">
              <w:t>Террит</w:t>
            </w:r>
            <w:r w:rsidRPr="00AD2583">
              <w:t>о</w:t>
            </w:r>
            <w:r w:rsidRPr="00AD2583">
              <w:t xml:space="preserve">рия, тыс. кв. км </w:t>
            </w:r>
            <w:r w:rsidRPr="00AD2583">
              <w:rPr>
                <w:rStyle w:val="a9"/>
                <w:sz w:val="24"/>
                <w:szCs w:val="24"/>
              </w:rPr>
              <w:footnoteReference w:customMarkFollows="1" w:id="1"/>
              <w:t>1)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nil"/>
              <w:right w:val="single" w:sz="6" w:space="0" w:color="auto"/>
            </w:tcBorders>
            <w:vAlign w:val="center"/>
          </w:tcPr>
          <w:p w:rsidR="009E404D" w:rsidRPr="00AD2583" w:rsidRDefault="009E404D" w:rsidP="00C96C15">
            <w:pPr>
              <w:pStyle w:val="ad"/>
              <w:spacing w:before="0" w:after="0"/>
              <w:ind w:left="-57" w:right="-57"/>
            </w:pPr>
            <w:r w:rsidRPr="00AD2583">
              <w:t>Горо</w:t>
            </w:r>
            <w:r w:rsidRPr="00AD2583">
              <w:t>д</w:t>
            </w:r>
            <w:r w:rsidRPr="00AD2583">
              <w:t>ские округа</w:t>
            </w:r>
          </w:p>
        </w:tc>
        <w:tc>
          <w:tcPr>
            <w:tcW w:w="993" w:type="dxa"/>
            <w:vMerge w:val="restart"/>
            <w:tcBorders>
              <w:top w:val="single" w:sz="12" w:space="0" w:color="auto"/>
              <w:left w:val="nil"/>
              <w:right w:val="single" w:sz="6" w:space="0" w:color="auto"/>
            </w:tcBorders>
            <w:vAlign w:val="center"/>
          </w:tcPr>
          <w:p w:rsidR="009E404D" w:rsidRPr="00AD2583" w:rsidRDefault="009E404D" w:rsidP="00C96C15">
            <w:pPr>
              <w:pStyle w:val="ad"/>
              <w:spacing w:before="0" w:after="0"/>
              <w:ind w:left="-57" w:right="-57"/>
            </w:pPr>
            <w:r w:rsidRPr="00AD2583">
              <w:t>Муниц</w:t>
            </w:r>
            <w:r w:rsidRPr="00AD2583">
              <w:t>и</w:t>
            </w:r>
            <w:r w:rsidRPr="00AD2583">
              <w:t>пальные районы</w:t>
            </w:r>
          </w:p>
        </w:tc>
        <w:tc>
          <w:tcPr>
            <w:tcW w:w="3260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9E404D" w:rsidRPr="00AD2583" w:rsidRDefault="00202FD7" w:rsidP="00C96C15">
            <w:pPr>
              <w:pStyle w:val="ad"/>
              <w:spacing w:before="0" w:after="0"/>
              <w:ind w:left="-57" w:right="-57"/>
            </w:pPr>
            <w:r w:rsidRPr="00AD2583">
              <w:t>в</w:t>
            </w:r>
            <w:r w:rsidR="009E404D" w:rsidRPr="00AD2583">
              <w:t xml:space="preserve"> них</w:t>
            </w:r>
            <w:r w:rsidRPr="00AD2583">
              <w:t>:</w:t>
            </w:r>
          </w:p>
        </w:tc>
      </w:tr>
      <w:tr w:rsidR="00991062" w:rsidRPr="00AD2583">
        <w:tc>
          <w:tcPr>
            <w:tcW w:w="2977" w:type="dxa"/>
            <w:vMerge/>
            <w:tcBorders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991062" w:rsidRPr="00AD2583" w:rsidRDefault="00991062" w:rsidP="00C96C15">
            <w:pPr>
              <w:tabs>
                <w:tab w:val="left" w:pos="6521"/>
              </w:tabs>
              <w:spacing w:line="240" w:lineRule="auto"/>
              <w:ind w:firstLine="0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991062" w:rsidRPr="00AD2583" w:rsidRDefault="00991062" w:rsidP="00C96C15">
            <w:pPr>
              <w:pStyle w:val="-"/>
              <w:tabs>
                <w:tab w:val="left" w:pos="6521"/>
              </w:tabs>
              <w:spacing w:before="0" w:after="0"/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991062" w:rsidRPr="00AD2583" w:rsidRDefault="00991062" w:rsidP="00C96C15">
            <w:pPr>
              <w:tabs>
                <w:tab w:val="left" w:pos="6521"/>
              </w:tabs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991062" w:rsidRPr="00AD2583" w:rsidRDefault="00991062" w:rsidP="00C96C15">
            <w:pPr>
              <w:tabs>
                <w:tab w:val="left" w:pos="6521"/>
              </w:tabs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62" w:rsidRPr="00AD2583" w:rsidRDefault="00991062" w:rsidP="00C96C15">
            <w:pPr>
              <w:pStyle w:val="ad"/>
              <w:spacing w:before="0" w:after="0"/>
              <w:ind w:left="-57" w:right="-57"/>
            </w:pPr>
            <w:r w:rsidRPr="00AD2583">
              <w:t>горо</w:t>
            </w:r>
            <w:r w:rsidRPr="00AD2583">
              <w:t>д</w:t>
            </w:r>
            <w:r w:rsidRPr="00AD2583">
              <w:t>ские посел</w:t>
            </w:r>
            <w:r w:rsidRPr="00AD2583">
              <w:t>е</w:t>
            </w:r>
            <w:r w:rsidRPr="00AD2583">
              <w:t>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62" w:rsidRPr="00AD2583" w:rsidRDefault="00991062" w:rsidP="00C96C15">
            <w:pPr>
              <w:pStyle w:val="ad"/>
              <w:spacing w:before="0" w:after="0"/>
              <w:ind w:left="-57" w:right="-57"/>
            </w:pPr>
            <w:r w:rsidRPr="00AD2583">
              <w:t>сельские посел</w:t>
            </w:r>
            <w:r w:rsidRPr="00AD2583">
              <w:t>е</w:t>
            </w:r>
            <w:r w:rsidRPr="00AD2583">
              <w:t>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91062" w:rsidRPr="00AD2583" w:rsidRDefault="00991062" w:rsidP="00C96C15">
            <w:pPr>
              <w:pStyle w:val="ad"/>
              <w:spacing w:before="0" w:after="0"/>
              <w:ind w:left="-57" w:right="-57"/>
            </w:pPr>
            <w:r w:rsidRPr="00AD2583">
              <w:t>в них сел</w:t>
            </w:r>
            <w:r w:rsidRPr="00AD2583">
              <w:t>ь</w:t>
            </w:r>
            <w:r w:rsidRPr="00AD2583">
              <w:t>ские нас</w:t>
            </w:r>
            <w:r w:rsidRPr="00AD2583">
              <w:t>е</w:t>
            </w:r>
            <w:r w:rsidRPr="00AD2583">
              <w:t>ленные пункты</w:t>
            </w:r>
          </w:p>
        </w:tc>
      </w:tr>
      <w:tr w:rsidR="00D7650E" w:rsidRPr="00AD2583" w:rsidTr="00D7650E">
        <w:tc>
          <w:tcPr>
            <w:tcW w:w="297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rPr>
                <w:b/>
              </w:rPr>
            </w:pPr>
            <w:r w:rsidRPr="00AD2583">
              <w:rPr>
                <w:b/>
              </w:rPr>
              <w:t>Новосибирская область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pStyle w:val="-"/>
              <w:tabs>
                <w:tab w:val="left" w:pos="6521"/>
              </w:tabs>
              <w:spacing w:before="10" w:after="10"/>
            </w:pPr>
            <w:r w:rsidRPr="00AD2583">
              <w:t>177,8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  <w:rPr>
                <w:b/>
              </w:rPr>
            </w:pPr>
            <w:r w:rsidRPr="00AD2583">
              <w:rPr>
                <w:b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  <w:rPr>
                <w:b/>
              </w:rPr>
            </w:pPr>
            <w:r w:rsidRPr="00AD2583">
              <w:rPr>
                <w:b/>
              </w:rPr>
              <w:t>30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  <w:rPr>
                <w:b/>
              </w:rPr>
            </w:pPr>
            <w:r w:rsidRPr="00AD2583">
              <w:rPr>
                <w:b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  <w:rPr>
                <w:b/>
              </w:rPr>
            </w:pPr>
            <w:r w:rsidRPr="00AD2583">
              <w:rPr>
                <w:b/>
              </w:rPr>
              <w:t>427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97763A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  <w:rPr>
                <w:b/>
              </w:rPr>
            </w:pPr>
            <w:r w:rsidRPr="00AD2583">
              <w:rPr>
                <w:b/>
              </w:rPr>
              <w:t>1513</w:t>
            </w:r>
          </w:p>
        </w:tc>
      </w:tr>
      <w:tr w:rsidR="00D7650E" w:rsidRPr="00AD2583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3C66FD" w:rsidP="00D7119B">
            <w:pPr>
              <w:pStyle w:val="a5"/>
              <w:tabs>
                <w:tab w:val="clear" w:pos="4536"/>
                <w:tab w:val="clear" w:pos="9072"/>
                <w:tab w:val="left" w:pos="6521"/>
              </w:tabs>
              <w:spacing w:before="10" w:after="10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>Г</w:t>
            </w:r>
            <w:r w:rsidR="00D7650E" w:rsidRPr="00AD2583">
              <w:rPr>
                <w:i w:val="0"/>
                <w:sz w:val="22"/>
              </w:rPr>
              <w:t>ородские округа:</w:t>
            </w:r>
          </w:p>
          <w:p w:rsidR="00D7650E" w:rsidRPr="00AD2583" w:rsidRDefault="00D7650E" w:rsidP="00D7119B">
            <w:pPr>
              <w:pStyle w:val="a5"/>
              <w:tabs>
                <w:tab w:val="clear" w:pos="4536"/>
                <w:tab w:val="clear" w:pos="9072"/>
                <w:tab w:val="left" w:pos="6521"/>
              </w:tabs>
              <w:spacing w:before="10" w:after="10"/>
              <w:ind w:left="213"/>
              <w:rPr>
                <w:i w:val="0"/>
                <w:sz w:val="22"/>
              </w:rPr>
            </w:pPr>
            <w:r w:rsidRPr="00AD2583">
              <w:rPr>
                <w:i w:val="0"/>
                <w:sz w:val="22"/>
              </w:rPr>
              <w:t xml:space="preserve">г. Новосибирск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0,50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pStyle w:val="ad"/>
              <w:tabs>
                <w:tab w:val="left" w:pos="6521"/>
              </w:tabs>
              <w:spacing w:before="10" w:after="10"/>
            </w:pPr>
            <w:r w:rsidRPr="00AD2583"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pStyle w:val="ad"/>
              <w:tabs>
                <w:tab w:val="left" w:pos="6521"/>
              </w:tabs>
              <w:spacing w:before="10" w:after="10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pStyle w:val="ad"/>
              <w:tabs>
                <w:tab w:val="left" w:pos="6521"/>
              </w:tabs>
              <w:spacing w:before="10" w:after="10"/>
            </w:pPr>
            <w:r w:rsidRPr="00AD2583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pStyle w:val="ad"/>
              <w:tabs>
                <w:tab w:val="left" w:pos="6521"/>
              </w:tabs>
              <w:spacing w:before="10" w:after="10"/>
            </w:pPr>
            <w:r w:rsidRPr="00AD2583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D7650E" w:rsidP="00D7119B">
            <w:pPr>
              <w:pStyle w:val="ad"/>
              <w:tabs>
                <w:tab w:val="left" w:pos="6521"/>
              </w:tabs>
              <w:spacing w:before="10" w:after="10"/>
            </w:pPr>
            <w:r w:rsidRPr="00AD2583">
              <w:t>-</w:t>
            </w:r>
          </w:p>
        </w:tc>
      </w:tr>
      <w:tr w:rsidR="00D7650E" w:rsidRPr="00AD2583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left="213" w:firstLine="0"/>
              <w:jc w:val="left"/>
            </w:pPr>
            <w:r w:rsidRPr="00AD2583">
              <w:t>г. Бердск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0,07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pStyle w:val="ad"/>
              <w:tabs>
                <w:tab w:val="left" w:pos="6521"/>
              </w:tabs>
              <w:spacing w:before="10" w:after="10"/>
            </w:pPr>
            <w:r w:rsidRPr="00AD2583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D7650E" w:rsidP="00D7119B">
            <w:pPr>
              <w:pStyle w:val="ad"/>
              <w:tabs>
                <w:tab w:val="left" w:pos="6521"/>
              </w:tabs>
              <w:spacing w:before="10" w:after="10"/>
            </w:pPr>
            <w:r w:rsidRPr="00AD2583">
              <w:t>-</w:t>
            </w:r>
          </w:p>
        </w:tc>
      </w:tr>
      <w:tr w:rsidR="00D7650E" w:rsidRPr="00AD2583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left="213" w:firstLine="0"/>
              <w:jc w:val="left"/>
            </w:pPr>
            <w:r w:rsidRPr="00AD2583">
              <w:t xml:space="preserve">г. </w:t>
            </w:r>
            <w:proofErr w:type="spellStart"/>
            <w:r w:rsidRPr="00AD2583">
              <w:t>Искитим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0,03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-</w:t>
            </w:r>
          </w:p>
        </w:tc>
      </w:tr>
      <w:tr w:rsidR="00D7650E" w:rsidRPr="00AD2583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pStyle w:val="a5"/>
              <w:tabs>
                <w:tab w:val="clear" w:pos="4536"/>
                <w:tab w:val="clear" w:pos="9072"/>
                <w:tab w:val="left" w:pos="6521"/>
              </w:tabs>
              <w:spacing w:before="10" w:after="10"/>
              <w:ind w:left="213"/>
              <w:rPr>
                <w:i w:val="0"/>
                <w:sz w:val="22"/>
              </w:rPr>
            </w:pPr>
            <w:r w:rsidRPr="00AD2583">
              <w:rPr>
                <w:i w:val="0"/>
                <w:sz w:val="22"/>
              </w:rPr>
              <w:t>г. Обь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0,02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pStyle w:val="ad"/>
              <w:tabs>
                <w:tab w:val="left" w:pos="6521"/>
              </w:tabs>
              <w:spacing w:before="10" w:after="10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pStyle w:val="ad"/>
              <w:tabs>
                <w:tab w:val="left" w:pos="6521"/>
              </w:tabs>
              <w:spacing w:before="10" w:after="10"/>
            </w:pPr>
            <w:r w:rsidRPr="00AD2583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</w:tr>
      <w:tr w:rsidR="00D7650E" w:rsidRPr="00AD2583" w:rsidTr="00D7650E">
        <w:trPr>
          <w:trHeight w:val="277"/>
        </w:trPr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pStyle w:val="a5"/>
              <w:tabs>
                <w:tab w:val="clear" w:pos="4536"/>
                <w:tab w:val="clear" w:pos="9072"/>
                <w:tab w:val="left" w:pos="6521"/>
              </w:tabs>
              <w:spacing w:before="10" w:after="10"/>
              <w:ind w:left="213"/>
              <w:rPr>
                <w:i w:val="0"/>
                <w:sz w:val="22"/>
              </w:rPr>
            </w:pPr>
            <w:proofErr w:type="spellStart"/>
            <w:r w:rsidRPr="00AD2583">
              <w:rPr>
                <w:i w:val="0"/>
                <w:sz w:val="22"/>
              </w:rPr>
              <w:t>рп</w:t>
            </w:r>
            <w:proofErr w:type="spellEnd"/>
            <w:r w:rsidRPr="00AD2583">
              <w:rPr>
                <w:i w:val="0"/>
                <w:sz w:val="22"/>
              </w:rPr>
              <w:t xml:space="preserve"> Кольцово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pStyle w:val="ad"/>
              <w:tabs>
                <w:tab w:val="left" w:pos="6521"/>
              </w:tabs>
              <w:spacing w:before="10" w:after="10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pStyle w:val="ad"/>
              <w:tabs>
                <w:tab w:val="left" w:pos="6521"/>
              </w:tabs>
              <w:spacing w:before="10" w:after="10"/>
            </w:pPr>
            <w:r w:rsidRPr="00AD2583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-</w:t>
            </w:r>
          </w:p>
        </w:tc>
      </w:tr>
      <w:tr w:rsidR="00D7650E" w:rsidRPr="00AD2583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3C66FD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left"/>
            </w:pPr>
            <w:r>
              <w:t>М</w:t>
            </w:r>
            <w:r w:rsidR="00D7650E" w:rsidRPr="00AD2583">
              <w:t>униципальные районы:</w:t>
            </w:r>
          </w:p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left="213" w:firstLine="0"/>
              <w:jc w:val="left"/>
            </w:pPr>
            <w:proofErr w:type="spellStart"/>
            <w:r w:rsidRPr="00AD2583">
              <w:t>Баганский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40</w:t>
            </w:r>
          </w:p>
        </w:tc>
      </w:tr>
      <w:tr w:rsidR="00D7650E" w:rsidRPr="00AD2583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left="213" w:firstLine="0"/>
              <w:jc w:val="left"/>
            </w:pPr>
            <w:proofErr w:type="spellStart"/>
            <w:r w:rsidRPr="00AD2583">
              <w:t>Барабинский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50</w:t>
            </w:r>
          </w:p>
        </w:tc>
      </w:tr>
      <w:tr w:rsidR="00D7650E" w:rsidRPr="00AD2583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left="213" w:firstLine="0"/>
              <w:jc w:val="left"/>
            </w:pPr>
            <w:proofErr w:type="spellStart"/>
            <w:r w:rsidRPr="00AD2583">
              <w:t>Болотнинский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60</w:t>
            </w:r>
          </w:p>
        </w:tc>
      </w:tr>
      <w:tr w:rsidR="00D7650E" w:rsidRPr="00AD2583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left="213" w:firstLine="0"/>
              <w:jc w:val="left"/>
            </w:pPr>
            <w:r w:rsidRPr="00AD2583">
              <w:t>Венгеровский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47</w:t>
            </w:r>
          </w:p>
        </w:tc>
      </w:tr>
      <w:tr w:rsidR="00D7650E" w:rsidRPr="00AD2583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left="213" w:firstLine="0"/>
              <w:jc w:val="left"/>
            </w:pPr>
            <w:proofErr w:type="spellStart"/>
            <w:r w:rsidRPr="00AD2583">
              <w:t>Доволенский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4,4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27</w:t>
            </w:r>
          </w:p>
        </w:tc>
      </w:tr>
      <w:tr w:rsidR="00D7650E" w:rsidRPr="00AD2583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left="213" w:firstLine="0"/>
              <w:jc w:val="left"/>
            </w:pPr>
            <w:proofErr w:type="spellStart"/>
            <w:r w:rsidRPr="00AD2583">
              <w:t>Здвинский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36</w:t>
            </w:r>
          </w:p>
        </w:tc>
      </w:tr>
      <w:tr w:rsidR="00D7650E" w:rsidRPr="00AD2583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left="213" w:firstLine="0"/>
              <w:jc w:val="left"/>
            </w:pPr>
            <w:proofErr w:type="spellStart"/>
            <w:r w:rsidRPr="00AD2583">
              <w:t>Искитимский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4,4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71</w:t>
            </w:r>
          </w:p>
        </w:tc>
      </w:tr>
      <w:tr w:rsidR="00D7650E" w:rsidRPr="00AD2583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left="213" w:firstLine="0"/>
              <w:jc w:val="left"/>
            </w:pPr>
            <w:r w:rsidRPr="00AD2583">
              <w:t>Карасукский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pStyle w:val="ad"/>
              <w:tabs>
                <w:tab w:val="left" w:pos="6521"/>
              </w:tabs>
              <w:spacing w:before="10" w:after="10"/>
            </w:pPr>
            <w:r w:rsidRPr="00AD2583">
              <w:t>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57</w:t>
            </w:r>
          </w:p>
        </w:tc>
      </w:tr>
      <w:tr w:rsidR="00D7650E" w:rsidRPr="00AD2583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left="213" w:firstLine="0"/>
              <w:jc w:val="left"/>
            </w:pPr>
            <w:proofErr w:type="spellStart"/>
            <w:r w:rsidRPr="00AD2583">
              <w:t>Каргатский</w:t>
            </w:r>
            <w:proofErr w:type="spellEnd"/>
            <w:r w:rsidRPr="00AD2583"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40</w:t>
            </w:r>
          </w:p>
        </w:tc>
      </w:tr>
      <w:tr w:rsidR="00D7650E" w:rsidRPr="00AD2583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left="213" w:firstLine="0"/>
              <w:jc w:val="left"/>
            </w:pPr>
            <w:proofErr w:type="spellStart"/>
            <w:r w:rsidRPr="00AD2583">
              <w:t>Колыванский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pStyle w:val="ad"/>
              <w:tabs>
                <w:tab w:val="left" w:pos="6521"/>
              </w:tabs>
              <w:spacing w:before="10" w:after="10"/>
            </w:pPr>
            <w:r w:rsidRPr="00AD2583">
              <w:t>10,6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58</w:t>
            </w:r>
          </w:p>
        </w:tc>
      </w:tr>
      <w:tr w:rsidR="00D7650E" w:rsidRPr="00AD2583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left="213" w:firstLine="0"/>
              <w:jc w:val="left"/>
            </w:pPr>
            <w:proofErr w:type="spellStart"/>
            <w:r w:rsidRPr="00AD2583">
              <w:t>Коченевский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56</w:t>
            </w:r>
          </w:p>
        </w:tc>
      </w:tr>
      <w:tr w:rsidR="00D7650E" w:rsidRPr="00AD2583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left="213" w:firstLine="0"/>
              <w:jc w:val="left"/>
            </w:pPr>
            <w:proofErr w:type="spellStart"/>
            <w:r w:rsidRPr="00AD2583">
              <w:t>Кочковский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19</w:t>
            </w:r>
          </w:p>
        </w:tc>
      </w:tr>
      <w:tr w:rsidR="00D7650E" w:rsidRPr="00AD2583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left="213" w:firstLine="0"/>
              <w:jc w:val="left"/>
            </w:pPr>
            <w:proofErr w:type="spellStart"/>
            <w:r w:rsidRPr="00AD2583">
              <w:t>Краснозерский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5,3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48</w:t>
            </w:r>
          </w:p>
        </w:tc>
      </w:tr>
      <w:tr w:rsidR="00D7650E" w:rsidRPr="00AD2583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left="213" w:firstLine="0"/>
              <w:jc w:val="left"/>
            </w:pPr>
            <w:r w:rsidRPr="00AD2583">
              <w:t>Куйбышевский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pStyle w:val="ad"/>
              <w:tabs>
                <w:tab w:val="left" w:pos="6521"/>
              </w:tabs>
              <w:spacing w:before="10" w:after="10"/>
            </w:pPr>
            <w:r w:rsidRPr="00AD2583">
              <w:t>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77</w:t>
            </w:r>
          </w:p>
        </w:tc>
      </w:tr>
      <w:tr w:rsidR="00D7650E" w:rsidRPr="00AD2583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left="213" w:firstLine="0"/>
              <w:jc w:val="left"/>
            </w:pPr>
            <w:proofErr w:type="spellStart"/>
            <w:r w:rsidRPr="00AD2583">
              <w:t>Купинский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pStyle w:val="ad"/>
              <w:tabs>
                <w:tab w:val="left" w:pos="6521"/>
              </w:tabs>
              <w:spacing w:before="10" w:after="10"/>
            </w:pPr>
            <w:r w:rsidRPr="00AD2583">
              <w:t>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97763A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54</w:t>
            </w:r>
          </w:p>
        </w:tc>
      </w:tr>
      <w:tr w:rsidR="00D7650E" w:rsidRPr="00AD2583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left="213" w:firstLine="0"/>
              <w:jc w:val="left"/>
            </w:pPr>
            <w:proofErr w:type="spellStart"/>
            <w:r w:rsidRPr="00AD2583">
              <w:t>Кыштовский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54</w:t>
            </w:r>
          </w:p>
        </w:tc>
      </w:tr>
      <w:tr w:rsidR="00D7650E" w:rsidRPr="00AD2583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left="213" w:firstLine="0"/>
              <w:jc w:val="left"/>
            </w:pPr>
            <w:proofErr w:type="spellStart"/>
            <w:r w:rsidRPr="00AD2583">
              <w:t>Маслянинский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29</w:t>
            </w:r>
          </w:p>
        </w:tc>
      </w:tr>
      <w:tr w:rsidR="00D7650E" w:rsidRPr="00AD2583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left="213" w:firstLine="0"/>
              <w:jc w:val="left"/>
            </w:pPr>
            <w:proofErr w:type="spellStart"/>
            <w:r w:rsidRPr="00AD2583">
              <w:t>Мошковский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47</w:t>
            </w:r>
          </w:p>
        </w:tc>
      </w:tr>
      <w:tr w:rsidR="00D7650E" w:rsidRPr="00AD2583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left="213" w:firstLine="0"/>
              <w:jc w:val="left"/>
            </w:pPr>
            <w:r w:rsidRPr="00AD2583">
              <w:t>Новосибирский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80</w:t>
            </w:r>
          </w:p>
        </w:tc>
      </w:tr>
      <w:tr w:rsidR="00D7650E" w:rsidRPr="00AD2583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left="213" w:firstLine="0"/>
              <w:jc w:val="left"/>
            </w:pPr>
            <w:r w:rsidRPr="00AD2583">
              <w:t>Ордынский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39</w:t>
            </w:r>
          </w:p>
        </w:tc>
      </w:tr>
      <w:tr w:rsidR="00D7650E" w:rsidRPr="00AD2583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left="213" w:firstLine="0"/>
              <w:jc w:val="left"/>
            </w:pPr>
            <w:r w:rsidRPr="00AD2583">
              <w:t>Северный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30</w:t>
            </w:r>
          </w:p>
        </w:tc>
      </w:tr>
      <w:tr w:rsidR="00D7650E" w:rsidRPr="00AD2583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left="213" w:firstLine="0"/>
              <w:jc w:val="left"/>
            </w:pPr>
            <w:proofErr w:type="spellStart"/>
            <w:r w:rsidRPr="00AD2583">
              <w:t>Сузунский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41</w:t>
            </w:r>
          </w:p>
        </w:tc>
      </w:tr>
      <w:tr w:rsidR="00D7650E" w:rsidRPr="00AD2583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left="213" w:firstLine="0"/>
              <w:jc w:val="left"/>
            </w:pPr>
            <w:r w:rsidRPr="00AD2583">
              <w:t>Татарский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D7650E" w:rsidP="00D7119B">
            <w:pPr>
              <w:pStyle w:val="ad"/>
              <w:tabs>
                <w:tab w:val="left" w:pos="6521"/>
              </w:tabs>
              <w:spacing w:before="10" w:after="10"/>
            </w:pPr>
            <w:r w:rsidRPr="00AD2583">
              <w:t>62</w:t>
            </w:r>
          </w:p>
        </w:tc>
      </w:tr>
      <w:tr w:rsidR="00D7650E" w:rsidRPr="00AD2583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pStyle w:val="a5"/>
              <w:tabs>
                <w:tab w:val="clear" w:pos="4536"/>
                <w:tab w:val="clear" w:pos="9072"/>
                <w:tab w:val="left" w:pos="6521"/>
              </w:tabs>
              <w:spacing w:before="10" w:after="10"/>
              <w:ind w:left="213"/>
              <w:rPr>
                <w:i w:val="0"/>
                <w:sz w:val="22"/>
              </w:rPr>
            </w:pPr>
            <w:proofErr w:type="spellStart"/>
            <w:r w:rsidRPr="00AD2583">
              <w:rPr>
                <w:i w:val="0"/>
                <w:sz w:val="22"/>
              </w:rPr>
              <w:t>Тогучинский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6,1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105</w:t>
            </w:r>
          </w:p>
        </w:tc>
      </w:tr>
      <w:tr w:rsidR="00D7650E" w:rsidRPr="00AD2583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left="213" w:firstLine="0"/>
              <w:jc w:val="left"/>
            </w:pPr>
            <w:proofErr w:type="spellStart"/>
            <w:r w:rsidRPr="00AD2583">
              <w:t>Убинский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43</w:t>
            </w:r>
          </w:p>
        </w:tc>
      </w:tr>
      <w:tr w:rsidR="00D7650E" w:rsidRPr="00AD2583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left="213" w:firstLine="0"/>
              <w:jc w:val="left"/>
            </w:pPr>
            <w:proofErr w:type="spellStart"/>
            <w:r w:rsidRPr="00AD2583">
              <w:t>Усть-Таркский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pStyle w:val="ad"/>
              <w:tabs>
                <w:tab w:val="left" w:pos="6521"/>
              </w:tabs>
              <w:spacing w:before="10" w:after="10"/>
            </w:pPr>
            <w:r w:rsidRPr="00AD2583">
              <w:t>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37</w:t>
            </w:r>
          </w:p>
        </w:tc>
      </w:tr>
      <w:tr w:rsidR="00D7650E" w:rsidRPr="00AD2583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left="213" w:firstLine="0"/>
              <w:jc w:val="left"/>
            </w:pPr>
            <w:proofErr w:type="spellStart"/>
            <w:r w:rsidRPr="00AD2583">
              <w:t>Чановский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65</w:t>
            </w:r>
          </w:p>
        </w:tc>
      </w:tr>
      <w:tr w:rsidR="00D7650E" w:rsidRPr="00AD2583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left="213" w:firstLine="0"/>
              <w:jc w:val="left"/>
            </w:pPr>
            <w:proofErr w:type="spellStart"/>
            <w:r w:rsidRPr="00AD2583">
              <w:t>Черепановский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46</w:t>
            </w:r>
          </w:p>
        </w:tc>
      </w:tr>
      <w:tr w:rsidR="00D7650E" w:rsidRPr="00AD2583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pStyle w:val="a5"/>
              <w:tabs>
                <w:tab w:val="clear" w:pos="4536"/>
                <w:tab w:val="clear" w:pos="9072"/>
                <w:tab w:val="left" w:pos="6521"/>
              </w:tabs>
              <w:spacing w:before="10" w:after="10"/>
              <w:ind w:left="213"/>
              <w:rPr>
                <w:i w:val="0"/>
                <w:sz w:val="22"/>
              </w:rPr>
            </w:pPr>
            <w:proofErr w:type="spellStart"/>
            <w:r w:rsidRPr="00AD2583">
              <w:rPr>
                <w:i w:val="0"/>
                <w:sz w:val="22"/>
              </w:rPr>
              <w:t>Чистоозерный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43</w:t>
            </w:r>
          </w:p>
        </w:tc>
      </w:tr>
      <w:tr w:rsidR="00D7650E" w:rsidTr="00D7650E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left="213" w:firstLine="0"/>
              <w:jc w:val="left"/>
            </w:pPr>
            <w:proofErr w:type="spellStart"/>
            <w:r w:rsidRPr="00AD2583">
              <w:t>Чулымский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pStyle w:val="af2"/>
              <w:tabs>
                <w:tab w:val="left" w:pos="6521"/>
              </w:tabs>
              <w:spacing w:before="10" w:after="10"/>
              <w:outlineLvl w:val="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7650E" w:rsidRPr="00AD2583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7650E" w:rsidRPr="00202FD7" w:rsidRDefault="00D7650E" w:rsidP="00D7119B">
            <w:pPr>
              <w:tabs>
                <w:tab w:val="left" w:pos="6521"/>
              </w:tabs>
              <w:spacing w:before="10" w:after="10" w:line="240" w:lineRule="auto"/>
              <w:ind w:firstLine="0"/>
              <w:jc w:val="center"/>
            </w:pPr>
            <w:r w:rsidRPr="00AD2583">
              <w:t>51</w:t>
            </w:r>
          </w:p>
        </w:tc>
      </w:tr>
    </w:tbl>
    <w:p w:rsidR="003B4F91" w:rsidRDefault="003B4F91" w:rsidP="00121A48">
      <w:pPr>
        <w:pStyle w:val="afff2"/>
      </w:pPr>
      <w:bookmarkStart w:id="9" w:name="_Toc145998583"/>
      <w:bookmarkStart w:id="10" w:name="_Toc147050994"/>
      <w:bookmarkStart w:id="11" w:name="_Toc110930902"/>
      <w:r>
        <w:lastRenderedPageBreak/>
        <w:t>1.3. Основные социально-экономические показатели</w:t>
      </w:r>
      <w:bookmarkEnd w:id="9"/>
      <w:bookmarkEnd w:id="10"/>
      <w:bookmarkEnd w:id="11"/>
    </w:p>
    <w:p w:rsidR="003B4F91" w:rsidRDefault="0040631C" w:rsidP="00844A3B">
      <w:pPr>
        <w:pStyle w:val="aff2"/>
        <w:spacing w:after="160"/>
      </w:pPr>
      <w:r>
        <w:t xml:space="preserve">Удельный вес </w:t>
      </w:r>
      <w:r w:rsidR="003B4F91">
        <w:t>Новосибирск</w:t>
      </w:r>
      <w:r>
        <w:t>ой</w:t>
      </w:r>
      <w:r w:rsidR="003B4F91">
        <w:t xml:space="preserve"> област</w:t>
      </w:r>
      <w:r>
        <w:t>и</w:t>
      </w:r>
      <w:r w:rsidR="003B4F91">
        <w:t xml:space="preserve"> в экономике Росси</w:t>
      </w:r>
      <w:r w:rsidR="00E767E0">
        <w:t>йской Федерации</w:t>
      </w:r>
      <w:r w:rsidR="003B4F91">
        <w:t xml:space="preserve"> </w:t>
      </w:r>
      <w:r w:rsidR="003B4F91">
        <w:br/>
        <w:t xml:space="preserve">и Сибирского федерального округа </w:t>
      </w:r>
      <w:r>
        <w:t>за</w:t>
      </w:r>
      <w:r w:rsidR="003B4F91">
        <w:t xml:space="preserve"> 20</w:t>
      </w:r>
      <w:r w:rsidR="00844A3B">
        <w:t>2</w:t>
      </w:r>
      <w:r w:rsidR="00205F20">
        <w:t>2</w:t>
      </w:r>
      <w:r w:rsidR="003B4F91">
        <w:t xml:space="preserve"> год</w:t>
      </w:r>
    </w:p>
    <w:tbl>
      <w:tblPr>
        <w:tblW w:w="960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1275"/>
        <w:gridCol w:w="1228"/>
        <w:gridCol w:w="1040"/>
        <w:gridCol w:w="1276"/>
        <w:gridCol w:w="1418"/>
      </w:tblGrid>
      <w:tr w:rsidR="003B4F91" w:rsidRPr="00920809" w:rsidTr="006718C5">
        <w:trPr>
          <w:cantSplit/>
          <w:trHeight w:val="610"/>
        </w:trPr>
        <w:tc>
          <w:tcPr>
            <w:tcW w:w="3369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3B4F91" w:rsidRPr="006718C5" w:rsidRDefault="003B4F91" w:rsidP="00AD4AFD">
            <w:pPr>
              <w:pStyle w:val="ad"/>
              <w:spacing w:before="40" w:after="40"/>
              <w:ind w:right="-57"/>
              <w:jc w:val="left"/>
              <w:rPr>
                <w:szCs w:val="22"/>
              </w:rPr>
            </w:pPr>
          </w:p>
        </w:tc>
        <w:tc>
          <w:tcPr>
            <w:tcW w:w="1275" w:type="dxa"/>
            <w:vMerge w:val="restart"/>
            <w:tcBorders>
              <w:top w:val="single" w:sz="12" w:space="0" w:color="auto"/>
              <w:bottom w:val="nil"/>
            </w:tcBorders>
            <w:vAlign w:val="center"/>
          </w:tcPr>
          <w:p w:rsidR="003B4F91" w:rsidRPr="00920809" w:rsidRDefault="003B4F91" w:rsidP="00AD4AFD">
            <w:pPr>
              <w:pStyle w:val="ad"/>
              <w:spacing w:before="40" w:after="40"/>
              <w:ind w:left="-113" w:right="-57"/>
            </w:pPr>
            <w:r w:rsidRPr="00920809">
              <w:t>Российская Федерация</w:t>
            </w:r>
          </w:p>
        </w:tc>
        <w:tc>
          <w:tcPr>
            <w:tcW w:w="1228" w:type="dxa"/>
            <w:vMerge w:val="restart"/>
            <w:tcBorders>
              <w:top w:val="single" w:sz="12" w:space="0" w:color="auto"/>
              <w:bottom w:val="nil"/>
            </w:tcBorders>
            <w:vAlign w:val="center"/>
          </w:tcPr>
          <w:p w:rsidR="003B4F91" w:rsidRPr="00920809" w:rsidRDefault="003B4F91" w:rsidP="00AD4AFD">
            <w:pPr>
              <w:pStyle w:val="ad"/>
              <w:spacing w:before="40" w:after="40"/>
              <w:ind w:left="-57" w:right="-57"/>
            </w:pPr>
            <w:r w:rsidRPr="00920809">
              <w:t>Сибирский фед</w:t>
            </w:r>
            <w:r w:rsidRPr="00920809">
              <w:t>е</w:t>
            </w:r>
            <w:r w:rsidRPr="00920809">
              <w:t>ральный округ</w:t>
            </w:r>
          </w:p>
        </w:tc>
        <w:tc>
          <w:tcPr>
            <w:tcW w:w="1040" w:type="dxa"/>
            <w:vMerge w:val="restart"/>
            <w:tcBorders>
              <w:top w:val="single" w:sz="12" w:space="0" w:color="auto"/>
              <w:bottom w:val="nil"/>
            </w:tcBorders>
            <w:vAlign w:val="center"/>
          </w:tcPr>
          <w:p w:rsidR="003B4F91" w:rsidRPr="00920809" w:rsidRDefault="003B4F91" w:rsidP="00AD4AFD">
            <w:pPr>
              <w:pStyle w:val="ad"/>
              <w:spacing w:before="40" w:after="40"/>
              <w:ind w:right="-57"/>
            </w:pPr>
            <w:r w:rsidRPr="00920809">
              <w:t>Новос</w:t>
            </w:r>
            <w:r w:rsidRPr="00920809">
              <w:t>и</w:t>
            </w:r>
            <w:r w:rsidRPr="00920809">
              <w:t>бирская область</w:t>
            </w:r>
          </w:p>
        </w:tc>
        <w:tc>
          <w:tcPr>
            <w:tcW w:w="2694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4F91" w:rsidRPr="00920809" w:rsidRDefault="003B4F91" w:rsidP="00AD4AFD">
            <w:pPr>
              <w:pStyle w:val="ad"/>
              <w:spacing w:before="40" w:after="40"/>
              <w:ind w:left="-57" w:right="-57"/>
            </w:pPr>
            <w:r w:rsidRPr="00920809">
              <w:t>Доля Новосибирской области в экономике, %:</w:t>
            </w:r>
          </w:p>
        </w:tc>
      </w:tr>
      <w:tr w:rsidR="003B4F91" w:rsidRPr="00920809" w:rsidTr="006718C5">
        <w:trPr>
          <w:cantSplit/>
          <w:trHeight w:val="333"/>
        </w:trPr>
        <w:tc>
          <w:tcPr>
            <w:tcW w:w="3369" w:type="dxa"/>
            <w:vMerge/>
            <w:tcBorders>
              <w:top w:val="nil"/>
              <w:left w:val="single" w:sz="12" w:space="0" w:color="auto"/>
              <w:bottom w:val="nil"/>
            </w:tcBorders>
          </w:tcPr>
          <w:p w:rsidR="003B4F91" w:rsidRPr="006718C5" w:rsidRDefault="003B4F91" w:rsidP="00AD4AFD">
            <w:pPr>
              <w:pStyle w:val="ad"/>
              <w:spacing w:before="40" w:after="40"/>
              <w:ind w:right="-57"/>
              <w:jc w:val="left"/>
              <w:rPr>
                <w:szCs w:val="22"/>
              </w:rPr>
            </w:pPr>
          </w:p>
        </w:tc>
        <w:tc>
          <w:tcPr>
            <w:tcW w:w="1275" w:type="dxa"/>
            <w:vMerge/>
            <w:tcBorders>
              <w:top w:val="nil"/>
              <w:bottom w:val="nil"/>
            </w:tcBorders>
            <w:vAlign w:val="center"/>
          </w:tcPr>
          <w:p w:rsidR="003B4F91" w:rsidRPr="00920809" w:rsidRDefault="003B4F91" w:rsidP="00AD4AFD">
            <w:pPr>
              <w:pStyle w:val="ad"/>
              <w:spacing w:before="40" w:after="40"/>
              <w:ind w:left="-57" w:right="-57"/>
            </w:pPr>
          </w:p>
        </w:tc>
        <w:tc>
          <w:tcPr>
            <w:tcW w:w="1228" w:type="dxa"/>
            <w:vMerge/>
            <w:tcBorders>
              <w:top w:val="nil"/>
              <w:bottom w:val="nil"/>
            </w:tcBorders>
            <w:vAlign w:val="center"/>
          </w:tcPr>
          <w:p w:rsidR="003B4F91" w:rsidRPr="00920809" w:rsidRDefault="003B4F91" w:rsidP="00AD4AFD">
            <w:pPr>
              <w:pStyle w:val="ad"/>
              <w:spacing w:before="40" w:after="40"/>
              <w:ind w:left="-57" w:right="-57"/>
            </w:pPr>
          </w:p>
        </w:tc>
        <w:tc>
          <w:tcPr>
            <w:tcW w:w="1040" w:type="dxa"/>
            <w:vMerge/>
            <w:tcBorders>
              <w:top w:val="nil"/>
              <w:bottom w:val="nil"/>
            </w:tcBorders>
            <w:vAlign w:val="center"/>
          </w:tcPr>
          <w:p w:rsidR="003B4F91" w:rsidRPr="00920809" w:rsidRDefault="003B4F91" w:rsidP="00AD4AFD">
            <w:pPr>
              <w:pStyle w:val="ad"/>
              <w:spacing w:before="40" w:after="40"/>
              <w:ind w:right="-57"/>
            </w:pPr>
          </w:p>
        </w:tc>
        <w:tc>
          <w:tcPr>
            <w:tcW w:w="1276" w:type="dxa"/>
            <w:vMerge w:val="restar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3B4F91" w:rsidRPr="00920809" w:rsidRDefault="003B4F91" w:rsidP="00AD4AFD">
            <w:pPr>
              <w:pStyle w:val="ad"/>
              <w:spacing w:before="40" w:after="40"/>
              <w:ind w:left="-57" w:right="-57"/>
            </w:pPr>
            <w:r w:rsidRPr="00920809">
              <w:t>России</w:t>
            </w: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3B4F91" w:rsidRPr="00920809" w:rsidRDefault="003B4F91" w:rsidP="00AD4AFD">
            <w:pPr>
              <w:pStyle w:val="ad"/>
              <w:spacing w:before="40" w:after="40"/>
              <w:ind w:left="-57" w:right="-57"/>
            </w:pPr>
            <w:r w:rsidRPr="00920809">
              <w:t>Сибирского федерал</w:t>
            </w:r>
            <w:r w:rsidRPr="00920809">
              <w:t>ь</w:t>
            </w:r>
            <w:r w:rsidRPr="00920809">
              <w:t>ного округа</w:t>
            </w:r>
          </w:p>
        </w:tc>
      </w:tr>
      <w:tr w:rsidR="003B4F91" w:rsidRPr="00920809" w:rsidTr="006718C5">
        <w:trPr>
          <w:cantSplit/>
          <w:trHeight w:val="417"/>
        </w:trPr>
        <w:tc>
          <w:tcPr>
            <w:tcW w:w="3369" w:type="dxa"/>
            <w:vMerge/>
            <w:tcBorders>
              <w:top w:val="nil"/>
              <w:left w:val="single" w:sz="12" w:space="0" w:color="auto"/>
              <w:bottom w:val="nil"/>
            </w:tcBorders>
          </w:tcPr>
          <w:p w:rsidR="003B4F91" w:rsidRPr="006718C5" w:rsidRDefault="003B4F91" w:rsidP="00AD4AFD">
            <w:pPr>
              <w:pStyle w:val="ad"/>
              <w:spacing w:before="40" w:after="40"/>
              <w:ind w:right="-57"/>
              <w:jc w:val="left"/>
              <w:rPr>
                <w:szCs w:val="22"/>
              </w:rPr>
            </w:pP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3B4F91" w:rsidRPr="00920809" w:rsidRDefault="003B4F91" w:rsidP="00AD4AFD">
            <w:pPr>
              <w:pStyle w:val="ad"/>
              <w:spacing w:before="40" w:after="40"/>
              <w:ind w:left="-57" w:right="-57"/>
            </w:pP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3B4F91" w:rsidRPr="00920809" w:rsidRDefault="003B4F91" w:rsidP="00AD4AFD">
            <w:pPr>
              <w:pStyle w:val="ad"/>
              <w:spacing w:before="40" w:after="40"/>
              <w:ind w:right="-57"/>
            </w:pPr>
          </w:p>
        </w:tc>
        <w:tc>
          <w:tcPr>
            <w:tcW w:w="1040" w:type="dxa"/>
            <w:vMerge/>
            <w:tcBorders>
              <w:top w:val="nil"/>
              <w:bottom w:val="nil"/>
            </w:tcBorders>
          </w:tcPr>
          <w:p w:rsidR="003B4F91" w:rsidRPr="00920809" w:rsidRDefault="003B4F91" w:rsidP="00AD4AFD">
            <w:pPr>
              <w:pStyle w:val="ad"/>
              <w:spacing w:before="40" w:after="40"/>
              <w:ind w:right="-57"/>
            </w:pPr>
          </w:p>
        </w:tc>
        <w:tc>
          <w:tcPr>
            <w:tcW w:w="1276" w:type="dxa"/>
            <w:vMerge/>
            <w:tcBorders>
              <w:top w:val="nil"/>
              <w:bottom w:val="nil"/>
              <w:right w:val="single" w:sz="6" w:space="0" w:color="auto"/>
            </w:tcBorders>
          </w:tcPr>
          <w:p w:rsidR="003B4F91" w:rsidRPr="00920809" w:rsidRDefault="003B4F91" w:rsidP="00AD4AFD">
            <w:pPr>
              <w:pStyle w:val="ad"/>
              <w:spacing w:before="40" w:after="40"/>
              <w:ind w:left="-57" w:right="-57"/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3B4F91" w:rsidRPr="00920809" w:rsidRDefault="003B4F91" w:rsidP="00AD4AFD">
            <w:pPr>
              <w:pStyle w:val="ad"/>
              <w:spacing w:before="40" w:after="40"/>
              <w:ind w:left="-57" w:right="-57"/>
            </w:pPr>
          </w:p>
        </w:tc>
      </w:tr>
      <w:tr w:rsidR="0010741F" w:rsidRPr="00920809" w:rsidTr="006718C5">
        <w:trPr>
          <w:cantSplit/>
        </w:trPr>
        <w:tc>
          <w:tcPr>
            <w:tcW w:w="3369" w:type="dxa"/>
            <w:tcBorders>
              <w:top w:val="single" w:sz="4" w:space="0" w:color="auto"/>
              <w:left w:val="single" w:sz="12" w:space="0" w:color="auto"/>
              <w:bottom w:val="single" w:sz="6" w:space="0" w:color="000000"/>
            </w:tcBorders>
            <w:vAlign w:val="bottom"/>
          </w:tcPr>
          <w:p w:rsidR="0010741F" w:rsidRPr="006718C5" w:rsidRDefault="0010741F" w:rsidP="006909CF">
            <w:pPr>
              <w:pStyle w:val="0"/>
              <w:spacing w:before="40" w:after="40"/>
              <w:ind w:right="-57"/>
              <w:rPr>
                <w:szCs w:val="22"/>
              </w:rPr>
            </w:pPr>
            <w:r w:rsidRPr="006718C5">
              <w:rPr>
                <w:szCs w:val="22"/>
              </w:rPr>
              <w:t>Территория, тыс. кв. км</w:t>
            </w:r>
            <w:r w:rsidR="006909CF" w:rsidRPr="006718C5">
              <w:rPr>
                <w:szCs w:val="22"/>
              </w:rPr>
              <w:t xml:space="preserve"> </w:t>
            </w:r>
            <w:r w:rsidR="006909CF" w:rsidRPr="006718C5">
              <w:rPr>
                <w:rStyle w:val="a9"/>
                <w:sz w:val="24"/>
                <w:szCs w:val="22"/>
              </w:rPr>
              <w:footnoteReference w:id="2"/>
            </w:r>
            <w:r w:rsidRPr="006718C5">
              <w:rPr>
                <w:rStyle w:val="a9"/>
                <w:spacing w:val="-2"/>
                <w:sz w:val="24"/>
                <w:szCs w:val="22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6" w:space="0" w:color="000000"/>
            </w:tcBorders>
            <w:vAlign w:val="bottom"/>
          </w:tcPr>
          <w:p w:rsidR="0010741F" w:rsidRPr="00920809" w:rsidRDefault="00DB7C10" w:rsidP="00AD4AFD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17125,2</w:t>
            </w:r>
          </w:p>
        </w:tc>
        <w:tc>
          <w:tcPr>
            <w:tcW w:w="1228" w:type="dxa"/>
            <w:tcBorders>
              <w:top w:val="single" w:sz="4" w:space="0" w:color="auto"/>
              <w:bottom w:val="single" w:sz="6" w:space="0" w:color="000000"/>
            </w:tcBorders>
            <w:vAlign w:val="bottom"/>
          </w:tcPr>
          <w:p w:rsidR="0010741F" w:rsidRPr="00920809" w:rsidRDefault="00DB7C10" w:rsidP="00AD4AFD">
            <w:pPr>
              <w:pStyle w:val="ad"/>
              <w:spacing w:before="40" w:after="40"/>
              <w:ind w:right="-57"/>
            </w:pPr>
            <w:r>
              <w:t>4361,7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6" w:space="0" w:color="000000"/>
            </w:tcBorders>
            <w:vAlign w:val="bottom"/>
          </w:tcPr>
          <w:p w:rsidR="0010741F" w:rsidRPr="00920809" w:rsidRDefault="00DB7C10" w:rsidP="00AD4AFD">
            <w:pPr>
              <w:pStyle w:val="ad"/>
              <w:spacing w:before="40" w:after="40"/>
              <w:ind w:right="-57"/>
            </w:pPr>
            <w:r>
              <w:t>177,8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10741F" w:rsidRPr="00920809" w:rsidRDefault="00DB7C10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1,0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0741F" w:rsidRPr="00920809" w:rsidRDefault="00DB7C10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4,1</w:t>
            </w:r>
          </w:p>
        </w:tc>
      </w:tr>
      <w:tr w:rsidR="0010741F" w:rsidRPr="00920809" w:rsidTr="006718C5">
        <w:trPr>
          <w:cantSplit/>
        </w:trPr>
        <w:tc>
          <w:tcPr>
            <w:tcW w:w="3369" w:type="dxa"/>
            <w:tcBorders>
              <w:top w:val="nil"/>
              <w:left w:val="single" w:sz="12" w:space="0" w:color="auto"/>
            </w:tcBorders>
            <w:vAlign w:val="bottom"/>
          </w:tcPr>
          <w:p w:rsidR="0010741F" w:rsidRPr="006718C5" w:rsidRDefault="0010741F" w:rsidP="00DB7C10">
            <w:pPr>
              <w:pStyle w:val="0"/>
              <w:spacing w:before="40" w:after="40"/>
              <w:ind w:right="-57"/>
              <w:rPr>
                <w:szCs w:val="22"/>
              </w:rPr>
            </w:pPr>
            <w:r w:rsidRPr="006718C5">
              <w:rPr>
                <w:szCs w:val="22"/>
              </w:rPr>
              <w:t xml:space="preserve">Численность населения </w:t>
            </w:r>
            <w:r w:rsidR="006718C5">
              <w:rPr>
                <w:szCs w:val="22"/>
              </w:rPr>
              <w:br/>
            </w:r>
            <w:r w:rsidRPr="006718C5">
              <w:rPr>
                <w:szCs w:val="22"/>
              </w:rPr>
              <w:t>на 1 января 202</w:t>
            </w:r>
            <w:r w:rsidR="00DB7C10" w:rsidRPr="006718C5">
              <w:rPr>
                <w:szCs w:val="22"/>
              </w:rPr>
              <w:t>3</w:t>
            </w:r>
            <w:r w:rsidRPr="006718C5">
              <w:rPr>
                <w:szCs w:val="22"/>
              </w:rPr>
              <w:t xml:space="preserve"> года, </w:t>
            </w:r>
            <w:r w:rsidR="006718C5">
              <w:rPr>
                <w:szCs w:val="22"/>
              </w:rPr>
              <w:br/>
            </w:r>
            <w:r w:rsidRPr="006718C5">
              <w:rPr>
                <w:szCs w:val="22"/>
              </w:rPr>
              <w:t xml:space="preserve">тыс. человек </w:t>
            </w:r>
          </w:p>
        </w:tc>
        <w:tc>
          <w:tcPr>
            <w:tcW w:w="1275" w:type="dxa"/>
            <w:tcBorders>
              <w:top w:val="nil"/>
            </w:tcBorders>
            <w:vAlign w:val="bottom"/>
          </w:tcPr>
          <w:p w:rsidR="0010741F" w:rsidRPr="00920809" w:rsidRDefault="00DB7C10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146447,4</w:t>
            </w:r>
          </w:p>
        </w:tc>
        <w:tc>
          <w:tcPr>
            <w:tcW w:w="1228" w:type="dxa"/>
            <w:tcBorders>
              <w:top w:val="nil"/>
            </w:tcBorders>
            <w:vAlign w:val="bottom"/>
          </w:tcPr>
          <w:p w:rsidR="0010741F" w:rsidRPr="00920809" w:rsidRDefault="00DB7C10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16645,8</w:t>
            </w:r>
          </w:p>
        </w:tc>
        <w:tc>
          <w:tcPr>
            <w:tcW w:w="1040" w:type="dxa"/>
            <w:tcBorders>
              <w:top w:val="nil"/>
            </w:tcBorders>
            <w:vAlign w:val="bottom"/>
          </w:tcPr>
          <w:p w:rsidR="0010741F" w:rsidRPr="00920809" w:rsidRDefault="00DB7C10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2794,3</w:t>
            </w:r>
          </w:p>
        </w:tc>
        <w:tc>
          <w:tcPr>
            <w:tcW w:w="1276" w:type="dxa"/>
            <w:tcBorders>
              <w:top w:val="nil"/>
              <w:right w:val="single" w:sz="6" w:space="0" w:color="auto"/>
            </w:tcBorders>
            <w:vAlign w:val="bottom"/>
          </w:tcPr>
          <w:p w:rsidR="0010741F" w:rsidRPr="00920809" w:rsidRDefault="00DB7C10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1,9</w:t>
            </w:r>
          </w:p>
        </w:tc>
        <w:tc>
          <w:tcPr>
            <w:tcW w:w="1418" w:type="dxa"/>
            <w:tcBorders>
              <w:top w:val="nil"/>
              <w:left w:val="nil"/>
              <w:right w:val="single" w:sz="12" w:space="0" w:color="auto"/>
            </w:tcBorders>
            <w:vAlign w:val="bottom"/>
          </w:tcPr>
          <w:p w:rsidR="0010741F" w:rsidRPr="00920809" w:rsidRDefault="00DB7C10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16,8</w:t>
            </w:r>
          </w:p>
        </w:tc>
      </w:tr>
      <w:tr w:rsidR="00AF6809" w:rsidRPr="00920809" w:rsidTr="006718C5">
        <w:trPr>
          <w:cantSplit/>
        </w:trPr>
        <w:tc>
          <w:tcPr>
            <w:tcW w:w="3369" w:type="dxa"/>
            <w:tcBorders>
              <w:top w:val="nil"/>
              <w:left w:val="single" w:sz="12" w:space="0" w:color="auto"/>
            </w:tcBorders>
            <w:vAlign w:val="bottom"/>
          </w:tcPr>
          <w:p w:rsidR="00AF6809" w:rsidRPr="006718C5" w:rsidRDefault="00AF6809" w:rsidP="00EC62A8">
            <w:pPr>
              <w:pStyle w:val="0"/>
              <w:spacing w:before="40" w:after="40"/>
              <w:ind w:right="-57"/>
              <w:rPr>
                <w:szCs w:val="22"/>
                <w:vertAlign w:val="superscript"/>
              </w:rPr>
            </w:pPr>
            <w:r w:rsidRPr="006718C5">
              <w:rPr>
                <w:szCs w:val="22"/>
              </w:rPr>
              <w:t xml:space="preserve">Основные фонды в экономике </w:t>
            </w:r>
            <w:r w:rsidR="00AF35F5" w:rsidRPr="006718C5">
              <w:rPr>
                <w:szCs w:val="22"/>
              </w:rPr>
              <w:br/>
            </w:r>
            <w:r w:rsidRPr="006718C5">
              <w:rPr>
                <w:szCs w:val="22"/>
              </w:rPr>
              <w:t xml:space="preserve">по полной учетной стоимости </w:t>
            </w:r>
            <w:r w:rsidR="00AF35F5" w:rsidRPr="006718C5">
              <w:rPr>
                <w:szCs w:val="22"/>
              </w:rPr>
              <w:br/>
            </w:r>
            <w:r w:rsidRPr="006718C5">
              <w:rPr>
                <w:szCs w:val="22"/>
              </w:rPr>
              <w:t xml:space="preserve">(на конец года), млрд рублей </w:t>
            </w:r>
            <w:r w:rsidR="006909CF" w:rsidRPr="006718C5">
              <w:rPr>
                <w:rStyle w:val="a9"/>
                <w:sz w:val="24"/>
                <w:szCs w:val="22"/>
              </w:rPr>
              <w:footnoteReference w:id="3"/>
            </w:r>
            <w:r w:rsidR="006909CF" w:rsidRPr="006718C5">
              <w:rPr>
                <w:sz w:val="24"/>
                <w:szCs w:val="22"/>
                <w:vertAlign w:val="superscript"/>
              </w:rPr>
              <w:t>)</w:t>
            </w:r>
          </w:p>
        </w:tc>
        <w:tc>
          <w:tcPr>
            <w:tcW w:w="1275" w:type="dxa"/>
            <w:tcBorders>
              <w:top w:val="nil"/>
            </w:tcBorders>
            <w:vAlign w:val="bottom"/>
          </w:tcPr>
          <w:p w:rsidR="00AF6809" w:rsidRPr="00920809" w:rsidRDefault="004204DC" w:rsidP="00EE606A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417586,5</w:t>
            </w:r>
          </w:p>
        </w:tc>
        <w:tc>
          <w:tcPr>
            <w:tcW w:w="1228" w:type="dxa"/>
            <w:tcBorders>
              <w:top w:val="nil"/>
            </w:tcBorders>
            <w:vAlign w:val="bottom"/>
          </w:tcPr>
          <w:p w:rsidR="00AF6809" w:rsidRPr="00920809" w:rsidRDefault="0007415A" w:rsidP="00D524AB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31924,8</w:t>
            </w:r>
          </w:p>
        </w:tc>
        <w:tc>
          <w:tcPr>
            <w:tcW w:w="1040" w:type="dxa"/>
            <w:tcBorders>
              <w:top w:val="nil"/>
            </w:tcBorders>
            <w:vAlign w:val="bottom"/>
          </w:tcPr>
          <w:p w:rsidR="00AF6809" w:rsidRPr="00920809" w:rsidRDefault="0007415A" w:rsidP="00EE606A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5522,9</w:t>
            </w:r>
          </w:p>
        </w:tc>
        <w:tc>
          <w:tcPr>
            <w:tcW w:w="1276" w:type="dxa"/>
            <w:tcBorders>
              <w:top w:val="nil"/>
              <w:right w:val="single" w:sz="6" w:space="0" w:color="auto"/>
            </w:tcBorders>
            <w:vAlign w:val="bottom"/>
          </w:tcPr>
          <w:p w:rsidR="00AF6809" w:rsidRPr="00920809" w:rsidRDefault="0007415A" w:rsidP="00D524AB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1,3</w:t>
            </w:r>
          </w:p>
        </w:tc>
        <w:tc>
          <w:tcPr>
            <w:tcW w:w="1418" w:type="dxa"/>
            <w:tcBorders>
              <w:top w:val="nil"/>
              <w:left w:val="nil"/>
              <w:right w:val="single" w:sz="12" w:space="0" w:color="auto"/>
            </w:tcBorders>
            <w:vAlign w:val="bottom"/>
          </w:tcPr>
          <w:p w:rsidR="00AF6809" w:rsidRPr="00920809" w:rsidRDefault="0007415A" w:rsidP="00EE606A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17,3</w:t>
            </w:r>
          </w:p>
        </w:tc>
      </w:tr>
      <w:tr w:rsidR="00AF6809" w:rsidRPr="00920809" w:rsidTr="006718C5">
        <w:trPr>
          <w:cantSplit/>
        </w:trPr>
        <w:tc>
          <w:tcPr>
            <w:tcW w:w="3369" w:type="dxa"/>
            <w:tcBorders>
              <w:left w:val="single" w:sz="12" w:space="0" w:color="auto"/>
            </w:tcBorders>
            <w:vAlign w:val="bottom"/>
          </w:tcPr>
          <w:p w:rsidR="00AF6809" w:rsidRPr="006718C5" w:rsidRDefault="00AF6809" w:rsidP="0007415A">
            <w:pPr>
              <w:pStyle w:val="0"/>
              <w:spacing w:before="40" w:after="40"/>
              <w:ind w:right="-57"/>
              <w:rPr>
                <w:szCs w:val="22"/>
                <w:vertAlign w:val="superscript"/>
              </w:rPr>
            </w:pPr>
            <w:r w:rsidRPr="006718C5">
              <w:rPr>
                <w:szCs w:val="22"/>
              </w:rPr>
              <w:t>Валовой региональный пр</w:t>
            </w:r>
            <w:r w:rsidRPr="006718C5">
              <w:rPr>
                <w:szCs w:val="22"/>
              </w:rPr>
              <w:t>о</w:t>
            </w:r>
            <w:r w:rsidRPr="006718C5">
              <w:rPr>
                <w:szCs w:val="22"/>
              </w:rPr>
              <w:t xml:space="preserve">дукт, млрд рублей </w:t>
            </w:r>
            <w:r w:rsidR="0007415A" w:rsidRPr="0007415A">
              <w:rPr>
                <w:rStyle w:val="a9"/>
                <w:sz w:val="24"/>
                <w:szCs w:val="22"/>
              </w:rPr>
              <w:footnoteReference w:customMarkFollows="1" w:id="4"/>
              <w:t>3)</w:t>
            </w:r>
          </w:p>
        </w:tc>
        <w:tc>
          <w:tcPr>
            <w:tcW w:w="1275" w:type="dxa"/>
            <w:vAlign w:val="bottom"/>
          </w:tcPr>
          <w:p w:rsidR="00AF6809" w:rsidRPr="00920809" w:rsidRDefault="00DB7C10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121183,0</w:t>
            </w:r>
          </w:p>
        </w:tc>
        <w:tc>
          <w:tcPr>
            <w:tcW w:w="1228" w:type="dxa"/>
            <w:vAlign w:val="bottom"/>
          </w:tcPr>
          <w:p w:rsidR="00AF6809" w:rsidRPr="00920809" w:rsidRDefault="00DB7C10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11287,2</w:t>
            </w:r>
          </w:p>
        </w:tc>
        <w:tc>
          <w:tcPr>
            <w:tcW w:w="1040" w:type="dxa"/>
            <w:vAlign w:val="bottom"/>
          </w:tcPr>
          <w:p w:rsidR="00AF6809" w:rsidRPr="00920809" w:rsidRDefault="00DB7C10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1617,0</w:t>
            </w:r>
          </w:p>
        </w:tc>
        <w:tc>
          <w:tcPr>
            <w:tcW w:w="1276" w:type="dxa"/>
            <w:tcBorders>
              <w:right w:val="single" w:sz="6" w:space="0" w:color="auto"/>
            </w:tcBorders>
            <w:vAlign w:val="bottom"/>
          </w:tcPr>
          <w:p w:rsidR="00AF6809" w:rsidRPr="00920809" w:rsidRDefault="00DB7C10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1,3</w:t>
            </w:r>
          </w:p>
        </w:tc>
        <w:tc>
          <w:tcPr>
            <w:tcW w:w="1418" w:type="dxa"/>
            <w:tcBorders>
              <w:left w:val="nil"/>
              <w:right w:val="single" w:sz="12" w:space="0" w:color="auto"/>
            </w:tcBorders>
            <w:vAlign w:val="bottom"/>
          </w:tcPr>
          <w:p w:rsidR="00AF6809" w:rsidRPr="00920809" w:rsidRDefault="00DB7C10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14,3</w:t>
            </w:r>
          </w:p>
        </w:tc>
      </w:tr>
      <w:tr w:rsidR="00AF6809" w:rsidRPr="00920809" w:rsidTr="006718C5">
        <w:trPr>
          <w:cantSplit/>
        </w:trPr>
        <w:tc>
          <w:tcPr>
            <w:tcW w:w="3369" w:type="dxa"/>
            <w:tcBorders>
              <w:left w:val="single" w:sz="12" w:space="0" w:color="auto"/>
            </w:tcBorders>
            <w:vAlign w:val="bottom"/>
          </w:tcPr>
          <w:p w:rsidR="00AF6809" w:rsidRPr="006718C5" w:rsidRDefault="00AF6809" w:rsidP="00EC62A8">
            <w:pPr>
              <w:pStyle w:val="0"/>
              <w:spacing w:before="40" w:after="40"/>
              <w:ind w:right="-57"/>
              <w:rPr>
                <w:szCs w:val="22"/>
              </w:rPr>
            </w:pPr>
            <w:r w:rsidRPr="006718C5">
              <w:rPr>
                <w:szCs w:val="22"/>
              </w:rPr>
              <w:t>Инвестиции в основной кап</w:t>
            </w:r>
            <w:r w:rsidRPr="006718C5">
              <w:rPr>
                <w:szCs w:val="22"/>
              </w:rPr>
              <w:t>и</w:t>
            </w:r>
            <w:r w:rsidRPr="006718C5">
              <w:rPr>
                <w:szCs w:val="22"/>
              </w:rPr>
              <w:t>тал, млрд рублей</w:t>
            </w:r>
          </w:p>
        </w:tc>
        <w:tc>
          <w:tcPr>
            <w:tcW w:w="1275" w:type="dxa"/>
            <w:vAlign w:val="bottom"/>
          </w:tcPr>
          <w:p w:rsidR="00AF6809" w:rsidRPr="00920809" w:rsidRDefault="00DB7C10" w:rsidP="00D524AB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27865,2</w:t>
            </w:r>
          </w:p>
        </w:tc>
        <w:tc>
          <w:tcPr>
            <w:tcW w:w="1228" w:type="dxa"/>
            <w:vAlign w:val="bottom"/>
          </w:tcPr>
          <w:p w:rsidR="00AF6809" w:rsidRPr="00920809" w:rsidRDefault="00DB7C10" w:rsidP="00D524AB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2823,2</w:t>
            </w:r>
          </w:p>
        </w:tc>
        <w:tc>
          <w:tcPr>
            <w:tcW w:w="1040" w:type="dxa"/>
            <w:vAlign w:val="bottom"/>
          </w:tcPr>
          <w:p w:rsidR="00AF6809" w:rsidRPr="00920809" w:rsidRDefault="00DB7C10" w:rsidP="00D524AB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322,4</w:t>
            </w:r>
          </w:p>
        </w:tc>
        <w:tc>
          <w:tcPr>
            <w:tcW w:w="1276" w:type="dxa"/>
            <w:tcBorders>
              <w:right w:val="single" w:sz="6" w:space="0" w:color="auto"/>
            </w:tcBorders>
            <w:vAlign w:val="bottom"/>
          </w:tcPr>
          <w:p w:rsidR="00AF6809" w:rsidRPr="00920809" w:rsidRDefault="00DB7C10" w:rsidP="00D524AB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1,2</w:t>
            </w:r>
          </w:p>
        </w:tc>
        <w:tc>
          <w:tcPr>
            <w:tcW w:w="1418" w:type="dxa"/>
            <w:tcBorders>
              <w:left w:val="nil"/>
              <w:right w:val="single" w:sz="12" w:space="0" w:color="auto"/>
            </w:tcBorders>
            <w:vAlign w:val="bottom"/>
          </w:tcPr>
          <w:p w:rsidR="00AF6809" w:rsidRPr="00920809" w:rsidRDefault="00DB7C10" w:rsidP="00D524AB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11,4</w:t>
            </w:r>
          </w:p>
        </w:tc>
      </w:tr>
      <w:tr w:rsidR="00AF6809" w:rsidRPr="00920809" w:rsidTr="006718C5">
        <w:trPr>
          <w:cantSplit/>
        </w:trPr>
        <w:tc>
          <w:tcPr>
            <w:tcW w:w="3369" w:type="dxa"/>
            <w:tcBorders>
              <w:left w:val="single" w:sz="12" w:space="0" w:color="auto"/>
            </w:tcBorders>
            <w:vAlign w:val="bottom"/>
          </w:tcPr>
          <w:p w:rsidR="00AF6809" w:rsidRPr="006718C5" w:rsidRDefault="00AF6809" w:rsidP="00AD4AFD">
            <w:pPr>
              <w:pStyle w:val="0"/>
              <w:spacing w:before="40" w:after="40"/>
              <w:ind w:right="-57"/>
              <w:rPr>
                <w:szCs w:val="22"/>
              </w:rPr>
            </w:pPr>
            <w:r w:rsidRPr="006718C5">
              <w:rPr>
                <w:szCs w:val="22"/>
              </w:rPr>
              <w:t>Объем отгруженной продукции (работ, услуг), млрд рублей:</w:t>
            </w:r>
          </w:p>
          <w:p w:rsidR="00AF6809" w:rsidRPr="006718C5" w:rsidRDefault="00AF6809" w:rsidP="00AD4AFD">
            <w:pPr>
              <w:pStyle w:val="0"/>
              <w:spacing w:before="40" w:after="40"/>
              <w:ind w:left="142" w:right="-57"/>
              <w:rPr>
                <w:szCs w:val="22"/>
              </w:rPr>
            </w:pPr>
            <w:r w:rsidRPr="006718C5">
              <w:rPr>
                <w:szCs w:val="22"/>
              </w:rPr>
              <w:t>добыча полезных ископа</w:t>
            </w:r>
            <w:r w:rsidRPr="006718C5">
              <w:rPr>
                <w:szCs w:val="22"/>
              </w:rPr>
              <w:t>е</w:t>
            </w:r>
            <w:r w:rsidRPr="006718C5">
              <w:rPr>
                <w:szCs w:val="22"/>
              </w:rPr>
              <w:t>мых</w:t>
            </w:r>
          </w:p>
        </w:tc>
        <w:tc>
          <w:tcPr>
            <w:tcW w:w="1275" w:type="dxa"/>
            <w:vAlign w:val="bottom"/>
          </w:tcPr>
          <w:p w:rsidR="00AF6809" w:rsidRPr="00920809" w:rsidRDefault="008B1154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27422,6</w:t>
            </w:r>
          </w:p>
        </w:tc>
        <w:tc>
          <w:tcPr>
            <w:tcW w:w="1228" w:type="dxa"/>
            <w:vAlign w:val="bottom"/>
          </w:tcPr>
          <w:p w:rsidR="00AF6809" w:rsidRPr="00920809" w:rsidRDefault="008B1154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4316,7</w:t>
            </w:r>
          </w:p>
        </w:tc>
        <w:tc>
          <w:tcPr>
            <w:tcW w:w="1040" w:type="dxa"/>
            <w:vAlign w:val="bottom"/>
          </w:tcPr>
          <w:p w:rsidR="00AF6809" w:rsidRPr="00920809" w:rsidRDefault="008B1154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131,0</w:t>
            </w:r>
          </w:p>
        </w:tc>
        <w:tc>
          <w:tcPr>
            <w:tcW w:w="1276" w:type="dxa"/>
            <w:tcBorders>
              <w:right w:val="single" w:sz="6" w:space="0" w:color="auto"/>
            </w:tcBorders>
            <w:vAlign w:val="bottom"/>
          </w:tcPr>
          <w:p w:rsidR="00AF6809" w:rsidRPr="00920809" w:rsidRDefault="008B1154" w:rsidP="004F7B63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0,5</w:t>
            </w:r>
          </w:p>
        </w:tc>
        <w:tc>
          <w:tcPr>
            <w:tcW w:w="1418" w:type="dxa"/>
            <w:tcBorders>
              <w:left w:val="nil"/>
              <w:right w:val="single" w:sz="12" w:space="0" w:color="auto"/>
            </w:tcBorders>
            <w:vAlign w:val="bottom"/>
          </w:tcPr>
          <w:p w:rsidR="00AF6809" w:rsidRPr="00920809" w:rsidRDefault="008B1154" w:rsidP="004F7B63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3,0</w:t>
            </w:r>
          </w:p>
        </w:tc>
      </w:tr>
      <w:tr w:rsidR="00AF6809" w:rsidRPr="00920809" w:rsidTr="006718C5">
        <w:trPr>
          <w:cantSplit/>
        </w:trPr>
        <w:tc>
          <w:tcPr>
            <w:tcW w:w="3369" w:type="dxa"/>
            <w:tcBorders>
              <w:left w:val="single" w:sz="12" w:space="0" w:color="auto"/>
            </w:tcBorders>
            <w:vAlign w:val="bottom"/>
          </w:tcPr>
          <w:p w:rsidR="00AF6809" w:rsidRPr="006718C5" w:rsidRDefault="00AF6809" w:rsidP="00245DAF">
            <w:pPr>
              <w:pStyle w:val="0"/>
              <w:spacing w:before="40" w:after="40"/>
              <w:ind w:left="142" w:right="-57"/>
              <w:rPr>
                <w:szCs w:val="22"/>
              </w:rPr>
            </w:pPr>
            <w:r w:rsidRPr="006718C5">
              <w:rPr>
                <w:szCs w:val="22"/>
              </w:rPr>
              <w:t>обрабатывающие произво</w:t>
            </w:r>
            <w:r w:rsidRPr="006718C5">
              <w:rPr>
                <w:szCs w:val="22"/>
              </w:rPr>
              <w:t>д</w:t>
            </w:r>
            <w:r w:rsidRPr="006718C5">
              <w:rPr>
                <w:szCs w:val="22"/>
              </w:rPr>
              <w:t>ства</w:t>
            </w:r>
          </w:p>
        </w:tc>
        <w:tc>
          <w:tcPr>
            <w:tcW w:w="1275" w:type="dxa"/>
            <w:vAlign w:val="bottom"/>
          </w:tcPr>
          <w:p w:rsidR="00AF6809" w:rsidRPr="00920809" w:rsidRDefault="008B1154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66506,8</w:t>
            </w:r>
          </w:p>
        </w:tc>
        <w:tc>
          <w:tcPr>
            <w:tcW w:w="1228" w:type="dxa"/>
            <w:vAlign w:val="bottom"/>
          </w:tcPr>
          <w:p w:rsidR="00AF6809" w:rsidRPr="00920809" w:rsidRDefault="008B1154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5759,6</w:t>
            </w:r>
          </w:p>
        </w:tc>
        <w:tc>
          <w:tcPr>
            <w:tcW w:w="1040" w:type="dxa"/>
            <w:vAlign w:val="bottom"/>
          </w:tcPr>
          <w:p w:rsidR="00AF6809" w:rsidRPr="00920809" w:rsidRDefault="008B1154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828,0</w:t>
            </w:r>
          </w:p>
        </w:tc>
        <w:tc>
          <w:tcPr>
            <w:tcW w:w="1276" w:type="dxa"/>
            <w:tcBorders>
              <w:right w:val="single" w:sz="6" w:space="0" w:color="auto"/>
            </w:tcBorders>
            <w:vAlign w:val="bottom"/>
          </w:tcPr>
          <w:p w:rsidR="00AF6809" w:rsidRPr="00920809" w:rsidRDefault="008B1154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1,2</w:t>
            </w:r>
          </w:p>
        </w:tc>
        <w:tc>
          <w:tcPr>
            <w:tcW w:w="1418" w:type="dxa"/>
            <w:tcBorders>
              <w:left w:val="nil"/>
              <w:right w:val="single" w:sz="12" w:space="0" w:color="auto"/>
            </w:tcBorders>
            <w:vAlign w:val="bottom"/>
          </w:tcPr>
          <w:p w:rsidR="00AF6809" w:rsidRPr="00920809" w:rsidRDefault="008B1154" w:rsidP="004F7B63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14,4</w:t>
            </w:r>
          </w:p>
        </w:tc>
      </w:tr>
      <w:tr w:rsidR="00AF6809" w:rsidRPr="00920809" w:rsidTr="006718C5">
        <w:trPr>
          <w:cantSplit/>
        </w:trPr>
        <w:tc>
          <w:tcPr>
            <w:tcW w:w="3369" w:type="dxa"/>
            <w:tcBorders>
              <w:left w:val="single" w:sz="12" w:space="0" w:color="auto"/>
            </w:tcBorders>
            <w:vAlign w:val="center"/>
          </w:tcPr>
          <w:p w:rsidR="00AF6809" w:rsidRPr="006718C5" w:rsidRDefault="00AF6809" w:rsidP="00245DAF">
            <w:pPr>
              <w:pStyle w:val="0"/>
              <w:spacing w:before="20" w:after="40"/>
              <w:ind w:left="142" w:right="-57"/>
              <w:rPr>
                <w:szCs w:val="22"/>
              </w:rPr>
            </w:pPr>
            <w:r w:rsidRPr="006718C5">
              <w:rPr>
                <w:szCs w:val="22"/>
              </w:rPr>
              <w:t xml:space="preserve">обеспечение электрической энергией, газом и паром; </w:t>
            </w:r>
            <w:r w:rsidR="00AF35F5" w:rsidRPr="006718C5">
              <w:rPr>
                <w:szCs w:val="22"/>
              </w:rPr>
              <w:br/>
            </w:r>
            <w:r w:rsidRPr="006718C5">
              <w:rPr>
                <w:szCs w:val="22"/>
              </w:rPr>
              <w:t>кондиционирование воздуха</w:t>
            </w:r>
          </w:p>
        </w:tc>
        <w:tc>
          <w:tcPr>
            <w:tcW w:w="1275" w:type="dxa"/>
            <w:vAlign w:val="bottom"/>
          </w:tcPr>
          <w:p w:rsidR="00AF6809" w:rsidRPr="00920809" w:rsidRDefault="008B1154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6728,5</w:t>
            </w:r>
          </w:p>
        </w:tc>
        <w:tc>
          <w:tcPr>
            <w:tcW w:w="1228" w:type="dxa"/>
            <w:vAlign w:val="bottom"/>
          </w:tcPr>
          <w:p w:rsidR="00AF6809" w:rsidRPr="00920809" w:rsidRDefault="008B1154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823,5</w:t>
            </w:r>
          </w:p>
        </w:tc>
        <w:tc>
          <w:tcPr>
            <w:tcW w:w="1040" w:type="dxa"/>
            <w:vAlign w:val="bottom"/>
          </w:tcPr>
          <w:p w:rsidR="00AF6809" w:rsidRPr="00920809" w:rsidRDefault="008B1154" w:rsidP="004F7B63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84,1</w:t>
            </w:r>
          </w:p>
        </w:tc>
        <w:tc>
          <w:tcPr>
            <w:tcW w:w="1276" w:type="dxa"/>
            <w:tcBorders>
              <w:right w:val="single" w:sz="6" w:space="0" w:color="auto"/>
            </w:tcBorders>
            <w:vAlign w:val="bottom"/>
          </w:tcPr>
          <w:p w:rsidR="00AF6809" w:rsidRPr="00920809" w:rsidRDefault="008B1154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1,3</w:t>
            </w:r>
          </w:p>
        </w:tc>
        <w:tc>
          <w:tcPr>
            <w:tcW w:w="1418" w:type="dxa"/>
            <w:tcBorders>
              <w:left w:val="nil"/>
              <w:right w:val="single" w:sz="12" w:space="0" w:color="auto"/>
            </w:tcBorders>
            <w:vAlign w:val="bottom"/>
          </w:tcPr>
          <w:p w:rsidR="00AF6809" w:rsidRPr="00920809" w:rsidRDefault="008B1154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10,2</w:t>
            </w:r>
          </w:p>
        </w:tc>
      </w:tr>
      <w:tr w:rsidR="00AF6809" w:rsidRPr="00920809" w:rsidTr="006718C5">
        <w:trPr>
          <w:cantSplit/>
        </w:trPr>
        <w:tc>
          <w:tcPr>
            <w:tcW w:w="3369" w:type="dxa"/>
            <w:tcBorders>
              <w:left w:val="single" w:sz="12" w:space="0" w:color="auto"/>
            </w:tcBorders>
            <w:vAlign w:val="center"/>
          </w:tcPr>
          <w:p w:rsidR="00AF6809" w:rsidRPr="006718C5" w:rsidRDefault="00AF6809" w:rsidP="00245DAF">
            <w:pPr>
              <w:pStyle w:val="0"/>
              <w:spacing w:before="20" w:after="40"/>
              <w:ind w:left="142" w:right="-57"/>
              <w:rPr>
                <w:szCs w:val="22"/>
              </w:rPr>
            </w:pPr>
            <w:r w:rsidRPr="006718C5">
              <w:rPr>
                <w:szCs w:val="22"/>
              </w:rPr>
              <w:t>водоснабжение; водоотвед</w:t>
            </w:r>
            <w:r w:rsidRPr="006718C5">
              <w:rPr>
                <w:szCs w:val="22"/>
              </w:rPr>
              <w:t>е</w:t>
            </w:r>
            <w:r w:rsidRPr="006718C5">
              <w:rPr>
                <w:szCs w:val="22"/>
              </w:rPr>
              <w:t xml:space="preserve">ние, организация сбора </w:t>
            </w:r>
            <w:r w:rsidR="006718C5">
              <w:rPr>
                <w:szCs w:val="22"/>
              </w:rPr>
              <w:br/>
            </w:r>
            <w:r w:rsidRPr="006718C5">
              <w:rPr>
                <w:szCs w:val="22"/>
              </w:rPr>
              <w:t>и утилизации отходов, де</w:t>
            </w:r>
            <w:r w:rsidRPr="006718C5">
              <w:rPr>
                <w:szCs w:val="22"/>
              </w:rPr>
              <w:t>я</w:t>
            </w:r>
            <w:r w:rsidRPr="006718C5">
              <w:rPr>
                <w:szCs w:val="22"/>
              </w:rPr>
              <w:t xml:space="preserve">тельность по ликвидации </w:t>
            </w:r>
            <w:r w:rsidR="006718C5">
              <w:rPr>
                <w:szCs w:val="22"/>
              </w:rPr>
              <w:br/>
            </w:r>
            <w:r w:rsidRPr="006718C5">
              <w:rPr>
                <w:szCs w:val="22"/>
              </w:rPr>
              <w:t>загрязнений</w:t>
            </w:r>
          </w:p>
        </w:tc>
        <w:tc>
          <w:tcPr>
            <w:tcW w:w="1275" w:type="dxa"/>
            <w:vAlign w:val="bottom"/>
          </w:tcPr>
          <w:p w:rsidR="00AF6809" w:rsidRPr="00920809" w:rsidRDefault="008B1154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1839,7</w:t>
            </w:r>
          </w:p>
        </w:tc>
        <w:tc>
          <w:tcPr>
            <w:tcW w:w="1228" w:type="dxa"/>
            <w:vAlign w:val="bottom"/>
          </w:tcPr>
          <w:p w:rsidR="00AF6809" w:rsidRPr="00920809" w:rsidRDefault="008B1154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238,9</w:t>
            </w:r>
          </w:p>
        </w:tc>
        <w:tc>
          <w:tcPr>
            <w:tcW w:w="1040" w:type="dxa"/>
            <w:vAlign w:val="bottom"/>
          </w:tcPr>
          <w:p w:rsidR="00AF6809" w:rsidRPr="00920809" w:rsidRDefault="008B1154" w:rsidP="004F7B63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29,9</w:t>
            </w:r>
          </w:p>
        </w:tc>
        <w:tc>
          <w:tcPr>
            <w:tcW w:w="1276" w:type="dxa"/>
            <w:tcBorders>
              <w:right w:val="single" w:sz="6" w:space="0" w:color="auto"/>
            </w:tcBorders>
            <w:vAlign w:val="bottom"/>
          </w:tcPr>
          <w:p w:rsidR="00AF6809" w:rsidRPr="00920809" w:rsidRDefault="008B1154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1,6</w:t>
            </w:r>
          </w:p>
        </w:tc>
        <w:tc>
          <w:tcPr>
            <w:tcW w:w="1418" w:type="dxa"/>
            <w:tcBorders>
              <w:left w:val="nil"/>
              <w:right w:val="single" w:sz="12" w:space="0" w:color="auto"/>
            </w:tcBorders>
            <w:vAlign w:val="bottom"/>
          </w:tcPr>
          <w:p w:rsidR="00AF6809" w:rsidRPr="00920809" w:rsidRDefault="008B1154" w:rsidP="004F7B63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12,5</w:t>
            </w:r>
          </w:p>
        </w:tc>
      </w:tr>
      <w:tr w:rsidR="00AF6809" w:rsidRPr="00920809" w:rsidTr="006718C5">
        <w:trPr>
          <w:cantSplit/>
        </w:trPr>
        <w:tc>
          <w:tcPr>
            <w:tcW w:w="3369" w:type="dxa"/>
            <w:tcBorders>
              <w:left w:val="single" w:sz="12" w:space="0" w:color="auto"/>
            </w:tcBorders>
            <w:vAlign w:val="bottom"/>
          </w:tcPr>
          <w:p w:rsidR="00AF6809" w:rsidRPr="006718C5" w:rsidRDefault="00AF6809" w:rsidP="00EC62A8">
            <w:pPr>
              <w:pStyle w:val="0"/>
              <w:spacing w:before="40" w:after="40"/>
              <w:ind w:right="-57"/>
              <w:rPr>
                <w:szCs w:val="22"/>
              </w:rPr>
            </w:pPr>
            <w:r w:rsidRPr="006718C5">
              <w:rPr>
                <w:szCs w:val="22"/>
              </w:rPr>
              <w:t>Продукция сельского хозя</w:t>
            </w:r>
            <w:r w:rsidRPr="006718C5">
              <w:rPr>
                <w:szCs w:val="22"/>
              </w:rPr>
              <w:t>й</w:t>
            </w:r>
            <w:r w:rsidRPr="006718C5">
              <w:rPr>
                <w:szCs w:val="22"/>
              </w:rPr>
              <w:t>ства, млрд рублей</w:t>
            </w:r>
          </w:p>
        </w:tc>
        <w:tc>
          <w:tcPr>
            <w:tcW w:w="1275" w:type="dxa"/>
            <w:vAlign w:val="bottom"/>
          </w:tcPr>
          <w:p w:rsidR="00AF6809" w:rsidRPr="00920809" w:rsidRDefault="0007415A" w:rsidP="00283E58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85</w:t>
            </w:r>
            <w:r w:rsidR="00283E58">
              <w:rPr>
                <w:spacing w:val="-2"/>
              </w:rPr>
              <w:t>68</w:t>
            </w:r>
            <w:r>
              <w:rPr>
                <w:spacing w:val="-2"/>
              </w:rPr>
              <w:t>,</w:t>
            </w:r>
            <w:r w:rsidR="00283E58">
              <w:rPr>
                <w:spacing w:val="-2"/>
              </w:rPr>
              <w:t>2</w:t>
            </w:r>
          </w:p>
        </w:tc>
        <w:tc>
          <w:tcPr>
            <w:tcW w:w="1228" w:type="dxa"/>
            <w:vAlign w:val="bottom"/>
          </w:tcPr>
          <w:p w:rsidR="00AF6809" w:rsidRPr="00920809" w:rsidRDefault="00283E58" w:rsidP="00283E58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…</w:t>
            </w:r>
          </w:p>
        </w:tc>
        <w:tc>
          <w:tcPr>
            <w:tcW w:w="1040" w:type="dxa"/>
            <w:vAlign w:val="bottom"/>
          </w:tcPr>
          <w:p w:rsidR="00AF6809" w:rsidRPr="00920809" w:rsidRDefault="0007415A" w:rsidP="00283E58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1</w:t>
            </w:r>
            <w:r w:rsidR="00283E58">
              <w:rPr>
                <w:spacing w:val="-2"/>
              </w:rPr>
              <w:t>55,4</w:t>
            </w:r>
          </w:p>
        </w:tc>
        <w:tc>
          <w:tcPr>
            <w:tcW w:w="1276" w:type="dxa"/>
            <w:tcBorders>
              <w:right w:val="single" w:sz="6" w:space="0" w:color="auto"/>
            </w:tcBorders>
            <w:vAlign w:val="bottom"/>
          </w:tcPr>
          <w:p w:rsidR="00AF6809" w:rsidRPr="00920809" w:rsidRDefault="0007415A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1,</w:t>
            </w:r>
            <w:r w:rsidR="00283E58">
              <w:rPr>
                <w:spacing w:val="-2"/>
              </w:rPr>
              <w:t>8</w:t>
            </w:r>
          </w:p>
        </w:tc>
        <w:tc>
          <w:tcPr>
            <w:tcW w:w="1418" w:type="dxa"/>
            <w:tcBorders>
              <w:left w:val="nil"/>
              <w:right w:val="single" w:sz="12" w:space="0" w:color="auto"/>
            </w:tcBorders>
            <w:vAlign w:val="bottom"/>
          </w:tcPr>
          <w:p w:rsidR="00AF6809" w:rsidRPr="00920809" w:rsidRDefault="0007415A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17,4</w:t>
            </w:r>
            <w:r w:rsidR="00283E58">
              <w:rPr>
                <w:spacing w:val="-2"/>
              </w:rPr>
              <w:t xml:space="preserve"> </w:t>
            </w:r>
            <w:r w:rsidR="00283E58" w:rsidRPr="00283E58">
              <w:rPr>
                <w:rStyle w:val="a9"/>
                <w:spacing w:val="-2"/>
                <w:sz w:val="24"/>
              </w:rPr>
              <w:footnoteReference w:customMarkFollows="1" w:id="5"/>
              <w:t>4)</w:t>
            </w:r>
          </w:p>
        </w:tc>
      </w:tr>
      <w:tr w:rsidR="00AF6809" w:rsidRPr="00920809" w:rsidTr="006718C5">
        <w:trPr>
          <w:cantSplit/>
        </w:trPr>
        <w:tc>
          <w:tcPr>
            <w:tcW w:w="3369" w:type="dxa"/>
            <w:tcBorders>
              <w:left w:val="single" w:sz="12" w:space="0" w:color="auto"/>
            </w:tcBorders>
            <w:vAlign w:val="bottom"/>
          </w:tcPr>
          <w:p w:rsidR="00AF6809" w:rsidRPr="006718C5" w:rsidRDefault="00AF6809" w:rsidP="00245DAF">
            <w:pPr>
              <w:pStyle w:val="0"/>
              <w:spacing w:before="40" w:after="40"/>
              <w:ind w:right="-57"/>
              <w:rPr>
                <w:szCs w:val="22"/>
              </w:rPr>
            </w:pPr>
            <w:r w:rsidRPr="006718C5">
              <w:rPr>
                <w:szCs w:val="22"/>
              </w:rPr>
              <w:t xml:space="preserve">Ввод в действие жилых домов, тыс. кв. м общей площади </w:t>
            </w:r>
            <w:r w:rsidR="006718C5">
              <w:rPr>
                <w:szCs w:val="22"/>
              </w:rPr>
              <w:br/>
            </w:r>
            <w:r w:rsidRPr="006718C5">
              <w:rPr>
                <w:szCs w:val="22"/>
              </w:rPr>
              <w:t>жилых помещений</w:t>
            </w:r>
          </w:p>
        </w:tc>
        <w:tc>
          <w:tcPr>
            <w:tcW w:w="1275" w:type="dxa"/>
            <w:vAlign w:val="bottom"/>
          </w:tcPr>
          <w:p w:rsidR="00AF6809" w:rsidRPr="00920809" w:rsidRDefault="00DB7C10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102712,7</w:t>
            </w:r>
          </w:p>
        </w:tc>
        <w:tc>
          <w:tcPr>
            <w:tcW w:w="1228" w:type="dxa"/>
            <w:vAlign w:val="bottom"/>
          </w:tcPr>
          <w:p w:rsidR="00AF6809" w:rsidRPr="00920809" w:rsidRDefault="00DB7C10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8287,7</w:t>
            </w:r>
          </w:p>
        </w:tc>
        <w:tc>
          <w:tcPr>
            <w:tcW w:w="1040" w:type="dxa"/>
            <w:vAlign w:val="bottom"/>
          </w:tcPr>
          <w:p w:rsidR="00AF6809" w:rsidRPr="00920809" w:rsidRDefault="00DB7C10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2243,5</w:t>
            </w:r>
          </w:p>
        </w:tc>
        <w:tc>
          <w:tcPr>
            <w:tcW w:w="1276" w:type="dxa"/>
            <w:tcBorders>
              <w:right w:val="single" w:sz="6" w:space="0" w:color="auto"/>
            </w:tcBorders>
            <w:vAlign w:val="bottom"/>
          </w:tcPr>
          <w:p w:rsidR="00AF6809" w:rsidRPr="00920809" w:rsidRDefault="00DB7C10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2,2</w:t>
            </w:r>
          </w:p>
        </w:tc>
        <w:tc>
          <w:tcPr>
            <w:tcW w:w="1418" w:type="dxa"/>
            <w:tcBorders>
              <w:left w:val="nil"/>
              <w:right w:val="single" w:sz="12" w:space="0" w:color="auto"/>
            </w:tcBorders>
            <w:vAlign w:val="bottom"/>
          </w:tcPr>
          <w:p w:rsidR="00AF6809" w:rsidRPr="00920809" w:rsidRDefault="00DB7C10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27,1</w:t>
            </w:r>
          </w:p>
        </w:tc>
      </w:tr>
      <w:tr w:rsidR="00AF6809" w:rsidRPr="00920809" w:rsidTr="006718C5">
        <w:trPr>
          <w:cantSplit/>
        </w:trPr>
        <w:tc>
          <w:tcPr>
            <w:tcW w:w="3369" w:type="dxa"/>
            <w:tcBorders>
              <w:left w:val="single" w:sz="12" w:space="0" w:color="auto"/>
            </w:tcBorders>
            <w:vAlign w:val="bottom"/>
          </w:tcPr>
          <w:p w:rsidR="00AF6809" w:rsidRPr="006718C5" w:rsidRDefault="00AF6809" w:rsidP="00EC62A8">
            <w:pPr>
              <w:pStyle w:val="0"/>
              <w:spacing w:before="40" w:after="40"/>
              <w:ind w:right="-57"/>
              <w:rPr>
                <w:szCs w:val="22"/>
              </w:rPr>
            </w:pPr>
            <w:r w:rsidRPr="006718C5">
              <w:rPr>
                <w:szCs w:val="22"/>
              </w:rPr>
              <w:t>Оборот розничной торговли, млрд рублей</w:t>
            </w:r>
          </w:p>
        </w:tc>
        <w:tc>
          <w:tcPr>
            <w:tcW w:w="1275" w:type="dxa"/>
            <w:vAlign w:val="bottom"/>
          </w:tcPr>
          <w:p w:rsidR="00AF6809" w:rsidRPr="00920809" w:rsidRDefault="00DB7C10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42577,0</w:t>
            </w:r>
          </w:p>
        </w:tc>
        <w:tc>
          <w:tcPr>
            <w:tcW w:w="1228" w:type="dxa"/>
            <w:vAlign w:val="bottom"/>
          </w:tcPr>
          <w:p w:rsidR="00AF6809" w:rsidRPr="00920809" w:rsidRDefault="00DB7C10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3843,4</w:t>
            </w:r>
          </w:p>
        </w:tc>
        <w:tc>
          <w:tcPr>
            <w:tcW w:w="1040" w:type="dxa"/>
            <w:vAlign w:val="bottom"/>
          </w:tcPr>
          <w:p w:rsidR="00AF6809" w:rsidRPr="00920809" w:rsidRDefault="00DB7C10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782,6</w:t>
            </w:r>
          </w:p>
        </w:tc>
        <w:tc>
          <w:tcPr>
            <w:tcW w:w="1276" w:type="dxa"/>
            <w:tcBorders>
              <w:right w:val="single" w:sz="6" w:space="0" w:color="auto"/>
            </w:tcBorders>
            <w:vAlign w:val="bottom"/>
          </w:tcPr>
          <w:p w:rsidR="00AF6809" w:rsidRPr="00920809" w:rsidRDefault="00DB7C10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1,8</w:t>
            </w:r>
          </w:p>
        </w:tc>
        <w:tc>
          <w:tcPr>
            <w:tcW w:w="1418" w:type="dxa"/>
            <w:tcBorders>
              <w:left w:val="nil"/>
              <w:right w:val="single" w:sz="12" w:space="0" w:color="auto"/>
            </w:tcBorders>
            <w:vAlign w:val="bottom"/>
          </w:tcPr>
          <w:p w:rsidR="00AF6809" w:rsidRPr="00920809" w:rsidRDefault="00DB7C10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20,4</w:t>
            </w:r>
          </w:p>
        </w:tc>
      </w:tr>
      <w:tr w:rsidR="00AF6809" w:rsidRPr="00920809" w:rsidTr="006718C5">
        <w:trPr>
          <w:cantSplit/>
        </w:trPr>
        <w:tc>
          <w:tcPr>
            <w:tcW w:w="3369" w:type="dxa"/>
            <w:tcBorders>
              <w:left w:val="single" w:sz="12" w:space="0" w:color="auto"/>
            </w:tcBorders>
            <w:vAlign w:val="bottom"/>
          </w:tcPr>
          <w:p w:rsidR="00AF6809" w:rsidRPr="006718C5" w:rsidRDefault="00AF6809" w:rsidP="00EC62A8">
            <w:pPr>
              <w:pStyle w:val="0"/>
              <w:spacing w:before="40" w:after="40"/>
              <w:ind w:right="-57"/>
              <w:rPr>
                <w:szCs w:val="22"/>
              </w:rPr>
            </w:pPr>
            <w:r w:rsidRPr="006718C5">
              <w:rPr>
                <w:szCs w:val="22"/>
              </w:rPr>
              <w:t>Платные услуги населению, млрд рублей</w:t>
            </w:r>
          </w:p>
        </w:tc>
        <w:tc>
          <w:tcPr>
            <w:tcW w:w="1275" w:type="dxa"/>
            <w:vAlign w:val="bottom"/>
          </w:tcPr>
          <w:p w:rsidR="00AF6809" w:rsidRPr="00920809" w:rsidRDefault="00DB7C10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12919,5</w:t>
            </w:r>
          </w:p>
        </w:tc>
        <w:tc>
          <w:tcPr>
            <w:tcW w:w="1228" w:type="dxa"/>
            <w:vAlign w:val="bottom"/>
          </w:tcPr>
          <w:p w:rsidR="00AF6809" w:rsidRPr="00920809" w:rsidRDefault="00DB7C10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1111,7</w:t>
            </w:r>
          </w:p>
        </w:tc>
        <w:tc>
          <w:tcPr>
            <w:tcW w:w="1040" w:type="dxa"/>
            <w:vAlign w:val="bottom"/>
          </w:tcPr>
          <w:p w:rsidR="00AF6809" w:rsidRPr="00920809" w:rsidRDefault="00DB7C10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219,1</w:t>
            </w:r>
          </w:p>
        </w:tc>
        <w:tc>
          <w:tcPr>
            <w:tcW w:w="1276" w:type="dxa"/>
            <w:tcBorders>
              <w:right w:val="single" w:sz="6" w:space="0" w:color="auto"/>
            </w:tcBorders>
            <w:vAlign w:val="bottom"/>
          </w:tcPr>
          <w:p w:rsidR="00AF6809" w:rsidRPr="00920809" w:rsidRDefault="00DB7C10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1,7</w:t>
            </w:r>
          </w:p>
        </w:tc>
        <w:tc>
          <w:tcPr>
            <w:tcW w:w="1418" w:type="dxa"/>
            <w:tcBorders>
              <w:left w:val="nil"/>
              <w:right w:val="single" w:sz="12" w:space="0" w:color="auto"/>
            </w:tcBorders>
            <w:vAlign w:val="bottom"/>
          </w:tcPr>
          <w:p w:rsidR="00AF6809" w:rsidRPr="00920809" w:rsidRDefault="00DB7C10" w:rsidP="0010741F">
            <w:pPr>
              <w:pStyle w:val="ad"/>
              <w:spacing w:before="40" w:after="40"/>
              <w:ind w:left="-57" w:right="-57"/>
              <w:rPr>
                <w:spacing w:val="-2"/>
              </w:rPr>
            </w:pPr>
            <w:r>
              <w:rPr>
                <w:spacing w:val="-2"/>
              </w:rPr>
              <w:t>19,7</w:t>
            </w:r>
          </w:p>
        </w:tc>
      </w:tr>
    </w:tbl>
    <w:p w:rsidR="00D01C18" w:rsidRPr="00920809" w:rsidRDefault="00D01C18" w:rsidP="008301B4">
      <w:pPr>
        <w:pStyle w:val="aff2"/>
        <w:pageBreakBefore/>
      </w:pPr>
      <w:r w:rsidRPr="00920809">
        <w:lastRenderedPageBreak/>
        <w:t xml:space="preserve">Удельный вес Новосибирской области в экономике </w:t>
      </w:r>
      <w:r w:rsidR="00D7119B" w:rsidRPr="00920809">
        <w:br/>
        <w:t xml:space="preserve">Российской Федерации </w:t>
      </w:r>
      <w:r w:rsidR="0040631C" w:rsidRPr="00920809">
        <w:t>за</w:t>
      </w:r>
      <w:r w:rsidRPr="00920809">
        <w:t xml:space="preserve"> 20</w:t>
      </w:r>
      <w:r w:rsidR="006909CF" w:rsidRPr="00920809">
        <w:t>2</w:t>
      </w:r>
      <w:r w:rsidR="00E237D7">
        <w:t>2</w:t>
      </w:r>
      <w:r w:rsidRPr="00920809">
        <w:t xml:space="preserve"> год</w:t>
      </w:r>
      <w:r w:rsidRPr="00920809">
        <w:rPr>
          <w:rStyle w:val="a9"/>
          <w:sz w:val="24"/>
          <w:szCs w:val="24"/>
        </w:rPr>
        <w:t xml:space="preserve"> </w:t>
      </w:r>
    </w:p>
    <w:p w:rsidR="00D01C18" w:rsidRPr="00920809" w:rsidRDefault="005D2276">
      <w:r>
        <w:rPr>
          <w:noProof/>
        </w:rPr>
        <w:drawing>
          <wp:inline distT="0" distB="0" distL="0" distR="0">
            <wp:extent cx="5778500" cy="3663950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958F5" w:rsidRPr="00920809" w:rsidRDefault="00D958F5" w:rsidP="00D958F5">
      <w:pPr>
        <w:pStyle w:val="aff2"/>
      </w:pPr>
      <w:r w:rsidRPr="00920809">
        <w:t xml:space="preserve">Удельный вес Новосибирской области в экономике </w:t>
      </w:r>
      <w:r w:rsidR="00D7119B" w:rsidRPr="00920809">
        <w:br/>
        <w:t xml:space="preserve">Сибирского </w:t>
      </w:r>
      <w:r w:rsidRPr="00920809">
        <w:t xml:space="preserve">федерального округа </w:t>
      </w:r>
      <w:r w:rsidR="0040631C" w:rsidRPr="00920809">
        <w:t>за</w:t>
      </w:r>
      <w:r w:rsidRPr="00920809">
        <w:t xml:space="preserve"> 20</w:t>
      </w:r>
      <w:r w:rsidR="006909CF" w:rsidRPr="00920809">
        <w:t>2</w:t>
      </w:r>
      <w:r w:rsidR="00EC3F72">
        <w:t>2</w:t>
      </w:r>
      <w:r w:rsidRPr="00920809">
        <w:t xml:space="preserve"> год</w:t>
      </w:r>
      <w:r w:rsidRPr="00920809">
        <w:rPr>
          <w:rStyle w:val="a9"/>
          <w:sz w:val="24"/>
          <w:szCs w:val="24"/>
        </w:rPr>
        <w:t xml:space="preserve"> </w:t>
      </w:r>
    </w:p>
    <w:p w:rsidR="00D958F5" w:rsidRPr="00920809" w:rsidRDefault="005D2276" w:rsidP="00D958F5">
      <w:r>
        <w:rPr>
          <w:noProof/>
        </w:rPr>
        <w:drawing>
          <wp:inline distT="0" distB="0" distL="0" distR="0">
            <wp:extent cx="5791200" cy="3759200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B4F91" w:rsidRPr="00920809" w:rsidRDefault="003B4F91" w:rsidP="00232D1F">
      <w:pPr>
        <w:pStyle w:val="aff2"/>
        <w:pageBreakBefore/>
      </w:pPr>
      <w:r w:rsidRPr="00920809">
        <w:lastRenderedPageBreak/>
        <w:t>Основные социально-экономические показатели Новосибирской области</w:t>
      </w:r>
    </w:p>
    <w:tbl>
      <w:tblPr>
        <w:tblW w:w="956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615"/>
        <w:gridCol w:w="968"/>
        <w:gridCol w:w="969"/>
        <w:gridCol w:w="969"/>
        <w:gridCol w:w="968"/>
        <w:gridCol w:w="969"/>
        <w:gridCol w:w="1111"/>
      </w:tblGrid>
      <w:tr w:rsidR="00E14D6F" w:rsidRPr="00920809" w:rsidTr="00090065">
        <w:trPr>
          <w:cantSplit/>
          <w:tblHeader/>
        </w:trPr>
        <w:tc>
          <w:tcPr>
            <w:tcW w:w="361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E14D6F" w:rsidRPr="00920809" w:rsidRDefault="00E14D6F" w:rsidP="00F24E01">
            <w:pPr>
              <w:pStyle w:val="ad"/>
            </w:pPr>
          </w:p>
        </w:tc>
        <w:tc>
          <w:tcPr>
            <w:tcW w:w="96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920809" w:rsidRDefault="00E14D6F" w:rsidP="00E14D6F">
            <w:pPr>
              <w:pStyle w:val="ad"/>
              <w:ind w:left="-57" w:right="-57"/>
            </w:pPr>
            <w:r w:rsidRPr="00920809">
              <w:t>2017</w:t>
            </w:r>
          </w:p>
        </w:tc>
        <w:tc>
          <w:tcPr>
            <w:tcW w:w="96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14D6F" w:rsidRPr="00920809" w:rsidRDefault="00E14D6F" w:rsidP="00E14D6F">
            <w:pPr>
              <w:pStyle w:val="ad"/>
              <w:ind w:left="-57" w:right="-57"/>
            </w:pPr>
            <w:r w:rsidRPr="00920809">
              <w:t>2018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920809" w:rsidRDefault="00E14D6F" w:rsidP="00E14D6F">
            <w:pPr>
              <w:pStyle w:val="ad"/>
              <w:ind w:left="-57" w:right="-57"/>
            </w:pPr>
            <w:r w:rsidRPr="00920809">
              <w:t>2019</w:t>
            </w:r>
          </w:p>
        </w:tc>
        <w:tc>
          <w:tcPr>
            <w:tcW w:w="96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14D6F" w:rsidRPr="00920809" w:rsidRDefault="00E14D6F" w:rsidP="00E14D6F">
            <w:pPr>
              <w:pStyle w:val="ad"/>
              <w:ind w:left="-57" w:right="-57"/>
            </w:pPr>
            <w:r w:rsidRPr="00920809">
              <w:t>2020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920809" w:rsidRDefault="00E14D6F" w:rsidP="00E14D6F">
            <w:pPr>
              <w:pStyle w:val="ad"/>
              <w:ind w:left="-57" w:right="-57"/>
            </w:pPr>
            <w:r w:rsidRPr="00920809">
              <w:t>2021</w:t>
            </w:r>
          </w:p>
        </w:tc>
        <w:tc>
          <w:tcPr>
            <w:tcW w:w="11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4D6F" w:rsidRPr="00920809" w:rsidRDefault="00E14D6F" w:rsidP="00275C4A">
            <w:pPr>
              <w:pStyle w:val="ad"/>
              <w:ind w:left="-57" w:right="-57"/>
            </w:pPr>
            <w:r>
              <w:t>2022</w:t>
            </w:r>
          </w:p>
        </w:tc>
      </w:tr>
      <w:tr w:rsidR="00E14D6F" w:rsidRPr="00920809" w:rsidTr="00090065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F24E01">
            <w:pPr>
              <w:pStyle w:val="0"/>
              <w:spacing w:before="60" w:after="60"/>
            </w:pPr>
            <w:r w:rsidRPr="00920809">
              <w:t xml:space="preserve">Численность населения </w:t>
            </w:r>
            <w:r w:rsidRPr="00920809">
              <w:br/>
              <w:t>(на конец года), тыс. человек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2788,8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2793,4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2798,2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2785,8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D43FF2">
            <w:pPr>
              <w:pStyle w:val="ad"/>
              <w:spacing w:before="60" w:after="60"/>
              <w:ind w:left="-57" w:right="-57"/>
            </w:pPr>
            <w:r w:rsidRPr="00920809">
              <w:t>27</w:t>
            </w:r>
            <w:r w:rsidR="00D43FF2">
              <w:t>97</w:t>
            </w:r>
            <w:r w:rsidRPr="00920809">
              <w:t>,</w:t>
            </w:r>
            <w:r w:rsidR="00D43FF2">
              <w:t>5</w:t>
            </w:r>
            <w:r w:rsidR="00705FBC">
              <w:t xml:space="preserve"> </w:t>
            </w:r>
            <w:r w:rsidR="00705FBC" w:rsidRPr="00920809">
              <w:rPr>
                <w:rStyle w:val="a9"/>
                <w:sz w:val="24"/>
                <w:szCs w:val="24"/>
              </w:rPr>
              <w:footnoteReference w:customMarkFollows="1" w:id="6"/>
              <w:t>1)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D43FF2" w:rsidP="00D81F8B">
            <w:pPr>
              <w:pStyle w:val="ad"/>
              <w:spacing w:before="60" w:after="60"/>
              <w:ind w:left="-57" w:right="-57"/>
            </w:pPr>
            <w:r>
              <w:t>2794,3</w:t>
            </w:r>
          </w:p>
        </w:tc>
      </w:tr>
      <w:tr w:rsidR="00E14D6F" w:rsidRPr="00920809" w:rsidTr="00090065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F24E01">
            <w:pPr>
              <w:pStyle w:val="0"/>
              <w:spacing w:before="60" w:after="60"/>
            </w:pPr>
            <w:r w:rsidRPr="00920809">
              <w:t>Естественный прирост, убыль (-) населения, человек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-1382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-3495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-5582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-13974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-18916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D43FF2" w:rsidP="00D81F8B">
            <w:pPr>
              <w:pStyle w:val="ad"/>
              <w:spacing w:before="60" w:after="60"/>
              <w:ind w:left="-57" w:right="-57"/>
            </w:pPr>
            <w:r>
              <w:t>-11599</w:t>
            </w:r>
          </w:p>
        </w:tc>
      </w:tr>
      <w:tr w:rsidR="00E14D6F" w:rsidRPr="00920809" w:rsidTr="00090065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F24E01">
            <w:pPr>
              <w:pStyle w:val="0"/>
              <w:spacing w:before="60" w:after="60"/>
            </w:pPr>
            <w:r w:rsidRPr="00920809">
              <w:t>Миграционный прирост, убыль (-) населения, человек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10676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8030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10368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2015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13372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D43FF2" w:rsidP="00D81F8B">
            <w:pPr>
              <w:pStyle w:val="ad"/>
              <w:spacing w:before="60" w:after="60"/>
              <w:ind w:left="-57" w:right="-57"/>
            </w:pPr>
            <w:r>
              <w:t>8373</w:t>
            </w:r>
          </w:p>
        </w:tc>
      </w:tr>
      <w:tr w:rsidR="00E14D6F" w:rsidRPr="00920809" w:rsidTr="00090065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705FBC">
            <w:pPr>
              <w:pStyle w:val="0"/>
              <w:spacing w:before="60" w:after="60"/>
            </w:pPr>
            <w:r w:rsidRPr="00920809">
              <w:t xml:space="preserve">Среднегодовая численность </w:t>
            </w:r>
            <w:r w:rsidRPr="00920809">
              <w:br/>
              <w:t>занятых в экономике, тыс. чел</w:t>
            </w:r>
            <w:r w:rsidRPr="00920809">
              <w:t>о</w:t>
            </w:r>
            <w:r w:rsidRPr="00920809">
              <w:t xml:space="preserve">век </w:t>
            </w:r>
            <w:r w:rsidR="00705FBC" w:rsidRPr="00920809">
              <w:rPr>
                <w:rStyle w:val="a9"/>
                <w:spacing w:val="-2"/>
                <w:sz w:val="24"/>
                <w:szCs w:val="24"/>
              </w:rPr>
              <w:footnoteReference w:customMarkFollows="1" w:id="7"/>
              <w:t>2)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1340,7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1327,0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1324,1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1288,2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1328,3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D43FF2" w:rsidP="00D81F8B">
            <w:pPr>
              <w:pStyle w:val="ad"/>
              <w:spacing w:before="60" w:after="60"/>
              <w:ind w:left="-57" w:right="-57"/>
            </w:pPr>
            <w:r>
              <w:t>1307,5</w:t>
            </w:r>
          </w:p>
        </w:tc>
      </w:tr>
      <w:tr w:rsidR="00E14D6F" w:rsidRPr="00920809" w:rsidTr="00090065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F24E01">
            <w:pPr>
              <w:pStyle w:val="0"/>
              <w:spacing w:before="60" w:after="60"/>
            </w:pPr>
            <w:r w:rsidRPr="00920809">
              <w:t xml:space="preserve">Среднесписочная численность работников организаций, </w:t>
            </w:r>
            <w:r w:rsidRPr="00920809">
              <w:br/>
              <w:t>тыс. человек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927,3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939,1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923,6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903,6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900,8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D43FF2" w:rsidP="00D81F8B">
            <w:pPr>
              <w:pStyle w:val="ad"/>
              <w:spacing w:before="60" w:after="60"/>
              <w:ind w:left="-57" w:right="-57"/>
            </w:pPr>
            <w:r>
              <w:t>893,8</w:t>
            </w:r>
          </w:p>
        </w:tc>
      </w:tr>
      <w:tr w:rsidR="00E14D6F" w:rsidRPr="00920809" w:rsidTr="00090065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2A4F30">
            <w:pPr>
              <w:pStyle w:val="0"/>
              <w:spacing w:before="60" w:after="60"/>
            </w:pPr>
            <w:r w:rsidRPr="00920809">
              <w:t xml:space="preserve">Численность безработных </w:t>
            </w:r>
            <w:r w:rsidRPr="00920809">
              <w:br/>
              <w:t xml:space="preserve">в возрасте 15 лет и старше, </w:t>
            </w:r>
            <w:r w:rsidRPr="00920809">
              <w:br/>
              <w:t xml:space="preserve">тыс. человек 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85,3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96,2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86,9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92,8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87,4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D43FF2" w:rsidP="00D524AB">
            <w:pPr>
              <w:pStyle w:val="ad"/>
              <w:spacing w:before="60" w:after="60"/>
              <w:ind w:left="-57" w:right="-57"/>
            </w:pPr>
            <w:r>
              <w:t>65,4</w:t>
            </w:r>
          </w:p>
        </w:tc>
      </w:tr>
      <w:tr w:rsidR="00E14D6F" w:rsidRPr="00920809" w:rsidTr="00090065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CE24E4">
            <w:pPr>
              <w:pStyle w:val="0"/>
              <w:spacing w:before="60" w:after="60"/>
              <w:ind w:right="-57"/>
            </w:pPr>
            <w:r w:rsidRPr="00920809">
              <w:t>Численность безработных, зар</w:t>
            </w:r>
            <w:r w:rsidRPr="00920809">
              <w:t>е</w:t>
            </w:r>
            <w:r w:rsidRPr="00920809">
              <w:t>гистрированных в органах слу</w:t>
            </w:r>
            <w:r w:rsidRPr="00920809">
              <w:t>ж</w:t>
            </w:r>
            <w:r w:rsidRPr="00920809">
              <w:t xml:space="preserve">бы занятости населения </w:t>
            </w:r>
            <w:r w:rsidRPr="00920809">
              <w:br/>
              <w:t xml:space="preserve">(на конец года), </w:t>
            </w:r>
            <w:r>
              <w:t xml:space="preserve">тыс. </w:t>
            </w:r>
            <w:r w:rsidRPr="00920809">
              <w:t xml:space="preserve">человек 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13</w:t>
            </w:r>
            <w:r>
              <w:t>,5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11</w:t>
            </w:r>
            <w:r>
              <w:t>,8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13</w:t>
            </w:r>
            <w:r>
              <w:t>,2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72</w:t>
            </w:r>
            <w:r>
              <w:t>,4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25</w:t>
            </w:r>
            <w:r>
              <w:t>,</w:t>
            </w:r>
            <w:r w:rsidRPr="00920809">
              <w:t>3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D43FF2" w:rsidP="00D524AB">
            <w:pPr>
              <w:pStyle w:val="ad"/>
              <w:spacing w:before="60" w:after="60"/>
              <w:ind w:left="-57" w:right="-57"/>
            </w:pPr>
            <w:r>
              <w:t>13,4</w:t>
            </w:r>
          </w:p>
        </w:tc>
      </w:tr>
      <w:tr w:rsidR="00E14D6F" w:rsidRPr="00920809" w:rsidTr="00090065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D81F8B">
            <w:pPr>
              <w:pStyle w:val="0"/>
              <w:spacing w:before="60" w:after="60"/>
            </w:pPr>
            <w:r w:rsidRPr="00920809">
              <w:t xml:space="preserve">Среднедушевые денежные </w:t>
            </w:r>
            <w:r w:rsidRPr="00920809">
              <w:br/>
              <w:t xml:space="preserve">доходы населения, рублей </w:t>
            </w:r>
            <w:r w:rsidRPr="00920809">
              <w:br/>
              <w:t xml:space="preserve">в месяц 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D43FF2">
            <w:pPr>
              <w:pStyle w:val="ad"/>
              <w:spacing w:before="60" w:after="60"/>
              <w:ind w:left="-57" w:right="-57"/>
            </w:pPr>
            <w:r w:rsidRPr="00920809">
              <w:t>27698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D43FF2">
            <w:pPr>
              <w:pStyle w:val="ad"/>
              <w:spacing w:before="60" w:after="60"/>
              <w:ind w:left="-57" w:right="-57"/>
            </w:pPr>
            <w:r w:rsidRPr="00920809">
              <w:t>28871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D43FF2">
            <w:pPr>
              <w:pStyle w:val="ad"/>
              <w:spacing w:before="60" w:after="60"/>
              <w:ind w:left="-57" w:right="-57"/>
              <w:rPr>
                <w:spacing w:val="-2"/>
              </w:rPr>
            </w:pPr>
            <w:r w:rsidRPr="00920809">
              <w:rPr>
                <w:spacing w:val="-2"/>
              </w:rPr>
              <w:t>30566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D43FF2">
            <w:pPr>
              <w:pStyle w:val="ad"/>
              <w:spacing w:before="60" w:after="60"/>
              <w:ind w:left="-57" w:right="-57"/>
              <w:rPr>
                <w:spacing w:val="-2"/>
              </w:rPr>
            </w:pPr>
            <w:r w:rsidRPr="00920809">
              <w:rPr>
                <w:spacing w:val="-2"/>
              </w:rPr>
              <w:t>31606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D43FF2">
            <w:pPr>
              <w:pStyle w:val="ad"/>
              <w:spacing w:before="60" w:after="60"/>
              <w:ind w:left="-113" w:right="-113"/>
              <w:rPr>
                <w:spacing w:val="-2"/>
              </w:rPr>
            </w:pPr>
            <w:r w:rsidRPr="00920809">
              <w:rPr>
                <w:spacing w:val="-2"/>
              </w:rPr>
              <w:t>352</w:t>
            </w:r>
            <w:r w:rsidR="00D43FF2">
              <w:rPr>
                <w:spacing w:val="-2"/>
              </w:rPr>
              <w:t>77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D43FF2" w:rsidP="00705FBC">
            <w:pPr>
              <w:pStyle w:val="ad"/>
              <w:spacing w:before="60" w:after="60"/>
              <w:ind w:left="-113" w:right="-113"/>
              <w:rPr>
                <w:spacing w:val="-2"/>
              </w:rPr>
            </w:pPr>
            <w:r>
              <w:rPr>
                <w:spacing w:val="-2"/>
              </w:rPr>
              <w:t>39843</w:t>
            </w:r>
            <w:r w:rsidR="00705FBC">
              <w:rPr>
                <w:spacing w:val="-2"/>
              </w:rPr>
              <w:t xml:space="preserve"> </w:t>
            </w:r>
            <w:r w:rsidRPr="00D43FF2">
              <w:rPr>
                <w:rStyle w:val="a9"/>
                <w:spacing w:val="-2"/>
                <w:sz w:val="24"/>
                <w:szCs w:val="24"/>
              </w:rPr>
              <w:footnoteReference w:customMarkFollows="1" w:id="8"/>
              <w:t>3)</w:t>
            </w:r>
            <w:r w:rsidR="00705FBC">
              <w:rPr>
                <w:rStyle w:val="a9"/>
                <w:sz w:val="24"/>
              </w:rPr>
              <w:t>,</w:t>
            </w:r>
            <w:r w:rsidR="00705FBC" w:rsidRPr="00D43FF2">
              <w:rPr>
                <w:rStyle w:val="a9"/>
                <w:sz w:val="24"/>
              </w:rPr>
              <w:footnoteReference w:customMarkFollows="1" w:id="9"/>
              <w:t>4)</w:t>
            </w:r>
          </w:p>
        </w:tc>
      </w:tr>
      <w:tr w:rsidR="00E14D6F" w:rsidRPr="00920809" w:rsidTr="00090065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D81F8B">
            <w:pPr>
              <w:pStyle w:val="0"/>
              <w:spacing w:before="60" w:after="60"/>
            </w:pPr>
            <w:r w:rsidRPr="00920809">
              <w:t xml:space="preserve">Среднедушевые денежные </w:t>
            </w:r>
            <w:r w:rsidRPr="00920809">
              <w:br/>
              <w:t xml:space="preserve">расходы населения, рублей </w:t>
            </w:r>
            <w:r w:rsidRPr="00920809">
              <w:br/>
              <w:t xml:space="preserve">в месяц 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D43FF2">
            <w:pPr>
              <w:pStyle w:val="ad"/>
              <w:spacing w:before="60" w:after="60"/>
              <w:ind w:left="-57" w:right="-57"/>
            </w:pPr>
            <w:r w:rsidRPr="00920809">
              <w:t>28579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D43FF2">
            <w:pPr>
              <w:pStyle w:val="ad"/>
              <w:spacing w:before="60" w:after="60"/>
              <w:ind w:left="-57" w:right="-57"/>
            </w:pPr>
            <w:r w:rsidRPr="00920809">
              <w:t>30866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D43FF2">
            <w:pPr>
              <w:pStyle w:val="ad"/>
              <w:spacing w:before="60" w:after="60"/>
              <w:ind w:left="-57" w:right="-57"/>
            </w:pPr>
            <w:r w:rsidRPr="00920809">
              <w:t>32845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D43FF2">
            <w:pPr>
              <w:pStyle w:val="ad"/>
              <w:spacing w:before="60" w:after="60"/>
              <w:ind w:left="-57" w:right="-57"/>
            </w:pPr>
            <w:r w:rsidRPr="00920809">
              <w:t>31713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9C3B6A">
            <w:pPr>
              <w:pStyle w:val="ad"/>
              <w:spacing w:before="60" w:after="60"/>
              <w:ind w:left="-57" w:right="-57"/>
            </w:pPr>
            <w:r w:rsidRPr="00920809">
              <w:t>36</w:t>
            </w:r>
            <w:r w:rsidR="00D43FF2">
              <w:t>18</w:t>
            </w:r>
            <w:r w:rsidR="009C3B6A">
              <w:t>9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D43FF2" w:rsidP="001E10F7">
            <w:pPr>
              <w:pStyle w:val="ad"/>
              <w:spacing w:before="60" w:after="60"/>
              <w:ind w:left="-57" w:right="-57"/>
            </w:pPr>
            <w:r>
              <w:t>41474</w:t>
            </w:r>
            <w:r w:rsidRPr="00920809">
              <w:t xml:space="preserve"> </w:t>
            </w:r>
            <w:r w:rsidR="001E10F7">
              <w:rPr>
                <w:sz w:val="24"/>
                <w:szCs w:val="24"/>
                <w:vertAlign w:val="superscript"/>
              </w:rPr>
              <w:t>3</w:t>
            </w:r>
            <w:r w:rsidRPr="00920809">
              <w:rPr>
                <w:sz w:val="24"/>
                <w:szCs w:val="24"/>
                <w:vertAlign w:val="superscript"/>
              </w:rPr>
              <w:t>)</w:t>
            </w:r>
            <w:r w:rsidR="00382FF1">
              <w:rPr>
                <w:sz w:val="24"/>
                <w:szCs w:val="24"/>
                <w:vertAlign w:val="superscript"/>
              </w:rPr>
              <w:t>,</w:t>
            </w:r>
            <w:r w:rsidR="001E10F7">
              <w:rPr>
                <w:sz w:val="24"/>
                <w:szCs w:val="24"/>
                <w:vertAlign w:val="superscript"/>
              </w:rPr>
              <w:t>4</w:t>
            </w:r>
            <w:r w:rsidR="00382FF1">
              <w:rPr>
                <w:sz w:val="24"/>
                <w:szCs w:val="24"/>
                <w:vertAlign w:val="superscript"/>
              </w:rPr>
              <w:t>)</w:t>
            </w:r>
          </w:p>
        </w:tc>
      </w:tr>
      <w:tr w:rsidR="00E14D6F" w:rsidRPr="00920809" w:rsidTr="00090065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F24E01">
            <w:pPr>
              <w:pStyle w:val="0"/>
              <w:spacing w:before="60" w:after="60"/>
            </w:pPr>
            <w:r w:rsidRPr="00920809">
              <w:t>Среднемесячная номинальная начисленная заработная плата работников организаций, рублей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9C3B6A">
            <w:pPr>
              <w:pStyle w:val="ad"/>
              <w:spacing w:before="60" w:after="60"/>
              <w:ind w:left="-57" w:right="-57"/>
            </w:pPr>
            <w:r w:rsidRPr="00920809">
              <w:t>3228</w:t>
            </w:r>
            <w:r w:rsidR="009C3B6A">
              <w:t>7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35686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39076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41534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46167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D43FF2" w:rsidP="00D81F8B">
            <w:pPr>
              <w:pStyle w:val="ad"/>
              <w:spacing w:before="60" w:after="60"/>
              <w:ind w:left="-57" w:right="-57"/>
            </w:pPr>
            <w:r>
              <w:t>53757</w:t>
            </w:r>
          </w:p>
        </w:tc>
      </w:tr>
      <w:tr w:rsidR="00E14D6F" w:rsidRPr="00920809" w:rsidTr="00090065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317FF4">
            <w:pPr>
              <w:pStyle w:val="0"/>
              <w:spacing w:before="60" w:after="60"/>
            </w:pPr>
            <w:r w:rsidRPr="00920809">
              <w:t>Средний разм</w:t>
            </w:r>
            <w:r>
              <w:t>ер назначенных пенсий (на конец</w:t>
            </w:r>
            <w:r w:rsidRPr="00920809">
              <w:t xml:space="preserve"> года), рублей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D43FF2">
            <w:pPr>
              <w:pStyle w:val="ad"/>
              <w:spacing w:before="60" w:after="60"/>
              <w:ind w:left="-57" w:right="-57"/>
            </w:pPr>
            <w:r w:rsidRPr="00920809">
              <w:t>1308</w:t>
            </w:r>
            <w:r w:rsidR="00D43FF2">
              <w:t>7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D43FF2">
            <w:pPr>
              <w:pStyle w:val="ad"/>
              <w:spacing w:before="60" w:after="60"/>
              <w:ind w:left="-57" w:right="-57"/>
            </w:pPr>
            <w:r w:rsidRPr="00920809">
              <w:t>13841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D43FF2">
            <w:pPr>
              <w:pStyle w:val="ad"/>
              <w:spacing w:before="60" w:after="60"/>
              <w:ind w:left="-57" w:right="-57"/>
            </w:pPr>
            <w:r w:rsidRPr="00920809">
              <w:t>1464</w:t>
            </w:r>
            <w:r w:rsidR="00D43FF2">
              <w:t>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D43FF2">
            <w:pPr>
              <w:pStyle w:val="ad"/>
              <w:spacing w:before="60" w:after="60"/>
              <w:ind w:left="-57" w:right="-57"/>
            </w:pPr>
            <w:r w:rsidRPr="00920809">
              <w:t>1545</w:t>
            </w:r>
            <w:r w:rsidR="00D43FF2">
              <w:t>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D43FF2">
            <w:pPr>
              <w:pStyle w:val="ad"/>
              <w:spacing w:before="60" w:after="60"/>
              <w:ind w:left="-57" w:right="-57"/>
            </w:pPr>
            <w:r>
              <w:t>16572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D43FF2" w:rsidP="00D43FF2">
            <w:pPr>
              <w:pStyle w:val="ad"/>
              <w:spacing w:before="60" w:after="60"/>
              <w:ind w:left="-57" w:right="-57"/>
            </w:pPr>
            <w:r>
              <w:t>18976</w:t>
            </w:r>
          </w:p>
        </w:tc>
      </w:tr>
      <w:tr w:rsidR="00E14D6F" w:rsidRPr="00920809" w:rsidTr="00090065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090065">
            <w:pPr>
              <w:pStyle w:val="0"/>
              <w:spacing w:before="60" w:after="60"/>
            </w:pPr>
            <w:r w:rsidRPr="00920809">
              <w:t xml:space="preserve">Валовой региональный продукт, млн рублей 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1179564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1301631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1332896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D43FF2">
            <w:pPr>
              <w:pStyle w:val="ad"/>
              <w:spacing w:before="60" w:after="60"/>
              <w:ind w:left="-57" w:right="-57"/>
            </w:pPr>
            <w:r w:rsidRPr="00920809">
              <w:t>1358</w:t>
            </w:r>
            <w:r w:rsidR="00D43FF2">
              <w:t>350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D43FF2" w:rsidP="00E14D6F">
            <w:pPr>
              <w:pStyle w:val="ad"/>
              <w:spacing w:before="60" w:after="60"/>
              <w:ind w:left="-57" w:right="-57"/>
            </w:pPr>
            <w:r>
              <w:t>1617011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D43FF2" w:rsidP="00D81F8B">
            <w:pPr>
              <w:pStyle w:val="ad"/>
              <w:spacing w:before="60" w:after="60"/>
              <w:ind w:left="-57" w:right="-57"/>
            </w:pPr>
            <w:r w:rsidRPr="00920809">
              <w:t>…</w:t>
            </w:r>
          </w:p>
        </w:tc>
      </w:tr>
      <w:tr w:rsidR="00E14D6F" w:rsidRPr="00920809" w:rsidTr="00090065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C62A8">
            <w:pPr>
              <w:pStyle w:val="0"/>
              <w:spacing w:before="60" w:after="40"/>
            </w:pPr>
            <w:r w:rsidRPr="00920809">
              <w:t xml:space="preserve">Инвестиции в основной капитал, </w:t>
            </w:r>
            <w:r w:rsidRPr="00920809">
              <w:br/>
              <w:t>млн рублей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175609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197114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247429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265706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D43FF2" w:rsidP="00E14D6F">
            <w:pPr>
              <w:pStyle w:val="ad"/>
              <w:spacing w:before="60" w:after="60"/>
              <w:ind w:left="-57" w:right="-57"/>
            </w:pPr>
            <w:r>
              <w:t>331105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D43FF2" w:rsidP="00D81F8B">
            <w:pPr>
              <w:pStyle w:val="ad"/>
              <w:spacing w:before="60" w:after="60"/>
              <w:ind w:left="-57" w:right="-57"/>
            </w:pPr>
            <w:r>
              <w:t>322428</w:t>
            </w:r>
          </w:p>
        </w:tc>
      </w:tr>
      <w:tr w:rsidR="00E14D6F" w:rsidRPr="00920809" w:rsidTr="00090065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705FBC">
            <w:pPr>
              <w:pStyle w:val="0"/>
              <w:spacing w:before="60" w:after="60"/>
              <w:rPr>
                <w:vertAlign w:val="superscript"/>
              </w:rPr>
            </w:pPr>
            <w:r w:rsidRPr="00920809">
              <w:t>Число организаций (на конец года), единиц</w:t>
            </w:r>
            <w:r w:rsidR="00D43FF2">
              <w:t xml:space="preserve"> </w:t>
            </w:r>
            <w:r w:rsidR="00705FBC" w:rsidRPr="00F70003">
              <w:rPr>
                <w:rStyle w:val="a9"/>
                <w:sz w:val="22"/>
              </w:rPr>
              <w:footnoteReference w:customMarkFollows="1" w:id="10"/>
              <w:t>5)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122270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113969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104192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96079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91978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D43FF2" w:rsidP="00D524AB">
            <w:pPr>
              <w:pStyle w:val="ad"/>
              <w:spacing w:before="60" w:after="60"/>
              <w:ind w:left="-57" w:right="-57"/>
            </w:pPr>
            <w:r>
              <w:t>89576</w:t>
            </w:r>
          </w:p>
        </w:tc>
      </w:tr>
      <w:tr w:rsidR="00E14D6F" w:rsidRPr="00920809" w:rsidTr="00090065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C62A8">
            <w:pPr>
              <w:pStyle w:val="0"/>
              <w:spacing w:before="60" w:after="60"/>
            </w:pPr>
            <w:r w:rsidRPr="00920809">
              <w:t xml:space="preserve">Основные фонды в экономике </w:t>
            </w:r>
            <w:r w:rsidRPr="00920809">
              <w:br/>
              <w:t xml:space="preserve">по полной учетной стоимости </w:t>
            </w:r>
            <w:r w:rsidRPr="00920809">
              <w:br/>
              <w:t>(на конец года), млрд рублей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2091,3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2259,2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4857,3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4985,9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387A2A">
            <w:pPr>
              <w:pStyle w:val="ad"/>
              <w:spacing w:before="60" w:after="60"/>
              <w:ind w:left="-57" w:right="-57"/>
              <w:rPr>
                <w:vertAlign w:val="superscript"/>
              </w:rPr>
            </w:pPr>
            <w:r w:rsidRPr="00920809">
              <w:t>53</w:t>
            </w:r>
            <w:r w:rsidR="00387A2A">
              <w:t>48</w:t>
            </w:r>
            <w:r w:rsidRPr="00920809">
              <w:t>,</w:t>
            </w:r>
            <w:r w:rsidR="00387A2A">
              <w:t>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387A2A" w:rsidRDefault="00387A2A" w:rsidP="00D81F8B">
            <w:pPr>
              <w:pStyle w:val="ad"/>
              <w:spacing w:before="60" w:after="60"/>
              <w:ind w:left="-57" w:right="-57"/>
            </w:pPr>
            <w:r w:rsidRPr="00387A2A">
              <w:t>5522,9</w:t>
            </w:r>
            <w:r w:rsidRPr="00920809">
              <w:t xml:space="preserve"> </w:t>
            </w:r>
            <w:r w:rsidRPr="00920809">
              <w:rPr>
                <w:sz w:val="24"/>
                <w:szCs w:val="24"/>
                <w:vertAlign w:val="superscript"/>
              </w:rPr>
              <w:t>2)</w:t>
            </w:r>
          </w:p>
        </w:tc>
      </w:tr>
      <w:tr w:rsidR="00E14D6F" w:rsidRPr="00920809" w:rsidTr="00090065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E14D6F" w:rsidRPr="00920809" w:rsidRDefault="00E14D6F" w:rsidP="00DA56BE">
            <w:pPr>
              <w:pStyle w:val="0"/>
              <w:spacing w:before="60" w:after="40"/>
              <w:ind w:right="-57"/>
            </w:pPr>
            <w:r w:rsidRPr="00920809">
              <w:lastRenderedPageBreak/>
              <w:t>Объем отгруженных товаров со</w:t>
            </w:r>
            <w:r w:rsidRPr="00920809">
              <w:t>б</w:t>
            </w:r>
            <w:r w:rsidRPr="00920809">
              <w:t>ственного производства, выпо</w:t>
            </w:r>
            <w:r w:rsidRPr="00920809">
              <w:t>л</w:t>
            </w:r>
            <w:r w:rsidRPr="00920809">
              <w:t>ненных работ и услуг собстве</w:t>
            </w:r>
            <w:r w:rsidRPr="00920809">
              <w:t>н</w:t>
            </w:r>
            <w:r w:rsidRPr="00920809">
              <w:t>ными силами по видам эконом</w:t>
            </w:r>
            <w:r w:rsidRPr="00920809">
              <w:t>и</w:t>
            </w:r>
            <w:r w:rsidRPr="00920809">
              <w:t xml:space="preserve">ческой деятельности, </w:t>
            </w:r>
            <w:r w:rsidRPr="00920809">
              <w:br/>
              <w:t>млн рублей:</w:t>
            </w:r>
          </w:p>
          <w:p w:rsidR="00E14D6F" w:rsidRPr="00920809" w:rsidRDefault="00E14D6F" w:rsidP="00090065">
            <w:pPr>
              <w:pStyle w:val="0"/>
              <w:spacing w:before="60" w:after="40"/>
              <w:ind w:left="142" w:right="-57"/>
            </w:pPr>
            <w:r w:rsidRPr="00920809">
              <w:t xml:space="preserve">добыча полезных ископаемых 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50568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90661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77495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4D6F" w:rsidRPr="00920809" w:rsidRDefault="008B1154" w:rsidP="00E14D6F">
            <w:pPr>
              <w:pStyle w:val="ad"/>
              <w:spacing w:before="60" w:after="60"/>
              <w:ind w:left="-57" w:right="-57"/>
            </w:pPr>
            <w:r>
              <w:t>50311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817536" w:rsidRDefault="00E14D6F" w:rsidP="008B1154">
            <w:pPr>
              <w:pStyle w:val="ad"/>
              <w:spacing w:before="60" w:after="60"/>
              <w:ind w:left="-57" w:right="-57"/>
              <w:rPr>
                <w:vertAlign w:val="superscript"/>
              </w:rPr>
            </w:pPr>
            <w:r w:rsidRPr="00920809">
              <w:t>99</w:t>
            </w:r>
            <w:r w:rsidR="008B1154">
              <w:t>49</w:t>
            </w:r>
            <w:r w:rsidRPr="00920809">
              <w:t>6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E14D6F" w:rsidRPr="008B1154" w:rsidRDefault="008B1154" w:rsidP="007763BF">
            <w:pPr>
              <w:pStyle w:val="ad"/>
              <w:spacing w:before="60" w:after="60"/>
              <w:ind w:left="-57" w:right="-57"/>
            </w:pPr>
            <w:r w:rsidRPr="008B1154">
              <w:t>131009</w:t>
            </w:r>
            <w:r>
              <w:t xml:space="preserve"> </w:t>
            </w:r>
            <w:r w:rsidRPr="00817536">
              <w:rPr>
                <w:rStyle w:val="a9"/>
                <w:sz w:val="24"/>
                <w:szCs w:val="24"/>
              </w:rPr>
              <w:footnoteReference w:id="11"/>
            </w:r>
            <w:r w:rsidRPr="00817536">
              <w:rPr>
                <w:sz w:val="24"/>
                <w:szCs w:val="24"/>
                <w:vertAlign w:val="superscript"/>
              </w:rPr>
              <w:t>)</w:t>
            </w:r>
          </w:p>
        </w:tc>
      </w:tr>
      <w:tr w:rsidR="00E14D6F" w:rsidRPr="00920809" w:rsidTr="00090065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0D0F53">
            <w:pPr>
              <w:pStyle w:val="0"/>
              <w:spacing w:before="60" w:after="40"/>
              <w:ind w:left="142" w:right="-57"/>
            </w:pPr>
            <w:r w:rsidRPr="00920809">
              <w:t xml:space="preserve">обрабатывающие </w:t>
            </w:r>
            <w:proofErr w:type="spellStart"/>
            <w:r w:rsidRPr="00920809">
              <w:t>производ</w:t>
            </w:r>
            <w:proofErr w:type="spellEnd"/>
            <w:r w:rsidRPr="00920809">
              <w:t>-</w:t>
            </w:r>
            <w:r w:rsidRPr="00920809">
              <w:br/>
            </w:r>
            <w:proofErr w:type="spellStart"/>
            <w:r w:rsidRPr="00920809">
              <w:t>ства</w:t>
            </w:r>
            <w:proofErr w:type="spellEnd"/>
            <w:r w:rsidRPr="00920809">
              <w:t xml:space="preserve"> 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459489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533607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548433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8B1154" w:rsidP="00E14D6F">
            <w:pPr>
              <w:pStyle w:val="ad"/>
              <w:spacing w:before="60" w:after="60"/>
              <w:ind w:left="-57" w:right="-57"/>
            </w:pPr>
            <w:r>
              <w:t>602118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817536" w:rsidRDefault="00E14D6F" w:rsidP="008B1154">
            <w:pPr>
              <w:pStyle w:val="ad"/>
              <w:spacing w:before="60" w:after="60"/>
              <w:ind w:left="-57" w:right="-57"/>
              <w:rPr>
                <w:vertAlign w:val="superscript"/>
              </w:rPr>
            </w:pPr>
            <w:r w:rsidRPr="00920809">
              <w:t>69</w:t>
            </w:r>
            <w:r w:rsidR="008B1154">
              <w:t>60</w:t>
            </w:r>
            <w:r w:rsidRPr="00920809">
              <w:t>35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8B1154" w:rsidRDefault="008B1154" w:rsidP="00D524AB">
            <w:pPr>
              <w:pStyle w:val="ad"/>
              <w:spacing w:before="60" w:after="60"/>
              <w:ind w:left="-57" w:right="-57"/>
            </w:pPr>
            <w:r w:rsidRPr="008B1154">
              <w:t>828037</w:t>
            </w:r>
            <w:r>
              <w:t xml:space="preserve"> </w:t>
            </w:r>
            <w:r w:rsidRPr="00817536">
              <w:rPr>
                <w:sz w:val="24"/>
                <w:szCs w:val="24"/>
                <w:vertAlign w:val="superscript"/>
              </w:rPr>
              <w:t>1)</w:t>
            </w:r>
          </w:p>
        </w:tc>
      </w:tr>
      <w:tr w:rsidR="00E14D6F" w:rsidRPr="00920809" w:rsidTr="00090065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785E6A">
            <w:pPr>
              <w:pStyle w:val="0"/>
              <w:spacing w:before="60" w:after="40"/>
              <w:ind w:left="142" w:right="-57"/>
            </w:pPr>
            <w:r w:rsidRPr="00920809">
              <w:t xml:space="preserve">обеспечение электрической энергией, газом и паром; </w:t>
            </w:r>
            <w:r w:rsidRPr="00920809">
              <w:br/>
              <w:t>кондиционирование воздуха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59641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61720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69252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8B1154">
            <w:pPr>
              <w:pStyle w:val="ad"/>
              <w:spacing w:before="60" w:after="60"/>
              <w:ind w:left="-57" w:right="-57"/>
            </w:pPr>
            <w:r w:rsidRPr="00920809">
              <w:t>68</w:t>
            </w:r>
            <w:r w:rsidR="008B1154">
              <w:t>231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8B1154">
            <w:pPr>
              <w:pStyle w:val="ad"/>
              <w:spacing w:before="60" w:after="60"/>
              <w:ind w:left="-57" w:right="-57"/>
            </w:pPr>
            <w:r w:rsidRPr="00920809">
              <w:t>778</w:t>
            </w:r>
            <w:r w:rsidR="008B1154">
              <w:t>39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8B1154" w:rsidP="004F7B63">
            <w:pPr>
              <w:pStyle w:val="ad"/>
              <w:spacing w:before="60" w:after="60"/>
              <w:ind w:left="-57" w:right="-57"/>
            </w:pPr>
            <w:r>
              <w:t xml:space="preserve">84139 </w:t>
            </w:r>
            <w:r w:rsidRPr="00817536">
              <w:rPr>
                <w:sz w:val="24"/>
                <w:szCs w:val="24"/>
                <w:vertAlign w:val="superscript"/>
              </w:rPr>
              <w:t>1)</w:t>
            </w:r>
          </w:p>
        </w:tc>
      </w:tr>
      <w:tr w:rsidR="00E14D6F" w:rsidRPr="00920809" w:rsidTr="00090065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785E6A">
            <w:pPr>
              <w:pStyle w:val="0"/>
              <w:spacing w:before="60" w:after="40"/>
              <w:ind w:left="142" w:right="-57"/>
            </w:pPr>
            <w:r w:rsidRPr="00920809">
              <w:t xml:space="preserve">водоснабжение; водоотведение, организация сбора и утилизации отходов, деятельность </w:t>
            </w:r>
            <w:r w:rsidRPr="00920809">
              <w:br/>
              <w:t>по ликвидации загрязнений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17522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17314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24565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8B1154">
            <w:pPr>
              <w:pStyle w:val="ad"/>
              <w:spacing w:before="60" w:after="60"/>
              <w:ind w:left="-57" w:right="-57"/>
            </w:pPr>
            <w:r w:rsidRPr="00920809">
              <w:t>2</w:t>
            </w:r>
            <w:r w:rsidR="008B1154">
              <w:t>9344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8B1154">
            <w:pPr>
              <w:pStyle w:val="ad"/>
              <w:spacing w:before="60" w:after="60"/>
              <w:ind w:left="-57" w:right="-57"/>
            </w:pPr>
            <w:r w:rsidRPr="00920809">
              <w:t>377</w:t>
            </w:r>
            <w:r w:rsidR="008B1154">
              <w:t>2</w:t>
            </w:r>
            <w:r w:rsidRPr="00920809">
              <w:t>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8B1154" w:rsidP="004F7B63">
            <w:pPr>
              <w:pStyle w:val="ad"/>
              <w:spacing w:before="60" w:after="60"/>
              <w:ind w:left="-57" w:right="-57"/>
            </w:pPr>
            <w:r>
              <w:t xml:space="preserve">29907 </w:t>
            </w:r>
            <w:r w:rsidRPr="00817536">
              <w:rPr>
                <w:sz w:val="24"/>
                <w:szCs w:val="24"/>
                <w:vertAlign w:val="superscript"/>
              </w:rPr>
              <w:t>1)</w:t>
            </w:r>
          </w:p>
        </w:tc>
      </w:tr>
      <w:tr w:rsidR="00E14D6F" w:rsidRPr="00920809" w:rsidTr="00090065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C62A8">
            <w:pPr>
              <w:pStyle w:val="0"/>
              <w:spacing w:before="60" w:after="40"/>
            </w:pPr>
            <w:r w:rsidRPr="00920809">
              <w:t xml:space="preserve">Продукция сельского хозяйства, </w:t>
            </w:r>
            <w:r w:rsidRPr="00920809">
              <w:br/>
              <w:t>млн рублей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81101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80192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92988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106302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148713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E12FF8" w:rsidP="007763BF">
            <w:pPr>
              <w:pStyle w:val="ad"/>
              <w:spacing w:before="60" w:after="60"/>
              <w:ind w:left="-57" w:right="-57"/>
            </w:pPr>
            <w:r>
              <w:t>155360</w:t>
            </w:r>
          </w:p>
        </w:tc>
      </w:tr>
      <w:tr w:rsidR="00E14D6F" w:rsidRPr="00920809" w:rsidTr="00090065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166" w:rsidRDefault="000E0166" w:rsidP="00317FF4">
            <w:pPr>
              <w:pStyle w:val="0"/>
              <w:spacing w:before="60" w:after="40"/>
              <w:ind w:left="142"/>
            </w:pPr>
            <w:r>
              <w:t>в том числе:</w:t>
            </w:r>
          </w:p>
          <w:p w:rsidR="00E14D6F" w:rsidRPr="00920809" w:rsidRDefault="00E14D6F" w:rsidP="00317FF4">
            <w:pPr>
              <w:pStyle w:val="0"/>
              <w:spacing w:before="60" w:after="40"/>
              <w:ind w:left="142"/>
            </w:pPr>
            <w:r w:rsidRPr="00920809">
              <w:t>продукция растениеводства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34747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34528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39866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51280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79812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E12FF8" w:rsidP="00D524AB">
            <w:pPr>
              <w:pStyle w:val="ad"/>
              <w:spacing w:before="60" w:after="60"/>
              <w:ind w:left="-57" w:right="-57"/>
            </w:pPr>
            <w:r>
              <w:t>75328</w:t>
            </w:r>
          </w:p>
        </w:tc>
      </w:tr>
      <w:tr w:rsidR="00E14D6F" w:rsidRPr="00920809" w:rsidTr="00090065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317FF4">
            <w:pPr>
              <w:pStyle w:val="0"/>
              <w:spacing w:before="60" w:after="40"/>
              <w:ind w:left="142"/>
            </w:pPr>
            <w:r w:rsidRPr="00920809">
              <w:t>продукция животноводства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46354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45664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53122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55022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68901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E12FF8" w:rsidP="004F7B63">
            <w:pPr>
              <w:pStyle w:val="ad"/>
              <w:spacing w:before="60" w:after="60"/>
              <w:ind w:left="-57" w:right="-57"/>
            </w:pPr>
            <w:r>
              <w:t>80032</w:t>
            </w:r>
          </w:p>
        </w:tc>
      </w:tr>
      <w:tr w:rsidR="00E14D6F" w:rsidRPr="00920809" w:rsidTr="00090065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C62A8">
            <w:pPr>
              <w:pStyle w:val="0"/>
              <w:spacing w:before="60" w:after="40"/>
            </w:pPr>
            <w:r w:rsidRPr="00920809">
              <w:t xml:space="preserve">Объем работ, выполненных </w:t>
            </w:r>
            <w:r w:rsidRPr="00920809">
              <w:br/>
              <w:t xml:space="preserve">по виду деятельности </w:t>
            </w:r>
            <w:r w:rsidRPr="00920809">
              <w:br/>
              <w:t xml:space="preserve">«Строительство», млн рублей 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117546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132879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137383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2FF8">
            <w:pPr>
              <w:pStyle w:val="ad"/>
              <w:spacing w:before="60" w:after="60"/>
              <w:ind w:left="-57" w:right="-57"/>
            </w:pPr>
            <w:r w:rsidRPr="00920809">
              <w:t>149</w:t>
            </w:r>
            <w:r w:rsidR="00E12FF8">
              <w:t>077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2FF8">
            <w:pPr>
              <w:pStyle w:val="ad"/>
              <w:spacing w:before="60" w:after="60"/>
              <w:ind w:left="-57" w:right="-57"/>
              <w:rPr>
                <w:vertAlign w:val="superscript"/>
              </w:rPr>
            </w:pPr>
            <w:r w:rsidRPr="00920809">
              <w:t>1</w:t>
            </w:r>
            <w:r w:rsidR="00E12FF8">
              <w:t>704</w:t>
            </w:r>
            <w:r w:rsidRPr="00920809">
              <w:t>50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E12FF8" w:rsidRDefault="00E12FF8" w:rsidP="00D524AB">
            <w:pPr>
              <w:pStyle w:val="ad"/>
              <w:spacing w:before="60" w:after="60"/>
              <w:ind w:left="-57" w:right="-57"/>
            </w:pPr>
            <w:r w:rsidRPr="00E12FF8">
              <w:t>212893</w:t>
            </w:r>
            <w:r w:rsidRPr="00920809">
              <w:t xml:space="preserve"> </w:t>
            </w:r>
            <w:r w:rsidRPr="00920809">
              <w:rPr>
                <w:rStyle w:val="a9"/>
                <w:sz w:val="24"/>
                <w:szCs w:val="24"/>
              </w:rPr>
              <w:footnoteReference w:id="12"/>
            </w:r>
            <w:r w:rsidRPr="00920809">
              <w:rPr>
                <w:sz w:val="24"/>
                <w:szCs w:val="24"/>
                <w:vertAlign w:val="superscript"/>
              </w:rPr>
              <w:t>)</w:t>
            </w:r>
          </w:p>
        </w:tc>
      </w:tr>
      <w:tr w:rsidR="00E14D6F" w:rsidRPr="00920809" w:rsidTr="00090065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BA46D0">
            <w:pPr>
              <w:pStyle w:val="0"/>
              <w:spacing w:before="60" w:after="40"/>
            </w:pPr>
            <w:r w:rsidRPr="00920809">
              <w:t>Ввод в действие жилых домов, тыс. кв. м</w:t>
            </w:r>
            <w:r w:rsidRPr="00920809">
              <w:rPr>
                <w:vertAlign w:val="superscript"/>
              </w:rPr>
              <w:t xml:space="preserve"> </w:t>
            </w:r>
            <w:r w:rsidRPr="00920809">
              <w:t xml:space="preserve"> общей площади </w:t>
            </w:r>
            <w:r w:rsidRPr="00920809">
              <w:br/>
              <w:t>жилых помещений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1729,1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1738,4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1759,2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1944,4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2004,6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E12FF8" w:rsidP="00D524AB">
            <w:pPr>
              <w:pStyle w:val="ad"/>
              <w:spacing w:before="60" w:after="60"/>
              <w:ind w:left="-57" w:right="-57"/>
            </w:pPr>
            <w:r>
              <w:t>2243,5</w:t>
            </w:r>
          </w:p>
        </w:tc>
      </w:tr>
      <w:tr w:rsidR="00E14D6F" w:rsidRPr="00920809" w:rsidTr="00090065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C62A8">
            <w:pPr>
              <w:pStyle w:val="0"/>
              <w:spacing w:before="60" w:after="40"/>
            </w:pPr>
            <w:r w:rsidRPr="00920809">
              <w:t xml:space="preserve">Оборот розничной торговли, </w:t>
            </w:r>
            <w:r w:rsidRPr="00920809">
              <w:br/>
              <w:t>млн рублей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473397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501403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535148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550104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671857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E12FF8" w:rsidP="00D524AB">
            <w:pPr>
              <w:pStyle w:val="ad"/>
              <w:spacing w:before="60" w:after="60"/>
              <w:ind w:left="-57" w:right="-57"/>
            </w:pPr>
            <w:r>
              <w:t>782567</w:t>
            </w:r>
          </w:p>
        </w:tc>
      </w:tr>
      <w:tr w:rsidR="00E14D6F" w:rsidRPr="00920809" w:rsidTr="00090065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C62A8">
            <w:pPr>
              <w:pStyle w:val="0"/>
              <w:spacing w:before="60" w:after="40"/>
            </w:pPr>
            <w:r w:rsidRPr="00920809">
              <w:t xml:space="preserve">Оборот общественного питания, </w:t>
            </w:r>
            <w:r w:rsidRPr="00920809">
              <w:br/>
              <w:t>млн рублей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25751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31275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36410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26416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34127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E12FF8" w:rsidP="00D524AB">
            <w:pPr>
              <w:pStyle w:val="ad"/>
              <w:spacing w:before="60" w:after="60"/>
              <w:ind w:left="-57" w:right="-57"/>
            </w:pPr>
            <w:r>
              <w:t>45199</w:t>
            </w:r>
          </w:p>
        </w:tc>
      </w:tr>
      <w:tr w:rsidR="00E14D6F" w:rsidRPr="00920809" w:rsidTr="00090065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C62A8">
            <w:pPr>
              <w:pStyle w:val="0"/>
              <w:spacing w:before="60" w:after="40"/>
            </w:pPr>
            <w:r w:rsidRPr="00920809">
              <w:t xml:space="preserve">Оборот оптовой торговли, </w:t>
            </w:r>
            <w:r w:rsidRPr="00920809">
              <w:br/>
              <w:t>млн рублей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1356370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1744651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1793232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1928863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2010160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E12FF8" w:rsidP="00D524AB">
            <w:pPr>
              <w:pStyle w:val="ad"/>
              <w:spacing w:before="60" w:after="60"/>
              <w:ind w:left="-57" w:right="-57"/>
            </w:pPr>
            <w:r>
              <w:t>2140896</w:t>
            </w:r>
          </w:p>
        </w:tc>
      </w:tr>
      <w:tr w:rsidR="00E14D6F" w:rsidRPr="00920809" w:rsidTr="00090065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C62A8">
            <w:pPr>
              <w:pStyle w:val="0"/>
              <w:spacing w:before="60" w:after="40"/>
            </w:pPr>
            <w:r w:rsidRPr="00920809">
              <w:t xml:space="preserve">Платные услуги населению, </w:t>
            </w:r>
            <w:r w:rsidRPr="00920809">
              <w:br/>
              <w:t>млн рублей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151580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161377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173183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157591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2FF8">
            <w:pPr>
              <w:pStyle w:val="ad"/>
              <w:spacing w:before="60" w:after="60"/>
              <w:ind w:left="-57" w:right="-57"/>
            </w:pPr>
            <w:r w:rsidRPr="00920809">
              <w:t>182</w:t>
            </w:r>
            <w:r w:rsidR="00E12FF8">
              <w:t>581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E12FF8" w:rsidP="007763BF">
            <w:pPr>
              <w:pStyle w:val="ad"/>
              <w:spacing w:before="60" w:after="60"/>
              <w:ind w:left="-57" w:right="-57"/>
            </w:pPr>
            <w:r>
              <w:t>219064</w:t>
            </w:r>
          </w:p>
        </w:tc>
      </w:tr>
      <w:tr w:rsidR="00E14D6F" w:rsidRPr="00920809" w:rsidTr="00090065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C62A8">
            <w:pPr>
              <w:pStyle w:val="0"/>
              <w:spacing w:before="60" w:after="40"/>
            </w:pPr>
            <w:r w:rsidRPr="00920809">
              <w:t>Сальдированный финансовый результат в экономике (прибыль минус убыток), млн рублей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124303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172838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150541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189367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287159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E12FF8" w:rsidP="007763BF">
            <w:pPr>
              <w:pStyle w:val="ad"/>
              <w:spacing w:before="60" w:after="60"/>
              <w:ind w:left="-57" w:right="-57"/>
            </w:pPr>
            <w:r>
              <w:t>410560</w:t>
            </w:r>
          </w:p>
        </w:tc>
      </w:tr>
      <w:tr w:rsidR="00E14D6F" w:rsidRPr="00920809" w:rsidTr="00090065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2C1188">
            <w:pPr>
              <w:pStyle w:val="0"/>
              <w:spacing w:before="60" w:after="40"/>
            </w:pPr>
            <w:r w:rsidRPr="00920809">
              <w:t xml:space="preserve">Удельный вес убыточных </w:t>
            </w:r>
            <w:r w:rsidRPr="00920809">
              <w:br/>
              <w:t>организаций, %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18,3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18,8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18,9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19,9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19,0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14D6F" w:rsidRPr="00920809" w:rsidRDefault="00E12FF8" w:rsidP="007763BF">
            <w:pPr>
              <w:pStyle w:val="ad"/>
              <w:spacing w:before="60" w:after="60"/>
              <w:ind w:left="-57" w:right="-57"/>
            </w:pPr>
            <w:r>
              <w:t>18,6</w:t>
            </w:r>
          </w:p>
        </w:tc>
      </w:tr>
    </w:tbl>
    <w:p w:rsidR="003B4F91" w:rsidRPr="00920809" w:rsidRDefault="00B30952" w:rsidP="007313F3">
      <w:pPr>
        <w:pStyle w:val="aff2"/>
        <w:pageBreakBefore/>
        <w:spacing w:after="200"/>
      </w:pPr>
      <w:r w:rsidRPr="00920809">
        <w:lastRenderedPageBreak/>
        <w:t>Динамика</w:t>
      </w:r>
      <w:r w:rsidR="003B4F91" w:rsidRPr="00920809">
        <w:t xml:space="preserve"> основных социально-экономических показателей</w:t>
      </w:r>
    </w:p>
    <w:p w:rsidR="003B4F91" w:rsidRPr="00920809" w:rsidRDefault="003B4F91">
      <w:pPr>
        <w:pStyle w:val="aff3"/>
      </w:pPr>
      <w:r w:rsidRPr="00920809">
        <w:t>(в % к предыдущему году</w:t>
      </w:r>
      <w:r w:rsidR="00EA3086" w:rsidRPr="00920809">
        <w:t>; стоимостные показатели – в сопоставимых ценах</w:t>
      </w:r>
      <w:r w:rsidRPr="00920809">
        <w:t>)</w:t>
      </w:r>
    </w:p>
    <w:tbl>
      <w:tblPr>
        <w:tblW w:w="95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182"/>
        <w:gridCol w:w="897"/>
        <w:gridCol w:w="897"/>
        <w:gridCol w:w="897"/>
        <w:gridCol w:w="897"/>
        <w:gridCol w:w="897"/>
        <w:gridCol w:w="897"/>
      </w:tblGrid>
      <w:tr w:rsidR="00E14D6F" w:rsidRPr="00920809" w:rsidTr="005A40E3">
        <w:trPr>
          <w:cantSplit/>
          <w:tblHeader/>
        </w:trPr>
        <w:tc>
          <w:tcPr>
            <w:tcW w:w="418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E14D6F" w:rsidRPr="00920809" w:rsidRDefault="00E14D6F" w:rsidP="009C2202">
            <w:pPr>
              <w:pStyle w:val="ad"/>
              <w:spacing w:before="60" w:after="60"/>
            </w:pPr>
          </w:p>
        </w:tc>
        <w:tc>
          <w:tcPr>
            <w:tcW w:w="89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2017</w:t>
            </w:r>
          </w:p>
        </w:tc>
        <w:tc>
          <w:tcPr>
            <w:tcW w:w="89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2018</w:t>
            </w:r>
          </w:p>
        </w:tc>
        <w:tc>
          <w:tcPr>
            <w:tcW w:w="89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2019</w:t>
            </w:r>
          </w:p>
        </w:tc>
        <w:tc>
          <w:tcPr>
            <w:tcW w:w="89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2020</w:t>
            </w:r>
          </w:p>
        </w:tc>
        <w:tc>
          <w:tcPr>
            <w:tcW w:w="89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2021</w:t>
            </w:r>
          </w:p>
        </w:tc>
        <w:tc>
          <w:tcPr>
            <w:tcW w:w="89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14D6F" w:rsidRPr="00920809" w:rsidRDefault="00E14D6F" w:rsidP="00DD3B6E">
            <w:pPr>
              <w:pStyle w:val="ad"/>
              <w:spacing w:before="60" w:after="60"/>
              <w:ind w:left="-57" w:right="-57"/>
            </w:pPr>
            <w:r>
              <w:t>2022</w:t>
            </w:r>
          </w:p>
        </w:tc>
      </w:tr>
      <w:tr w:rsidR="00E14D6F" w:rsidRPr="00920809" w:rsidTr="005A40E3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9C2202">
            <w:pPr>
              <w:pStyle w:val="0"/>
              <w:spacing w:before="60" w:after="60"/>
            </w:pPr>
            <w:r w:rsidRPr="00920809">
              <w:t>Численность населения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100,3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100,2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100,2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99,6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99,8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E12FF8" w:rsidP="00DD3B6E">
            <w:pPr>
              <w:pStyle w:val="ad"/>
              <w:spacing w:before="60" w:after="60"/>
              <w:ind w:left="-57" w:right="-57"/>
            </w:pPr>
            <w:r>
              <w:t>99,9</w:t>
            </w:r>
          </w:p>
        </w:tc>
      </w:tr>
      <w:tr w:rsidR="00E14D6F" w:rsidRPr="00920809" w:rsidTr="005A40E3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9C2202">
            <w:pPr>
              <w:pStyle w:val="0"/>
              <w:spacing w:before="60" w:after="60"/>
            </w:pPr>
            <w:r w:rsidRPr="00920809">
              <w:t xml:space="preserve">Среднегодовая численность занятых </w:t>
            </w:r>
            <w:r w:rsidRPr="00920809">
              <w:br/>
              <w:t xml:space="preserve">в экономике </w:t>
            </w:r>
            <w:r w:rsidRPr="00920809">
              <w:rPr>
                <w:rStyle w:val="a9"/>
                <w:sz w:val="24"/>
                <w:szCs w:val="24"/>
              </w:rPr>
              <w:footnoteReference w:customMarkFollows="1" w:id="13"/>
              <w:t>1)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100,1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99,0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99,8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97,3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103,1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E12FF8" w:rsidP="00DD3B6E">
            <w:pPr>
              <w:pStyle w:val="ad"/>
              <w:spacing w:before="60" w:after="60"/>
              <w:ind w:left="-57" w:right="-57"/>
            </w:pPr>
            <w:r>
              <w:t>98,4</w:t>
            </w:r>
          </w:p>
        </w:tc>
      </w:tr>
      <w:tr w:rsidR="00E14D6F" w:rsidRPr="00920809" w:rsidTr="005A40E3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9C2202">
            <w:pPr>
              <w:pStyle w:val="0"/>
              <w:spacing w:before="60" w:after="60"/>
            </w:pPr>
            <w:r w:rsidRPr="00920809">
              <w:t xml:space="preserve">Среднесписочная численность </w:t>
            </w:r>
            <w:r w:rsidRPr="00920809">
              <w:br/>
              <w:t>работников организаций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102,7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101,3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98,4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97,8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99,7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E12FF8" w:rsidP="00DD3B6E">
            <w:pPr>
              <w:pStyle w:val="ad"/>
              <w:spacing w:before="60" w:after="60"/>
              <w:ind w:left="-57" w:right="-57"/>
            </w:pPr>
            <w:r>
              <w:t>99,2</w:t>
            </w:r>
          </w:p>
        </w:tc>
      </w:tr>
      <w:tr w:rsidR="00E14D6F" w:rsidRPr="00920809" w:rsidTr="005A40E3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9C2202">
            <w:pPr>
              <w:pStyle w:val="0"/>
              <w:spacing w:before="60" w:after="60"/>
            </w:pPr>
            <w:r w:rsidRPr="00920809">
              <w:t>Численность безработных в возрасте 15 лет и старше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…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112,8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90,3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106,8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>
              <w:t>94,2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E12FF8" w:rsidP="00DD3B6E">
            <w:pPr>
              <w:pStyle w:val="ad"/>
              <w:spacing w:before="60" w:after="60"/>
              <w:ind w:left="-57" w:right="-57"/>
            </w:pPr>
            <w:r>
              <w:t>74,8</w:t>
            </w:r>
          </w:p>
        </w:tc>
      </w:tr>
      <w:tr w:rsidR="00E14D6F" w:rsidRPr="00920809" w:rsidTr="005A40E3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9C2202">
            <w:pPr>
              <w:pStyle w:val="0"/>
              <w:spacing w:before="60" w:after="60"/>
              <w:ind w:right="-57"/>
            </w:pPr>
            <w:r w:rsidRPr="00920809">
              <w:t>Численность безработных, зарегистр</w:t>
            </w:r>
            <w:r w:rsidRPr="00920809">
              <w:t>и</w:t>
            </w:r>
            <w:r w:rsidRPr="00920809">
              <w:t>рованных в органах службы занятости населения (на конец года)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87,3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87,5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111,7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в 5,5 р.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35,0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E12FF8" w:rsidP="00DD3B6E">
            <w:pPr>
              <w:pStyle w:val="ad"/>
              <w:spacing w:before="60" w:after="60"/>
              <w:ind w:left="-57" w:right="-57"/>
            </w:pPr>
            <w:r>
              <w:t>53,0</w:t>
            </w:r>
          </w:p>
        </w:tc>
      </w:tr>
      <w:tr w:rsidR="00E14D6F" w:rsidRPr="00920809" w:rsidTr="005A40E3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4718E2">
            <w:pPr>
              <w:pStyle w:val="0"/>
              <w:spacing w:before="60" w:after="60"/>
            </w:pPr>
            <w:r w:rsidRPr="00920809">
              <w:t xml:space="preserve">Реальные располагаемые денежные доходы населения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101,0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102,1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100,9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99,1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2FF8">
            <w:pPr>
              <w:pStyle w:val="ad"/>
              <w:spacing w:before="60" w:after="60"/>
              <w:ind w:left="-57" w:right="-57"/>
            </w:pPr>
            <w:r w:rsidRPr="00920809">
              <w:t>10</w:t>
            </w:r>
            <w:r w:rsidR="00E12FF8">
              <w:t>4</w:t>
            </w:r>
            <w:r w:rsidRPr="00920809">
              <w:t>,</w:t>
            </w:r>
            <w:r w:rsidR="00E12FF8">
              <w:t>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E12FF8" w:rsidP="00DD3B6E">
            <w:pPr>
              <w:pStyle w:val="ad"/>
              <w:spacing w:before="60" w:after="60"/>
              <w:ind w:left="-57" w:right="-57"/>
            </w:pPr>
            <w:r>
              <w:t>101,5</w:t>
            </w:r>
            <w:r w:rsidRPr="00920809">
              <w:t xml:space="preserve"> </w:t>
            </w:r>
            <w:r w:rsidRPr="00920809">
              <w:rPr>
                <w:rStyle w:val="a9"/>
                <w:sz w:val="24"/>
                <w:szCs w:val="24"/>
              </w:rPr>
              <w:footnoteReference w:customMarkFollows="1" w:id="14"/>
              <w:t>2)</w:t>
            </w:r>
          </w:p>
        </w:tc>
      </w:tr>
      <w:tr w:rsidR="00E14D6F" w:rsidRPr="00920809" w:rsidTr="005A40E3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9C2202">
            <w:pPr>
              <w:pStyle w:val="0"/>
              <w:spacing w:before="60" w:after="60"/>
              <w:ind w:right="-57"/>
            </w:pPr>
            <w:r w:rsidRPr="00920809">
              <w:t>Среднемесячная реальная начисле</w:t>
            </w:r>
            <w:r w:rsidRPr="00920809">
              <w:t>н</w:t>
            </w:r>
            <w:r w:rsidRPr="00920809">
              <w:t xml:space="preserve">ная заработная плата работников </w:t>
            </w:r>
            <w:r w:rsidRPr="00920809">
              <w:br/>
              <w:t>организаций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104,1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108,8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105,0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102,9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104,5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E12FF8" w:rsidP="00DD3B6E">
            <w:pPr>
              <w:pStyle w:val="ad"/>
              <w:spacing w:before="60" w:after="60"/>
              <w:ind w:left="-57" w:right="-57"/>
            </w:pPr>
            <w:r>
              <w:t>102,3</w:t>
            </w:r>
          </w:p>
        </w:tc>
      </w:tr>
      <w:tr w:rsidR="00E14D6F" w:rsidRPr="00920809" w:rsidTr="005A40E3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5A40E3">
            <w:pPr>
              <w:pStyle w:val="0"/>
              <w:spacing w:before="60" w:after="60"/>
            </w:pPr>
            <w:r w:rsidRPr="00920809">
              <w:t xml:space="preserve">Валовой региональный продукт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103,9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103,6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102,7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98,6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2FF8" w:rsidP="00E14D6F">
            <w:pPr>
              <w:pStyle w:val="ad"/>
              <w:spacing w:before="60" w:after="60"/>
              <w:ind w:left="-57" w:right="-57"/>
            </w:pPr>
            <w:r>
              <w:t>107,8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E12FF8" w:rsidP="00DD3B6E">
            <w:pPr>
              <w:pStyle w:val="ad"/>
              <w:spacing w:before="60" w:after="60"/>
              <w:ind w:left="-57" w:right="-57"/>
            </w:pPr>
            <w:r w:rsidRPr="00920809">
              <w:t>…</w:t>
            </w:r>
          </w:p>
        </w:tc>
      </w:tr>
      <w:tr w:rsidR="00E14D6F" w:rsidRPr="00920809" w:rsidTr="005A40E3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9C2202">
            <w:pPr>
              <w:pStyle w:val="0"/>
              <w:spacing w:before="60" w:after="60"/>
            </w:pPr>
            <w:r w:rsidRPr="00920809">
              <w:t xml:space="preserve">Инвестиции в основной капитал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100,5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106,4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118,8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102,1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2FF8">
            <w:pPr>
              <w:pStyle w:val="ad"/>
              <w:spacing w:before="60" w:after="60"/>
              <w:ind w:left="-57" w:right="-57"/>
            </w:pPr>
            <w:r w:rsidRPr="00920809">
              <w:t>1</w:t>
            </w:r>
            <w:r w:rsidR="00E12FF8">
              <w:t>1</w:t>
            </w:r>
            <w:r w:rsidRPr="00920809">
              <w:t>8</w:t>
            </w:r>
            <w:r w:rsidR="00E12FF8">
              <w:t>,7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E12FF8" w:rsidP="00DD3B6E">
            <w:pPr>
              <w:pStyle w:val="ad"/>
              <w:spacing w:before="60" w:after="60"/>
              <w:ind w:left="-57" w:right="-57"/>
            </w:pPr>
            <w:r>
              <w:t>84,9</w:t>
            </w:r>
          </w:p>
        </w:tc>
      </w:tr>
      <w:tr w:rsidR="00E14D6F" w:rsidRPr="00920809" w:rsidTr="005A40E3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9C2202">
            <w:pPr>
              <w:pStyle w:val="0"/>
              <w:spacing w:before="60" w:after="60"/>
            </w:pPr>
            <w:r w:rsidRPr="00920809">
              <w:t>Основные фонды в экономике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101,7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104,1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103,5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103,1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2FF8">
            <w:pPr>
              <w:pStyle w:val="ad"/>
              <w:spacing w:before="60" w:after="60"/>
              <w:ind w:left="-57" w:right="-57"/>
              <w:rPr>
                <w:vertAlign w:val="superscript"/>
              </w:rPr>
            </w:pPr>
            <w:r w:rsidRPr="00920809">
              <w:t>10</w:t>
            </w:r>
            <w:r w:rsidR="00E12FF8">
              <w:t>4</w:t>
            </w:r>
            <w:r w:rsidRPr="00920809">
              <w:t>,</w:t>
            </w:r>
            <w:r w:rsidR="00E12FF8">
              <w:t>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E12FF8" w:rsidRDefault="00E12FF8" w:rsidP="00DD3B6E">
            <w:pPr>
              <w:pStyle w:val="ad"/>
              <w:spacing w:before="60" w:after="60"/>
              <w:ind w:left="-57" w:right="-57"/>
            </w:pPr>
            <w:r w:rsidRPr="00E12FF8">
              <w:t>103,9</w:t>
            </w:r>
            <w:r w:rsidRPr="00920809">
              <w:t xml:space="preserve"> </w:t>
            </w:r>
            <w:r w:rsidRPr="00920809">
              <w:rPr>
                <w:sz w:val="24"/>
                <w:szCs w:val="24"/>
                <w:vertAlign w:val="superscript"/>
              </w:rPr>
              <w:t>2)</w:t>
            </w:r>
          </w:p>
        </w:tc>
      </w:tr>
      <w:tr w:rsidR="00E14D6F" w:rsidRPr="00920809" w:rsidTr="005A40E3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741245">
            <w:pPr>
              <w:pStyle w:val="0"/>
              <w:spacing w:before="60" w:after="60"/>
              <w:ind w:right="-57"/>
            </w:pPr>
            <w:r w:rsidRPr="00920809">
              <w:t>Промышленное производство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101,8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105,2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104,6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96,7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2FF8">
            <w:pPr>
              <w:pStyle w:val="ad"/>
              <w:spacing w:before="60" w:after="60"/>
              <w:ind w:left="-57" w:right="-57"/>
            </w:pPr>
            <w:r w:rsidRPr="00920809">
              <w:t>11</w:t>
            </w:r>
            <w:r w:rsidR="00E12FF8">
              <w:t>3</w:t>
            </w:r>
            <w:r w:rsidRPr="00920809">
              <w:t>,</w:t>
            </w:r>
            <w:r w:rsidR="00E12FF8">
              <w:t>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E12FF8" w:rsidP="00DD3B6E">
            <w:pPr>
              <w:pStyle w:val="ad"/>
              <w:spacing w:before="60" w:after="60"/>
              <w:ind w:left="-57" w:right="-57"/>
            </w:pPr>
            <w:r>
              <w:t>107,8</w:t>
            </w:r>
          </w:p>
        </w:tc>
      </w:tr>
      <w:tr w:rsidR="00E14D6F" w:rsidRPr="00920809" w:rsidTr="005A40E3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9C2202">
            <w:pPr>
              <w:pStyle w:val="0"/>
              <w:spacing w:before="60" w:after="60"/>
              <w:ind w:right="-57"/>
            </w:pPr>
            <w:r w:rsidRPr="00920809">
              <w:t>Продукция сельского хозяйства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109,0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99,2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104,1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102,4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113,5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E12FF8" w:rsidP="00DD3B6E">
            <w:pPr>
              <w:pStyle w:val="ad"/>
              <w:spacing w:before="60" w:after="60"/>
              <w:ind w:left="-57" w:right="-57"/>
            </w:pPr>
            <w:r>
              <w:t>103,0</w:t>
            </w:r>
          </w:p>
        </w:tc>
      </w:tr>
      <w:tr w:rsidR="00E14D6F" w:rsidRPr="00920809" w:rsidTr="005A40E3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166" w:rsidRDefault="000E0166" w:rsidP="009C2202">
            <w:pPr>
              <w:pStyle w:val="0"/>
              <w:spacing w:before="60" w:after="60"/>
              <w:ind w:left="284"/>
            </w:pPr>
            <w:r>
              <w:t>в том числе:</w:t>
            </w:r>
          </w:p>
          <w:p w:rsidR="00E14D6F" w:rsidRPr="00920809" w:rsidRDefault="00E14D6F" w:rsidP="009C2202">
            <w:pPr>
              <w:pStyle w:val="0"/>
              <w:spacing w:before="60" w:after="60"/>
              <w:ind w:left="284"/>
            </w:pPr>
            <w:r w:rsidRPr="00920809">
              <w:t>продукция растениеводства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116,9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97,3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105,0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103,4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126,0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E12FF8" w:rsidP="00DD3B6E">
            <w:pPr>
              <w:pStyle w:val="ad"/>
              <w:spacing w:before="60" w:after="60"/>
              <w:ind w:left="-57" w:right="-57"/>
            </w:pPr>
            <w:r>
              <w:t>103,7</w:t>
            </w:r>
          </w:p>
        </w:tc>
      </w:tr>
      <w:tr w:rsidR="00E14D6F" w:rsidRPr="00920809" w:rsidTr="005A40E3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9C2202">
            <w:pPr>
              <w:pStyle w:val="0"/>
              <w:spacing w:before="60" w:after="60"/>
              <w:ind w:left="284"/>
            </w:pPr>
            <w:r w:rsidRPr="00920809">
              <w:t>продукция животноводства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103,1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100,6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103,4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101,6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101,8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E12FF8" w:rsidP="00DD3B6E">
            <w:pPr>
              <w:pStyle w:val="ad"/>
              <w:spacing w:before="60" w:after="60"/>
              <w:ind w:left="-57" w:right="-57"/>
            </w:pPr>
            <w:r>
              <w:t>102,2</w:t>
            </w:r>
          </w:p>
        </w:tc>
      </w:tr>
      <w:tr w:rsidR="00E14D6F" w:rsidRPr="00920809" w:rsidTr="005A40E3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9C2202">
            <w:pPr>
              <w:pStyle w:val="0"/>
              <w:spacing w:before="60" w:after="60"/>
            </w:pPr>
            <w:r w:rsidRPr="00920809">
              <w:t>Объем работ, выполненных по виду деятельности «Строительство»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91,7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106,2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99,6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2FF8">
            <w:pPr>
              <w:pStyle w:val="ad"/>
              <w:spacing w:before="60" w:after="60"/>
              <w:ind w:left="-57" w:right="-57"/>
            </w:pPr>
            <w:r w:rsidRPr="00920809">
              <w:t>10</w:t>
            </w:r>
            <w:r w:rsidR="00E12FF8">
              <w:t>4</w:t>
            </w:r>
            <w:r w:rsidRPr="00920809">
              <w:t>,</w:t>
            </w:r>
            <w:r w:rsidR="00E12FF8">
              <w:t>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2FF8">
            <w:pPr>
              <w:pStyle w:val="ad"/>
              <w:spacing w:before="60" w:after="60"/>
              <w:ind w:left="-57" w:right="-57"/>
              <w:rPr>
                <w:vertAlign w:val="superscript"/>
              </w:rPr>
            </w:pPr>
            <w:r w:rsidRPr="00920809">
              <w:t>10</w:t>
            </w:r>
            <w:r w:rsidR="00E12FF8">
              <w:t>8</w:t>
            </w:r>
            <w:r w:rsidRPr="00920809">
              <w:t>,</w:t>
            </w:r>
            <w:r w:rsidR="00E12FF8">
              <w:t>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E12FF8" w:rsidRDefault="00E12FF8" w:rsidP="00DD3B6E">
            <w:pPr>
              <w:pStyle w:val="ad"/>
              <w:spacing w:before="60" w:after="60"/>
              <w:ind w:left="-57" w:right="-57"/>
            </w:pPr>
            <w:r>
              <w:t>115,6</w:t>
            </w:r>
            <w:r w:rsidRPr="00920809">
              <w:t xml:space="preserve"> </w:t>
            </w:r>
            <w:r w:rsidRPr="00920809">
              <w:rPr>
                <w:sz w:val="24"/>
                <w:szCs w:val="24"/>
                <w:vertAlign w:val="superscript"/>
              </w:rPr>
              <w:t>3)</w:t>
            </w:r>
          </w:p>
        </w:tc>
      </w:tr>
      <w:tr w:rsidR="00E14D6F" w:rsidRPr="00920809" w:rsidTr="005A40E3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9C2202">
            <w:pPr>
              <w:pStyle w:val="0"/>
              <w:spacing w:before="60" w:after="60"/>
            </w:pPr>
            <w:r w:rsidRPr="00920809">
              <w:t xml:space="preserve">Ввод в действие общей площади </w:t>
            </w:r>
            <w:r w:rsidRPr="00920809">
              <w:br/>
              <w:t>жилых помещений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78,0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100,5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100,0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110,5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103,1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E12FF8" w:rsidP="00DD3B6E">
            <w:pPr>
              <w:pStyle w:val="ad"/>
              <w:spacing w:before="60" w:after="60"/>
              <w:ind w:left="-57" w:right="-57"/>
            </w:pPr>
            <w:r>
              <w:t>111,9</w:t>
            </w:r>
          </w:p>
        </w:tc>
      </w:tr>
      <w:tr w:rsidR="00E14D6F" w:rsidRPr="00920809" w:rsidTr="005A40E3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9C2202">
            <w:pPr>
              <w:pStyle w:val="0"/>
              <w:spacing w:before="60" w:after="60"/>
            </w:pPr>
            <w:r w:rsidRPr="00920809">
              <w:t>Оборот розничной торговли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102,5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104,5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102,7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99,8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113,7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E12FF8" w:rsidP="00DD3B6E">
            <w:pPr>
              <w:pStyle w:val="ad"/>
              <w:spacing w:before="60" w:after="60"/>
              <w:ind w:left="-57" w:right="-57"/>
            </w:pPr>
            <w:r>
              <w:t>101,2</w:t>
            </w:r>
          </w:p>
        </w:tc>
      </w:tr>
      <w:tr w:rsidR="00E14D6F" w:rsidRPr="00920809" w:rsidTr="005A40E3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9C2202">
            <w:pPr>
              <w:pStyle w:val="0"/>
              <w:spacing w:before="60" w:after="60"/>
            </w:pPr>
            <w:r w:rsidRPr="00920809">
              <w:t>Оборот общественного питания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117,6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119,8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112,0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71,6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122,9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E12FF8" w:rsidP="00DD3B6E">
            <w:pPr>
              <w:pStyle w:val="ad"/>
              <w:spacing w:before="60" w:after="60"/>
              <w:ind w:left="-57" w:right="-57"/>
            </w:pPr>
            <w:r>
              <w:t>117,9</w:t>
            </w:r>
          </w:p>
        </w:tc>
      </w:tr>
      <w:tr w:rsidR="00E14D6F" w:rsidRPr="00920809" w:rsidTr="005A40E3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9C2202">
            <w:pPr>
              <w:pStyle w:val="0"/>
              <w:spacing w:before="60" w:after="60"/>
            </w:pPr>
            <w:r w:rsidRPr="00920809">
              <w:t>Оборот оптовой торговли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121,0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124,0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98,4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102,6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96,0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E12FF8" w:rsidP="00DD3B6E">
            <w:pPr>
              <w:pStyle w:val="ad"/>
              <w:spacing w:before="60" w:after="60"/>
              <w:ind w:left="-57" w:right="-57"/>
            </w:pPr>
            <w:r>
              <w:t>91,7</w:t>
            </w:r>
          </w:p>
        </w:tc>
      </w:tr>
      <w:tr w:rsidR="00E14D6F" w:rsidRPr="00920809" w:rsidTr="005A40E3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9C2202">
            <w:pPr>
              <w:pStyle w:val="0"/>
              <w:spacing w:before="60" w:after="60"/>
            </w:pPr>
            <w:r w:rsidRPr="00920809">
              <w:t>Платные услуги населению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100,4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103,5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101,1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87,4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2FF8">
            <w:pPr>
              <w:pStyle w:val="ad"/>
              <w:spacing w:before="60" w:after="60"/>
              <w:ind w:left="-57" w:right="-57"/>
            </w:pPr>
            <w:r w:rsidRPr="00920809">
              <w:t>111,</w:t>
            </w:r>
            <w:r w:rsidR="00E12FF8">
              <w:t>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920809" w:rsidRDefault="00E12FF8" w:rsidP="00DD3B6E">
            <w:pPr>
              <w:pStyle w:val="ad"/>
              <w:spacing w:before="60" w:after="60"/>
              <w:ind w:left="-57" w:right="-57"/>
            </w:pPr>
            <w:r>
              <w:t>110,6</w:t>
            </w:r>
          </w:p>
        </w:tc>
      </w:tr>
      <w:tr w:rsidR="00E14D6F" w:rsidTr="005A40E3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9C2202">
            <w:pPr>
              <w:pStyle w:val="0"/>
              <w:spacing w:before="60" w:after="60"/>
            </w:pPr>
            <w:r w:rsidRPr="00920809">
              <w:t xml:space="preserve">Индекс потребительских цен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102,9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101,6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104,3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920809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103,3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4718E2" w:rsidRDefault="00E14D6F" w:rsidP="00E14D6F">
            <w:pPr>
              <w:pStyle w:val="ad"/>
              <w:spacing w:before="60" w:after="60"/>
              <w:ind w:left="-57" w:right="-57"/>
            </w:pPr>
            <w:r w:rsidRPr="00920809">
              <w:t>106,4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14D6F" w:rsidRPr="004718E2" w:rsidRDefault="00E12FF8" w:rsidP="00DD3B6E">
            <w:pPr>
              <w:pStyle w:val="ad"/>
              <w:spacing w:before="60" w:after="60"/>
              <w:ind w:left="-57" w:right="-57"/>
            </w:pPr>
            <w:r>
              <w:t>113,8</w:t>
            </w:r>
          </w:p>
        </w:tc>
      </w:tr>
    </w:tbl>
    <w:p w:rsidR="00624DD3" w:rsidRDefault="00977DED" w:rsidP="00121A48">
      <w:pPr>
        <w:pStyle w:val="1d"/>
      </w:pPr>
      <w:bookmarkStart w:id="12" w:name="_Toc110930903"/>
      <w:r>
        <w:lastRenderedPageBreak/>
        <w:t>2</w:t>
      </w:r>
      <w:r w:rsidR="00D53AA5">
        <w:t>. О</w:t>
      </w:r>
      <w:r w:rsidR="00624DD3">
        <w:t>храна окружающей среды</w:t>
      </w:r>
      <w:bookmarkEnd w:id="12"/>
    </w:p>
    <w:p w:rsidR="00380D3B" w:rsidRPr="00AD2583" w:rsidRDefault="00380D3B" w:rsidP="0036411D">
      <w:pPr>
        <w:pStyle w:val="210"/>
        <w:widowControl/>
        <w:spacing w:before="60" w:line="264" w:lineRule="auto"/>
        <w:ind w:firstLine="709"/>
        <w:rPr>
          <w:rFonts w:cs="Arial"/>
          <w:color w:val="000000"/>
          <w:sz w:val="22"/>
          <w:szCs w:val="22"/>
        </w:rPr>
      </w:pPr>
      <w:r w:rsidRPr="00AD2583">
        <w:rPr>
          <w:rFonts w:cs="Arial"/>
          <w:color w:val="000000"/>
          <w:sz w:val="22"/>
          <w:szCs w:val="22"/>
        </w:rPr>
        <w:t>В разделе содержатся данные о воздействии хозяйственной деятельности</w:t>
      </w:r>
      <w:r w:rsidR="00D7119B">
        <w:rPr>
          <w:rFonts w:cs="Arial"/>
          <w:color w:val="000000"/>
          <w:sz w:val="22"/>
          <w:szCs w:val="22"/>
        </w:rPr>
        <w:br/>
      </w:r>
      <w:r w:rsidRPr="00AD2583">
        <w:rPr>
          <w:rFonts w:cs="Arial"/>
          <w:color w:val="000000"/>
          <w:sz w:val="22"/>
          <w:szCs w:val="22"/>
        </w:rPr>
        <w:t>на окружающую среду и природные ресурсы, приведены сведения об охране водных ресурсов и атмосферного воздуха.</w:t>
      </w:r>
    </w:p>
    <w:p w:rsidR="00380D3B" w:rsidRPr="00AD2583" w:rsidRDefault="00380D3B" w:rsidP="0036411D">
      <w:pPr>
        <w:spacing w:before="60" w:line="264" w:lineRule="auto"/>
        <w:ind w:firstLine="709"/>
        <w:rPr>
          <w:rFonts w:cs="Arial"/>
          <w:color w:val="000000"/>
        </w:rPr>
      </w:pPr>
      <w:r w:rsidRPr="00AD2583">
        <w:rPr>
          <w:rFonts w:cs="Arial"/>
          <w:b/>
          <w:color w:val="000000"/>
        </w:rPr>
        <w:t xml:space="preserve">Загрязненные сточные воды </w:t>
      </w:r>
      <w:r w:rsidRPr="00AD2583">
        <w:rPr>
          <w:rFonts w:cs="Arial"/>
          <w:color w:val="000000"/>
        </w:rPr>
        <w:t>– производственные и бытовые (коммунальные) стоки, сброшенные в поверхностные водные объекты без очистки (или после недост</w:t>
      </w:r>
      <w:r w:rsidRPr="00AD2583">
        <w:rPr>
          <w:rFonts w:cs="Arial"/>
          <w:color w:val="000000"/>
        </w:rPr>
        <w:t>а</w:t>
      </w:r>
      <w:r w:rsidRPr="00AD2583">
        <w:rPr>
          <w:rFonts w:cs="Arial"/>
          <w:color w:val="000000"/>
        </w:rPr>
        <w:t xml:space="preserve">точной очистки) и содержащие загрязняющие вещества в количествах, превышающих утвержденный предельно допустимый сброс. </w:t>
      </w:r>
    </w:p>
    <w:p w:rsidR="00212F52" w:rsidRPr="00AD2583" w:rsidRDefault="00212F52" w:rsidP="0036411D">
      <w:pPr>
        <w:spacing w:before="60" w:line="264" w:lineRule="auto"/>
        <w:ind w:firstLine="709"/>
        <w:rPr>
          <w:rFonts w:cs="Arial"/>
          <w:color w:val="000000"/>
        </w:rPr>
      </w:pPr>
      <w:r w:rsidRPr="00AD2583">
        <w:rPr>
          <w:rFonts w:cs="Arial"/>
          <w:b/>
          <w:color w:val="000000"/>
        </w:rPr>
        <w:t>Выбросы в атмосферу загрязняющих веществ</w:t>
      </w:r>
      <w:r w:rsidRPr="00AD2583">
        <w:rPr>
          <w:rFonts w:cs="Arial"/>
          <w:color w:val="000000"/>
        </w:rPr>
        <w:t xml:space="preserve"> – поступление в атмосферный воздух загрязняющих веществ (оказывающих неблагоприятное воздействие на здор</w:t>
      </w:r>
      <w:r w:rsidRPr="00AD2583">
        <w:rPr>
          <w:rFonts w:cs="Arial"/>
          <w:color w:val="000000"/>
        </w:rPr>
        <w:t>о</w:t>
      </w:r>
      <w:r w:rsidRPr="00AD2583">
        <w:rPr>
          <w:rFonts w:cs="Arial"/>
          <w:color w:val="000000"/>
        </w:rPr>
        <w:t>вье населения и окружающую среду), отходящих от стационарных источников выбр</w:t>
      </w:r>
      <w:r w:rsidRPr="00AD2583">
        <w:rPr>
          <w:rFonts w:cs="Arial"/>
          <w:color w:val="000000"/>
        </w:rPr>
        <w:t>о</w:t>
      </w:r>
      <w:r w:rsidRPr="00AD2583">
        <w:rPr>
          <w:rFonts w:cs="Arial"/>
          <w:color w:val="000000"/>
        </w:rPr>
        <w:t xml:space="preserve">сов. Учитываются все загрязнители, поступающие в атмосферный воздух как после прохождения </w:t>
      </w:r>
      <w:proofErr w:type="spellStart"/>
      <w:r w:rsidRPr="00AD2583">
        <w:rPr>
          <w:rFonts w:cs="Arial"/>
          <w:color w:val="000000"/>
        </w:rPr>
        <w:t>пылегазоочистных</w:t>
      </w:r>
      <w:proofErr w:type="spellEnd"/>
      <w:r w:rsidRPr="00AD2583">
        <w:rPr>
          <w:rFonts w:cs="Arial"/>
          <w:color w:val="000000"/>
        </w:rPr>
        <w:t xml:space="preserve"> установок (в результате неполного улавливания </w:t>
      </w:r>
      <w:r w:rsidR="00D7119B">
        <w:rPr>
          <w:rFonts w:cs="Arial"/>
          <w:color w:val="000000"/>
        </w:rPr>
        <w:br/>
      </w:r>
      <w:r w:rsidRPr="00AD2583">
        <w:rPr>
          <w:rFonts w:cs="Arial"/>
          <w:color w:val="000000"/>
        </w:rPr>
        <w:t>и очистки) на организованных источниках загрязнения, так и без очистки от организ</w:t>
      </w:r>
      <w:r w:rsidRPr="00AD2583">
        <w:rPr>
          <w:rFonts w:cs="Arial"/>
          <w:color w:val="000000"/>
        </w:rPr>
        <w:t>о</w:t>
      </w:r>
      <w:r w:rsidRPr="00AD2583">
        <w:rPr>
          <w:rFonts w:cs="Arial"/>
          <w:color w:val="000000"/>
        </w:rPr>
        <w:t>ванных и неорганизованных источников загрязнения.</w:t>
      </w:r>
    </w:p>
    <w:p w:rsidR="00212F52" w:rsidRPr="00AD2583" w:rsidRDefault="00212F52" w:rsidP="0036411D">
      <w:pPr>
        <w:spacing w:before="60" w:line="264" w:lineRule="auto"/>
        <w:ind w:firstLine="709"/>
        <w:rPr>
          <w:rFonts w:cs="Arial"/>
          <w:color w:val="000000"/>
        </w:rPr>
      </w:pPr>
      <w:r w:rsidRPr="00AD2583">
        <w:rPr>
          <w:rFonts w:cs="Arial"/>
          <w:b/>
          <w:color w:val="000000"/>
        </w:rPr>
        <w:t>Стационарный источник загрязнения атмосферы</w:t>
      </w:r>
      <w:r w:rsidRPr="00AD2583">
        <w:rPr>
          <w:rFonts w:cs="Arial"/>
          <w:color w:val="000000"/>
        </w:rPr>
        <w:t xml:space="preserve"> – непередвижной технол</w:t>
      </w:r>
      <w:r w:rsidRPr="00AD2583">
        <w:rPr>
          <w:rFonts w:cs="Arial"/>
          <w:color w:val="000000"/>
        </w:rPr>
        <w:t>о</w:t>
      </w:r>
      <w:r w:rsidRPr="00AD2583">
        <w:rPr>
          <w:rFonts w:cs="Arial"/>
          <w:color w:val="000000"/>
        </w:rPr>
        <w:t xml:space="preserve">гический агрегат (установка, устройство, аппарат и т.п.), выделяющий в процессе </w:t>
      </w:r>
      <w:r w:rsidR="00D7119B">
        <w:rPr>
          <w:rFonts w:cs="Arial"/>
          <w:color w:val="000000"/>
        </w:rPr>
        <w:br/>
      </w:r>
      <w:r w:rsidRPr="00AD2583">
        <w:rPr>
          <w:rFonts w:cs="Arial"/>
          <w:color w:val="000000"/>
        </w:rPr>
        <w:t>эксплуатации загрязняющие атмосферу вещества. Сюда же относятся другие объекты (терриконы, резервуары и т.д.).</w:t>
      </w:r>
    </w:p>
    <w:p w:rsidR="007E2AF0" w:rsidRPr="00AD2583" w:rsidRDefault="007E2AF0" w:rsidP="00380D3B">
      <w:pPr>
        <w:pStyle w:val="210"/>
        <w:widowControl/>
        <w:spacing w:line="264" w:lineRule="auto"/>
        <w:ind w:firstLine="709"/>
        <w:rPr>
          <w:rFonts w:cs="Arial"/>
          <w:color w:val="000000"/>
          <w:sz w:val="22"/>
          <w:szCs w:val="22"/>
        </w:rPr>
      </w:pPr>
    </w:p>
    <w:p w:rsidR="00F4290C" w:rsidRPr="00AD2583" w:rsidRDefault="00F4290C" w:rsidP="00380D3B">
      <w:pPr>
        <w:pStyle w:val="aff2"/>
      </w:pPr>
      <w:bookmarkStart w:id="13" w:name="_Toc11123578"/>
      <w:bookmarkStart w:id="14" w:name="_Toc40773829"/>
      <w:r w:rsidRPr="00AD2583">
        <w:t>Влияние хозяйственной деятельности на окружающую среду</w:t>
      </w:r>
      <w:bookmarkEnd w:id="13"/>
      <w:bookmarkEnd w:id="14"/>
    </w:p>
    <w:tbl>
      <w:tblPr>
        <w:tblW w:w="9355" w:type="dxa"/>
        <w:tblInd w:w="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111"/>
        <w:gridCol w:w="874"/>
        <w:gridCol w:w="874"/>
        <w:gridCol w:w="874"/>
        <w:gridCol w:w="874"/>
        <w:gridCol w:w="874"/>
        <w:gridCol w:w="874"/>
      </w:tblGrid>
      <w:tr w:rsidR="00E14D6F" w:rsidRPr="00AD2583" w:rsidTr="000A7B1F">
        <w:trPr>
          <w:cantSplit/>
          <w:tblHeader/>
        </w:trPr>
        <w:tc>
          <w:tcPr>
            <w:tcW w:w="4111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747EF4">
            <w:pPr>
              <w:spacing w:before="80" w:after="80" w:line="240" w:lineRule="auto"/>
              <w:jc w:val="center"/>
              <w:rPr>
                <w:sz w:val="24"/>
              </w:rPr>
            </w:pP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2017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2018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2019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2020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2021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E14D6F" w:rsidRPr="00AD2583" w:rsidRDefault="00E14D6F" w:rsidP="00DD3B6E">
            <w:pPr>
              <w:pStyle w:val="ad"/>
              <w:spacing w:before="60" w:after="60"/>
              <w:ind w:left="-57" w:right="-57"/>
            </w:pPr>
            <w:r>
              <w:t>2022</w:t>
            </w:r>
          </w:p>
        </w:tc>
      </w:tr>
      <w:tr w:rsidR="00C07BF5" w:rsidRPr="00AD2583" w:rsidTr="000A7B1F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C62A8">
            <w:pPr>
              <w:pStyle w:val="0"/>
            </w:pPr>
            <w:r w:rsidRPr="00AD2583">
              <w:t xml:space="preserve">Забрано воды из природных водных объектов, млн куб. м </w:t>
            </w:r>
            <w:r w:rsidRPr="00AD2583">
              <w:rPr>
                <w:rStyle w:val="a9"/>
                <w:sz w:val="24"/>
                <w:szCs w:val="24"/>
              </w:rPr>
              <w:footnoteReference w:customMarkFollows="1" w:id="15"/>
              <w:t>1)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628,3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616,9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664,3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605,1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605,4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07BF5" w:rsidRPr="00AD2583" w:rsidRDefault="00C07BF5" w:rsidP="00435A11">
            <w:pPr>
              <w:pStyle w:val="ad"/>
            </w:pPr>
            <w:r>
              <w:t>650,6</w:t>
            </w:r>
          </w:p>
        </w:tc>
      </w:tr>
      <w:tr w:rsidR="00C07BF5" w:rsidRPr="00AD2583" w:rsidTr="000A7B1F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C62A8">
            <w:pPr>
              <w:pStyle w:val="0"/>
            </w:pPr>
            <w:r w:rsidRPr="00AD2583">
              <w:t xml:space="preserve">Сброс загрязненных сточных вод, </w:t>
            </w:r>
            <w:r w:rsidRPr="00AD2583">
              <w:br/>
              <w:t xml:space="preserve">млн куб. м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94,0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88,9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85,5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82,5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80,5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07BF5" w:rsidRPr="00AD2583" w:rsidRDefault="00C07BF5" w:rsidP="00435A11">
            <w:pPr>
              <w:pStyle w:val="ad"/>
            </w:pPr>
            <w:r>
              <w:t>77,2</w:t>
            </w:r>
          </w:p>
        </w:tc>
      </w:tr>
      <w:tr w:rsidR="00C07BF5" w:rsidRPr="00AD2583" w:rsidTr="000A7B1F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C62A8">
            <w:pPr>
              <w:pStyle w:val="0"/>
            </w:pPr>
            <w:r w:rsidRPr="00AD2583">
              <w:t xml:space="preserve">Сброс нормативно-очищенных </w:t>
            </w:r>
            <w:r>
              <w:br/>
            </w:r>
            <w:r w:rsidRPr="00AD2583">
              <w:t xml:space="preserve">на сооружениях очистки сточных вод, млн куб. м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162,8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164,0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159,1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149,1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154,8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07BF5" w:rsidRPr="00AD2583" w:rsidRDefault="00C07BF5" w:rsidP="00435A11">
            <w:pPr>
              <w:pStyle w:val="ad"/>
            </w:pPr>
            <w:r>
              <w:t>154,5</w:t>
            </w:r>
          </w:p>
        </w:tc>
      </w:tr>
      <w:tr w:rsidR="00C07BF5" w:rsidRPr="00AD2583" w:rsidTr="000A7B1F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F4290C">
            <w:pPr>
              <w:pStyle w:val="0"/>
            </w:pPr>
            <w:r w:rsidRPr="00AD2583">
              <w:t xml:space="preserve">Выбросы загрязняющих веществ </w:t>
            </w:r>
            <w:r>
              <w:br/>
            </w:r>
            <w:r w:rsidRPr="00AD2583">
              <w:t>в атмосферный воздух, тыс. тонн: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126CFA">
            <w:pPr>
              <w:pStyle w:val="ad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bottom"/>
          </w:tcPr>
          <w:p w:rsidR="00C07BF5" w:rsidRPr="00AD2583" w:rsidRDefault="00C07BF5" w:rsidP="00435A11">
            <w:pPr>
              <w:pStyle w:val="ad"/>
            </w:pPr>
          </w:p>
        </w:tc>
      </w:tr>
      <w:tr w:rsidR="00C07BF5" w:rsidRPr="00AD2583" w:rsidTr="000A7B1F">
        <w:trPr>
          <w:cantSplit/>
        </w:trPr>
        <w:tc>
          <w:tcPr>
            <w:tcW w:w="4111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747EF4">
            <w:pPr>
              <w:pStyle w:val="05"/>
            </w:pPr>
            <w:r w:rsidRPr="00AD2583">
              <w:t>от стационарных источников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F5" w:rsidRPr="00AD2583" w:rsidRDefault="00C07BF5" w:rsidP="00E14D6F">
            <w:pPr>
              <w:pStyle w:val="ad"/>
              <w:ind w:left="-57" w:right="-57"/>
            </w:pPr>
            <w:r w:rsidRPr="00AD2583">
              <w:t>195,1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F5" w:rsidRPr="00AD2583" w:rsidRDefault="00C07BF5" w:rsidP="00E14D6F">
            <w:pPr>
              <w:pStyle w:val="ad"/>
              <w:ind w:left="-57" w:right="-57"/>
            </w:pPr>
            <w:r w:rsidRPr="00AD2583">
              <w:t xml:space="preserve">126,4 </w:t>
            </w:r>
            <w:r w:rsidRPr="00AD2583">
              <w:rPr>
                <w:sz w:val="24"/>
                <w:szCs w:val="24"/>
                <w:vertAlign w:val="superscript"/>
              </w:rPr>
              <w:t>2)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F5" w:rsidRPr="00AD2583" w:rsidRDefault="00C07BF5" w:rsidP="00E14D6F">
            <w:pPr>
              <w:pStyle w:val="ad"/>
              <w:ind w:left="-57" w:right="-57"/>
            </w:pPr>
            <w:r w:rsidRPr="00AD2583">
              <w:t xml:space="preserve">135,0 </w:t>
            </w:r>
            <w:r w:rsidRPr="00AD2583">
              <w:rPr>
                <w:sz w:val="24"/>
                <w:szCs w:val="24"/>
                <w:vertAlign w:val="superscript"/>
              </w:rPr>
              <w:t>2)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F5" w:rsidRPr="00AD2583" w:rsidRDefault="00C07BF5" w:rsidP="00E14D6F">
            <w:pPr>
              <w:pStyle w:val="ad"/>
              <w:ind w:left="-57" w:right="-57"/>
            </w:pPr>
            <w:r w:rsidRPr="00AD2583">
              <w:t xml:space="preserve">164,4 </w:t>
            </w:r>
            <w:r w:rsidRPr="00AD2583">
              <w:rPr>
                <w:sz w:val="24"/>
                <w:szCs w:val="24"/>
                <w:vertAlign w:val="superscript"/>
              </w:rPr>
              <w:t>2)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F5" w:rsidRPr="00AD2583" w:rsidRDefault="00C07BF5" w:rsidP="00E14D6F">
            <w:pPr>
              <w:pStyle w:val="ad"/>
              <w:ind w:left="-57" w:right="-57"/>
              <w:rPr>
                <w:vertAlign w:val="superscript"/>
              </w:rPr>
            </w:pPr>
            <w:r w:rsidRPr="00AD2583">
              <w:t xml:space="preserve">187,6 </w:t>
            </w:r>
            <w:r w:rsidRPr="00AD2583">
              <w:rPr>
                <w:sz w:val="24"/>
                <w:szCs w:val="24"/>
                <w:vertAlign w:val="superscript"/>
              </w:rPr>
              <w:t>2)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07BF5" w:rsidRPr="009D2B5D" w:rsidRDefault="00C07BF5" w:rsidP="00435A11">
            <w:pPr>
              <w:pStyle w:val="ad"/>
              <w:ind w:left="-57" w:right="-57"/>
              <w:rPr>
                <w:vertAlign w:val="superscript"/>
              </w:rPr>
            </w:pPr>
            <w:r>
              <w:t xml:space="preserve">197,6 </w:t>
            </w:r>
            <w:r w:rsidRPr="006718C5">
              <w:rPr>
                <w:sz w:val="24"/>
                <w:vertAlign w:val="superscript"/>
              </w:rPr>
              <w:t>2)</w:t>
            </w:r>
          </w:p>
        </w:tc>
      </w:tr>
      <w:tr w:rsidR="00C07BF5" w:rsidRPr="00AD2583" w:rsidTr="000A7B1F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747EF4">
            <w:pPr>
              <w:pStyle w:val="05"/>
            </w:pPr>
            <w:r w:rsidRPr="00AD2583">
              <w:t xml:space="preserve">от автотранспорта </w:t>
            </w:r>
            <w:r w:rsidRPr="00AD2583">
              <w:rPr>
                <w:rStyle w:val="a9"/>
                <w:sz w:val="24"/>
                <w:szCs w:val="24"/>
              </w:rPr>
              <w:footnoteReference w:customMarkFollows="1" w:id="16"/>
              <w:t>2)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F5" w:rsidRPr="00AD2583" w:rsidRDefault="00C07BF5" w:rsidP="00E14D6F">
            <w:pPr>
              <w:pStyle w:val="ad"/>
            </w:pPr>
            <w:r w:rsidRPr="00AD2583">
              <w:t>285,8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F5" w:rsidRPr="00AD2583" w:rsidRDefault="00C07BF5" w:rsidP="00E14D6F">
            <w:pPr>
              <w:pStyle w:val="ad"/>
            </w:pPr>
            <w:r w:rsidRPr="00AD2583">
              <w:t>276,0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F5" w:rsidRPr="00AD2583" w:rsidRDefault="00C07BF5" w:rsidP="00E14D6F">
            <w:pPr>
              <w:pStyle w:val="ad"/>
            </w:pPr>
            <w:r w:rsidRPr="00AD2583">
              <w:t>86,2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F5" w:rsidRPr="00AD2583" w:rsidRDefault="00C07BF5" w:rsidP="00E14D6F">
            <w:pPr>
              <w:pStyle w:val="ad"/>
            </w:pPr>
            <w:r w:rsidRPr="00AD2583">
              <w:t>88,6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F5" w:rsidRPr="00AD2583" w:rsidRDefault="00C07BF5" w:rsidP="00E14D6F">
            <w:pPr>
              <w:pStyle w:val="ad"/>
            </w:pPr>
            <w:r w:rsidRPr="00AD2583">
              <w:t>88,9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07BF5" w:rsidRPr="00AD2583" w:rsidRDefault="00C07BF5" w:rsidP="00435A11">
            <w:pPr>
              <w:pStyle w:val="ad"/>
            </w:pPr>
            <w:r>
              <w:t>93,6</w:t>
            </w:r>
          </w:p>
        </w:tc>
      </w:tr>
      <w:tr w:rsidR="00C07BF5" w:rsidRPr="00AD2583" w:rsidTr="000A7B1F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CC1DA8">
            <w:pPr>
              <w:pStyle w:val="0"/>
            </w:pPr>
            <w:r w:rsidRPr="00AD2583">
              <w:t xml:space="preserve">Выбросы загрязняющих веществ, </w:t>
            </w:r>
            <w:r w:rsidRPr="00AD2583">
              <w:br/>
              <w:t xml:space="preserve">отходящих от стационарных </w:t>
            </w:r>
            <w:r w:rsidR="00CC1DA8">
              <w:br/>
            </w:r>
            <w:r w:rsidRPr="00AD2583">
              <w:t>источников, в расчете на 1 жителя, кг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70,1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45,3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48,7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58,9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67,4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07BF5" w:rsidRPr="00AD2583" w:rsidRDefault="00C07BF5" w:rsidP="00435A11">
            <w:pPr>
              <w:pStyle w:val="ad"/>
            </w:pPr>
            <w:r>
              <w:t>70,7</w:t>
            </w:r>
          </w:p>
        </w:tc>
      </w:tr>
    </w:tbl>
    <w:p w:rsidR="00013EF0" w:rsidRPr="00AD2583" w:rsidRDefault="00EF25FB" w:rsidP="00380D3B">
      <w:pPr>
        <w:pStyle w:val="aff2"/>
        <w:pageBreakBefore/>
      </w:pPr>
      <w:r w:rsidRPr="00AD2583">
        <w:lastRenderedPageBreak/>
        <w:t>Выбросы вредных веществ и их очистка</w:t>
      </w:r>
    </w:p>
    <w:p w:rsidR="00FA14BC" w:rsidRPr="00AD2583" w:rsidRDefault="00FA14BC" w:rsidP="00FA14BC">
      <w:pPr>
        <w:pStyle w:val="aff3"/>
      </w:pPr>
      <w:r w:rsidRPr="00AD2583">
        <w:t>(тыс. тонн)</w:t>
      </w:r>
    </w:p>
    <w:tbl>
      <w:tblPr>
        <w:tblW w:w="942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182"/>
        <w:gridCol w:w="874"/>
        <w:gridCol w:w="874"/>
        <w:gridCol w:w="874"/>
        <w:gridCol w:w="874"/>
        <w:gridCol w:w="874"/>
        <w:gridCol w:w="874"/>
      </w:tblGrid>
      <w:tr w:rsidR="00E14D6F" w:rsidRPr="00AD2583" w:rsidTr="000A7B1F">
        <w:trPr>
          <w:cantSplit/>
          <w:tblHeader/>
        </w:trPr>
        <w:tc>
          <w:tcPr>
            <w:tcW w:w="4182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6C3296">
            <w:pPr>
              <w:spacing w:before="60" w:after="60" w:line="240" w:lineRule="auto"/>
              <w:jc w:val="center"/>
              <w:rPr>
                <w:sz w:val="24"/>
              </w:rPr>
            </w:pP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2017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2018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2019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2020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2021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E14D6F" w:rsidRPr="00AD2583" w:rsidRDefault="00E14D6F" w:rsidP="00DD3B6E">
            <w:pPr>
              <w:pStyle w:val="ad"/>
              <w:spacing w:before="60" w:after="60"/>
              <w:ind w:left="-57" w:right="-57"/>
            </w:pPr>
            <w:r>
              <w:t>2022</w:t>
            </w:r>
          </w:p>
        </w:tc>
      </w:tr>
      <w:tr w:rsidR="00C07BF5" w:rsidRPr="00AD2583" w:rsidTr="000A7B1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C55087">
            <w:pPr>
              <w:pStyle w:val="0"/>
              <w:spacing w:before="60" w:after="60"/>
            </w:pPr>
            <w:r w:rsidRPr="00AD2583">
              <w:t>Количество вредных веществ, отх</w:t>
            </w:r>
            <w:r w:rsidRPr="00AD2583">
              <w:t>о</w:t>
            </w:r>
            <w:r w:rsidRPr="00AD2583">
              <w:t>дящих от стационарных источников выделения, всего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1243,2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986,0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794,3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995,7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1195,3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07BF5" w:rsidRPr="00AD2583" w:rsidRDefault="00C07BF5" w:rsidP="00435A11">
            <w:pPr>
              <w:pStyle w:val="ad"/>
              <w:spacing w:before="60" w:after="60"/>
            </w:pPr>
            <w:r>
              <w:t>1138,0</w:t>
            </w:r>
          </w:p>
        </w:tc>
      </w:tr>
      <w:tr w:rsidR="00C07BF5" w:rsidRPr="00AD2583" w:rsidTr="000A7B1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6C3296">
            <w:pPr>
              <w:pStyle w:val="05"/>
              <w:spacing w:before="60" w:after="60"/>
            </w:pPr>
            <w:r w:rsidRPr="00AD2583">
              <w:t>в том числе: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bottom"/>
          </w:tcPr>
          <w:p w:rsidR="00C07BF5" w:rsidRPr="00AD2583" w:rsidRDefault="00C07BF5" w:rsidP="00435A11">
            <w:pPr>
              <w:pStyle w:val="ad"/>
              <w:spacing w:before="60" w:after="60"/>
            </w:pPr>
          </w:p>
        </w:tc>
      </w:tr>
      <w:tr w:rsidR="00C07BF5" w:rsidRPr="00AD2583" w:rsidTr="000A7B1F">
        <w:trPr>
          <w:cantSplit/>
        </w:trPr>
        <w:tc>
          <w:tcPr>
            <w:tcW w:w="4182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6C3296">
            <w:pPr>
              <w:pStyle w:val="05"/>
              <w:spacing w:before="60" w:after="60"/>
            </w:pPr>
            <w:r w:rsidRPr="00AD2583">
              <w:t>твердые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1089,2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881,6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693,9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863,1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1041,0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07BF5" w:rsidRPr="00AD2583" w:rsidRDefault="00C07BF5" w:rsidP="00435A11">
            <w:pPr>
              <w:pStyle w:val="ad"/>
              <w:spacing w:before="60" w:after="60"/>
            </w:pPr>
            <w:r>
              <w:t>977,0</w:t>
            </w:r>
          </w:p>
        </w:tc>
      </w:tr>
      <w:tr w:rsidR="00C07BF5" w:rsidRPr="00AD2583" w:rsidTr="000A7B1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6C3296">
            <w:pPr>
              <w:pStyle w:val="05"/>
              <w:spacing w:before="60" w:after="60"/>
            </w:pPr>
            <w:r w:rsidRPr="00AD2583">
              <w:t>газообразные и жидкие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154,0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104,4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100,4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132,6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154,3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07BF5" w:rsidRPr="00AD2583" w:rsidRDefault="00C07BF5" w:rsidP="00435A11">
            <w:pPr>
              <w:pStyle w:val="ad"/>
              <w:spacing w:before="60" w:after="60"/>
            </w:pPr>
            <w:r>
              <w:t>161,0</w:t>
            </w:r>
          </w:p>
        </w:tc>
      </w:tr>
      <w:tr w:rsidR="00C07BF5" w:rsidRPr="00AD2583" w:rsidTr="000A7B1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6C3296">
            <w:pPr>
              <w:pStyle w:val="0"/>
              <w:spacing w:before="60" w:after="60"/>
            </w:pPr>
            <w:r w:rsidRPr="00AD2583">
              <w:t xml:space="preserve">Уловлено и обезврежено вредных </w:t>
            </w:r>
            <w:r>
              <w:br/>
            </w:r>
            <w:r w:rsidRPr="00AD2583">
              <w:t>веществ, всего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1048,1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859,6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659,3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831,2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1007,7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07BF5" w:rsidRPr="00AD2583" w:rsidRDefault="00C07BF5" w:rsidP="00435A11">
            <w:pPr>
              <w:pStyle w:val="ad"/>
              <w:spacing w:before="60" w:after="60"/>
            </w:pPr>
            <w:r>
              <w:t>940,4</w:t>
            </w:r>
          </w:p>
        </w:tc>
      </w:tr>
      <w:tr w:rsidR="00C07BF5" w:rsidRPr="00AD2583" w:rsidTr="000A7B1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6C3296">
            <w:pPr>
              <w:pStyle w:val="05"/>
              <w:spacing w:before="60" w:after="60"/>
            </w:pPr>
            <w:r w:rsidRPr="00AD2583">
              <w:t>в том числе: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bottom"/>
          </w:tcPr>
          <w:p w:rsidR="00C07BF5" w:rsidRPr="00AD2583" w:rsidRDefault="00C07BF5" w:rsidP="00435A11">
            <w:pPr>
              <w:pStyle w:val="ad"/>
              <w:spacing w:before="60" w:after="60"/>
            </w:pPr>
          </w:p>
        </w:tc>
      </w:tr>
      <w:tr w:rsidR="00C07BF5" w:rsidRPr="00AD2583" w:rsidTr="000A7B1F">
        <w:trPr>
          <w:cantSplit/>
        </w:trPr>
        <w:tc>
          <w:tcPr>
            <w:tcW w:w="4182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6C3296">
            <w:pPr>
              <w:pStyle w:val="05"/>
              <w:spacing w:before="60" w:after="60"/>
            </w:pPr>
            <w:r w:rsidRPr="00AD2583">
              <w:t>твердые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1047,1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859,3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657,6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829,5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1005,8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07BF5" w:rsidRPr="00AD2583" w:rsidRDefault="00C07BF5" w:rsidP="00435A11">
            <w:pPr>
              <w:pStyle w:val="ad"/>
              <w:spacing w:before="60" w:after="60"/>
            </w:pPr>
            <w:r>
              <w:t>939,0</w:t>
            </w:r>
          </w:p>
        </w:tc>
      </w:tr>
      <w:tr w:rsidR="00C07BF5" w:rsidRPr="00AD2583" w:rsidTr="000A7B1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6C3296">
            <w:pPr>
              <w:pStyle w:val="05"/>
              <w:spacing w:before="60" w:after="60"/>
            </w:pPr>
            <w:r w:rsidRPr="00AD2583">
              <w:t>газообразные и жидкие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1,0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0,3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1,7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1,8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1,9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07BF5" w:rsidRPr="00AD2583" w:rsidRDefault="00C07BF5" w:rsidP="00435A11">
            <w:pPr>
              <w:pStyle w:val="ad"/>
              <w:spacing w:before="60" w:after="60"/>
            </w:pPr>
            <w:r>
              <w:t>1,4</w:t>
            </w:r>
          </w:p>
        </w:tc>
      </w:tr>
      <w:tr w:rsidR="00C07BF5" w:rsidRPr="00AD2583" w:rsidTr="000A7B1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6C3296">
            <w:pPr>
              <w:pStyle w:val="0"/>
              <w:spacing w:before="60" w:after="60"/>
            </w:pPr>
            <w:r w:rsidRPr="00AD2583">
              <w:t xml:space="preserve">Выброшено в атмосферу вредных </w:t>
            </w:r>
            <w:r w:rsidRPr="00AD2583">
              <w:br/>
              <w:t>веществ, всего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195,1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126,4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135,0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164,4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187,6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07BF5" w:rsidRPr="00AD2583" w:rsidRDefault="00C07BF5" w:rsidP="00435A11">
            <w:pPr>
              <w:pStyle w:val="ad"/>
              <w:spacing w:before="60" w:after="60"/>
            </w:pPr>
            <w:r>
              <w:t>197,6</w:t>
            </w:r>
          </w:p>
        </w:tc>
      </w:tr>
      <w:tr w:rsidR="00C07BF5" w:rsidRPr="00AD2583" w:rsidTr="000A7B1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6C3296">
            <w:pPr>
              <w:pStyle w:val="05"/>
              <w:spacing w:before="60" w:after="60"/>
            </w:pPr>
            <w:r w:rsidRPr="00AD2583">
              <w:t>в том числе: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bottom"/>
          </w:tcPr>
          <w:p w:rsidR="00C07BF5" w:rsidRPr="00AD2583" w:rsidRDefault="00C07BF5" w:rsidP="00435A11">
            <w:pPr>
              <w:pStyle w:val="ad"/>
              <w:spacing w:before="60" w:after="60"/>
            </w:pPr>
          </w:p>
        </w:tc>
      </w:tr>
      <w:tr w:rsidR="00C07BF5" w:rsidRPr="00AD2583" w:rsidTr="000A7B1F">
        <w:trPr>
          <w:cantSplit/>
        </w:trPr>
        <w:tc>
          <w:tcPr>
            <w:tcW w:w="4182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6C3296">
            <w:pPr>
              <w:pStyle w:val="05"/>
              <w:spacing w:before="60" w:after="60"/>
            </w:pPr>
            <w:r w:rsidRPr="00AD2583">
              <w:t>твердые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42,1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22,3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36,3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33,6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35,2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07BF5" w:rsidRPr="00AD2583" w:rsidRDefault="00C07BF5" w:rsidP="00435A11">
            <w:pPr>
              <w:pStyle w:val="ad"/>
              <w:spacing w:before="60" w:after="60"/>
            </w:pPr>
            <w:r>
              <w:t>38,0</w:t>
            </w:r>
          </w:p>
        </w:tc>
      </w:tr>
      <w:tr w:rsidR="00C07BF5" w:rsidRPr="00AD2583" w:rsidTr="000A7B1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6C3296">
            <w:pPr>
              <w:pStyle w:val="05"/>
              <w:spacing w:before="60" w:after="60"/>
            </w:pPr>
            <w:r w:rsidRPr="00AD2583">
              <w:t>газообразные и жидкие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153,0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104,1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98,7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130,8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152,4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07BF5" w:rsidRPr="00AD2583" w:rsidRDefault="00C07BF5" w:rsidP="00435A11">
            <w:pPr>
              <w:pStyle w:val="ad"/>
              <w:spacing w:before="60" w:after="60"/>
            </w:pPr>
            <w:r>
              <w:t>159,6</w:t>
            </w:r>
          </w:p>
        </w:tc>
      </w:tr>
      <w:tr w:rsidR="00C07BF5" w:rsidRPr="00AD2583" w:rsidTr="000A7B1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6C3296">
            <w:pPr>
              <w:pStyle w:val="0"/>
              <w:spacing w:before="60" w:after="60"/>
            </w:pPr>
            <w:r w:rsidRPr="00AD2583">
              <w:t xml:space="preserve">Уловлено и обезврежено вредных </w:t>
            </w:r>
            <w:r w:rsidRPr="00AD2583">
              <w:br/>
              <w:t>веществ, в % к общему числу отход</w:t>
            </w:r>
            <w:r w:rsidRPr="00AD2583">
              <w:t>я</w:t>
            </w:r>
            <w:r w:rsidRPr="00AD2583">
              <w:t>щих вредных веществ, всего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84,3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87,2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82,9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83,5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spacing w:before="60" w:after="60"/>
            </w:pPr>
            <w:r w:rsidRPr="00AD2583">
              <w:t>84,3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07BF5" w:rsidRPr="00AD2583" w:rsidRDefault="00C07BF5" w:rsidP="00435A11">
            <w:pPr>
              <w:pStyle w:val="ad"/>
              <w:spacing w:before="60" w:after="60"/>
            </w:pPr>
            <w:r>
              <w:t>82,6</w:t>
            </w:r>
          </w:p>
        </w:tc>
      </w:tr>
    </w:tbl>
    <w:p w:rsidR="006C3296" w:rsidRPr="00AD2583" w:rsidRDefault="006C3296" w:rsidP="006C3296">
      <w:pPr>
        <w:spacing w:line="240" w:lineRule="auto"/>
        <w:ind w:left="142" w:firstLine="425"/>
      </w:pPr>
    </w:p>
    <w:p w:rsidR="00641208" w:rsidRPr="00AD2583" w:rsidRDefault="00641208" w:rsidP="00380D3B">
      <w:pPr>
        <w:pStyle w:val="aff2"/>
        <w:spacing w:after="200"/>
      </w:pPr>
      <w:proofErr w:type="spellStart"/>
      <w:r w:rsidRPr="00AD2583">
        <w:t>Лесовосстановление</w:t>
      </w:r>
      <w:proofErr w:type="spellEnd"/>
      <w:r w:rsidRPr="00AD2583">
        <w:t xml:space="preserve"> и </w:t>
      </w:r>
      <w:r w:rsidR="00EF25FB" w:rsidRPr="00AD2583">
        <w:t>уход за лесами</w:t>
      </w:r>
    </w:p>
    <w:p w:rsidR="00641208" w:rsidRPr="00AD2583" w:rsidRDefault="00641208" w:rsidP="00641208">
      <w:pPr>
        <w:pStyle w:val="aff3"/>
      </w:pPr>
      <w:r w:rsidRPr="00AD2583">
        <w:t>(гектаров)</w:t>
      </w:r>
    </w:p>
    <w:tbl>
      <w:tblPr>
        <w:tblW w:w="9353" w:type="dxa"/>
        <w:tblInd w:w="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53"/>
        <w:gridCol w:w="850"/>
        <w:gridCol w:w="850"/>
        <w:gridCol w:w="850"/>
        <w:gridCol w:w="850"/>
        <w:gridCol w:w="850"/>
        <w:gridCol w:w="850"/>
      </w:tblGrid>
      <w:tr w:rsidR="00E14D6F" w:rsidRPr="00AD2583" w:rsidTr="000A7B1F">
        <w:trPr>
          <w:cantSplit/>
          <w:tblHeader/>
        </w:trPr>
        <w:tc>
          <w:tcPr>
            <w:tcW w:w="42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E14D6F" w:rsidRPr="00AD2583" w:rsidRDefault="00E14D6F" w:rsidP="006C3296">
            <w:pPr>
              <w:spacing w:before="60" w:after="60" w:line="240" w:lineRule="auto"/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2017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2018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2019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2020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2021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4D6F" w:rsidRPr="00AD2583" w:rsidRDefault="00E14D6F" w:rsidP="00DD3B6E">
            <w:pPr>
              <w:pStyle w:val="ad"/>
              <w:spacing w:before="60" w:after="60"/>
              <w:ind w:left="-57" w:right="-57"/>
            </w:pPr>
            <w:r>
              <w:t>2022</w:t>
            </w:r>
          </w:p>
        </w:tc>
      </w:tr>
      <w:tr w:rsidR="00E14D6F" w:rsidRPr="00AD2583" w:rsidTr="000A7B1F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C62A8">
            <w:pPr>
              <w:pStyle w:val="0-"/>
              <w:spacing w:before="60" w:after="60"/>
            </w:pPr>
            <w:proofErr w:type="spellStart"/>
            <w:r w:rsidRPr="00AD2583">
              <w:t>Лесовосстановление</w:t>
            </w:r>
            <w:proofErr w:type="spellEnd"/>
            <w:r w:rsidRPr="00AD2583">
              <w:t>, 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5240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5280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8241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6256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6700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C07BF5" w:rsidP="00DD3B6E">
            <w:pPr>
              <w:pStyle w:val="ad"/>
              <w:spacing w:before="60" w:after="60"/>
              <w:rPr>
                <w:b/>
              </w:rPr>
            </w:pPr>
            <w:r>
              <w:rPr>
                <w:b/>
              </w:rPr>
              <w:t>5668</w:t>
            </w:r>
          </w:p>
        </w:tc>
      </w:tr>
      <w:tr w:rsidR="00E14D6F" w:rsidRPr="00AD2583" w:rsidTr="000A7B1F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166" w:rsidRDefault="000E0166" w:rsidP="000E0166">
            <w:pPr>
              <w:pStyle w:val="0"/>
              <w:spacing w:before="60" w:after="60"/>
              <w:ind w:left="284"/>
            </w:pPr>
            <w:r>
              <w:t>в том числе:</w:t>
            </w:r>
          </w:p>
          <w:p w:rsidR="00E14D6F" w:rsidRPr="00AD2583" w:rsidRDefault="00E14D6F" w:rsidP="006C3296">
            <w:pPr>
              <w:pStyle w:val="05"/>
              <w:spacing w:before="60" w:after="60"/>
            </w:pPr>
            <w:r w:rsidRPr="00AD2583">
              <w:t xml:space="preserve">искусственное </w:t>
            </w:r>
            <w:proofErr w:type="spellStart"/>
            <w:r w:rsidRPr="00AD2583">
              <w:t>лесовосстановление</w:t>
            </w:r>
            <w:proofErr w:type="spellEnd"/>
            <w:r w:rsidRPr="00AD2583">
              <w:t xml:space="preserve"> (создание лесных культур)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</w:pPr>
            <w:r w:rsidRPr="00AD2583">
              <w:t>1267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</w:pPr>
            <w:r w:rsidRPr="00AD2583">
              <w:t>1260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</w:pPr>
            <w:r w:rsidRPr="00AD2583">
              <w:t>1254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</w:pPr>
            <w:r w:rsidRPr="00AD2583">
              <w:t>1428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</w:pPr>
            <w:r w:rsidRPr="00AD2583">
              <w:t>1302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C07BF5" w:rsidP="00DD3B6E">
            <w:pPr>
              <w:pStyle w:val="ad"/>
              <w:spacing w:before="60" w:after="60"/>
            </w:pPr>
            <w:r>
              <w:t>1485</w:t>
            </w:r>
          </w:p>
        </w:tc>
      </w:tr>
      <w:tr w:rsidR="00E14D6F" w:rsidRPr="00AD2583" w:rsidTr="000A7B1F">
        <w:trPr>
          <w:cantSplit/>
        </w:trPr>
        <w:tc>
          <w:tcPr>
            <w:tcW w:w="4253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6C3296">
            <w:pPr>
              <w:pStyle w:val="05"/>
              <w:spacing w:before="60" w:after="60"/>
            </w:pPr>
            <w:r w:rsidRPr="00AD2583">
              <w:t xml:space="preserve">естественное </w:t>
            </w:r>
            <w:proofErr w:type="spellStart"/>
            <w:r w:rsidRPr="00AD2583">
              <w:t>лесовосстановление</w:t>
            </w:r>
            <w:proofErr w:type="spellEnd"/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</w:pPr>
            <w:r w:rsidRPr="00AD2583">
              <w:t>3971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</w:pPr>
            <w:r w:rsidRPr="00AD2583">
              <w:t>4020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</w:pPr>
            <w:r w:rsidRPr="00AD2583">
              <w:t>6987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</w:pPr>
            <w:r w:rsidRPr="00AD2583">
              <w:t>4828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</w:pPr>
            <w:r w:rsidRPr="00AD2583">
              <w:t>5398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C07BF5" w:rsidP="00DD3B6E">
            <w:pPr>
              <w:pStyle w:val="ad"/>
              <w:spacing w:before="60" w:after="60"/>
            </w:pPr>
            <w:r>
              <w:t>4183</w:t>
            </w:r>
          </w:p>
        </w:tc>
      </w:tr>
      <w:tr w:rsidR="00E14D6F" w:rsidRPr="00AD2583" w:rsidTr="000A7B1F">
        <w:trPr>
          <w:cantSplit/>
        </w:trPr>
        <w:tc>
          <w:tcPr>
            <w:tcW w:w="4253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6C3296">
            <w:pPr>
              <w:pStyle w:val="05"/>
              <w:spacing w:before="60" w:after="60"/>
            </w:pPr>
            <w:r w:rsidRPr="00AD2583">
              <w:t xml:space="preserve">комбинированное </w:t>
            </w:r>
            <w:proofErr w:type="spellStart"/>
            <w:r w:rsidRPr="00AD2583">
              <w:t>лесовосстановл</w:t>
            </w:r>
            <w:r w:rsidRPr="00AD2583">
              <w:t>е</w:t>
            </w:r>
            <w:r w:rsidRPr="00AD2583">
              <w:t>ние</w:t>
            </w:r>
            <w:proofErr w:type="spellEnd"/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</w:pPr>
            <w:r w:rsidRPr="00AD2583">
              <w:t>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</w:pPr>
            <w:r w:rsidRPr="00AD2583">
              <w:t>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</w:pPr>
            <w:r w:rsidRPr="00AD2583">
              <w:t>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</w:pPr>
            <w:r w:rsidRPr="00AD2583">
              <w:t>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</w:pPr>
            <w:r w:rsidRPr="00AD2583">
              <w:t>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C07BF5" w:rsidP="00DD3B6E">
            <w:pPr>
              <w:pStyle w:val="ad"/>
              <w:spacing w:before="60" w:after="60"/>
            </w:pPr>
            <w:r>
              <w:t>0</w:t>
            </w:r>
          </w:p>
        </w:tc>
      </w:tr>
      <w:tr w:rsidR="00E14D6F" w:rsidRPr="00AD2583" w:rsidTr="000A7B1F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287C44">
            <w:pPr>
              <w:pStyle w:val="0-"/>
              <w:spacing w:before="60" w:after="60"/>
            </w:pPr>
            <w:r w:rsidRPr="00AD2583">
              <w:t>Уход за лесами на землях лесног</w:t>
            </w:r>
            <w:r>
              <w:t>о фонда и землях иных категорий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14D6F" w:rsidP="00DD3B6E">
            <w:pPr>
              <w:pStyle w:val="ad"/>
              <w:spacing w:before="60" w:after="60"/>
            </w:pPr>
          </w:p>
        </w:tc>
      </w:tr>
      <w:tr w:rsidR="00E14D6F" w:rsidRPr="00AD2583" w:rsidTr="000A7B1F">
        <w:trPr>
          <w:cantSplit/>
        </w:trPr>
        <w:tc>
          <w:tcPr>
            <w:tcW w:w="4253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6C3296">
            <w:pPr>
              <w:pStyle w:val="05"/>
              <w:spacing w:before="60" w:after="60"/>
            </w:pPr>
            <w:r w:rsidRPr="00AD2583">
              <w:t>рубки ухода за лесом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10986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11661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10911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9728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8366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C07BF5" w:rsidP="00DD3B6E">
            <w:pPr>
              <w:pStyle w:val="ad"/>
              <w:spacing w:before="60" w:after="60"/>
              <w:ind w:left="-57" w:right="-57"/>
            </w:pPr>
            <w:r>
              <w:t>6208</w:t>
            </w:r>
          </w:p>
        </w:tc>
      </w:tr>
      <w:tr w:rsidR="00E14D6F" w:rsidRPr="00AD2583" w:rsidTr="000A7B1F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6C3296">
            <w:pPr>
              <w:pStyle w:val="05"/>
              <w:spacing w:before="60" w:after="60"/>
              <w:ind w:left="567"/>
            </w:pPr>
            <w:r w:rsidRPr="00AD2583">
              <w:t xml:space="preserve">в том числе осветления </w:t>
            </w:r>
            <w:r w:rsidRPr="00AD2583">
              <w:br/>
              <w:t>и прочистки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</w:pPr>
            <w:r w:rsidRPr="00AD2583">
              <w:t>517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</w:pPr>
            <w:r w:rsidRPr="00AD2583">
              <w:t>520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</w:pPr>
            <w:r w:rsidRPr="00AD2583">
              <w:t>481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</w:pPr>
            <w:r w:rsidRPr="00AD2583">
              <w:t>425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60" w:after="60"/>
            </w:pPr>
            <w:r w:rsidRPr="00AD2583">
              <w:t>404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14D6F" w:rsidRPr="00AD2583" w:rsidRDefault="00C07BF5" w:rsidP="00DD3B6E">
            <w:pPr>
              <w:pStyle w:val="ad"/>
              <w:spacing w:before="60" w:after="60"/>
            </w:pPr>
            <w:r>
              <w:t>310</w:t>
            </w:r>
          </w:p>
        </w:tc>
      </w:tr>
    </w:tbl>
    <w:p w:rsidR="00641208" w:rsidRPr="00AD2583" w:rsidRDefault="00641208" w:rsidP="00E456DB">
      <w:pPr>
        <w:spacing w:line="240" w:lineRule="auto"/>
        <w:ind w:left="142" w:firstLine="425"/>
      </w:pPr>
    </w:p>
    <w:p w:rsidR="00641208" w:rsidRPr="00AD2583" w:rsidRDefault="005049DF" w:rsidP="006C3296">
      <w:pPr>
        <w:pStyle w:val="aff2"/>
        <w:pageBreakBefore/>
        <w:spacing w:after="200"/>
      </w:pPr>
      <w:r w:rsidRPr="00AD2583">
        <w:lastRenderedPageBreak/>
        <w:t>И</w:t>
      </w:r>
      <w:r w:rsidR="00641208" w:rsidRPr="00AD2583">
        <w:t>нвестици</w:t>
      </w:r>
      <w:r w:rsidR="000A7B1F" w:rsidRPr="00AD2583">
        <w:t>и в основной капитал</w:t>
      </w:r>
      <w:r w:rsidRPr="00AD2583">
        <w:t xml:space="preserve"> на</w:t>
      </w:r>
      <w:r w:rsidR="00641208" w:rsidRPr="00AD2583">
        <w:t xml:space="preserve"> охран</w:t>
      </w:r>
      <w:r w:rsidR="000A7B1F" w:rsidRPr="00AD2583">
        <w:t xml:space="preserve">у </w:t>
      </w:r>
      <w:r w:rsidRPr="00AD2583">
        <w:t xml:space="preserve">окружающей среды </w:t>
      </w:r>
      <w:r w:rsidR="000A7B1F" w:rsidRPr="00AD2583">
        <w:br/>
      </w:r>
      <w:r w:rsidRPr="00AD2583">
        <w:t>и рационально</w:t>
      </w:r>
      <w:r w:rsidR="0040631C" w:rsidRPr="00AD2583">
        <w:t>е</w:t>
      </w:r>
      <w:r w:rsidRPr="00AD2583">
        <w:t xml:space="preserve"> использование</w:t>
      </w:r>
      <w:r w:rsidR="00641208" w:rsidRPr="00AD2583">
        <w:t xml:space="preserve"> </w:t>
      </w:r>
      <w:r w:rsidRPr="00AD2583">
        <w:t>природных</w:t>
      </w:r>
      <w:r w:rsidR="00641208" w:rsidRPr="00AD2583">
        <w:t xml:space="preserve"> ресурсов</w:t>
      </w:r>
    </w:p>
    <w:p w:rsidR="005049DF" w:rsidRPr="00AD2583" w:rsidRDefault="005049DF" w:rsidP="005049DF">
      <w:pPr>
        <w:pStyle w:val="aff3"/>
      </w:pPr>
      <w:r w:rsidRPr="00AD2583">
        <w:t>(</w:t>
      </w:r>
      <w:r w:rsidR="002F366A" w:rsidRPr="00AD2583">
        <w:t>без субъектов малого предпринимательства</w:t>
      </w:r>
      <w:r w:rsidRPr="00AD2583">
        <w:t>, млн рублей)</w:t>
      </w:r>
    </w:p>
    <w:tbl>
      <w:tblPr>
        <w:tblW w:w="9209" w:type="dxa"/>
        <w:tblInd w:w="213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119"/>
        <w:gridCol w:w="1015"/>
        <w:gridCol w:w="1015"/>
        <w:gridCol w:w="1015"/>
        <w:gridCol w:w="1015"/>
        <w:gridCol w:w="1015"/>
        <w:gridCol w:w="1015"/>
      </w:tblGrid>
      <w:tr w:rsidR="00E14D6F" w:rsidRPr="00AD2583" w:rsidTr="000A7B1F">
        <w:trPr>
          <w:cantSplit/>
          <w:tblHeader/>
        </w:trPr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E14D6F" w:rsidRPr="00AD2583" w:rsidRDefault="00E14D6F" w:rsidP="006C3296">
            <w:pPr>
              <w:pStyle w:val="afe"/>
              <w:spacing w:before="80" w:after="80"/>
              <w:rPr>
                <w:b w:val="0"/>
              </w:rPr>
            </w:pPr>
          </w:p>
        </w:tc>
        <w:tc>
          <w:tcPr>
            <w:tcW w:w="101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2017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2018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2019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2020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2021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4D6F" w:rsidRPr="00AD2583" w:rsidRDefault="00E14D6F" w:rsidP="00DD3B6E">
            <w:pPr>
              <w:pStyle w:val="ad"/>
              <w:spacing w:before="60" w:after="60"/>
              <w:ind w:left="-57" w:right="-57"/>
            </w:pPr>
            <w:r>
              <w:t>2022</w:t>
            </w:r>
          </w:p>
        </w:tc>
      </w:tr>
      <w:tr w:rsidR="00C07BF5" w:rsidRPr="00AD2583" w:rsidTr="000A7B1F">
        <w:trPr>
          <w:cantSplit/>
        </w:trPr>
        <w:tc>
          <w:tcPr>
            <w:tcW w:w="31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6C3296">
            <w:pPr>
              <w:pStyle w:val="0"/>
              <w:rPr>
                <w:b/>
              </w:rPr>
            </w:pPr>
            <w:r w:rsidRPr="00AD2583">
              <w:rPr>
                <w:b/>
              </w:rPr>
              <w:t xml:space="preserve">Охрана окружающей </w:t>
            </w:r>
            <w:r w:rsidRPr="00AD2583">
              <w:rPr>
                <w:b/>
              </w:rPr>
              <w:br/>
              <w:t xml:space="preserve">среды и рациональное использование </w:t>
            </w:r>
            <w:r w:rsidRPr="00AD2583">
              <w:rPr>
                <w:b/>
              </w:rPr>
              <w:br/>
              <w:t>природных ресурсов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rPr>
                <w:b/>
              </w:rPr>
            </w:pPr>
            <w:r w:rsidRPr="00AD2583">
              <w:rPr>
                <w:b/>
              </w:rPr>
              <w:t>558,2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rPr>
                <w:b/>
              </w:rPr>
            </w:pPr>
            <w:r w:rsidRPr="00AD2583">
              <w:rPr>
                <w:b/>
              </w:rPr>
              <w:t>536,5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rPr>
                <w:b/>
              </w:rPr>
            </w:pPr>
            <w:r w:rsidRPr="00AD2583">
              <w:rPr>
                <w:b/>
              </w:rPr>
              <w:t>1350,9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rPr>
                <w:b/>
              </w:rPr>
            </w:pPr>
            <w:r w:rsidRPr="00AD2583">
              <w:rPr>
                <w:b/>
              </w:rPr>
              <w:t>662,0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  <w:rPr>
                <w:b/>
              </w:rPr>
            </w:pPr>
            <w:r w:rsidRPr="00AD2583">
              <w:rPr>
                <w:b/>
              </w:rPr>
              <w:t>539,2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07BF5" w:rsidRPr="00AD2583" w:rsidRDefault="00C07BF5" w:rsidP="00435A11">
            <w:pPr>
              <w:pStyle w:val="ad"/>
              <w:rPr>
                <w:b/>
              </w:rPr>
            </w:pPr>
            <w:r>
              <w:rPr>
                <w:b/>
              </w:rPr>
              <w:t>1745,0</w:t>
            </w:r>
          </w:p>
        </w:tc>
      </w:tr>
      <w:tr w:rsidR="00C07BF5" w:rsidRPr="00AD2583" w:rsidTr="000A7B1F">
        <w:trPr>
          <w:cantSplit/>
        </w:trPr>
        <w:tc>
          <w:tcPr>
            <w:tcW w:w="31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6C3296">
            <w:pPr>
              <w:pStyle w:val="0"/>
              <w:ind w:left="213"/>
            </w:pPr>
            <w:r w:rsidRPr="00AD2583">
              <w:t>в том числе:</w:t>
            </w:r>
          </w:p>
          <w:p w:rsidR="00C07BF5" w:rsidRPr="00AD2583" w:rsidRDefault="00C07BF5" w:rsidP="006C3296">
            <w:pPr>
              <w:pStyle w:val="0"/>
              <w:ind w:left="213"/>
            </w:pPr>
            <w:r w:rsidRPr="00AD2583">
              <w:t>водных ресурсов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401,4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185,0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1132,7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221,7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62,8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07BF5" w:rsidRPr="00AD2583" w:rsidRDefault="00C07BF5" w:rsidP="00435A11">
            <w:pPr>
              <w:pStyle w:val="ad"/>
            </w:pPr>
            <w:r>
              <w:t>766,9</w:t>
            </w:r>
          </w:p>
        </w:tc>
      </w:tr>
      <w:tr w:rsidR="00C07BF5" w:rsidRPr="00AD2583" w:rsidTr="000A7B1F">
        <w:trPr>
          <w:cantSplit/>
        </w:trPr>
        <w:tc>
          <w:tcPr>
            <w:tcW w:w="31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6C3296">
            <w:pPr>
              <w:pStyle w:val="0"/>
              <w:ind w:left="213"/>
            </w:pPr>
            <w:r w:rsidRPr="00AD2583">
              <w:t>атмосферного воздуха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24,6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154,3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68,0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207,5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262,0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07BF5" w:rsidRPr="00AD2583" w:rsidRDefault="00C07BF5" w:rsidP="00435A11">
            <w:pPr>
              <w:pStyle w:val="ad"/>
            </w:pPr>
            <w:r>
              <w:t>407,6</w:t>
            </w:r>
          </w:p>
        </w:tc>
      </w:tr>
      <w:tr w:rsidR="00C07BF5" w:rsidRPr="00AD2583" w:rsidTr="000A7B1F">
        <w:trPr>
          <w:cantSplit/>
        </w:trPr>
        <w:tc>
          <w:tcPr>
            <w:tcW w:w="31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6C3296">
            <w:pPr>
              <w:pStyle w:val="0"/>
              <w:ind w:left="213"/>
            </w:pPr>
            <w:r w:rsidRPr="00AD2583">
              <w:t>использование земель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28,1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114,8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66,8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124,4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17,8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07BF5" w:rsidRPr="00AD2583" w:rsidRDefault="00C07BF5" w:rsidP="00435A11">
            <w:pPr>
              <w:pStyle w:val="ad"/>
            </w:pPr>
            <w:r>
              <w:t>271,2</w:t>
            </w:r>
          </w:p>
        </w:tc>
      </w:tr>
      <w:tr w:rsidR="00C07BF5" w:rsidRPr="00AD2583" w:rsidTr="000A7B1F">
        <w:trPr>
          <w:cantSplit/>
        </w:trPr>
        <w:tc>
          <w:tcPr>
            <w:tcW w:w="31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6C3296">
            <w:pPr>
              <w:pStyle w:val="0"/>
              <w:ind w:left="213"/>
            </w:pPr>
            <w:r w:rsidRPr="00AD2583">
              <w:t>использование лесных ресурсов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07BF5" w:rsidRPr="00AD2583" w:rsidRDefault="00C07BF5" w:rsidP="00435A11">
            <w:pPr>
              <w:pStyle w:val="ad"/>
            </w:pPr>
            <w:r>
              <w:t>58,1</w:t>
            </w:r>
          </w:p>
        </w:tc>
      </w:tr>
      <w:tr w:rsidR="00C07BF5" w:rsidRPr="00AD2583" w:rsidTr="000A7B1F">
        <w:trPr>
          <w:cantSplit/>
        </w:trPr>
        <w:tc>
          <w:tcPr>
            <w:tcW w:w="31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6C3296">
            <w:pPr>
              <w:pStyle w:val="0"/>
              <w:ind w:left="213"/>
            </w:pPr>
            <w:r w:rsidRPr="00AD2583">
              <w:t>обращение с отходами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10,9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102,9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07BF5" w:rsidRPr="00AD2583" w:rsidRDefault="00C07BF5" w:rsidP="00435A11">
            <w:pPr>
              <w:pStyle w:val="ad"/>
            </w:pPr>
            <w:r>
              <w:t>55,4</w:t>
            </w:r>
          </w:p>
        </w:tc>
      </w:tr>
      <w:tr w:rsidR="00C07BF5" w:rsidRPr="00AD2583" w:rsidTr="000A7B1F">
        <w:trPr>
          <w:cantSplit/>
        </w:trPr>
        <w:tc>
          <w:tcPr>
            <w:tcW w:w="31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6C3296">
            <w:pPr>
              <w:pStyle w:val="0"/>
              <w:ind w:left="213"/>
            </w:pPr>
            <w:r w:rsidRPr="00AD2583">
              <w:t>воспроизводство рыбных запасов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07BF5" w:rsidRPr="00735452" w:rsidRDefault="00C07BF5" w:rsidP="00435A11">
            <w:pPr>
              <w:pStyle w:val="ad"/>
              <w:rPr>
                <w:vertAlign w:val="superscript"/>
              </w:rPr>
            </w:pPr>
            <w:r>
              <w:t>…</w:t>
            </w:r>
            <w:r>
              <w:rPr>
                <w:vertAlign w:val="superscript"/>
              </w:rPr>
              <w:t>1)</w:t>
            </w:r>
          </w:p>
        </w:tc>
      </w:tr>
      <w:tr w:rsidR="00C07BF5" w:rsidRPr="00AD2583" w:rsidTr="000A7B1F">
        <w:trPr>
          <w:cantSplit/>
        </w:trPr>
        <w:tc>
          <w:tcPr>
            <w:tcW w:w="31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473073">
            <w:pPr>
              <w:pStyle w:val="0"/>
              <w:ind w:left="213"/>
            </w:pPr>
            <w:r w:rsidRPr="00AD2583">
              <w:t>воспроизводство диких зверей и птиц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3,7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>3,2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07BF5" w:rsidRPr="00735452" w:rsidRDefault="00C07BF5" w:rsidP="00435A11">
            <w:pPr>
              <w:pStyle w:val="ad"/>
              <w:rPr>
                <w:vertAlign w:val="superscript"/>
              </w:rPr>
            </w:pPr>
            <w:r>
              <w:t>…</w:t>
            </w:r>
            <w:r>
              <w:rPr>
                <w:vertAlign w:val="superscript"/>
              </w:rPr>
              <w:t>1)</w:t>
            </w:r>
          </w:p>
        </w:tc>
      </w:tr>
      <w:tr w:rsidR="00C07BF5" w:rsidRPr="00AD2583" w:rsidTr="00590588">
        <w:trPr>
          <w:cantSplit/>
        </w:trPr>
        <w:tc>
          <w:tcPr>
            <w:tcW w:w="311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6C3296">
            <w:pPr>
              <w:pStyle w:val="0"/>
              <w:ind w:left="213"/>
            </w:pPr>
            <w:r w:rsidRPr="00AD2583">
              <w:t>организация заповедников и других природоохра</w:t>
            </w:r>
            <w:r w:rsidRPr="00AD2583">
              <w:t>н</w:t>
            </w:r>
            <w:r w:rsidRPr="00AD2583">
              <w:t>ных территорий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 xml:space="preserve">… </w:t>
            </w:r>
            <w:r w:rsidRPr="00AD2583">
              <w:rPr>
                <w:rStyle w:val="a9"/>
                <w:sz w:val="24"/>
                <w:szCs w:val="24"/>
              </w:rPr>
              <w:footnoteReference w:customMarkFollows="1" w:id="17"/>
              <w:t>1)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07BF5" w:rsidRPr="00AD2583" w:rsidRDefault="00C07BF5" w:rsidP="00E14D6F">
            <w:pPr>
              <w:pStyle w:val="ad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07BF5" w:rsidRPr="00735452" w:rsidRDefault="00C07BF5" w:rsidP="00435A11">
            <w:pPr>
              <w:pStyle w:val="ad"/>
              <w:rPr>
                <w:vertAlign w:val="superscript"/>
              </w:rPr>
            </w:pPr>
            <w:r>
              <w:t>…</w:t>
            </w:r>
            <w:r>
              <w:rPr>
                <w:vertAlign w:val="superscript"/>
              </w:rPr>
              <w:t>1)</w:t>
            </w:r>
          </w:p>
        </w:tc>
      </w:tr>
    </w:tbl>
    <w:p w:rsidR="00641208" w:rsidRPr="00AD2583" w:rsidRDefault="00641208" w:rsidP="00E456DB">
      <w:pPr>
        <w:pStyle w:val="a8"/>
        <w:tabs>
          <w:tab w:val="clear" w:pos="4536"/>
          <w:tab w:val="clear" w:pos="9072"/>
        </w:tabs>
        <w:spacing w:line="240" w:lineRule="auto"/>
        <w:rPr>
          <w:sz w:val="12"/>
          <w:szCs w:val="12"/>
        </w:rPr>
      </w:pPr>
    </w:p>
    <w:p w:rsidR="003B4F91" w:rsidRPr="00AD2583" w:rsidRDefault="00977DED" w:rsidP="00121A48">
      <w:pPr>
        <w:pStyle w:val="1d"/>
      </w:pPr>
      <w:bookmarkStart w:id="15" w:name="_Toc110930904"/>
      <w:r w:rsidRPr="00AD2583">
        <w:lastRenderedPageBreak/>
        <w:t>3</w:t>
      </w:r>
      <w:r w:rsidR="003B4F91" w:rsidRPr="00AD2583">
        <w:t>. Население</w:t>
      </w:r>
      <w:bookmarkEnd w:id="15"/>
    </w:p>
    <w:p w:rsidR="004A64A4" w:rsidRPr="00AD2583" w:rsidRDefault="004A64A4" w:rsidP="002C15E1">
      <w:pPr>
        <w:spacing w:before="60" w:line="264" w:lineRule="auto"/>
        <w:ind w:firstLine="709"/>
        <w:rPr>
          <w:rFonts w:cs="Arial"/>
          <w:color w:val="000000"/>
        </w:rPr>
      </w:pPr>
      <w:r w:rsidRPr="00AD2583">
        <w:rPr>
          <w:rFonts w:cs="Arial"/>
          <w:color w:val="000000"/>
        </w:rPr>
        <w:t>В разделе приведены данные о численности населения, рождаемости и смер</w:t>
      </w:r>
      <w:r w:rsidRPr="00AD2583">
        <w:rPr>
          <w:rFonts w:cs="Arial"/>
          <w:color w:val="000000"/>
        </w:rPr>
        <w:t>т</w:t>
      </w:r>
      <w:r w:rsidRPr="00AD2583">
        <w:rPr>
          <w:rFonts w:cs="Arial"/>
          <w:color w:val="000000"/>
        </w:rPr>
        <w:t>ности, браках и разводах, а также о миграционных процессах.</w:t>
      </w:r>
    </w:p>
    <w:p w:rsidR="004A64A4" w:rsidRPr="00AD2583" w:rsidRDefault="004A64A4" w:rsidP="002C15E1">
      <w:pPr>
        <w:spacing w:before="60" w:line="264" w:lineRule="auto"/>
        <w:ind w:firstLine="709"/>
        <w:rPr>
          <w:rFonts w:cs="Arial"/>
          <w:color w:val="000000"/>
        </w:rPr>
      </w:pPr>
      <w:r w:rsidRPr="00AD2583">
        <w:rPr>
          <w:rFonts w:cs="Arial"/>
          <w:color w:val="000000"/>
        </w:rPr>
        <w:t>Первоисточником получения сведений о населении являются переписи насел</w:t>
      </w:r>
      <w:r w:rsidRPr="00AD2583">
        <w:rPr>
          <w:rFonts w:cs="Arial"/>
          <w:color w:val="000000"/>
        </w:rPr>
        <w:t>е</w:t>
      </w:r>
      <w:r w:rsidRPr="00AD2583">
        <w:rPr>
          <w:rFonts w:cs="Arial"/>
          <w:color w:val="000000"/>
        </w:rPr>
        <w:t xml:space="preserve">ния. </w:t>
      </w:r>
    </w:p>
    <w:p w:rsidR="004A64A4" w:rsidRPr="00AD2583" w:rsidRDefault="004A64A4" w:rsidP="002C15E1">
      <w:pPr>
        <w:spacing w:before="60" w:line="264" w:lineRule="auto"/>
        <w:ind w:firstLine="709"/>
        <w:rPr>
          <w:rFonts w:cs="Arial"/>
          <w:color w:val="000000"/>
        </w:rPr>
      </w:pPr>
      <w:r w:rsidRPr="00AD2583">
        <w:rPr>
          <w:rFonts w:cs="Arial"/>
          <w:color w:val="000000"/>
        </w:rPr>
        <w:t xml:space="preserve">Сведения об </w:t>
      </w:r>
      <w:r w:rsidR="002C15E1" w:rsidRPr="00AD2583">
        <w:rPr>
          <w:rFonts w:cs="Arial"/>
          <w:b/>
          <w:color w:val="000000"/>
        </w:rPr>
        <w:t>оценке</w:t>
      </w:r>
      <w:r w:rsidRPr="00AD2583">
        <w:rPr>
          <w:rFonts w:cs="Arial"/>
          <w:b/>
          <w:color w:val="000000"/>
        </w:rPr>
        <w:t xml:space="preserve"> численности </w:t>
      </w:r>
      <w:r w:rsidR="002C15E1" w:rsidRPr="00AD2583">
        <w:rPr>
          <w:rFonts w:cs="Arial"/>
          <w:b/>
          <w:color w:val="000000"/>
        </w:rPr>
        <w:t>населения</w:t>
      </w:r>
      <w:r w:rsidRPr="00AD2583">
        <w:rPr>
          <w:rFonts w:cs="Arial"/>
          <w:color w:val="000000"/>
        </w:rPr>
        <w:t xml:space="preserve"> приведены по постоянному нас</w:t>
      </w:r>
      <w:r w:rsidRPr="00AD2583">
        <w:rPr>
          <w:rFonts w:cs="Arial"/>
          <w:color w:val="000000"/>
        </w:rPr>
        <w:t>е</w:t>
      </w:r>
      <w:r w:rsidRPr="00AD2583">
        <w:rPr>
          <w:rFonts w:cs="Arial"/>
          <w:color w:val="000000"/>
        </w:rPr>
        <w:t>лению.</w:t>
      </w:r>
      <w:r w:rsidR="002C15E1" w:rsidRPr="00AD2583">
        <w:rPr>
          <w:rFonts w:cs="Arial"/>
          <w:color w:val="000000"/>
        </w:rPr>
        <w:t xml:space="preserve"> Постоянное население – категория населения, объединяющая людей, которые имеют обычное (постоянное) место жительства в данном населенном пункте </w:t>
      </w:r>
      <w:r w:rsidR="002A3AB0" w:rsidRPr="00AD2583">
        <w:rPr>
          <w:rFonts w:cs="Arial"/>
          <w:color w:val="000000"/>
        </w:rPr>
        <w:br/>
        <w:t xml:space="preserve">или </w:t>
      </w:r>
      <w:r w:rsidR="002C15E1" w:rsidRPr="00AD2583">
        <w:rPr>
          <w:rFonts w:cs="Arial"/>
          <w:color w:val="000000"/>
        </w:rPr>
        <w:t>на данной территории</w:t>
      </w:r>
      <w:r w:rsidR="00EC1C87">
        <w:rPr>
          <w:rFonts w:cs="Arial"/>
          <w:color w:val="000000"/>
        </w:rPr>
        <w:t>, включая временно отсутствующих</w:t>
      </w:r>
      <w:r w:rsidR="002C15E1" w:rsidRPr="00AD2583">
        <w:rPr>
          <w:rFonts w:cs="Arial"/>
          <w:color w:val="000000"/>
        </w:rPr>
        <w:t>.</w:t>
      </w:r>
    </w:p>
    <w:p w:rsidR="002C15E1" w:rsidRPr="00AD2583" w:rsidRDefault="002C15E1" w:rsidP="002C15E1">
      <w:pPr>
        <w:spacing w:before="60" w:line="264" w:lineRule="auto"/>
        <w:ind w:firstLine="709"/>
        <w:rPr>
          <w:rFonts w:cs="Arial"/>
          <w:color w:val="000000"/>
        </w:rPr>
      </w:pPr>
      <w:r w:rsidRPr="00AD2583">
        <w:rPr>
          <w:rFonts w:cs="Arial"/>
          <w:color w:val="000000"/>
        </w:rPr>
        <w:t>Текущие оценки численности населения на 1 января рассчитываются на основ</w:t>
      </w:r>
      <w:r w:rsidRPr="00AD2583">
        <w:rPr>
          <w:rFonts w:cs="Arial"/>
          <w:color w:val="000000"/>
        </w:rPr>
        <w:t>а</w:t>
      </w:r>
      <w:r w:rsidRPr="00AD2583">
        <w:rPr>
          <w:rFonts w:cs="Arial"/>
          <w:color w:val="000000"/>
        </w:rPr>
        <w:t>нии итогов последней переписи населения, к которым ежегодно прибавляются числа родившихся и прибывших на данную территорию и из которых вычитаются числа уме</w:t>
      </w:r>
      <w:r w:rsidRPr="00AD2583">
        <w:rPr>
          <w:rFonts w:cs="Arial"/>
          <w:color w:val="000000"/>
        </w:rPr>
        <w:t>р</w:t>
      </w:r>
      <w:r w:rsidRPr="00AD2583">
        <w:rPr>
          <w:rFonts w:cs="Arial"/>
          <w:color w:val="000000"/>
        </w:rPr>
        <w:t>ших и выбывших с данной территории. Текущие оценки численности населения за пр</w:t>
      </w:r>
      <w:r w:rsidRPr="00AD2583">
        <w:rPr>
          <w:rFonts w:cs="Arial"/>
          <w:color w:val="000000"/>
        </w:rPr>
        <w:t>о</w:t>
      </w:r>
      <w:r w:rsidRPr="00AD2583">
        <w:rPr>
          <w:rFonts w:cs="Arial"/>
          <w:color w:val="000000"/>
        </w:rPr>
        <w:t>шедшие годы уточняются на основании итогов очередной переписи.</w:t>
      </w:r>
      <w:r w:rsidR="00BC77B5">
        <w:rPr>
          <w:rFonts w:cs="Arial"/>
          <w:color w:val="000000"/>
        </w:rPr>
        <w:t xml:space="preserve"> Данные за 2022 год приведены с учетом пересчета от итогов ВПН-2020.</w:t>
      </w:r>
    </w:p>
    <w:p w:rsidR="004A64A4" w:rsidRPr="00AD2583" w:rsidRDefault="004A64A4" w:rsidP="002C15E1">
      <w:pPr>
        <w:spacing w:before="60" w:line="264" w:lineRule="auto"/>
        <w:ind w:firstLine="709"/>
        <w:rPr>
          <w:rFonts w:cs="Arial"/>
          <w:color w:val="000000"/>
        </w:rPr>
      </w:pPr>
      <w:r w:rsidRPr="00AD2583">
        <w:rPr>
          <w:rFonts w:cs="Arial"/>
          <w:color w:val="000000"/>
        </w:rPr>
        <w:t>Распределение населения на городское и сельское производится по месту пр</w:t>
      </w:r>
      <w:r w:rsidRPr="00AD2583">
        <w:rPr>
          <w:rFonts w:cs="Arial"/>
          <w:color w:val="000000"/>
        </w:rPr>
        <w:t>о</w:t>
      </w:r>
      <w:r w:rsidRPr="00AD2583">
        <w:rPr>
          <w:rFonts w:cs="Arial"/>
          <w:color w:val="000000"/>
        </w:rPr>
        <w:t>живания, при этом городскими населенными пунктами  считаются  населенн</w:t>
      </w:r>
      <w:r w:rsidR="002C15E1" w:rsidRPr="00AD2583">
        <w:rPr>
          <w:rFonts w:cs="Arial"/>
          <w:color w:val="000000"/>
        </w:rPr>
        <w:t xml:space="preserve">ые пункты, </w:t>
      </w:r>
      <w:r w:rsidR="00EC1C87">
        <w:rPr>
          <w:rFonts w:cs="Arial"/>
          <w:color w:val="000000"/>
        </w:rPr>
        <w:t>отнесенные в установленном законодательством порядке к категории городских</w:t>
      </w:r>
      <w:r w:rsidRPr="00AD2583">
        <w:rPr>
          <w:rFonts w:cs="Arial"/>
          <w:color w:val="000000"/>
        </w:rPr>
        <w:t>. Все остальные населенные пункты являются сельскими.</w:t>
      </w:r>
    </w:p>
    <w:p w:rsidR="004A64A4" w:rsidRPr="00AD2583" w:rsidRDefault="004A64A4" w:rsidP="002C15E1">
      <w:pPr>
        <w:spacing w:before="60" w:line="264" w:lineRule="auto"/>
        <w:ind w:firstLine="709"/>
        <w:rPr>
          <w:rFonts w:cs="Arial"/>
          <w:color w:val="000000"/>
        </w:rPr>
      </w:pPr>
      <w:r w:rsidRPr="00AD2583">
        <w:rPr>
          <w:rFonts w:cs="Arial"/>
          <w:color w:val="000000"/>
        </w:rPr>
        <w:t xml:space="preserve">Сведения </w:t>
      </w:r>
      <w:r w:rsidRPr="00AD2583">
        <w:rPr>
          <w:rFonts w:cs="Arial"/>
          <w:b/>
          <w:color w:val="000000"/>
        </w:rPr>
        <w:t>о рождениях, смертях, браках</w:t>
      </w:r>
      <w:r w:rsidRPr="00AD2583">
        <w:rPr>
          <w:rFonts w:cs="Arial"/>
          <w:color w:val="000000"/>
        </w:rPr>
        <w:t xml:space="preserve">, </w:t>
      </w:r>
      <w:r w:rsidRPr="00AD2583">
        <w:rPr>
          <w:rFonts w:cs="Arial"/>
          <w:b/>
          <w:color w:val="000000"/>
        </w:rPr>
        <w:t>разводах</w:t>
      </w:r>
      <w:r w:rsidRPr="00AD2583">
        <w:rPr>
          <w:rFonts w:cs="Arial"/>
          <w:color w:val="000000"/>
        </w:rPr>
        <w:t xml:space="preserve"> получаются на основании ежегодной статистической разработки данных, содержащихся в записях </w:t>
      </w:r>
      <w:r w:rsidRPr="00AD2583">
        <w:rPr>
          <w:rFonts w:cs="Arial"/>
        </w:rPr>
        <w:t>актов о рожд</w:t>
      </w:r>
      <w:r w:rsidRPr="00AD2583">
        <w:rPr>
          <w:rFonts w:cs="Arial"/>
        </w:rPr>
        <w:t>е</w:t>
      </w:r>
      <w:r w:rsidRPr="00AD2583">
        <w:rPr>
          <w:rFonts w:cs="Arial"/>
        </w:rPr>
        <w:t>нии, смерти, заключении и расторжении брака, составляемых органами ЗАГС. В число</w:t>
      </w:r>
      <w:r w:rsidRPr="00AD2583">
        <w:rPr>
          <w:rFonts w:cs="Arial"/>
          <w:color w:val="000000"/>
        </w:rPr>
        <w:t xml:space="preserve"> родившихся включены только родившиеся живыми.</w:t>
      </w:r>
    </w:p>
    <w:p w:rsidR="00C07CB2" w:rsidRPr="00AD2583" w:rsidRDefault="00C07CB2" w:rsidP="002C15E1">
      <w:pPr>
        <w:spacing w:before="60" w:line="264" w:lineRule="auto"/>
        <w:ind w:firstLine="709"/>
        <w:rPr>
          <w:rFonts w:cs="Arial"/>
          <w:color w:val="000000"/>
        </w:rPr>
      </w:pPr>
      <w:r w:rsidRPr="00AD2583">
        <w:rPr>
          <w:rFonts w:cs="Arial"/>
          <w:color w:val="000000"/>
        </w:rPr>
        <w:t xml:space="preserve">В соответствии со статьей 13.1 Федерального закона «Об актах гражданского </w:t>
      </w:r>
      <w:r w:rsidR="00D7119B">
        <w:rPr>
          <w:rFonts w:cs="Arial"/>
          <w:color w:val="000000"/>
        </w:rPr>
        <w:br/>
      </w:r>
      <w:r w:rsidRPr="00AD2583">
        <w:rPr>
          <w:rFonts w:cs="Arial"/>
          <w:color w:val="000000"/>
        </w:rPr>
        <w:t xml:space="preserve">состояния» от 15.11.1997 № 143-ФЗ, с 1 октября 2018 г. был введен в действие Единый государственный реестр записей актов гражданского состояния (ЕГР ЗАГС). Согласно статье 13.2 указанного Федерального закона, Росстат с 1 октября 2018 г. получает </w:t>
      </w:r>
      <w:r w:rsidR="00D7119B">
        <w:rPr>
          <w:rFonts w:cs="Arial"/>
          <w:color w:val="000000"/>
        </w:rPr>
        <w:br/>
      </w:r>
      <w:r w:rsidRPr="00AD2583">
        <w:rPr>
          <w:rFonts w:cs="Arial"/>
          <w:color w:val="000000"/>
        </w:rPr>
        <w:t>сведения о государственной регистрации рождений, смертей, заключения и расторж</w:t>
      </w:r>
      <w:r w:rsidRPr="00AD2583">
        <w:rPr>
          <w:rFonts w:cs="Arial"/>
          <w:color w:val="000000"/>
        </w:rPr>
        <w:t>е</w:t>
      </w:r>
      <w:r w:rsidRPr="00AD2583">
        <w:rPr>
          <w:rFonts w:cs="Arial"/>
          <w:color w:val="000000"/>
        </w:rPr>
        <w:t xml:space="preserve">ния браков из данного реестра. </w:t>
      </w:r>
    </w:p>
    <w:p w:rsidR="004A64A4" w:rsidRPr="00AD2583" w:rsidRDefault="004A64A4" w:rsidP="002C15E1">
      <w:pPr>
        <w:spacing w:before="60" w:line="264" w:lineRule="auto"/>
        <w:ind w:firstLine="709"/>
        <w:rPr>
          <w:rFonts w:cs="Arial"/>
          <w:color w:val="000000"/>
        </w:rPr>
      </w:pPr>
      <w:r w:rsidRPr="00AD2583">
        <w:rPr>
          <w:rFonts w:cs="Arial"/>
          <w:b/>
          <w:color w:val="000000"/>
        </w:rPr>
        <w:t>Общие коэффициенты рождаемости и смертности</w:t>
      </w:r>
      <w:r w:rsidRPr="00AD2583">
        <w:rPr>
          <w:rFonts w:cs="Arial"/>
          <w:color w:val="000000"/>
        </w:rPr>
        <w:t xml:space="preserve"> – отношение соотве</w:t>
      </w:r>
      <w:r w:rsidRPr="00AD2583">
        <w:rPr>
          <w:rFonts w:cs="Arial"/>
          <w:color w:val="000000"/>
        </w:rPr>
        <w:t>т</w:t>
      </w:r>
      <w:r w:rsidR="002C15E1" w:rsidRPr="00AD2583">
        <w:rPr>
          <w:rFonts w:cs="Arial"/>
          <w:color w:val="000000"/>
        </w:rPr>
        <w:t>ственно числа родившихся живыми</w:t>
      </w:r>
      <w:r w:rsidRPr="00AD2583">
        <w:rPr>
          <w:rFonts w:cs="Arial"/>
          <w:color w:val="000000"/>
        </w:rPr>
        <w:t xml:space="preserve"> и числа умерших в течение календарного года </w:t>
      </w:r>
      <w:r w:rsidR="002A3AB0" w:rsidRPr="00AD2583">
        <w:rPr>
          <w:rFonts w:cs="Arial"/>
          <w:color w:val="000000"/>
        </w:rPr>
        <w:br/>
      </w:r>
      <w:r w:rsidRPr="00AD2583">
        <w:rPr>
          <w:rFonts w:cs="Arial"/>
          <w:color w:val="000000"/>
        </w:rPr>
        <w:t>к среднегодовой численности населения. Исчисляются в промилле (на 1000 человек населения).</w:t>
      </w:r>
    </w:p>
    <w:p w:rsidR="004A64A4" w:rsidRPr="00AD2583" w:rsidRDefault="004A64A4" w:rsidP="002C15E1">
      <w:pPr>
        <w:spacing w:before="60" w:line="264" w:lineRule="auto"/>
        <w:ind w:firstLine="709"/>
        <w:rPr>
          <w:rFonts w:cs="Arial"/>
          <w:color w:val="000000"/>
        </w:rPr>
      </w:pPr>
      <w:r w:rsidRPr="00AD2583">
        <w:rPr>
          <w:rFonts w:cs="Arial"/>
          <w:b/>
          <w:color w:val="000000"/>
        </w:rPr>
        <w:t>Коэффициент естественного прироста</w:t>
      </w:r>
      <w:r w:rsidRPr="00AD2583">
        <w:rPr>
          <w:rFonts w:cs="Arial"/>
          <w:color w:val="000000"/>
        </w:rPr>
        <w:t xml:space="preserve"> – разность общих коэффициентов ро</w:t>
      </w:r>
      <w:r w:rsidRPr="00AD2583">
        <w:rPr>
          <w:rFonts w:cs="Arial"/>
          <w:color w:val="000000"/>
        </w:rPr>
        <w:t>ж</w:t>
      </w:r>
      <w:r w:rsidRPr="00AD2583">
        <w:rPr>
          <w:rFonts w:cs="Arial"/>
          <w:color w:val="000000"/>
        </w:rPr>
        <w:t>даемости и смертности. Исчисляется в промилле (на 1000 человек населения).</w:t>
      </w:r>
    </w:p>
    <w:p w:rsidR="00EC1C87" w:rsidRDefault="00F96C76" w:rsidP="002C15E1">
      <w:pPr>
        <w:spacing w:before="60" w:line="264" w:lineRule="auto"/>
        <w:ind w:firstLine="709"/>
        <w:rPr>
          <w:rFonts w:cs="Arial"/>
          <w:color w:val="000000"/>
        </w:rPr>
      </w:pPr>
      <w:r w:rsidRPr="00AD2583">
        <w:rPr>
          <w:rFonts w:cs="Arial"/>
          <w:color w:val="000000"/>
        </w:rPr>
        <w:t xml:space="preserve">Данные о </w:t>
      </w:r>
      <w:r w:rsidRPr="00AD2583">
        <w:rPr>
          <w:rFonts w:cs="Arial"/>
          <w:b/>
          <w:color w:val="000000"/>
        </w:rPr>
        <w:t>миграции населения</w:t>
      </w:r>
      <w:r w:rsidRPr="00AD2583">
        <w:rPr>
          <w:rFonts w:cs="Arial"/>
          <w:color w:val="000000"/>
        </w:rPr>
        <w:t xml:space="preserve"> получены в результате </w:t>
      </w:r>
      <w:r w:rsidR="00EC1C87" w:rsidRPr="00EC1C87">
        <w:rPr>
          <w:rFonts w:cs="Arial"/>
          <w:color w:val="000000"/>
        </w:rPr>
        <w:t>разработки поступающих от территориальных органов Министерства внутренних дел Российской Федерации форм федерального статистического наблюдения, которые составляются при регистр</w:t>
      </w:r>
      <w:r w:rsidR="00EC1C87" w:rsidRPr="00EC1C87">
        <w:rPr>
          <w:rFonts w:cs="Arial"/>
          <w:color w:val="000000"/>
        </w:rPr>
        <w:t>а</w:t>
      </w:r>
      <w:r w:rsidR="00EC1C87" w:rsidRPr="00EC1C87">
        <w:rPr>
          <w:rFonts w:cs="Arial"/>
          <w:color w:val="000000"/>
        </w:rPr>
        <w:t>ции и снятии с регистрационного учета населения по месту жительства и при регистр</w:t>
      </w:r>
      <w:r w:rsidR="00EC1C87" w:rsidRPr="00EC1C87">
        <w:rPr>
          <w:rFonts w:cs="Arial"/>
          <w:color w:val="000000"/>
        </w:rPr>
        <w:t>а</w:t>
      </w:r>
      <w:r w:rsidR="00EC1C87" w:rsidRPr="00EC1C87">
        <w:rPr>
          <w:rFonts w:cs="Arial"/>
          <w:color w:val="000000"/>
        </w:rPr>
        <w:t>ции по месту пребывания на срок 9 месяцев и более. Формирование числа выбывших формируется автоматически в процессе электронной обработки данных о миграции населения при перемещениях в пределах Российской Федерации, а также по истечении срока пребывания у мигрантов независимо от места прежнего жительства.</w:t>
      </w:r>
    </w:p>
    <w:p w:rsidR="003C19FF" w:rsidRPr="00AD2583" w:rsidRDefault="003C19FF" w:rsidP="002C15E1">
      <w:pPr>
        <w:spacing w:before="60" w:line="264" w:lineRule="auto"/>
        <w:ind w:firstLine="709"/>
        <w:rPr>
          <w:rFonts w:cs="Arial"/>
          <w:color w:val="000000"/>
        </w:rPr>
      </w:pPr>
      <w:r w:rsidRPr="00AD2583">
        <w:rPr>
          <w:rFonts w:cs="Arial"/>
          <w:color w:val="000000"/>
        </w:rPr>
        <w:t>Понятия «прибывшие» и «выбывшие» характеризуют миграцию с некоторой условностью, так как одно и то же лицо может в течение года менять место постоянного жительства не один раз.</w:t>
      </w:r>
    </w:p>
    <w:p w:rsidR="004A64A4" w:rsidRPr="00AD2583" w:rsidRDefault="004A64A4">
      <w:pPr>
        <w:tabs>
          <w:tab w:val="left" w:pos="6521"/>
        </w:tabs>
        <w:spacing w:after="120" w:line="264" w:lineRule="auto"/>
        <w:ind w:left="-227" w:right="-227" w:firstLine="0"/>
        <w:jc w:val="center"/>
        <w:rPr>
          <w:b/>
          <w:sz w:val="24"/>
        </w:rPr>
      </w:pPr>
    </w:p>
    <w:p w:rsidR="003B4F91" w:rsidRPr="00AD2583" w:rsidRDefault="003B4F91" w:rsidP="00121D78">
      <w:pPr>
        <w:pageBreakBefore/>
        <w:tabs>
          <w:tab w:val="left" w:pos="6521"/>
        </w:tabs>
        <w:spacing w:after="120"/>
        <w:ind w:left="-227" w:right="-227" w:firstLine="0"/>
        <w:jc w:val="center"/>
        <w:rPr>
          <w:b/>
          <w:sz w:val="24"/>
        </w:rPr>
      </w:pPr>
      <w:r w:rsidRPr="00AD2583">
        <w:rPr>
          <w:b/>
          <w:sz w:val="24"/>
        </w:rPr>
        <w:lastRenderedPageBreak/>
        <w:t>Численность населения по город</w:t>
      </w:r>
      <w:r w:rsidR="005A280B" w:rsidRPr="00AD2583">
        <w:rPr>
          <w:b/>
          <w:sz w:val="24"/>
        </w:rPr>
        <w:t>ским округам</w:t>
      </w:r>
      <w:r w:rsidRPr="00AD2583">
        <w:rPr>
          <w:b/>
          <w:sz w:val="24"/>
        </w:rPr>
        <w:t xml:space="preserve"> и </w:t>
      </w:r>
      <w:r w:rsidR="005A280B" w:rsidRPr="00AD2583">
        <w:rPr>
          <w:b/>
          <w:sz w:val="24"/>
        </w:rPr>
        <w:t xml:space="preserve">муниципальным </w:t>
      </w:r>
      <w:r w:rsidRPr="00AD2583">
        <w:rPr>
          <w:b/>
          <w:sz w:val="24"/>
        </w:rPr>
        <w:t xml:space="preserve">районам </w:t>
      </w:r>
      <w:r w:rsidR="002C178D" w:rsidRPr="00AD2583">
        <w:rPr>
          <w:b/>
          <w:sz w:val="24"/>
        </w:rPr>
        <w:br/>
      </w:r>
      <w:r w:rsidRPr="00AD2583">
        <w:rPr>
          <w:b/>
          <w:sz w:val="24"/>
        </w:rPr>
        <w:t>Новосибирской области</w:t>
      </w:r>
    </w:p>
    <w:p w:rsidR="003B4F91" w:rsidRPr="00AD2583" w:rsidRDefault="003B4F91">
      <w:pPr>
        <w:pStyle w:val="aff3"/>
        <w:rPr>
          <w:b/>
        </w:rPr>
      </w:pPr>
      <w:r w:rsidRPr="00AD2583">
        <w:t>(</w:t>
      </w:r>
      <w:r w:rsidR="009D6DA4" w:rsidRPr="00AD2583">
        <w:t xml:space="preserve">на начало года, </w:t>
      </w:r>
      <w:r w:rsidRPr="00AD2583">
        <w:t>человек)</w:t>
      </w:r>
    </w:p>
    <w:tbl>
      <w:tblPr>
        <w:tblW w:w="9212" w:type="dxa"/>
        <w:tblInd w:w="2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260"/>
        <w:gridCol w:w="992"/>
        <w:gridCol w:w="992"/>
        <w:gridCol w:w="992"/>
        <w:gridCol w:w="992"/>
        <w:gridCol w:w="992"/>
        <w:gridCol w:w="992"/>
      </w:tblGrid>
      <w:tr w:rsidR="00E14D6F" w:rsidRPr="00AD2583" w:rsidTr="002A2953">
        <w:trPr>
          <w:cantSplit/>
          <w:trHeight w:val="262"/>
          <w:tblHeader/>
        </w:trPr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E14D6F" w:rsidRPr="00AD2583" w:rsidRDefault="00E14D6F" w:rsidP="00C74418">
            <w:pPr>
              <w:pStyle w:val="ad"/>
              <w:spacing w:before="40" w:after="20"/>
              <w:jc w:val="left"/>
            </w:pP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6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20"/>
            </w:pPr>
            <w:r w:rsidRPr="00AD2583">
              <w:t>2018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20"/>
            </w:pPr>
            <w:r w:rsidRPr="00AD2583">
              <w:t>2019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6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20"/>
            </w:pPr>
            <w:r w:rsidRPr="00AD2583">
              <w:t>2020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6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20"/>
              <w:rPr>
                <w:lang w:val="en-US"/>
              </w:rPr>
            </w:pPr>
            <w:r w:rsidRPr="00AD2583">
              <w:t>202</w:t>
            </w:r>
            <w:r w:rsidRPr="00AD2583">
              <w:rPr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6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20"/>
            </w:pPr>
            <w:r w:rsidRPr="00AD2583">
              <w:t>2022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14D6F" w:rsidP="00DE4FE7">
            <w:pPr>
              <w:pStyle w:val="ad"/>
              <w:spacing w:before="40" w:after="20"/>
            </w:pPr>
            <w:r>
              <w:t>2023</w:t>
            </w:r>
          </w:p>
        </w:tc>
      </w:tr>
      <w:tr w:rsidR="00BC77B5" w:rsidRPr="00AD2583" w:rsidTr="002A2953">
        <w:trPr>
          <w:cantSplit/>
          <w:trHeight w:val="77"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pStyle w:val="0-"/>
              <w:tabs>
                <w:tab w:val="left" w:pos="6521"/>
              </w:tabs>
              <w:spacing w:before="20" w:after="20"/>
            </w:pPr>
            <w:r w:rsidRPr="00AD2583">
              <w:t>Всего по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left="-57" w:right="-57" w:firstLine="0"/>
              <w:jc w:val="center"/>
              <w:rPr>
                <w:b/>
              </w:rPr>
            </w:pPr>
            <w:r w:rsidRPr="00AD2583">
              <w:rPr>
                <w:b/>
              </w:rPr>
              <w:t>2788849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left="-57" w:right="-57" w:firstLine="0"/>
              <w:jc w:val="center"/>
              <w:rPr>
                <w:b/>
              </w:rPr>
            </w:pPr>
            <w:r w:rsidRPr="00AD2583">
              <w:rPr>
                <w:b/>
              </w:rPr>
              <w:t>2793384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left="-57" w:right="-57" w:firstLine="0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b/>
                <w:bCs/>
                <w:color w:val="000000"/>
              </w:rPr>
              <w:t>2798170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left="-57" w:right="-57" w:firstLine="0"/>
              <w:jc w:val="center"/>
              <w:rPr>
                <w:rFonts w:cs="Arial"/>
                <w:b/>
                <w:bCs/>
                <w:color w:val="000000"/>
              </w:rPr>
            </w:pPr>
            <w:r w:rsidRPr="00AD2583">
              <w:rPr>
                <w:rFonts w:cs="Arial"/>
                <w:b/>
                <w:bCs/>
                <w:color w:val="000000"/>
              </w:rPr>
              <w:t>2785836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left="-57" w:right="-57" w:firstLine="0"/>
              <w:jc w:val="center"/>
              <w:rPr>
                <w:b/>
                <w:bCs/>
                <w:szCs w:val="22"/>
              </w:rPr>
            </w:pPr>
            <w:r w:rsidRPr="00BC77B5">
              <w:rPr>
                <w:b/>
                <w:bCs/>
                <w:szCs w:val="22"/>
              </w:rPr>
              <w:t>2797492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left="-57" w:right="-57" w:firstLine="0"/>
              <w:jc w:val="center"/>
              <w:rPr>
                <w:b/>
                <w:bCs/>
                <w:szCs w:val="22"/>
              </w:rPr>
            </w:pPr>
            <w:r w:rsidRPr="00D879A1">
              <w:rPr>
                <w:b/>
                <w:bCs/>
                <w:szCs w:val="22"/>
              </w:rPr>
              <w:t>2794266</w:t>
            </w:r>
          </w:p>
        </w:tc>
      </w:tr>
      <w:tr w:rsidR="00BC77B5" w:rsidRPr="00AD2583" w:rsidTr="002A2953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tabs>
                <w:tab w:val="left" w:pos="6521"/>
              </w:tabs>
              <w:spacing w:before="20" w:after="20" w:line="240" w:lineRule="auto"/>
              <w:ind w:left="354" w:hanging="354"/>
              <w:jc w:val="left"/>
            </w:pPr>
            <w:r w:rsidRPr="00AD2583">
              <w:t>Городские округа:</w:t>
            </w:r>
            <w:r w:rsidRPr="00AD2583">
              <w:br/>
              <w:t xml:space="preserve">г. Новосибирск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pStyle w:val="ad"/>
              <w:tabs>
                <w:tab w:val="left" w:pos="6521"/>
              </w:tabs>
              <w:spacing w:before="40" w:after="20"/>
              <w:ind w:left="-57" w:right="-57"/>
            </w:pPr>
            <w:r w:rsidRPr="00AD2583">
              <w:t>1612833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pStyle w:val="ad"/>
              <w:tabs>
                <w:tab w:val="left" w:pos="6521"/>
              </w:tabs>
              <w:spacing w:before="40" w:after="20"/>
              <w:ind w:left="-57" w:right="-57"/>
            </w:pPr>
            <w:r w:rsidRPr="00AD2583">
              <w:t>1618039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left="-57" w:right="-57"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1625631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left="-57" w:right="-57"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1620162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left="-57" w:right="-57"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1636131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left="-57" w:right="-57"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1635338</w:t>
            </w:r>
          </w:p>
        </w:tc>
      </w:tr>
      <w:tr w:rsidR="00BC77B5" w:rsidRPr="00AD2583" w:rsidTr="002A2953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pStyle w:val="ad"/>
              <w:tabs>
                <w:tab w:val="left" w:pos="6521"/>
              </w:tabs>
              <w:spacing w:before="20" w:after="20"/>
              <w:ind w:left="354"/>
              <w:jc w:val="left"/>
            </w:pPr>
            <w:r w:rsidRPr="00AD2583">
              <w:t xml:space="preserve">г. Бердск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103578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104237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104334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left="-57" w:right="-57"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103561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102834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102965</w:t>
            </w:r>
          </w:p>
        </w:tc>
      </w:tr>
      <w:tr w:rsidR="00BC77B5" w:rsidRPr="00AD2583" w:rsidTr="002A2953">
        <w:trPr>
          <w:cantSplit/>
          <w:trHeight w:val="154"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tabs>
                <w:tab w:val="left" w:pos="6521"/>
              </w:tabs>
              <w:spacing w:before="20" w:after="20" w:line="240" w:lineRule="auto"/>
              <w:ind w:left="354" w:firstLine="0"/>
              <w:jc w:val="left"/>
            </w:pPr>
            <w:r w:rsidRPr="00AD2583">
              <w:t xml:space="preserve">г. </w:t>
            </w:r>
            <w:proofErr w:type="spellStart"/>
            <w:r w:rsidRPr="00AD2583">
              <w:t>Искитим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56602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56411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56033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left="-57" w:right="-57"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55433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56838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56781</w:t>
            </w:r>
          </w:p>
        </w:tc>
      </w:tr>
      <w:tr w:rsidR="00BC77B5" w:rsidRPr="00AD2583" w:rsidTr="002A2953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tabs>
                <w:tab w:val="left" w:pos="6521"/>
              </w:tabs>
              <w:spacing w:before="20" w:after="20" w:line="240" w:lineRule="auto"/>
              <w:ind w:left="354" w:firstLine="0"/>
              <w:jc w:val="left"/>
            </w:pPr>
            <w:r w:rsidRPr="00AD2583">
              <w:t>г. Обь и подчиненные его администрации населе</w:t>
            </w:r>
            <w:r w:rsidRPr="00AD2583">
              <w:t>н</w:t>
            </w:r>
            <w:r w:rsidRPr="00AD2583">
              <w:t>ные пункты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29499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29801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29947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left="-57" w:right="-57"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30195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30587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30762</w:t>
            </w:r>
          </w:p>
        </w:tc>
      </w:tr>
      <w:tr w:rsidR="00BC77B5" w:rsidRPr="00AD2583" w:rsidTr="002A2953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tabs>
                <w:tab w:val="left" w:pos="6521"/>
              </w:tabs>
              <w:spacing w:before="20" w:after="20" w:line="240" w:lineRule="auto"/>
              <w:ind w:left="354" w:firstLine="0"/>
              <w:jc w:val="left"/>
            </w:pPr>
            <w:proofErr w:type="spellStart"/>
            <w:r w:rsidRPr="00AD2583">
              <w:t>рп</w:t>
            </w:r>
            <w:proofErr w:type="spellEnd"/>
            <w:r w:rsidRPr="00AD2583">
              <w:t>. Кольцово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16467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17450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17480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17489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20883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20873</w:t>
            </w:r>
          </w:p>
        </w:tc>
      </w:tr>
      <w:tr w:rsidR="00BC77B5" w:rsidRPr="00AD2583" w:rsidTr="002A2953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tabs>
                <w:tab w:val="left" w:pos="6521"/>
              </w:tabs>
              <w:spacing w:before="20" w:after="20" w:line="240" w:lineRule="auto"/>
              <w:ind w:left="354" w:hanging="354"/>
              <w:jc w:val="left"/>
            </w:pPr>
            <w:r w:rsidRPr="00AD2583">
              <w:t>Муниципальные районы:</w:t>
            </w:r>
            <w:r w:rsidRPr="00AD2583">
              <w:br/>
            </w:r>
            <w:proofErr w:type="spellStart"/>
            <w:r w:rsidRPr="00AD2583">
              <w:t>Баганский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15355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15208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14864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14668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14462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14189</w:t>
            </w:r>
          </w:p>
        </w:tc>
      </w:tr>
      <w:tr w:rsidR="00BC77B5" w:rsidRPr="00AD2583" w:rsidTr="002A2953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tabs>
                <w:tab w:val="left" w:pos="6521"/>
              </w:tabs>
              <w:spacing w:before="20" w:after="20" w:line="240" w:lineRule="auto"/>
              <w:ind w:left="354" w:firstLine="0"/>
              <w:jc w:val="left"/>
            </w:pPr>
            <w:proofErr w:type="spellStart"/>
            <w:r w:rsidRPr="00AD2583">
              <w:t>Барабинский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41231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40902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40605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40195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39287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38921</w:t>
            </w:r>
          </w:p>
        </w:tc>
      </w:tr>
      <w:tr w:rsidR="00BC77B5" w:rsidRPr="00AD2583" w:rsidTr="002A2953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tabs>
                <w:tab w:val="left" w:pos="6521"/>
              </w:tabs>
              <w:spacing w:before="20" w:after="20" w:line="240" w:lineRule="auto"/>
              <w:ind w:left="354" w:firstLine="0"/>
              <w:jc w:val="left"/>
            </w:pPr>
            <w:proofErr w:type="spellStart"/>
            <w:r w:rsidRPr="00AD2583">
              <w:t>Болотнинский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27333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27194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26734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26419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25783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25450</w:t>
            </w:r>
          </w:p>
        </w:tc>
      </w:tr>
      <w:tr w:rsidR="00BC77B5" w:rsidRPr="00AD2583" w:rsidTr="002A2953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tabs>
                <w:tab w:val="left" w:pos="6521"/>
              </w:tabs>
              <w:spacing w:before="20" w:after="20" w:line="240" w:lineRule="auto"/>
              <w:ind w:left="354" w:firstLine="0"/>
              <w:jc w:val="left"/>
            </w:pPr>
            <w:r w:rsidRPr="00AD2583">
              <w:t>Венгеровский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18812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18621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18336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18047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15247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14978</w:t>
            </w:r>
          </w:p>
        </w:tc>
      </w:tr>
      <w:tr w:rsidR="00BC77B5" w:rsidRPr="00AD2583" w:rsidTr="002A2953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tabs>
                <w:tab w:val="left" w:pos="6521"/>
              </w:tabs>
              <w:spacing w:before="20" w:after="20" w:line="240" w:lineRule="auto"/>
              <w:ind w:left="354" w:firstLine="0"/>
              <w:jc w:val="left"/>
            </w:pPr>
            <w:proofErr w:type="spellStart"/>
            <w:r w:rsidRPr="00AD2583">
              <w:t>Доволенский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16079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15835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15732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15504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13168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12894</w:t>
            </w:r>
          </w:p>
        </w:tc>
      </w:tr>
      <w:tr w:rsidR="00BC77B5" w:rsidRPr="00AD2583" w:rsidTr="002A2953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tabs>
                <w:tab w:val="left" w:pos="6521"/>
              </w:tabs>
              <w:spacing w:before="20" w:after="20" w:line="240" w:lineRule="auto"/>
              <w:ind w:left="354" w:firstLine="0"/>
              <w:jc w:val="left"/>
            </w:pPr>
            <w:proofErr w:type="spellStart"/>
            <w:r w:rsidRPr="00AD2583">
              <w:t>Здвинский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14341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14037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13808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13542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12271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11954</w:t>
            </w:r>
          </w:p>
        </w:tc>
      </w:tr>
      <w:tr w:rsidR="00BC77B5" w:rsidRPr="00AD2583" w:rsidTr="002A2953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tabs>
                <w:tab w:val="left" w:pos="6521"/>
              </w:tabs>
              <w:spacing w:before="20" w:after="20" w:line="240" w:lineRule="auto"/>
              <w:ind w:left="354" w:firstLine="0"/>
              <w:jc w:val="left"/>
            </w:pPr>
            <w:proofErr w:type="spellStart"/>
            <w:r w:rsidRPr="00AD2583">
              <w:t>Искитимский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60394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59836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59207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58511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58831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58772</w:t>
            </w:r>
          </w:p>
        </w:tc>
      </w:tr>
      <w:tr w:rsidR="00BC77B5" w:rsidRPr="00AD2583" w:rsidTr="002A2953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tabs>
                <w:tab w:val="left" w:pos="6521"/>
              </w:tabs>
              <w:spacing w:before="20" w:after="20" w:line="240" w:lineRule="auto"/>
              <w:ind w:left="354" w:firstLine="0"/>
              <w:jc w:val="left"/>
            </w:pPr>
            <w:r w:rsidRPr="00AD2583">
              <w:t>Карасукский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43230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42882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42867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42515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38813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38488</w:t>
            </w:r>
          </w:p>
        </w:tc>
      </w:tr>
      <w:tr w:rsidR="00BC77B5" w:rsidRPr="00AD2583" w:rsidTr="002A2953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tabs>
                <w:tab w:val="left" w:pos="6521"/>
              </w:tabs>
              <w:spacing w:before="20" w:after="20" w:line="240" w:lineRule="auto"/>
              <w:ind w:left="354" w:firstLine="0"/>
              <w:jc w:val="left"/>
            </w:pPr>
            <w:proofErr w:type="spellStart"/>
            <w:r w:rsidRPr="00AD2583">
              <w:t>Каргатский</w:t>
            </w:r>
            <w:proofErr w:type="spellEnd"/>
            <w:r w:rsidRPr="00AD2583"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16198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15847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15476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15157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14271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14171</w:t>
            </w:r>
          </w:p>
        </w:tc>
      </w:tr>
      <w:tr w:rsidR="00BC77B5" w:rsidRPr="00AD2583" w:rsidTr="002A2953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tabs>
                <w:tab w:val="left" w:pos="6521"/>
              </w:tabs>
              <w:spacing w:before="20" w:after="20" w:line="240" w:lineRule="auto"/>
              <w:ind w:left="354" w:firstLine="0"/>
              <w:jc w:val="left"/>
            </w:pPr>
            <w:proofErr w:type="spellStart"/>
            <w:r w:rsidRPr="00AD2583">
              <w:t>Колыванский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24043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23845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23677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23449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24868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24523</w:t>
            </w:r>
          </w:p>
        </w:tc>
      </w:tr>
      <w:tr w:rsidR="00BC77B5" w:rsidRPr="00AD2583" w:rsidTr="002A2953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tabs>
                <w:tab w:val="left" w:pos="6521"/>
              </w:tabs>
              <w:spacing w:before="20" w:after="20" w:line="240" w:lineRule="auto"/>
              <w:ind w:left="354" w:firstLine="0"/>
              <w:jc w:val="left"/>
            </w:pPr>
            <w:proofErr w:type="spellStart"/>
            <w:r w:rsidRPr="00AD2583">
              <w:t>Коченевский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46129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46012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45932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45627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45013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45134</w:t>
            </w:r>
          </w:p>
        </w:tc>
      </w:tr>
      <w:tr w:rsidR="00BC77B5" w:rsidRPr="00AD2583" w:rsidTr="002A2953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tabs>
                <w:tab w:val="left" w:pos="6521"/>
              </w:tabs>
              <w:spacing w:before="20" w:after="20" w:line="240" w:lineRule="auto"/>
              <w:ind w:left="354" w:firstLine="0"/>
              <w:jc w:val="left"/>
            </w:pPr>
            <w:proofErr w:type="spellStart"/>
            <w:r w:rsidRPr="00AD2583">
              <w:t>Кочковский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14006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13828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13538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13292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11655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11625</w:t>
            </w:r>
          </w:p>
        </w:tc>
      </w:tr>
      <w:tr w:rsidR="00BC77B5" w:rsidRPr="00AD2583" w:rsidTr="002A2953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tabs>
                <w:tab w:val="left" w:pos="6521"/>
              </w:tabs>
              <w:spacing w:before="20" w:after="20" w:line="240" w:lineRule="auto"/>
              <w:ind w:left="354" w:firstLine="0"/>
              <w:jc w:val="left"/>
            </w:pPr>
            <w:proofErr w:type="spellStart"/>
            <w:r w:rsidRPr="00AD2583">
              <w:t>Краснозерский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29938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29457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29105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28765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28196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27773</w:t>
            </w:r>
          </w:p>
        </w:tc>
      </w:tr>
      <w:tr w:rsidR="00BC77B5" w:rsidRPr="00AD2583" w:rsidTr="002A2953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tabs>
                <w:tab w:val="left" w:pos="6521"/>
              </w:tabs>
              <w:spacing w:before="20" w:after="20" w:line="240" w:lineRule="auto"/>
              <w:ind w:left="354" w:firstLine="0"/>
              <w:jc w:val="left"/>
            </w:pPr>
            <w:r w:rsidRPr="00AD2583">
              <w:t>Куйбышевский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57489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56815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56245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55546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54601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54201</w:t>
            </w:r>
          </w:p>
        </w:tc>
      </w:tr>
      <w:tr w:rsidR="00BC77B5" w:rsidRPr="00AD2583" w:rsidTr="002A2953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tabs>
                <w:tab w:val="left" w:pos="6521"/>
              </w:tabs>
              <w:spacing w:before="20" w:after="20" w:line="240" w:lineRule="auto"/>
              <w:ind w:left="354" w:firstLine="0"/>
              <w:jc w:val="left"/>
            </w:pPr>
            <w:proofErr w:type="spellStart"/>
            <w:r w:rsidRPr="00AD2583">
              <w:t>Купинский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28066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27740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27488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27070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26041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25707</w:t>
            </w:r>
          </w:p>
        </w:tc>
      </w:tr>
      <w:tr w:rsidR="00BC77B5" w:rsidRPr="00AD2583" w:rsidTr="002A2953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tabs>
                <w:tab w:val="left" w:pos="6521"/>
              </w:tabs>
              <w:spacing w:before="20" w:after="20" w:line="240" w:lineRule="auto"/>
              <w:ind w:left="354" w:firstLine="0"/>
              <w:jc w:val="left"/>
            </w:pPr>
            <w:proofErr w:type="spellStart"/>
            <w:r w:rsidRPr="00AD2583">
              <w:t>Кыштовский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10295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10101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9982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9819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9327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9149</w:t>
            </w:r>
          </w:p>
        </w:tc>
      </w:tr>
      <w:tr w:rsidR="00BC77B5" w:rsidRPr="00AD2583" w:rsidTr="002A2953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pStyle w:val="a5"/>
              <w:tabs>
                <w:tab w:val="clear" w:pos="4536"/>
                <w:tab w:val="clear" w:pos="9072"/>
                <w:tab w:val="left" w:pos="6521"/>
              </w:tabs>
              <w:spacing w:before="20" w:after="20"/>
              <w:ind w:left="354"/>
              <w:rPr>
                <w:i w:val="0"/>
                <w:sz w:val="22"/>
              </w:rPr>
            </w:pPr>
            <w:proofErr w:type="spellStart"/>
            <w:r w:rsidRPr="00AD2583">
              <w:rPr>
                <w:i w:val="0"/>
                <w:sz w:val="22"/>
              </w:rPr>
              <w:t>Маслянинский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23484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23441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23497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23485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23733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23583</w:t>
            </w:r>
          </w:p>
        </w:tc>
      </w:tr>
      <w:tr w:rsidR="00BC77B5" w:rsidRPr="00AD2583" w:rsidTr="002A2953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tabs>
                <w:tab w:val="left" w:pos="6521"/>
              </w:tabs>
              <w:spacing w:before="20" w:after="20" w:line="240" w:lineRule="auto"/>
              <w:ind w:left="354" w:firstLine="0"/>
              <w:jc w:val="left"/>
            </w:pPr>
            <w:proofErr w:type="spellStart"/>
            <w:r w:rsidRPr="00AD2583">
              <w:t>Мошковский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42145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41784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41600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40995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40737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40629</w:t>
            </w:r>
          </w:p>
        </w:tc>
      </w:tr>
      <w:tr w:rsidR="00BC77B5" w:rsidRPr="00AD2583" w:rsidTr="002A2953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tabs>
                <w:tab w:val="left" w:pos="6521"/>
              </w:tabs>
              <w:spacing w:before="20" w:after="20" w:line="240" w:lineRule="auto"/>
              <w:ind w:left="354" w:firstLine="0"/>
              <w:jc w:val="left"/>
            </w:pPr>
            <w:r w:rsidRPr="00AD2583">
              <w:t>Новосибирский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132517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137987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143576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147850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162454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166514</w:t>
            </w:r>
          </w:p>
        </w:tc>
      </w:tr>
      <w:tr w:rsidR="00BC77B5" w:rsidRPr="00AD2583" w:rsidTr="002A2953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tabs>
                <w:tab w:val="left" w:pos="6521"/>
              </w:tabs>
              <w:spacing w:before="20" w:after="20" w:line="240" w:lineRule="auto"/>
              <w:ind w:left="354" w:firstLine="0"/>
              <w:jc w:val="left"/>
            </w:pPr>
            <w:r w:rsidRPr="00AD2583">
              <w:t>Ордынский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35939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36045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36209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35846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33770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33811</w:t>
            </w:r>
          </w:p>
        </w:tc>
      </w:tr>
      <w:tr w:rsidR="00BC77B5" w:rsidRPr="00AD2583" w:rsidTr="002A2953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tabs>
                <w:tab w:val="left" w:pos="6521"/>
              </w:tabs>
              <w:spacing w:before="20" w:after="20" w:line="240" w:lineRule="auto"/>
              <w:ind w:left="354" w:firstLine="0"/>
              <w:jc w:val="left"/>
            </w:pPr>
            <w:r w:rsidRPr="00AD2583">
              <w:t>Северный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9459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9369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9199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9066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7661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7477</w:t>
            </w:r>
          </w:p>
        </w:tc>
      </w:tr>
      <w:tr w:rsidR="00BC77B5" w:rsidRPr="00AD2583" w:rsidTr="002A2953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tabs>
                <w:tab w:val="left" w:pos="6521"/>
              </w:tabs>
              <w:spacing w:before="20" w:after="20" w:line="240" w:lineRule="auto"/>
              <w:ind w:left="354" w:firstLine="0"/>
              <w:jc w:val="left"/>
            </w:pPr>
            <w:proofErr w:type="spellStart"/>
            <w:r w:rsidRPr="00AD2583">
              <w:t>Сузунский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32318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31865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31679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31399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31583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31331</w:t>
            </w:r>
          </w:p>
        </w:tc>
      </w:tr>
      <w:tr w:rsidR="00BC77B5" w:rsidRPr="00AD2583" w:rsidTr="002A2953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pStyle w:val="ad"/>
              <w:tabs>
                <w:tab w:val="left" w:pos="6521"/>
              </w:tabs>
              <w:spacing w:before="20" w:after="20"/>
              <w:ind w:left="354"/>
              <w:jc w:val="left"/>
            </w:pPr>
            <w:r w:rsidRPr="00AD2583">
              <w:t>Татарский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38261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37990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37620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37260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37209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36987</w:t>
            </w:r>
          </w:p>
        </w:tc>
      </w:tr>
      <w:tr w:rsidR="00BC77B5" w:rsidRPr="00AD2583" w:rsidTr="002A2953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tabs>
                <w:tab w:val="left" w:pos="6521"/>
              </w:tabs>
              <w:spacing w:before="20" w:after="20" w:line="240" w:lineRule="auto"/>
              <w:ind w:left="354" w:firstLine="0"/>
              <w:jc w:val="left"/>
            </w:pPr>
            <w:proofErr w:type="spellStart"/>
            <w:r w:rsidRPr="00AD2583">
              <w:t>Тогучинский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56626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56258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55427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54531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54729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53998</w:t>
            </w:r>
          </w:p>
        </w:tc>
      </w:tr>
      <w:tr w:rsidR="00BC77B5" w:rsidRPr="00AD2583" w:rsidTr="002A2953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tabs>
                <w:tab w:val="left" w:pos="6521"/>
              </w:tabs>
              <w:spacing w:before="20" w:after="20" w:line="240" w:lineRule="auto"/>
              <w:ind w:left="354" w:firstLine="0"/>
              <w:jc w:val="left"/>
            </w:pPr>
            <w:proofErr w:type="spellStart"/>
            <w:r w:rsidRPr="00AD2583">
              <w:t>Убинский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14509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14339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14095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13786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11697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11475</w:t>
            </w:r>
          </w:p>
        </w:tc>
      </w:tr>
      <w:tr w:rsidR="00BC77B5" w:rsidRPr="00AD2583" w:rsidTr="002A2953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tabs>
                <w:tab w:val="left" w:pos="6521"/>
              </w:tabs>
              <w:spacing w:before="20" w:after="20" w:line="240" w:lineRule="auto"/>
              <w:ind w:left="354" w:firstLine="0"/>
              <w:jc w:val="left"/>
            </w:pPr>
            <w:proofErr w:type="spellStart"/>
            <w:r w:rsidRPr="00AD2583">
              <w:t>Усть-Таркский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11356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11196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11051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10933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10914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10803</w:t>
            </w:r>
          </w:p>
        </w:tc>
      </w:tr>
      <w:tr w:rsidR="00BC77B5" w:rsidRPr="00AD2583" w:rsidTr="002A2953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tabs>
                <w:tab w:val="left" w:pos="6521"/>
              </w:tabs>
              <w:spacing w:before="20" w:after="20" w:line="240" w:lineRule="auto"/>
              <w:ind w:left="354" w:firstLine="0"/>
              <w:jc w:val="left"/>
            </w:pPr>
            <w:proofErr w:type="spellStart"/>
            <w:r w:rsidRPr="00AD2583">
              <w:t>Чановский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23495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23239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22856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22475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20954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20576</w:t>
            </w:r>
          </w:p>
        </w:tc>
      </w:tr>
      <w:tr w:rsidR="00BC77B5" w:rsidRPr="00AD2583" w:rsidTr="002A2953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tabs>
                <w:tab w:val="left" w:pos="6521"/>
              </w:tabs>
              <w:spacing w:before="20" w:after="20" w:line="240" w:lineRule="auto"/>
              <w:ind w:left="354" w:firstLine="0"/>
              <w:jc w:val="left"/>
            </w:pPr>
            <w:proofErr w:type="spellStart"/>
            <w:r w:rsidRPr="00AD2583">
              <w:t>Черепановский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47551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47120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46304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45753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49330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49264</w:t>
            </w:r>
          </w:p>
        </w:tc>
      </w:tr>
      <w:tr w:rsidR="00BC77B5" w:rsidRPr="00AD2583" w:rsidTr="002A2953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tabs>
                <w:tab w:val="left" w:pos="6521"/>
              </w:tabs>
              <w:spacing w:before="20" w:after="20" w:line="240" w:lineRule="auto"/>
              <w:ind w:left="354" w:firstLine="0"/>
              <w:jc w:val="left"/>
            </w:pPr>
            <w:proofErr w:type="spellStart"/>
            <w:r w:rsidRPr="00AD2583">
              <w:t>Чистоозерный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17372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17113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16855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16617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14157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13966</w:t>
            </w:r>
          </w:p>
        </w:tc>
      </w:tr>
      <w:tr w:rsidR="00BC77B5" w:rsidRPr="00AD2583" w:rsidTr="002A2953">
        <w:trPr>
          <w:cantSplit/>
          <w:trHeight w:val="79"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C74418">
            <w:pPr>
              <w:tabs>
                <w:tab w:val="left" w:pos="6521"/>
              </w:tabs>
              <w:spacing w:before="20" w:after="20" w:line="240" w:lineRule="auto"/>
              <w:ind w:left="354" w:firstLine="0"/>
              <w:jc w:val="left"/>
            </w:pPr>
            <w:proofErr w:type="spellStart"/>
            <w:r w:rsidRPr="00AD2583">
              <w:t>Чулымский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21899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tabs>
                <w:tab w:val="left" w:pos="6521"/>
              </w:tabs>
              <w:spacing w:before="40" w:after="20" w:line="240" w:lineRule="auto"/>
              <w:ind w:firstLine="0"/>
              <w:jc w:val="center"/>
            </w:pPr>
            <w:r w:rsidRPr="00AD2583">
              <w:t>21540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AD2583">
              <w:rPr>
                <w:rFonts w:cs="Arial"/>
                <w:color w:val="000000"/>
              </w:rPr>
              <w:t>21181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spacing w:before="40" w:after="20" w:line="240" w:lineRule="auto"/>
              <w:ind w:firstLine="0"/>
              <w:jc w:val="center"/>
              <w:rPr>
                <w:rFonts w:cs="Arial"/>
                <w:color w:val="000000"/>
              </w:rPr>
            </w:pPr>
            <w:r w:rsidRPr="00AD2583">
              <w:rPr>
                <w:rFonts w:cs="Arial"/>
                <w:color w:val="000000"/>
              </w:rPr>
              <w:t>20874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19457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firstLine="0"/>
              <w:jc w:val="center"/>
              <w:rPr>
                <w:bCs/>
                <w:szCs w:val="22"/>
              </w:rPr>
            </w:pPr>
            <w:r w:rsidRPr="00D879A1">
              <w:rPr>
                <w:bCs/>
                <w:szCs w:val="22"/>
              </w:rPr>
              <w:t>19204</w:t>
            </w:r>
          </w:p>
        </w:tc>
      </w:tr>
    </w:tbl>
    <w:p w:rsidR="003B4F91" w:rsidRPr="00AD2583" w:rsidRDefault="003B4F91" w:rsidP="00DE2C6F">
      <w:pPr>
        <w:pStyle w:val="aff2"/>
        <w:pageBreakBefore/>
        <w:spacing w:line="240" w:lineRule="auto"/>
      </w:pPr>
      <w:r w:rsidRPr="00AD2583">
        <w:lastRenderedPageBreak/>
        <w:t>Численность населения</w:t>
      </w:r>
    </w:p>
    <w:p w:rsidR="0086244C" w:rsidRPr="00AD2583" w:rsidRDefault="0086244C" w:rsidP="0086244C">
      <w:pPr>
        <w:pStyle w:val="aff3"/>
      </w:pPr>
      <w:r w:rsidRPr="00AD2583">
        <w:t>(на начало года)</w:t>
      </w:r>
    </w:p>
    <w:tbl>
      <w:tblPr>
        <w:tblW w:w="942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992"/>
        <w:gridCol w:w="992"/>
        <w:gridCol w:w="992"/>
        <w:gridCol w:w="992"/>
        <w:gridCol w:w="992"/>
        <w:gridCol w:w="992"/>
      </w:tblGrid>
      <w:tr w:rsidR="00E14D6F" w:rsidRPr="00AD2583" w:rsidTr="002A2953">
        <w:trPr>
          <w:cantSplit/>
          <w:trHeight w:val="321"/>
        </w:trPr>
        <w:tc>
          <w:tcPr>
            <w:tcW w:w="347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>
            <w:pPr>
              <w:pStyle w:val="ad"/>
              <w:spacing w:before="40" w:after="40"/>
            </w:pP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</w:pPr>
            <w:r w:rsidRPr="00AD2583">
              <w:t>2018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</w:pPr>
            <w:r w:rsidRPr="00AD2583">
              <w:t>2019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</w:pPr>
            <w:r w:rsidRPr="00AD2583">
              <w:t>2020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</w:pPr>
            <w:r w:rsidRPr="00AD2583">
              <w:t>2021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</w:pPr>
            <w:r w:rsidRPr="00AD2583">
              <w:t>2022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4D6F" w:rsidRPr="00AD2583" w:rsidRDefault="00E14D6F" w:rsidP="00DD3B6E">
            <w:pPr>
              <w:pStyle w:val="ad"/>
              <w:spacing w:before="40" w:after="40"/>
            </w:pPr>
            <w:r>
              <w:t>2023</w:t>
            </w:r>
          </w:p>
        </w:tc>
      </w:tr>
      <w:tr w:rsidR="00BC77B5" w:rsidRPr="00AD2583" w:rsidTr="002A2953">
        <w:tc>
          <w:tcPr>
            <w:tcW w:w="3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>
            <w:pPr>
              <w:pStyle w:val="ad"/>
              <w:spacing w:before="40" w:after="40"/>
              <w:jc w:val="left"/>
              <w:rPr>
                <w:b/>
              </w:rPr>
            </w:pPr>
            <w:r w:rsidRPr="00AD2583">
              <w:rPr>
                <w:b/>
              </w:rPr>
              <w:t>Все население, тыс. 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pStyle w:val="ad"/>
              <w:spacing w:before="40" w:after="40"/>
              <w:rPr>
                <w:b/>
              </w:rPr>
            </w:pPr>
            <w:r w:rsidRPr="00AD2583">
              <w:rPr>
                <w:b/>
              </w:rPr>
              <w:t>2788,8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pStyle w:val="ad"/>
              <w:spacing w:before="40" w:after="40"/>
              <w:rPr>
                <w:b/>
              </w:rPr>
            </w:pPr>
            <w:r w:rsidRPr="00AD2583">
              <w:rPr>
                <w:b/>
              </w:rPr>
              <w:t>2793,4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pStyle w:val="ad"/>
              <w:spacing w:before="40" w:after="40"/>
              <w:rPr>
                <w:b/>
              </w:rPr>
            </w:pPr>
            <w:r w:rsidRPr="00AD2583">
              <w:rPr>
                <w:b/>
              </w:rPr>
              <w:t>2798,2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pStyle w:val="ad"/>
              <w:spacing w:before="40" w:after="40"/>
              <w:rPr>
                <w:b/>
              </w:rPr>
            </w:pPr>
            <w:r w:rsidRPr="00AD2583">
              <w:rPr>
                <w:b/>
              </w:rPr>
              <w:t>2785,8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20" w:line="240" w:lineRule="auto"/>
              <w:ind w:left="-57" w:right="-57" w:firstLine="0"/>
              <w:jc w:val="center"/>
              <w:rPr>
                <w:b/>
                <w:bCs/>
                <w:szCs w:val="22"/>
              </w:rPr>
            </w:pPr>
            <w:r w:rsidRPr="00BC77B5">
              <w:rPr>
                <w:b/>
                <w:bCs/>
                <w:szCs w:val="22"/>
              </w:rPr>
              <w:t>2797,5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D879A1" w:rsidRDefault="00BC77B5" w:rsidP="00435A11">
            <w:pPr>
              <w:spacing w:before="40" w:after="20" w:line="240" w:lineRule="auto"/>
              <w:ind w:left="-57" w:right="-57" w:firstLine="0"/>
              <w:jc w:val="center"/>
              <w:rPr>
                <w:b/>
                <w:bCs/>
                <w:szCs w:val="22"/>
              </w:rPr>
            </w:pPr>
            <w:r w:rsidRPr="00D879A1">
              <w:rPr>
                <w:b/>
                <w:bCs/>
                <w:szCs w:val="22"/>
              </w:rPr>
              <w:t>2794</w:t>
            </w:r>
            <w:r>
              <w:rPr>
                <w:b/>
                <w:bCs/>
                <w:szCs w:val="22"/>
              </w:rPr>
              <w:t>,3</w:t>
            </w:r>
          </w:p>
        </w:tc>
      </w:tr>
      <w:tr w:rsidR="00BC77B5" w:rsidRPr="00AD2583" w:rsidTr="002A2953">
        <w:tc>
          <w:tcPr>
            <w:tcW w:w="3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>
            <w:pPr>
              <w:pStyle w:val="ad"/>
              <w:spacing w:before="40" w:after="40"/>
              <w:ind w:left="284"/>
              <w:jc w:val="left"/>
            </w:pPr>
            <w:r w:rsidRPr="00AD2583">
              <w:t>в том числе:</w:t>
            </w:r>
          </w:p>
          <w:p w:rsidR="00BC77B5" w:rsidRPr="00AD2583" w:rsidRDefault="00BC77B5">
            <w:pPr>
              <w:pStyle w:val="ad"/>
              <w:spacing w:before="40" w:after="40"/>
              <w:ind w:left="284"/>
              <w:jc w:val="left"/>
            </w:pPr>
            <w:r w:rsidRPr="00AD2583">
              <w:t>городское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pStyle w:val="ad"/>
              <w:spacing w:before="40" w:after="40"/>
            </w:pPr>
            <w:r w:rsidRPr="00AD2583">
              <w:t>2204,3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pStyle w:val="ad"/>
              <w:spacing w:before="40" w:after="40"/>
            </w:pPr>
            <w:r w:rsidRPr="00AD2583">
              <w:t>2210,2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pStyle w:val="ad"/>
              <w:spacing w:before="40" w:after="40"/>
            </w:pPr>
            <w:r w:rsidRPr="00AD2583">
              <w:t>2216,4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pStyle w:val="ad"/>
              <w:spacing w:before="40" w:after="40"/>
            </w:pPr>
            <w:r w:rsidRPr="00AD2583">
              <w:t>2208,0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4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2229,1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534E46" w:rsidRDefault="00BC77B5" w:rsidP="00435A11">
            <w:pPr>
              <w:spacing w:before="40" w:after="40" w:line="240" w:lineRule="auto"/>
              <w:ind w:firstLine="0"/>
              <w:jc w:val="center"/>
              <w:rPr>
                <w:bCs/>
                <w:szCs w:val="22"/>
              </w:rPr>
            </w:pPr>
            <w:r w:rsidRPr="00534E46">
              <w:rPr>
                <w:bCs/>
                <w:szCs w:val="22"/>
              </w:rPr>
              <w:t>2227</w:t>
            </w:r>
            <w:r>
              <w:rPr>
                <w:bCs/>
                <w:szCs w:val="22"/>
              </w:rPr>
              <w:t>,8</w:t>
            </w:r>
          </w:p>
        </w:tc>
      </w:tr>
      <w:tr w:rsidR="00BC77B5" w:rsidRPr="00AD2583" w:rsidTr="002A2953">
        <w:tc>
          <w:tcPr>
            <w:tcW w:w="3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>
            <w:pPr>
              <w:pStyle w:val="ad"/>
              <w:spacing w:before="40" w:after="40"/>
              <w:ind w:left="284"/>
              <w:jc w:val="left"/>
            </w:pPr>
            <w:r w:rsidRPr="00AD2583">
              <w:t>сельское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pStyle w:val="ad"/>
              <w:spacing w:before="40" w:after="40"/>
            </w:pPr>
            <w:r w:rsidRPr="00AD2583">
              <w:t>584,5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pStyle w:val="ad"/>
              <w:spacing w:before="40" w:after="40"/>
            </w:pPr>
            <w:r w:rsidRPr="00AD2583">
              <w:t>583,2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pStyle w:val="ad"/>
              <w:spacing w:before="40" w:after="40"/>
            </w:pPr>
            <w:r w:rsidRPr="00AD2583">
              <w:t>581,8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pStyle w:val="ad"/>
              <w:spacing w:before="40" w:after="40"/>
            </w:pPr>
            <w:r w:rsidRPr="00AD2583">
              <w:t>577,8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spacing w:before="40" w:after="40" w:line="240" w:lineRule="auto"/>
              <w:ind w:firstLine="0"/>
              <w:jc w:val="center"/>
              <w:rPr>
                <w:bCs/>
                <w:szCs w:val="22"/>
              </w:rPr>
            </w:pPr>
            <w:r w:rsidRPr="00BC77B5">
              <w:rPr>
                <w:bCs/>
                <w:szCs w:val="22"/>
              </w:rPr>
              <w:t>568,4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534E46" w:rsidRDefault="00BC77B5" w:rsidP="00435A11">
            <w:pPr>
              <w:spacing w:before="40" w:after="40" w:line="240" w:lineRule="auto"/>
              <w:ind w:firstLine="0"/>
              <w:jc w:val="center"/>
              <w:rPr>
                <w:bCs/>
                <w:szCs w:val="22"/>
              </w:rPr>
            </w:pPr>
            <w:r w:rsidRPr="00534E46">
              <w:rPr>
                <w:bCs/>
                <w:szCs w:val="22"/>
              </w:rPr>
              <w:t>566</w:t>
            </w:r>
            <w:r>
              <w:rPr>
                <w:bCs/>
                <w:szCs w:val="22"/>
              </w:rPr>
              <w:t>,5</w:t>
            </w:r>
          </w:p>
        </w:tc>
      </w:tr>
      <w:tr w:rsidR="00BC77B5" w:rsidRPr="00AD2583" w:rsidTr="002A2953">
        <w:tc>
          <w:tcPr>
            <w:tcW w:w="3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>
            <w:pPr>
              <w:pStyle w:val="0"/>
              <w:spacing w:before="40" w:after="40"/>
            </w:pPr>
            <w:r w:rsidRPr="00AD2583">
              <w:t xml:space="preserve">Удельный вес в общей </w:t>
            </w:r>
            <w:r w:rsidRPr="00AD2583">
              <w:br/>
              <w:t xml:space="preserve">численности постоянного </w:t>
            </w:r>
            <w:r>
              <w:br/>
            </w:r>
            <w:r w:rsidRPr="00AD2583">
              <w:t>населения, %:</w:t>
            </w:r>
          </w:p>
          <w:p w:rsidR="00BC77B5" w:rsidRPr="00AD2583" w:rsidRDefault="00BC77B5">
            <w:pPr>
              <w:pStyle w:val="0"/>
              <w:spacing w:before="40" w:after="40"/>
              <w:ind w:left="284"/>
            </w:pPr>
            <w:r w:rsidRPr="00AD2583">
              <w:t>городское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pStyle w:val="ad"/>
              <w:spacing w:before="40" w:after="40"/>
            </w:pPr>
            <w:r w:rsidRPr="00AD2583">
              <w:t>79,0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pStyle w:val="ad"/>
              <w:spacing w:before="40" w:after="40"/>
            </w:pPr>
            <w:r w:rsidRPr="00AD2583">
              <w:t>79,1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pStyle w:val="ad"/>
              <w:spacing w:before="40" w:after="40"/>
            </w:pPr>
            <w:r w:rsidRPr="00AD2583">
              <w:t>79,2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pStyle w:val="ad"/>
              <w:spacing w:before="40" w:after="40"/>
            </w:pPr>
            <w:r w:rsidRPr="00AD2583">
              <w:t>79,3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pStyle w:val="ad"/>
              <w:spacing w:before="40" w:after="40"/>
            </w:pPr>
            <w:r w:rsidRPr="00BC77B5">
              <w:t>79,7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C77B5" w:rsidRPr="00AD2583" w:rsidRDefault="00BC77B5" w:rsidP="00435A11">
            <w:pPr>
              <w:pStyle w:val="ad"/>
              <w:spacing w:before="40" w:after="40"/>
            </w:pPr>
            <w:r w:rsidRPr="00AD2583">
              <w:t>79,</w:t>
            </w:r>
            <w:r>
              <w:t>7</w:t>
            </w:r>
          </w:p>
        </w:tc>
      </w:tr>
      <w:tr w:rsidR="00BC77B5" w:rsidRPr="00AD2583" w:rsidTr="002A2953">
        <w:tc>
          <w:tcPr>
            <w:tcW w:w="347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C77B5" w:rsidRPr="00AD2583" w:rsidRDefault="00BC77B5">
            <w:pPr>
              <w:pStyle w:val="ad"/>
              <w:spacing w:before="40" w:after="40"/>
              <w:ind w:left="284"/>
              <w:jc w:val="left"/>
            </w:pPr>
            <w:r w:rsidRPr="00AD2583">
              <w:t>сельское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pStyle w:val="ad"/>
              <w:spacing w:before="40" w:after="40"/>
            </w:pPr>
            <w:r w:rsidRPr="00AD2583">
              <w:t>21,0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pStyle w:val="ad"/>
              <w:spacing w:before="40" w:after="40"/>
            </w:pPr>
            <w:r w:rsidRPr="00AD2583">
              <w:t>20,9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pStyle w:val="ad"/>
              <w:spacing w:before="40" w:after="40"/>
            </w:pPr>
            <w:r w:rsidRPr="00AD2583">
              <w:t>20,8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C77B5" w:rsidRPr="00AD2583" w:rsidRDefault="00BC77B5" w:rsidP="00E14D6F">
            <w:pPr>
              <w:pStyle w:val="ad"/>
              <w:spacing w:before="40" w:after="40"/>
            </w:pPr>
            <w:r w:rsidRPr="00AD2583">
              <w:t>20,7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C77B5" w:rsidRPr="00BC77B5" w:rsidRDefault="00BC77B5" w:rsidP="00435A11">
            <w:pPr>
              <w:pStyle w:val="ad"/>
              <w:spacing w:before="40" w:after="40"/>
            </w:pPr>
            <w:r w:rsidRPr="00BC77B5">
              <w:t>20,3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C77B5" w:rsidRPr="00AD2583" w:rsidRDefault="00BC77B5" w:rsidP="00435A11">
            <w:pPr>
              <w:pStyle w:val="ad"/>
              <w:spacing w:before="40" w:after="40"/>
            </w:pPr>
            <w:r w:rsidRPr="00AD2583">
              <w:t>20,</w:t>
            </w:r>
            <w:r>
              <w:t>3</w:t>
            </w:r>
          </w:p>
        </w:tc>
      </w:tr>
    </w:tbl>
    <w:p w:rsidR="00816CBC" w:rsidRPr="00AD2583" w:rsidRDefault="00816CBC" w:rsidP="003073CF">
      <w:pPr>
        <w:rPr>
          <w:szCs w:val="22"/>
        </w:rPr>
      </w:pPr>
    </w:p>
    <w:p w:rsidR="00FF0D34" w:rsidRPr="00AD2583" w:rsidRDefault="00FF0D34" w:rsidP="00FF0D34">
      <w:pPr>
        <w:pStyle w:val="aff2"/>
        <w:spacing w:after="120"/>
      </w:pPr>
      <w:r w:rsidRPr="000E71F2">
        <w:t xml:space="preserve">Численность населения по регионам Сибирского федерального округа </w:t>
      </w:r>
      <w:r w:rsidRPr="000E71F2">
        <w:br/>
        <w:t>на начало 202</w:t>
      </w:r>
      <w:r w:rsidR="001B285C" w:rsidRPr="000E71F2">
        <w:t>3</w:t>
      </w:r>
      <w:r w:rsidRPr="000E71F2">
        <w:t xml:space="preserve"> года</w:t>
      </w:r>
    </w:p>
    <w:p w:rsidR="00994808" w:rsidRPr="00AD2583" w:rsidRDefault="00994808" w:rsidP="00994808">
      <w:pPr>
        <w:pStyle w:val="aff3"/>
      </w:pPr>
      <w:r w:rsidRPr="00AD2583">
        <w:t>(тыс. человек)</w:t>
      </w:r>
    </w:p>
    <w:p w:rsidR="00FF0D34" w:rsidRPr="00AD2583" w:rsidRDefault="005D2276" w:rsidP="00FF0D34">
      <w:pPr>
        <w:pStyle w:val="aff3"/>
        <w:spacing w:before="120" w:line="240" w:lineRule="auto"/>
        <w:jc w:val="left"/>
        <w:rPr>
          <w:b/>
        </w:rPr>
      </w:pPr>
      <w:r>
        <w:rPr>
          <w:noProof/>
        </w:rPr>
        <w:drawing>
          <wp:inline distT="0" distB="0" distL="0" distR="0" wp14:anchorId="2814ABE2" wp14:editId="3C12D01F">
            <wp:extent cx="5873750" cy="2889250"/>
            <wp:effectExtent l="0" t="0" r="0" b="6350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16CBC" w:rsidRPr="00AD2583" w:rsidRDefault="00816CBC" w:rsidP="00816CBC">
      <w:pPr>
        <w:rPr>
          <w:szCs w:val="22"/>
        </w:rPr>
      </w:pPr>
    </w:p>
    <w:p w:rsidR="003073CF" w:rsidRPr="00AD2583" w:rsidRDefault="003073CF" w:rsidP="00D860D5">
      <w:pPr>
        <w:pStyle w:val="aff2"/>
        <w:spacing w:before="240"/>
      </w:pPr>
      <w:r w:rsidRPr="00AD2583">
        <w:t xml:space="preserve">Удельный вес городского населения по Новосибирской области </w:t>
      </w:r>
      <w:r w:rsidRPr="00AD2583">
        <w:br/>
        <w:t xml:space="preserve">в сравнении с данными по </w:t>
      </w:r>
      <w:r w:rsidR="00FF0D34" w:rsidRPr="00AD2583">
        <w:t>Российской Федерации</w:t>
      </w:r>
    </w:p>
    <w:p w:rsidR="003073CF" w:rsidRPr="00AD2583" w:rsidRDefault="003073CF" w:rsidP="003073CF">
      <w:pPr>
        <w:pStyle w:val="aff3"/>
        <w:rPr>
          <w:b/>
        </w:rPr>
      </w:pPr>
      <w:r w:rsidRPr="00AD2583">
        <w:t xml:space="preserve">(на начало года, в % к численности </w:t>
      </w:r>
      <w:r w:rsidRPr="000E71F2">
        <w:t>населения</w:t>
      </w:r>
      <w:r w:rsidRPr="00AD2583">
        <w:t>)</w:t>
      </w:r>
    </w:p>
    <w:tbl>
      <w:tblPr>
        <w:tblW w:w="942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473"/>
        <w:gridCol w:w="992"/>
        <w:gridCol w:w="992"/>
        <w:gridCol w:w="992"/>
        <w:gridCol w:w="992"/>
        <w:gridCol w:w="992"/>
        <w:gridCol w:w="992"/>
      </w:tblGrid>
      <w:tr w:rsidR="00E14D6F" w:rsidRPr="00AD2583" w:rsidTr="002A2953">
        <w:trPr>
          <w:tblHeader/>
        </w:trPr>
        <w:tc>
          <w:tcPr>
            <w:tcW w:w="347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14D6F" w:rsidRPr="00AD2583" w:rsidRDefault="00E14D6F" w:rsidP="00B45C83">
            <w:pPr>
              <w:pStyle w:val="ad"/>
              <w:spacing w:before="60" w:after="60"/>
            </w:pP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</w:pPr>
            <w:r w:rsidRPr="00AD2583">
              <w:t>2018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</w:pPr>
            <w:r w:rsidRPr="00AD2583">
              <w:t>2019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</w:pPr>
            <w:r w:rsidRPr="00AD2583">
              <w:t>2020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</w:pPr>
            <w:r w:rsidRPr="00AD2583">
              <w:t>2021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</w:pPr>
            <w:r w:rsidRPr="00AD2583">
              <w:t>2022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4D6F" w:rsidRPr="00AD2583" w:rsidRDefault="00E14D6F" w:rsidP="00DD3B6E">
            <w:pPr>
              <w:pStyle w:val="ad"/>
              <w:spacing w:before="40" w:after="40"/>
            </w:pPr>
            <w:r>
              <w:t>2023</w:t>
            </w:r>
          </w:p>
        </w:tc>
      </w:tr>
      <w:tr w:rsidR="000E71F2" w:rsidRPr="00AD2583" w:rsidTr="002A2953">
        <w:tc>
          <w:tcPr>
            <w:tcW w:w="3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B45C83">
            <w:pPr>
              <w:pStyle w:val="05"/>
              <w:spacing w:before="60" w:after="60"/>
              <w:ind w:left="0"/>
            </w:pPr>
            <w:r w:rsidRPr="00AD2583">
              <w:t>Российская Федерация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74,4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74,6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74,7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74,7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0E71F2" w:rsidRDefault="000E71F2" w:rsidP="00435A11">
            <w:pPr>
              <w:pStyle w:val="ad"/>
              <w:spacing w:before="60" w:after="60"/>
            </w:pPr>
            <w:r w:rsidRPr="000E71F2">
              <w:t>74,8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E71F2" w:rsidRPr="00AD2583" w:rsidRDefault="000E71F2" w:rsidP="00435A11">
            <w:pPr>
              <w:pStyle w:val="ad"/>
              <w:spacing w:before="60" w:after="60"/>
            </w:pPr>
            <w:r>
              <w:t>74,9</w:t>
            </w:r>
          </w:p>
        </w:tc>
      </w:tr>
      <w:tr w:rsidR="000E71F2" w:rsidRPr="00AD2583" w:rsidTr="002A2953">
        <w:trPr>
          <w:trHeight w:val="253"/>
        </w:trPr>
        <w:tc>
          <w:tcPr>
            <w:tcW w:w="34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B45C83">
            <w:pPr>
              <w:pStyle w:val="05"/>
              <w:spacing w:before="60" w:after="60"/>
              <w:ind w:left="0"/>
            </w:pPr>
            <w:r w:rsidRPr="00AD2583">
              <w:t>Новосибирская область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79,0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79,1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79,2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79,3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E71F2" w:rsidRPr="000E71F2" w:rsidRDefault="000E71F2" w:rsidP="00435A11">
            <w:pPr>
              <w:pStyle w:val="ad"/>
              <w:spacing w:before="60" w:after="60"/>
            </w:pPr>
            <w:r w:rsidRPr="000E71F2">
              <w:t>79,7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E71F2" w:rsidRPr="00AD2583" w:rsidRDefault="000E71F2" w:rsidP="00435A11">
            <w:pPr>
              <w:pStyle w:val="ad"/>
              <w:spacing w:before="60" w:after="60"/>
            </w:pPr>
            <w:r w:rsidRPr="00AD2583">
              <w:t>79,</w:t>
            </w:r>
            <w:r>
              <w:t>7</w:t>
            </w:r>
          </w:p>
        </w:tc>
      </w:tr>
    </w:tbl>
    <w:p w:rsidR="003073CF" w:rsidRPr="00AD2583" w:rsidRDefault="003073CF" w:rsidP="003073CF">
      <w:pPr>
        <w:rPr>
          <w:szCs w:val="22"/>
        </w:rPr>
      </w:pPr>
    </w:p>
    <w:p w:rsidR="003B4F91" w:rsidRPr="00AD2583" w:rsidRDefault="003B4F91" w:rsidP="008A1DEC">
      <w:pPr>
        <w:pStyle w:val="aff2"/>
        <w:pageBreakBefore/>
        <w:spacing w:line="240" w:lineRule="auto"/>
      </w:pPr>
      <w:r w:rsidRPr="00AD2583">
        <w:lastRenderedPageBreak/>
        <w:t>Возрастной состав населения</w:t>
      </w:r>
    </w:p>
    <w:p w:rsidR="0086244C" w:rsidRPr="00AD2583" w:rsidRDefault="0086244C" w:rsidP="0086244C">
      <w:pPr>
        <w:pStyle w:val="aff3"/>
      </w:pPr>
      <w:r w:rsidRPr="00AD2583">
        <w:t>(на начало года)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32"/>
        <w:gridCol w:w="992"/>
        <w:gridCol w:w="992"/>
        <w:gridCol w:w="992"/>
        <w:gridCol w:w="992"/>
        <w:gridCol w:w="992"/>
        <w:gridCol w:w="993"/>
      </w:tblGrid>
      <w:tr w:rsidR="00E14D6F" w:rsidRPr="00AD2583" w:rsidTr="00A65679">
        <w:trPr>
          <w:cantSplit/>
        </w:trPr>
        <w:tc>
          <w:tcPr>
            <w:tcW w:w="333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14D6F" w:rsidRPr="00AD2583" w:rsidRDefault="00E14D6F" w:rsidP="00892BFC">
            <w:pPr>
              <w:pStyle w:val="ad"/>
              <w:spacing w:before="60" w:after="60"/>
            </w:pP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</w:pPr>
            <w:r w:rsidRPr="00AD2583">
              <w:t>2018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</w:pPr>
            <w:r w:rsidRPr="00AD2583">
              <w:t>2019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</w:pPr>
            <w:r w:rsidRPr="00AD2583">
              <w:t>2020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</w:pPr>
            <w:r w:rsidRPr="00AD2583">
              <w:t>2021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</w:pPr>
            <w:r w:rsidRPr="00AD2583">
              <w:t>2022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4D6F" w:rsidRPr="00AD2583" w:rsidRDefault="00E14D6F" w:rsidP="00BE02A5">
            <w:pPr>
              <w:pStyle w:val="ad"/>
              <w:spacing w:before="40" w:after="40"/>
            </w:pPr>
            <w:r>
              <w:t>2023</w:t>
            </w:r>
          </w:p>
        </w:tc>
      </w:tr>
      <w:tr w:rsidR="00E14D6F" w:rsidRPr="00AD2583">
        <w:trPr>
          <w:cantSplit/>
          <w:trHeight w:val="361"/>
        </w:trPr>
        <w:tc>
          <w:tcPr>
            <w:tcW w:w="9285" w:type="dxa"/>
            <w:gridSpan w:val="7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14D6F" w:rsidRPr="00AD2583" w:rsidRDefault="00E14D6F" w:rsidP="00892BFC">
            <w:pPr>
              <w:pStyle w:val="-"/>
              <w:spacing w:before="60" w:after="60"/>
            </w:pPr>
            <w:r w:rsidRPr="00AD2583">
              <w:t>Тысяч человек</w:t>
            </w:r>
          </w:p>
        </w:tc>
      </w:tr>
      <w:tr w:rsidR="000E71F2" w:rsidRPr="00AD2583" w:rsidTr="00D7650E">
        <w:trPr>
          <w:cantSplit/>
          <w:trHeight w:val="361"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892BFC">
            <w:pPr>
              <w:pStyle w:val="0-"/>
              <w:spacing w:before="60" w:after="60"/>
            </w:pPr>
            <w:r w:rsidRPr="00AD2583">
              <w:t>Все население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40" w:after="40"/>
              <w:rPr>
                <w:b/>
              </w:rPr>
            </w:pPr>
            <w:r w:rsidRPr="00AD2583">
              <w:rPr>
                <w:b/>
              </w:rPr>
              <w:t>2788,8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40" w:after="40"/>
              <w:rPr>
                <w:b/>
              </w:rPr>
            </w:pPr>
            <w:r w:rsidRPr="00AD2583">
              <w:rPr>
                <w:b/>
              </w:rPr>
              <w:t>2793,4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40" w:after="40"/>
              <w:rPr>
                <w:b/>
              </w:rPr>
            </w:pPr>
            <w:r w:rsidRPr="00AD2583">
              <w:rPr>
                <w:b/>
              </w:rPr>
              <w:t>2798,2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40" w:after="40"/>
              <w:rPr>
                <w:b/>
              </w:rPr>
            </w:pPr>
            <w:r w:rsidRPr="00AD2583">
              <w:rPr>
                <w:b/>
              </w:rPr>
              <w:t>2785,8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0E71F2" w:rsidRDefault="000E71F2" w:rsidP="00435A11">
            <w:pPr>
              <w:spacing w:before="40" w:after="40" w:line="240" w:lineRule="auto"/>
              <w:ind w:firstLine="0"/>
              <w:jc w:val="center"/>
              <w:rPr>
                <w:rFonts w:cs="Arial"/>
                <w:b/>
                <w:szCs w:val="22"/>
              </w:rPr>
            </w:pPr>
            <w:r w:rsidRPr="000E71F2">
              <w:rPr>
                <w:rFonts w:cs="Arial"/>
                <w:b/>
                <w:szCs w:val="22"/>
              </w:rPr>
              <w:t>2797,5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E71F2" w:rsidRPr="00807CAB" w:rsidRDefault="000E71F2" w:rsidP="000E71F2">
            <w:pPr>
              <w:spacing w:before="40" w:after="40" w:line="240" w:lineRule="auto"/>
              <w:ind w:firstLine="0"/>
              <w:jc w:val="center"/>
              <w:rPr>
                <w:rFonts w:cs="Arial"/>
                <w:b/>
                <w:szCs w:val="22"/>
              </w:rPr>
            </w:pPr>
            <w:r w:rsidRPr="00807CAB">
              <w:rPr>
                <w:rFonts w:cs="Arial"/>
                <w:b/>
                <w:szCs w:val="22"/>
              </w:rPr>
              <w:t>2794,3</w:t>
            </w:r>
          </w:p>
        </w:tc>
      </w:tr>
      <w:tr w:rsidR="000E71F2" w:rsidRPr="00AD2583" w:rsidTr="00D7650E">
        <w:trPr>
          <w:cantSplit/>
        </w:trPr>
        <w:tc>
          <w:tcPr>
            <w:tcW w:w="3332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0E71F2" w:rsidRPr="00AD2583" w:rsidRDefault="000E71F2" w:rsidP="00892BFC">
            <w:pPr>
              <w:pStyle w:val="05"/>
              <w:spacing w:before="60" w:after="60"/>
            </w:pPr>
            <w:r w:rsidRPr="00AD2583">
              <w:t>в том числе в возрасте, лет: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  <w:rPr>
                <w:rFonts w:cs="Arial"/>
                <w:color w:val="000000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E71F2" w:rsidRPr="000E71F2" w:rsidRDefault="000E71F2" w:rsidP="00435A11">
            <w:pPr>
              <w:spacing w:before="40" w:after="40" w:line="240" w:lineRule="auto"/>
              <w:ind w:firstLine="0"/>
              <w:jc w:val="center"/>
              <w:rPr>
                <w:rFonts w:cs="Arial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0E71F2" w:rsidRPr="003471A8" w:rsidRDefault="000E71F2" w:rsidP="000E71F2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</w:p>
        </w:tc>
      </w:tr>
      <w:tr w:rsidR="000E71F2" w:rsidRPr="00AD2583" w:rsidTr="00D7650E">
        <w:trPr>
          <w:cantSplit/>
        </w:trPr>
        <w:tc>
          <w:tcPr>
            <w:tcW w:w="333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892BFC">
            <w:pPr>
              <w:pStyle w:val="12"/>
              <w:spacing w:before="60" w:after="60"/>
            </w:pPr>
            <w:r w:rsidRPr="00AD2583">
              <w:t xml:space="preserve">0 – 9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357,0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358,9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357,8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  <w:rPr>
                <w:rFonts w:cs="Arial"/>
                <w:color w:val="000000"/>
                <w:szCs w:val="22"/>
              </w:rPr>
            </w:pPr>
            <w:r w:rsidRPr="00AD2583">
              <w:t>354,1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0E71F2" w:rsidRDefault="000E71F2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0E71F2">
              <w:rPr>
                <w:rFonts w:cs="Arial"/>
                <w:szCs w:val="22"/>
              </w:rPr>
              <w:t>347,6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E71F2" w:rsidRPr="003471A8" w:rsidRDefault="000E71F2" w:rsidP="000E71F2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3471A8">
              <w:rPr>
                <w:rFonts w:cs="Arial"/>
                <w:szCs w:val="22"/>
              </w:rPr>
              <w:t>337,5</w:t>
            </w:r>
          </w:p>
        </w:tc>
      </w:tr>
      <w:tr w:rsidR="000E71F2" w:rsidRPr="00AD2583" w:rsidTr="00D7650E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892BFC">
            <w:pPr>
              <w:pStyle w:val="12"/>
              <w:spacing w:before="60" w:after="60"/>
            </w:pPr>
            <w:r w:rsidRPr="00AD2583">
              <w:t>10 – 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261,6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270,1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279,7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287,8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0E71F2" w:rsidRDefault="000E71F2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0E71F2">
              <w:rPr>
                <w:rFonts w:cs="Arial"/>
                <w:szCs w:val="22"/>
              </w:rPr>
              <w:t>304,2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E71F2" w:rsidRPr="003471A8" w:rsidRDefault="000E71F2" w:rsidP="000E71F2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3471A8">
              <w:rPr>
                <w:rFonts w:cs="Arial"/>
                <w:szCs w:val="22"/>
              </w:rPr>
              <w:t>314,9</w:t>
            </w:r>
          </w:p>
        </w:tc>
      </w:tr>
      <w:tr w:rsidR="000E71F2" w:rsidRPr="00AD2583" w:rsidTr="00D7650E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892BFC">
            <w:pPr>
              <w:pStyle w:val="12"/>
              <w:spacing w:before="60" w:after="60"/>
            </w:pPr>
            <w:r w:rsidRPr="00AD2583">
              <w:t>20 – 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366,2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341,5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316,9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293,6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0E71F2" w:rsidRDefault="000E71F2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0E71F2">
              <w:rPr>
                <w:rFonts w:cs="Arial"/>
                <w:szCs w:val="22"/>
              </w:rPr>
              <w:t>280,2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E71F2" w:rsidRPr="003471A8" w:rsidRDefault="000E71F2" w:rsidP="000E71F2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3471A8">
              <w:rPr>
                <w:rFonts w:cs="Arial"/>
                <w:szCs w:val="22"/>
              </w:rPr>
              <w:t>273,7</w:t>
            </w:r>
          </w:p>
        </w:tc>
      </w:tr>
      <w:tr w:rsidR="000E71F2" w:rsidRPr="00AD2583" w:rsidTr="00D7650E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892BFC">
            <w:pPr>
              <w:pStyle w:val="12"/>
              <w:spacing w:before="60" w:after="60"/>
            </w:pPr>
            <w:r w:rsidRPr="00AD2583">
              <w:t>30 – 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479,2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486,5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493,5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493,3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0E71F2" w:rsidRDefault="000E71F2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0E71F2">
              <w:rPr>
                <w:rFonts w:cs="Arial"/>
                <w:szCs w:val="22"/>
              </w:rPr>
              <w:t>483,7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E71F2" w:rsidRPr="003471A8" w:rsidRDefault="000E71F2" w:rsidP="000E71F2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3471A8">
              <w:rPr>
                <w:rFonts w:cs="Arial"/>
                <w:szCs w:val="22"/>
              </w:rPr>
              <w:t>468,3</w:t>
            </w:r>
          </w:p>
        </w:tc>
      </w:tr>
      <w:tr w:rsidR="000E71F2" w:rsidRPr="00AD2583" w:rsidTr="00D7650E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892BFC">
            <w:pPr>
              <w:pStyle w:val="12"/>
              <w:spacing w:before="60" w:after="60"/>
            </w:pPr>
            <w:r w:rsidRPr="00AD2583">
              <w:t>40 – 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372,4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382,0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391,9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401,0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0E71F2" w:rsidRDefault="000E71F2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0E71F2">
              <w:rPr>
                <w:rFonts w:cs="Arial"/>
                <w:szCs w:val="22"/>
              </w:rPr>
              <w:t>413,5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E71F2" w:rsidRPr="003471A8" w:rsidRDefault="000E71F2" w:rsidP="000E71F2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3471A8">
              <w:rPr>
                <w:rFonts w:cs="Arial"/>
                <w:szCs w:val="22"/>
              </w:rPr>
              <w:t>424,8</w:t>
            </w:r>
          </w:p>
        </w:tc>
      </w:tr>
      <w:tr w:rsidR="000E71F2" w:rsidRPr="00AD2583" w:rsidTr="00D7650E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892BFC">
            <w:pPr>
              <w:pStyle w:val="12"/>
              <w:spacing w:before="60" w:after="60"/>
            </w:pPr>
            <w:r w:rsidRPr="00AD2583">
              <w:t>50 – 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368,2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354,9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344,0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331,9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0E71F2" w:rsidRDefault="000E71F2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0E71F2">
              <w:rPr>
                <w:rFonts w:cs="Arial"/>
                <w:szCs w:val="22"/>
              </w:rPr>
              <w:t>328,6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E71F2" w:rsidRPr="003471A8" w:rsidRDefault="000E71F2" w:rsidP="000E71F2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3471A8">
              <w:rPr>
                <w:rFonts w:cs="Arial"/>
                <w:szCs w:val="22"/>
              </w:rPr>
              <w:t>326,5</w:t>
            </w:r>
          </w:p>
        </w:tc>
      </w:tr>
      <w:tr w:rsidR="000E71F2" w:rsidRPr="00AD2583" w:rsidTr="00D7650E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892BFC">
            <w:pPr>
              <w:pStyle w:val="12"/>
              <w:spacing w:before="60" w:after="60"/>
            </w:pPr>
            <w:r w:rsidRPr="00AD2583">
              <w:t xml:space="preserve">60 – 69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338,3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348,2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353,3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358,1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0E71F2" w:rsidRDefault="000E71F2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0E71F2">
              <w:rPr>
                <w:rFonts w:cs="Arial"/>
                <w:szCs w:val="22"/>
              </w:rPr>
              <w:t>364,5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E71F2" w:rsidRPr="003471A8" w:rsidRDefault="000E71F2" w:rsidP="000E71F2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3471A8">
              <w:rPr>
                <w:rFonts w:cs="Arial"/>
                <w:szCs w:val="22"/>
              </w:rPr>
              <w:t>364,3</w:t>
            </w:r>
          </w:p>
        </w:tc>
      </w:tr>
      <w:tr w:rsidR="000E71F2" w:rsidRPr="00AD2583" w:rsidTr="00D7650E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892BFC">
            <w:pPr>
              <w:pStyle w:val="12"/>
              <w:spacing w:before="60" w:after="60"/>
            </w:pPr>
            <w:r w:rsidRPr="00AD2583">
              <w:t>70 и старше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245,9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251,3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261,1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266,0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0E71F2" w:rsidRDefault="000E71F2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0E71F2">
              <w:rPr>
                <w:rFonts w:cs="Arial"/>
                <w:szCs w:val="22"/>
              </w:rPr>
              <w:t>275,1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E71F2" w:rsidRPr="003471A8" w:rsidRDefault="000E71F2" w:rsidP="000E71F2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3471A8">
              <w:rPr>
                <w:rFonts w:cs="Arial"/>
                <w:szCs w:val="22"/>
              </w:rPr>
              <w:t>284,4</w:t>
            </w:r>
          </w:p>
        </w:tc>
      </w:tr>
      <w:tr w:rsidR="000E71F2" w:rsidRPr="00AD2583">
        <w:trPr>
          <w:cantSplit/>
        </w:trPr>
        <w:tc>
          <w:tcPr>
            <w:tcW w:w="9285" w:type="dxa"/>
            <w:gridSpan w:val="7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E71F2" w:rsidRPr="00AD2583" w:rsidRDefault="000E71F2" w:rsidP="00892BFC">
            <w:pPr>
              <w:pStyle w:val="-"/>
              <w:spacing w:before="60" w:after="60"/>
            </w:pPr>
            <w:r w:rsidRPr="00AD2583">
              <w:t>В % к итогу</w:t>
            </w:r>
          </w:p>
        </w:tc>
      </w:tr>
      <w:tr w:rsidR="000E71F2" w:rsidRPr="00AD2583" w:rsidTr="000F22B0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0E71F2" w:rsidRPr="00AD2583" w:rsidRDefault="000E71F2" w:rsidP="00892BFC">
            <w:pPr>
              <w:pStyle w:val="0-"/>
              <w:spacing w:before="60" w:after="60"/>
            </w:pPr>
            <w:r w:rsidRPr="00AD2583">
              <w:t>Все население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-"/>
              <w:spacing w:before="60" w:after="60"/>
            </w:pPr>
            <w:r w:rsidRPr="00AD2583"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-"/>
              <w:spacing w:before="60" w:after="60"/>
            </w:pPr>
            <w:r w:rsidRPr="00AD2583"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-"/>
              <w:spacing w:before="60" w:after="60"/>
            </w:pPr>
            <w:r w:rsidRPr="00AD2583"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-"/>
              <w:spacing w:before="60" w:after="60"/>
            </w:pPr>
            <w:r w:rsidRPr="00AD2583"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E71F2" w:rsidRPr="000E71F2" w:rsidRDefault="000E71F2" w:rsidP="00435A11">
            <w:pPr>
              <w:pStyle w:val="-"/>
              <w:spacing w:before="60" w:after="60"/>
            </w:pPr>
            <w:r w:rsidRPr="000E71F2"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0E71F2" w:rsidRPr="00AD2583" w:rsidRDefault="000E71F2" w:rsidP="00435A11">
            <w:pPr>
              <w:pStyle w:val="-"/>
              <w:spacing w:before="60" w:after="60"/>
            </w:pPr>
            <w:r w:rsidRPr="00AD2583">
              <w:t>100,0</w:t>
            </w:r>
          </w:p>
        </w:tc>
      </w:tr>
      <w:tr w:rsidR="000E71F2" w:rsidRPr="00AD2583" w:rsidTr="000F22B0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0E71F2" w:rsidRPr="00AD2583" w:rsidRDefault="000E71F2" w:rsidP="00892BFC">
            <w:pPr>
              <w:pStyle w:val="05"/>
              <w:spacing w:before="60" w:after="60"/>
            </w:pPr>
            <w:r w:rsidRPr="00AD2583">
              <w:t>в том числе в возрасте, лет: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0E71F2" w:rsidRPr="000E71F2" w:rsidRDefault="000E71F2" w:rsidP="00435A11">
            <w:pPr>
              <w:pStyle w:val="ad"/>
              <w:spacing w:before="60" w:after="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0E71F2" w:rsidRPr="00AD2583" w:rsidRDefault="000E71F2" w:rsidP="00435A11">
            <w:pPr>
              <w:pStyle w:val="ad"/>
              <w:spacing w:before="60" w:after="60"/>
            </w:pPr>
          </w:p>
        </w:tc>
      </w:tr>
      <w:tr w:rsidR="000E71F2" w:rsidRPr="00AD2583" w:rsidTr="000F22B0">
        <w:trPr>
          <w:cantSplit/>
        </w:trPr>
        <w:tc>
          <w:tcPr>
            <w:tcW w:w="333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892BFC">
            <w:pPr>
              <w:pStyle w:val="12"/>
              <w:spacing w:before="60" w:after="60"/>
            </w:pPr>
            <w:r w:rsidRPr="00AD2583">
              <w:t>0 – 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12,8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12,8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12,8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12,7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0E71F2" w:rsidRDefault="000E71F2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0E71F2">
              <w:rPr>
                <w:rFonts w:cs="Arial"/>
                <w:szCs w:val="22"/>
              </w:rPr>
              <w:t>12,4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E71F2" w:rsidRPr="00EC7C0A" w:rsidRDefault="000E71F2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EC7C0A">
              <w:rPr>
                <w:rFonts w:cs="Arial"/>
                <w:szCs w:val="22"/>
              </w:rPr>
              <w:t>12,1</w:t>
            </w:r>
          </w:p>
        </w:tc>
      </w:tr>
      <w:tr w:rsidR="000E71F2" w:rsidRPr="00AD2583" w:rsidTr="000F22B0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892BFC">
            <w:pPr>
              <w:pStyle w:val="12"/>
              <w:spacing w:before="60" w:after="60"/>
            </w:pPr>
            <w:r w:rsidRPr="00AD2583">
              <w:t>10 – 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0E71F2" w:rsidRDefault="000E71F2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0E71F2">
              <w:rPr>
                <w:rFonts w:cs="Arial"/>
                <w:szCs w:val="22"/>
              </w:rPr>
              <w:t>10,9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E71F2" w:rsidRPr="00EC7C0A" w:rsidRDefault="000E71F2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EC7C0A">
              <w:rPr>
                <w:rFonts w:cs="Arial"/>
                <w:szCs w:val="22"/>
              </w:rPr>
              <w:t>11,3</w:t>
            </w:r>
          </w:p>
        </w:tc>
      </w:tr>
      <w:tr w:rsidR="000E71F2" w:rsidRPr="00AD2583" w:rsidTr="000F22B0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892BFC">
            <w:pPr>
              <w:pStyle w:val="12"/>
              <w:spacing w:before="60" w:after="60"/>
            </w:pPr>
            <w:r w:rsidRPr="00AD2583">
              <w:t>20 – 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13,1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12,2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0E71F2" w:rsidRDefault="000E71F2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0E71F2">
              <w:rPr>
                <w:rFonts w:cs="Arial"/>
                <w:szCs w:val="22"/>
              </w:rPr>
              <w:t>10,0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E71F2" w:rsidRPr="00EC7C0A" w:rsidRDefault="000E71F2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EC7C0A">
              <w:rPr>
                <w:rFonts w:cs="Arial"/>
                <w:szCs w:val="22"/>
              </w:rPr>
              <w:t>9,8</w:t>
            </w:r>
          </w:p>
        </w:tc>
      </w:tr>
      <w:tr w:rsidR="000E71F2" w:rsidRPr="00AD2583" w:rsidTr="000F22B0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892BFC">
            <w:pPr>
              <w:pStyle w:val="12"/>
              <w:spacing w:before="60" w:after="60"/>
            </w:pPr>
            <w:r w:rsidRPr="00AD2583">
              <w:t>30 – 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17,2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17,4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0E71F2" w:rsidRDefault="000E71F2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0E71F2">
              <w:rPr>
                <w:rFonts w:cs="Arial"/>
                <w:szCs w:val="22"/>
              </w:rPr>
              <w:t>17,3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E71F2" w:rsidRPr="00EC7C0A" w:rsidRDefault="000E71F2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EC7C0A">
              <w:rPr>
                <w:rFonts w:cs="Arial"/>
                <w:szCs w:val="22"/>
              </w:rPr>
              <w:t>16,8</w:t>
            </w:r>
          </w:p>
        </w:tc>
      </w:tr>
      <w:tr w:rsidR="000E71F2" w:rsidRPr="00AD2583" w:rsidTr="000F22B0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892BFC">
            <w:pPr>
              <w:pStyle w:val="12"/>
              <w:spacing w:before="60" w:after="60"/>
            </w:pPr>
            <w:r w:rsidRPr="00AD2583">
              <w:t>40 – 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13,4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13,7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14,4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0E71F2" w:rsidRDefault="000E71F2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0E71F2">
              <w:rPr>
                <w:rFonts w:cs="Arial"/>
                <w:szCs w:val="22"/>
              </w:rPr>
              <w:t>14,8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E71F2" w:rsidRPr="00EC7C0A" w:rsidRDefault="000E71F2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EC7C0A">
              <w:rPr>
                <w:rFonts w:cs="Arial"/>
                <w:szCs w:val="22"/>
              </w:rPr>
              <w:t>15,2</w:t>
            </w:r>
          </w:p>
        </w:tc>
      </w:tr>
      <w:tr w:rsidR="000E71F2" w:rsidRPr="00AD2583" w:rsidTr="000F22B0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892BFC">
            <w:pPr>
              <w:pStyle w:val="12"/>
              <w:spacing w:before="60" w:after="60"/>
            </w:pPr>
            <w:r w:rsidRPr="00AD2583">
              <w:t>50 – 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13,2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12,7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0E71F2" w:rsidRDefault="000E71F2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0E71F2">
              <w:rPr>
                <w:rFonts w:cs="Arial"/>
                <w:szCs w:val="22"/>
              </w:rPr>
              <w:t>11,7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E71F2" w:rsidRPr="00EC7C0A" w:rsidRDefault="000E71F2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EC7C0A">
              <w:rPr>
                <w:rFonts w:cs="Arial"/>
                <w:szCs w:val="22"/>
              </w:rPr>
              <w:t>11,7</w:t>
            </w:r>
          </w:p>
        </w:tc>
      </w:tr>
      <w:tr w:rsidR="000E71F2" w:rsidRPr="00AD2583" w:rsidTr="000F22B0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892BFC">
            <w:pPr>
              <w:pStyle w:val="12"/>
              <w:spacing w:before="60" w:after="60"/>
            </w:pPr>
            <w:r w:rsidRPr="00AD2583">
              <w:t xml:space="preserve">60 – 69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12,1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12,5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1F2" w:rsidRPr="000E71F2" w:rsidRDefault="000E71F2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0E71F2">
              <w:rPr>
                <w:rFonts w:cs="Arial"/>
                <w:szCs w:val="22"/>
              </w:rPr>
              <w:t>13,0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E71F2" w:rsidRPr="00EC7C0A" w:rsidRDefault="000E71F2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EC7C0A">
              <w:rPr>
                <w:rFonts w:cs="Arial"/>
                <w:szCs w:val="22"/>
              </w:rPr>
              <w:t>13,0</w:t>
            </w:r>
          </w:p>
        </w:tc>
      </w:tr>
      <w:tr w:rsidR="000E71F2" w:rsidRPr="00AD2583" w:rsidTr="000F22B0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14268F">
            <w:pPr>
              <w:pStyle w:val="12"/>
              <w:spacing w:before="60" w:after="60"/>
            </w:pPr>
            <w:r w:rsidRPr="00AD2583">
              <w:t>70 и старше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pStyle w:val="ad"/>
              <w:spacing w:before="60" w:after="60"/>
            </w:pPr>
            <w:r w:rsidRPr="00AD2583">
              <w:t>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E71F2" w:rsidRPr="00AD2583" w:rsidRDefault="000E71F2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E71F2" w:rsidRPr="000E71F2" w:rsidRDefault="000E71F2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0E71F2">
              <w:rPr>
                <w:rFonts w:cs="Arial"/>
                <w:szCs w:val="22"/>
              </w:rPr>
              <w:t>9,8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E71F2" w:rsidRPr="00EC7C0A" w:rsidRDefault="000E71F2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EC7C0A">
              <w:rPr>
                <w:rFonts w:cs="Arial"/>
                <w:szCs w:val="22"/>
              </w:rPr>
              <w:t>10,2</w:t>
            </w:r>
          </w:p>
        </w:tc>
      </w:tr>
    </w:tbl>
    <w:p w:rsidR="005B2D97" w:rsidRPr="00AD2583" w:rsidRDefault="005B2D97">
      <w:pPr>
        <w:pStyle w:val="aff2"/>
        <w:spacing w:line="240" w:lineRule="auto"/>
      </w:pPr>
    </w:p>
    <w:p w:rsidR="003B4F91" w:rsidRPr="00AD2583" w:rsidRDefault="003B4F91" w:rsidP="005B2D97">
      <w:pPr>
        <w:pStyle w:val="aff2"/>
        <w:pageBreakBefore/>
        <w:spacing w:line="240" w:lineRule="auto"/>
      </w:pPr>
      <w:r w:rsidRPr="00AD2583">
        <w:lastRenderedPageBreak/>
        <w:t>Численность мужчин и женщин</w:t>
      </w:r>
    </w:p>
    <w:p w:rsidR="0086244C" w:rsidRPr="00AD2583" w:rsidRDefault="0086244C" w:rsidP="0086244C">
      <w:pPr>
        <w:pStyle w:val="aff3"/>
      </w:pPr>
      <w:r w:rsidRPr="00AD2583">
        <w:t>(на начало года)</w:t>
      </w:r>
    </w:p>
    <w:tbl>
      <w:tblPr>
        <w:tblW w:w="942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968"/>
        <w:gridCol w:w="968"/>
        <w:gridCol w:w="968"/>
        <w:gridCol w:w="968"/>
        <w:gridCol w:w="968"/>
        <w:gridCol w:w="968"/>
      </w:tblGrid>
      <w:tr w:rsidR="00E14D6F" w:rsidRPr="00AD2583" w:rsidTr="003A088F">
        <w:trPr>
          <w:cantSplit/>
          <w:trHeight w:val="321"/>
        </w:trPr>
        <w:tc>
          <w:tcPr>
            <w:tcW w:w="361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14D6F" w:rsidRPr="00AD2583" w:rsidRDefault="00E14D6F" w:rsidP="003A5C2F">
            <w:pPr>
              <w:pStyle w:val="ad"/>
              <w:spacing w:before="60" w:after="60"/>
            </w:pPr>
          </w:p>
        </w:tc>
        <w:tc>
          <w:tcPr>
            <w:tcW w:w="968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</w:pPr>
            <w:r w:rsidRPr="00AD2583">
              <w:t>2018</w:t>
            </w:r>
          </w:p>
        </w:tc>
        <w:tc>
          <w:tcPr>
            <w:tcW w:w="96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</w:pPr>
            <w:r w:rsidRPr="00AD2583">
              <w:t>2019</w:t>
            </w:r>
          </w:p>
        </w:tc>
        <w:tc>
          <w:tcPr>
            <w:tcW w:w="96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</w:pPr>
            <w:r w:rsidRPr="00AD2583">
              <w:t>2020</w:t>
            </w:r>
          </w:p>
        </w:tc>
        <w:tc>
          <w:tcPr>
            <w:tcW w:w="96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</w:pPr>
            <w:r w:rsidRPr="00AD2583">
              <w:t>2021</w:t>
            </w:r>
          </w:p>
        </w:tc>
        <w:tc>
          <w:tcPr>
            <w:tcW w:w="96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</w:pPr>
            <w:r w:rsidRPr="00AD2583">
              <w:t>2022</w:t>
            </w:r>
          </w:p>
        </w:tc>
        <w:tc>
          <w:tcPr>
            <w:tcW w:w="96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4D6F" w:rsidRPr="00AD2583" w:rsidRDefault="00E14D6F" w:rsidP="00DD3B6E">
            <w:pPr>
              <w:pStyle w:val="ad"/>
              <w:spacing w:before="40" w:after="40"/>
            </w:pPr>
            <w:r>
              <w:t>2023</w:t>
            </w:r>
          </w:p>
        </w:tc>
      </w:tr>
      <w:tr w:rsidR="009F3E28" w:rsidRPr="00AD2583" w:rsidTr="003A088F">
        <w:tc>
          <w:tcPr>
            <w:tcW w:w="3614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3A5C2F">
            <w:pPr>
              <w:pStyle w:val="ad"/>
              <w:spacing w:before="60" w:after="60"/>
              <w:jc w:val="left"/>
              <w:rPr>
                <w:b/>
              </w:rPr>
            </w:pPr>
            <w:r w:rsidRPr="00AD2583">
              <w:rPr>
                <w:b/>
              </w:rPr>
              <w:t>Все население, тыс. человек</w:t>
            </w:r>
          </w:p>
        </w:tc>
        <w:tc>
          <w:tcPr>
            <w:tcW w:w="9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2788,8</w:t>
            </w:r>
          </w:p>
        </w:tc>
        <w:tc>
          <w:tcPr>
            <w:tcW w:w="9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2793,4</w:t>
            </w:r>
          </w:p>
        </w:tc>
        <w:tc>
          <w:tcPr>
            <w:tcW w:w="9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2798,2</w:t>
            </w:r>
          </w:p>
        </w:tc>
        <w:tc>
          <w:tcPr>
            <w:tcW w:w="9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2785,8</w:t>
            </w:r>
          </w:p>
        </w:tc>
        <w:tc>
          <w:tcPr>
            <w:tcW w:w="9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9F3E28" w:rsidRDefault="009F3E28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2"/>
                <w:lang w:val="en-US"/>
              </w:rPr>
            </w:pPr>
            <w:r w:rsidRPr="009F3E28">
              <w:rPr>
                <w:rFonts w:cs="Arial"/>
                <w:b/>
                <w:szCs w:val="22"/>
              </w:rPr>
              <w:t>2797,5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F3E28" w:rsidRPr="009F3E28" w:rsidRDefault="009F3E28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2"/>
              </w:rPr>
            </w:pPr>
            <w:r w:rsidRPr="009F3E28">
              <w:rPr>
                <w:rFonts w:cs="Arial"/>
                <w:b/>
                <w:szCs w:val="22"/>
              </w:rPr>
              <w:t>2794,3</w:t>
            </w:r>
          </w:p>
        </w:tc>
      </w:tr>
      <w:tr w:rsidR="009F3E28" w:rsidRPr="00AD2583" w:rsidTr="003A088F">
        <w:tc>
          <w:tcPr>
            <w:tcW w:w="361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3A5C2F">
            <w:pPr>
              <w:pStyle w:val="ad"/>
              <w:spacing w:before="60" w:after="60"/>
              <w:ind w:left="284"/>
              <w:jc w:val="left"/>
            </w:pPr>
            <w:r w:rsidRPr="00AD2583">
              <w:t>в том числе:</w:t>
            </w:r>
          </w:p>
          <w:p w:rsidR="009F3E28" w:rsidRPr="00AD2583" w:rsidRDefault="009F3E28" w:rsidP="003A5C2F">
            <w:pPr>
              <w:pStyle w:val="ad"/>
              <w:spacing w:before="60" w:after="60"/>
              <w:ind w:left="284"/>
              <w:jc w:val="left"/>
            </w:pPr>
            <w:r w:rsidRPr="00AD2583">
              <w:t>мужчины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ad"/>
              <w:spacing w:before="60" w:after="60"/>
            </w:pPr>
            <w:r w:rsidRPr="00AD2583">
              <w:t>1298,4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ad"/>
              <w:spacing w:before="60" w:after="60"/>
            </w:pPr>
            <w:r w:rsidRPr="00AD2583">
              <w:t>1300,1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D2583">
              <w:rPr>
                <w:rFonts w:cs="Arial"/>
                <w:bCs/>
                <w:szCs w:val="22"/>
              </w:rPr>
              <w:t>1302,6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D2583">
              <w:rPr>
                <w:rFonts w:cs="Arial"/>
                <w:bCs/>
                <w:szCs w:val="22"/>
              </w:rPr>
              <w:t>1295,9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9F3E28" w:rsidRDefault="009F3E28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  <w:lang w:val="en-US"/>
              </w:rPr>
            </w:pPr>
            <w:r w:rsidRPr="009F3E28">
              <w:rPr>
                <w:rFonts w:cs="Arial"/>
                <w:szCs w:val="22"/>
              </w:rPr>
              <w:t>1281,4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F3E28" w:rsidRPr="00BC2685" w:rsidRDefault="009F3E28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BC2685">
              <w:rPr>
                <w:rFonts w:cs="Arial"/>
                <w:szCs w:val="22"/>
              </w:rPr>
              <w:t>1278,7</w:t>
            </w:r>
          </w:p>
        </w:tc>
      </w:tr>
      <w:tr w:rsidR="009F3E28" w:rsidRPr="00AD2583" w:rsidTr="003A088F">
        <w:tc>
          <w:tcPr>
            <w:tcW w:w="361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3A5C2F">
            <w:pPr>
              <w:pStyle w:val="ad"/>
              <w:spacing w:before="60" w:after="60"/>
              <w:ind w:left="284"/>
              <w:jc w:val="left"/>
            </w:pPr>
            <w:r w:rsidRPr="00AD2583">
              <w:t>женщины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ad"/>
              <w:spacing w:before="60" w:after="60"/>
            </w:pPr>
            <w:r w:rsidRPr="00AD2583">
              <w:t>1490,4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ad"/>
              <w:spacing w:before="60" w:after="60"/>
            </w:pPr>
            <w:r w:rsidRPr="00AD2583">
              <w:t>1493,3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D2583">
              <w:rPr>
                <w:rFonts w:cs="Arial"/>
                <w:bCs/>
                <w:szCs w:val="22"/>
              </w:rPr>
              <w:t>1495,6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D2583">
              <w:rPr>
                <w:rFonts w:cs="Arial"/>
                <w:bCs/>
                <w:szCs w:val="22"/>
              </w:rPr>
              <w:t>1489,9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9F3E28" w:rsidRDefault="009F3E28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9F3E28">
              <w:rPr>
                <w:rFonts w:cs="Arial"/>
                <w:szCs w:val="22"/>
              </w:rPr>
              <w:t>1516,1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F3E28" w:rsidRPr="00BC2685" w:rsidRDefault="009F3E28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BC2685">
              <w:rPr>
                <w:rFonts w:cs="Arial"/>
                <w:szCs w:val="22"/>
              </w:rPr>
              <w:t>1515,6</w:t>
            </w:r>
          </w:p>
        </w:tc>
      </w:tr>
      <w:tr w:rsidR="009F3E28" w:rsidRPr="00AD2583" w:rsidTr="003A088F">
        <w:tc>
          <w:tcPr>
            <w:tcW w:w="361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3A5C2F">
            <w:pPr>
              <w:pStyle w:val="0"/>
              <w:spacing w:before="60" w:after="60"/>
            </w:pPr>
            <w:r w:rsidRPr="00AD2583">
              <w:t>Удельный вес в общей числе</w:t>
            </w:r>
            <w:r w:rsidRPr="00AD2583">
              <w:t>н</w:t>
            </w:r>
            <w:r w:rsidRPr="00AD2583">
              <w:t>ности постоянного населения, %:</w:t>
            </w:r>
          </w:p>
          <w:p w:rsidR="009F3E28" w:rsidRPr="00AD2583" w:rsidRDefault="009F3E28" w:rsidP="003A5C2F">
            <w:pPr>
              <w:pStyle w:val="0"/>
              <w:spacing w:before="60" w:after="60"/>
              <w:ind w:left="284"/>
            </w:pPr>
            <w:r w:rsidRPr="00AD2583">
              <w:t>мужчины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ad"/>
              <w:spacing w:before="60" w:after="60"/>
            </w:pPr>
            <w:r w:rsidRPr="00AD2583">
              <w:t>46,6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ad"/>
              <w:spacing w:before="60" w:after="60"/>
            </w:pPr>
            <w:r w:rsidRPr="00AD2583">
              <w:t>46,5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ad"/>
              <w:spacing w:before="60" w:after="60"/>
            </w:pPr>
            <w:r w:rsidRPr="00AD2583">
              <w:t>46,6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ad"/>
              <w:spacing w:before="60" w:after="60"/>
            </w:pPr>
            <w:r w:rsidRPr="00AD2583">
              <w:t>46,5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BC2685" w:rsidRDefault="009F3E28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BC2685">
              <w:rPr>
                <w:rFonts w:cs="Arial"/>
                <w:szCs w:val="22"/>
              </w:rPr>
              <w:t>45,8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F3E28" w:rsidRPr="00BC2685" w:rsidRDefault="009F3E28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BC2685">
              <w:rPr>
                <w:rFonts w:cs="Arial"/>
                <w:szCs w:val="22"/>
              </w:rPr>
              <w:t>45,8</w:t>
            </w:r>
          </w:p>
        </w:tc>
      </w:tr>
      <w:tr w:rsidR="009F3E28" w:rsidRPr="00AD2583" w:rsidTr="003A088F">
        <w:tc>
          <w:tcPr>
            <w:tcW w:w="361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3A5C2F">
            <w:pPr>
              <w:pStyle w:val="ad"/>
              <w:spacing w:before="60" w:after="60"/>
              <w:ind w:left="284"/>
              <w:jc w:val="left"/>
            </w:pPr>
            <w:r w:rsidRPr="00AD2583">
              <w:t>женщины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ad"/>
              <w:spacing w:before="60" w:after="60"/>
            </w:pPr>
            <w:r w:rsidRPr="00AD2583">
              <w:t>53,4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ad"/>
              <w:spacing w:before="60" w:after="60"/>
            </w:pPr>
            <w:r w:rsidRPr="00AD2583">
              <w:t>53,5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ad"/>
              <w:spacing w:before="60" w:after="60"/>
            </w:pPr>
            <w:r w:rsidRPr="00AD2583">
              <w:t>53,4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ad"/>
              <w:spacing w:before="60" w:after="60"/>
            </w:pPr>
            <w:r w:rsidRPr="00AD2583">
              <w:t>53,5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F3E28" w:rsidRPr="00753B6D" w:rsidRDefault="009F3E28" w:rsidP="00435A11">
            <w:pPr>
              <w:pStyle w:val="ad"/>
              <w:spacing w:before="60" w:after="60"/>
            </w:pPr>
            <w:r w:rsidRPr="00753B6D">
              <w:t>54,2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F3E28" w:rsidRPr="00753B6D" w:rsidRDefault="009F3E28" w:rsidP="00435A11">
            <w:pPr>
              <w:pStyle w:val="ad"/>
              <w:spacing w:before="60" w:after="60"/>
            </w:pPr>
            <w:r w:rsidRPr="00753B6D">
              <w:t>54,2</w:t>
            </w:r>
          </w:p>
        </w:tc>
      </w:tr>
    </w:tbl>
    <w:p w:rsidR="003B4F91" w:rsidRPr="00AD2583" w:rsidRDefault="003B4F91">
      <w:pPr>
        <w:rPr>
          <w:sz w:val="24"/>
        </w:rPr>
      </w:pPr>
    </w:p>
    <w:p w:rsidR="003B4F91" w:rsidRPr="00AD2583" w:rsidRDefault="003B4F91">
      <w:pPr>
        <w:pStyle w:val="aff2"/>
        <w:spacing w:line="240" w:lineRule="auto"/>
      </w:pPr>
      <w:r w:rsidRPr="00AD2583">
        <w:t>Соотношение численности мужчин и женщин по возрастным груп</w:t>
      </w:r>
      <w:r w:rsidR="0086244C" w:rsidRPr="00AD2583">
        <w:t>пам</w:t>
      </w:r>
    </w:p>
    <w:p w:rsidR="003B4F91" w:rsidRPr="00AD2583" w:rsidRDefault="003B4F91">
      <w:pPr>
        <w:pStyle w:val="aff3"/>
      </w:pPr>
      <w:r w:rsidRPr="00AD2583">
        <w:t>(</w:t>
      </w:r>
      <w:r w:rsidR="0086244C" w:rsidRPr="00AD2583">
        <w:t xml:space="preserve">на начало года, </w:t>
      </w:r>
      <w:r w:rsidRPr="00AD2583">
        <w:t>число женщин на 1000 мужчин соответствующей возрастной группы)</w:t>
      </w:r>
    </w:p>
    <w:tbl>
      <w:tblPr>
        <w:tblW w:w="94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615"/>
        <w:gridCol w:w="968"/>
        <w:gridCol w:w="968"/>
        <w:gridCol w:w="968"/>
        <w:gridCol w:w="968"/>
        <w:gridCol w:w="968"/>
        <w:gridCol w:w="968"/>
      </w:tblGrid>
      <w:tr w:rsidR="00E14D6F" w:rsidRPr="00AD2583" w:rsidTr="003A088F">
        <w:trPr>
          <w:cantSplit/>
        </w:trPr>
        <w:tc>
          <w:tcPr>
            <w:tcW w:w="3615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vAlign w:val="bottom"/>
          </w:tcPr>
          <w:p w:rsidR="00E14D6F" w:rsidRPr="00AD2583" w:rsidRDefault="00E14D6F" w:rsidP="003A5C2F">
            <w:pPr>
              <w:pStyle w:val="ad"/>
              <w:spacing w:before="60" w:after="60"/>
            </w:pPr>
          </w:p>
        </w:tc>
        <w:tc>
          <w:tcPr>
            <w:tcW w:w="9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2018</w:t>
            </w:r>
          </w:p>
        </w:tc>
        <w:tc>
          <w:tcPr>
            <w:tcW w:w="9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2019</w:t>
            </w:r>
          </w:p>
        </w:tc>
        <w:tc>
          <w:tcPr>
            <w:tcW w:w="9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2020</w:t>
            </w:r>
          </w:p>
        </w:tc>
        <w:tc>
          <w:tcPr>
            <w:tcW w:w="9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2021</w:t>
            </w:r>
          </w:p>
        </w:tc>
        <w:tc>
          <w:tcPr>
            <w:tcW w:w="9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2022</w:t>
            </w:r>
          </w:p>
        </w:tc>
        <w:tc>
          <w:tcPr>
            <w:tcW w:w="9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4D6F" w:rsidRPr="00AD2583" w:rsidRDefault="00E14D6F" w:rsidP="00DD3B6E">
            <w:pPr>
              <w:pStyle w:val="ad"/>
              <w:spacing w:before="60" w:after="60"/>
              <w:ind w:left="-57" w:right="-57"/>
            </w:pPr>
            <w:r>
              <w:t>2023</w:t>
            </w:r>
          </w:p>
        </w:tc>
      </w:tr>
      <w:tr w:rsidR="009F3E28" w:rsidRPr="00AD2583" w:rsidTr="003A088F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3A5C2F">
            <w:pPr>
              <w:pStyle w:val="0-"/>
              <w:spacing w:before="60" w:after="60"/>
            </w:pPr>
            <w:r w:rsidRPr="00AD2583">
              <w:t>Все население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-"/>
              <w:spacing w:before="60" w:after="60"/>
            </w:pPr>
            <w:r w:rsidRPr="00AD2583">
              <w:t>1148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-"/>
              <w:spacing w:before="60" w:after="60"/>
            </w:pPr>
            <w:r w:rsidRPr="00AD2583">
              <w:t>1149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1148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1150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9F3E28" w:rsidRDefault="009F3E28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2"/>
              </w:rPr>
            </w:pPr>
            <w:r w:rsidRPr="009F3E28">
              <w:rPr>
                <w:rFonts w:cs="Arial"/>
                <w:b/>
                <w:szCs w:val="22"/>
              </w:rPr>
              <w:t>1183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F3E28" w:rsidRPr="009F3E28" w:rsidRDefault="009F3E28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2"/>
              </w:rPr>
            </w:pPr>
            <w:r w:rsidRPr="009F3E28">
              <w:rPr>
                <w:rFonts w:cs="Arial"/>
                <w:b/>
                <w:szCs w:val="22"/>
              </w:rPr>
              <w:t>1185</w:t>
            </w:r>
          </w:p>
        </w:tc>
      </w:tr>
      <w:tr w:rsidR="009F3E28" w:rsidRPr="00AD2583" w:rsidTr="003A088F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9F3E28" w:rsidRPr="00AD2583" w:rsidRDefault="009F3E28" w:rsidP="003A5C2F">
            <w:pPr>
              <w:pStyle w:val="05"/>
              <w:spacing w:before="60" w:after="60"/>
            </w:pPr>
            <w:r w:rsidRPr="00AD2583">
              <w:t>в том числе в возрасте, лет: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spacing w:before="60" w:after="60" w:line="240" w:lineRule="auto"/>
              <w:jc w:val="center"/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spacing w:before="60" w:after="60" w:line="240" w:lineRule="auto"/>
              <w:jc w:val="center"/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E28" w:rsidRPr="009F3E28" w:rsidRDefault="009F3E28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 w:val="2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9F3E28" w:rsidRDefault="009F3E28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 w:val="20"/>
              </w:rPr>
            </w:pPr>
          </w:p>
        </w:tc>
      </w:tr>
      <w:tr w:rsidR="009F3E28" w:rsidRPr="00AD2583" w:rsidTr="003A088F">
        <w:trPr>
          <w:cantSplit/>
        </w:trPr>
        <w:tc>
          <w:tcPr>
            <w:tcW w:w="361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3A5C2F">
            <w:pPr>
              <w:pStyle w:val="12"/>
              <w:spacing w:before="60" w:after="60"/>
            </w:pPr>
            <w:r w:rsidRPr="00AD2583">
              <w:t>0 – 9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ad"/>
              <w:spacing w:before="60" w:after="60"/>
            </w:pPr>
            <w:r w:rsidRPr="00AD2583">
              <w:t>951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ad"/>
              <w:spacing w:before="60" w:after="60"/>
            </w:pPr>
            <w:r w:rsidRPr="00AD2583">
              <w:t>950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949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949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9F3E28" w:rsidRDefault="009F3E28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9F3E28">
              <w:rPr>
                <w:rFonts w:cs="Arial"/>
                <w:szCs w:val="22"/>
              </w:rPr>
              <w:t>947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F3E28" w:rsidRPr="009F3E28" w:rsidRDefault="009F3E28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9F3E28">
              <w:rPr>
                <w:rFonts w:cs="Arial"/>
                <w:szCs w:val="22"/>
              </w:rPr>
              <w:t>946</w:t>
            </w:r>
          </w:p>
        </w:tc>
      </w:tr>
      <w:tr w:rsidR="009F3E28" w:rsidRPr="00AD2583" w:rsidTr="003A088F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3A5C2F">
            <w:pPr>
              <w:pStyle w:val="12"/>
              <w:spacing w:before="60" w:after="60"/>
            </w:pPr>
            <w:r w:rsidRPr="00AD2583">
              <w:t>10 – 19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ad"/>
              <w:spacing w:before="60" w:after="60"/>
            </w:pPr>
            <w:r w:rsidRPr="00AD2583">
              <w:t>945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ad"/>
              <w:spacing w:before="60" w:after="60"/>
            </w:pPr>
            <w:r w:rsidRPr="00AD2583">
              <w:t>943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946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950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9F3E28" w:rsidRDefault="009F3E28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9F3E28">
              <w:rPr>
                <w:rFonts w:cs="Arial"/>
                <w:szCs w:val="22"/>
              </w:rPr>
              <w:t>953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F3E28" w:rsidRPr="009F3E28" w:rsidRDefault="009F3E28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9F3E28">
              <w:rPr>
                <w:rFonts w:cs="Arial"/>
                <w:szCs w:val="22"/>
              </w:rPr>
              <w:t>954</w:t>
            </w:r>
          </w:p>
        </w:tc>
      </w:tr>
      <w:tr w:rsidR="009F3E28" w:rsidRPr="00AD2583" w:rsidTr="003A088F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3A5C2F">
            <w:pPr>
              <w:pStyle w:val="12"/>
              <w:spacing w:before="60" w:after="60"/>
            </w:pPr>
            <w:r w:rsidRPr="00AD2583">
              <w:t>20 – 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ad"/>
              <w:spacing w:before="60" w:after="60"/>
            </w:pPr>
            <w:r w:rsidRPr="00AD2583">
              <w:t>951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ad"/>
              <w:spacing w:before="60" w:after="60"/>
            </w:pPr>
            <w:r w:rsidRPr="00AD2583">
              <w:t>955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956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9F3E28" w:rsidRDefault="009F3E28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9F3E28">
              <w:rPr>
                <w:rFonts w:cs="Arial"/>
                <w:szCs w:val="22"/>
              </w:rPr>
              <w:t>1034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F3E28" w:rsidRPr="009F3E28" w:rsidRDefault="009F3E28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9F3E28">
              <w:rPr>
                <w:rFonts w:cs="Arial"/>
                <w:szCs w:val="22"/>
              </w:rPr>
              <w:t>1022</w:t>
            </w:r>
          </w:p>
        </w:tc>
      </w:tr>
      <w:tr w:rsidR="009F3E28" w:rsidRPr="00AD2583" w:rsidTr="003A088F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3A5C2F">
            <w:pPr>
              <w:pStyle w:val="12"/>
              <w:spacing w:before="60" w:after="60"/>
            </w:pPr>
            <w:r w:rsidRPr="00AD2583">
              <w:t>30 – 39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ad"/>
              <w:spacing w:before="60" w:after="60"/>
            </w:pPr>
            <w:r w:rsidRPr="00AD2583">
              <w:t>1003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ad"/>
              <w:spacing w:before="60" w:after="60"/>
            </w:pPr>
            <w:r w:rsidRPr="00AD2583">
              <w:t>997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990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9F3E28" w:rsidRDefault="009F3E28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9F3E28">
              <w:rPr>
                <w:rFonts w:cs="Arial"/>
                <w:szCs w:val="22"/>
              </w:rPr>
              <w:t>1087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F3E28" w:rsidRPr="009F3E28" w:rsidRDefault="009F3E28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9F3E28">
              <w:rPr>
                <w:rFonts w:cs="Arial"/>
                <w:szCs w:val="22"/>
              </w:rPr>
              <w:t>1089</w:t>
            </w:r>
          </w:p>
        </w:tc>
      </w:tr>
      <w:tr w:rsidR="009F3E28" w:rsidRPr="00AD2583" w:rsidTr="003A088F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3A5C2F">
            <w:pPr>
              <w:pStyle w:val="12"/>
              <w:spacing w:before="60" w:after="60"/>
            </w:pPr>
            <w:r w:rsidRPr="00AD2583">
              <w:t>40 – 49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ad"/>
              <w:spacing w:before="60" w:after="60"/>
            </w:pPr>
            <w:r w:rsidRPr="00AD2583">
              <w:t>1071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ad"/>
              <w:spacing w:before="60" w:after="60"/>
            </w:pPr>
            <w:r w:rsidRPr="00AD2583">
              <w:t>1076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1084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9F3E28" w:rsidRDefault="009F3E28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9F3E28">
              <w:rPr>
                <w:rFonts w:cs="Arial"/>
                <w:szCs w:val="22"/>
              </w:rPr>
              <w:t>1119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F3E28" w:rsidRPr="009F3E28" w:rsidRDefault="009F3E28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9F3E28">
              <w:rPr>
                <w:rFonts w:cs="Arial"/>
                <w:szCs w:val="22"/>
              </w:rPr>
              <w:t>1129</w:t>
            </w:r>
          </w:p>
        </w:tc>
      </w:tr>
      <w:tr w:rsidR="009F3E28" w:rsidRPr="00AD2583" w:rsidTr="003A088F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3A5C2F">
            <w:pPr>
              <w:pStyle w:val="12"/>
              <w:spacing w:before="60" w:after="60"/>
            </w:pPr>
            <w:r w:rsidRPr="00AD2583">
              <w:t>50 – 59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ad"/>
              <w:spacing w:before="60" w:after="60"/>
            </w:pPr>
            <w:r w:rsidRPr="00AD2583">
              <w:t>1205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ad"/>
              <w:spacing w:before="60" w:after="60"/>
            </w:pPr>
            <w:r w:rsidRPr="00AD2583">
              <w:t>1198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1182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1172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9F3E28" w:rsidRDefault="009F3E28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9F3E28">
              <w:rPr>
                <w:rFonts w:cs="Arial"/>
                <w:szCs w:val="22"/>
              </w:rPr>
              <w:t>1183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F3E28" w:rsidRPr="009F3E28" w:rsidRDefault="009F3E28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9F3E28">
              <w:rPr>
                <w:rFonts w:cs="Arial"/>
                <w:szCs w:val="22"/>
              </w:rPr>
              <w:t>1179</w:t>
            </w:r>
          </w:p>
        </w:tc>
      </w:tr>
      <w:tr w:rsidR="009F3E28" w:rsidRPr="00AD2583" w:rsidTr="003A088F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3A5C2F">
            <w:pPr>
              <w:pStyle w:val="12"/>
              <w:spacing w:before="60" w:after="60"/>
            </w:pPr>
            <w:r w:rsidRPr="00AD2583">
              <w:t xml:space="preserve">60 – 69 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ad"/>
              <w:spacing w:before="60" w:after="60"/>
            </w:pPr>
            <w:r w:rsidRPr="00AD2583">
              <w:t>1492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ad"/>
              <w:spacing w:before="60" w:after="60"/>
            </w:pPr>
            <w:r w:rsidRPr="00AD2583">
              <w:t>1488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1485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1483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E28" w:rsidRPr="009F3E28" w:rsidRDefault="009F3E28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9F3E28">
              <w:rPr>
                <w:rFonts w:cs="Arial"/>
                <w:szCs w:val="22"/>
              </w:rPr>
              <w:t>1459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F3E28" w:rsidRPr="009F3E28" w:rsidRDefault="009F3E28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9F3E28">
              <w:rPr>
                <w:rFonts w:cs="Arial"/>
                <w:szCs w:val="22"/>
              </w:rPr>
              <w:t>1459</w:t>
            </w:r>
          </w:p>
        </w:tc>
      </w:tr>
      <w:tr w:rsidR="009F3E28" w:rsidRPr="00AD2583" w:rsidTr="003A088F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3A5C2F">
            <w:pPr>
              <w:pStyle w:val="12"/>
              <w:spacing w:before="60" w:after="60"/>
            </w:pPr>
            <w:r w:rsidRPr="00AD2583">
              <w:t>70 и старше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ad"/>
              <w:spacing w:before="60" w:after="60"/>
            </w:pPr>
            <w:r w:rsidRPr="00AD2583">
              <w:t>2441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pStyle w:val="ad"/>
              <w:spacing w:before="60" w:after="60"/>
            </w:pPr>
            <w:r w:rsidRPr="00AD2583">
              <w:t>2427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2384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F3E28" w:rsidRPr="00AD2583" w:rsidRDefault="009F3E28" w:rsidP="00E14D6F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2374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F3E28" w:rsidRPr="009F3E28" w:rsidRDefault="009F3E28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9F3E28">
              <w:rPr>
                <w:rFonts w:cs="Arial"/>
                <w:szCs w:val="22"/>
              </w:rPr>
              <w:t>2288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F3E28" w:rsidRPr="009F3E28" w:rsidRDefault="009F3E28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9F3E28">
              <w:rPr>
                <w:rFonts w:cs="Arial"/>
                <w:szCs w:val="22"/>
              </w:rPr>
              <w:t>2266</w:t>
            </w:r>
          </w:p>
        </w:tc>
      </w:tr>
    </w:tbl>
    <w:p w:rsidR="003B4F91" w:rsidRPr="00AD2583" w:rsidRDefault="003B4F91" w:rsidP="003A5C2F">
      <w:pPr>
        <w:rPr>
          <w:sz w:val="24"/>
        </w:rPr>
      </w:pPr>
    </w:p>
    <w:p w:rsidR="003B4F91" w:rsidRPr="00AD2583" w:rsidRDefault="003B4F91">
      <w:pPr>
        <w:pStyle w:val="aff2"/>
        <w:spacing w:line="240" w:lineRule="auto"/>
      </w:pPr>
      <w:r w:rsidRPr="00AD2583">
        <w:t>Браки и разводы</w:t>
      </w:r>
    </w:p>
    <w:tbl>
      <w:tblPr>
        <w:tblW w:w="942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897"/>
        <w:gridCol w:w="897"/>
        <w:gridCol w:w="897"/>
        <w:gridCol w:w="897"/>
        <w:gridCol w:w="897"/>
        <w:gridCol w:w="897"/>
      </w:tblGrid>
      <w:tr w:rsidR="00E14D6F" w:rsidRPr="00AD2583" w:rsidTr="003A088F">
        <w:trPr>
          <w:cantSplit/>
          <w:trHeight w:val="321"/>
        </w:trPr>
        <w:tc>
          <w:tcPr>
            <w:tcW w:w="403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E14D6F" w:rsidRPr="00AD2583" w:rsidRDefault="00E14D6F" w:rsidP="003A5C2F">
            <w:pPr>
              <w:pStyle w:val="ad"/>
              <w:spacing w:before="60" w:after="60"/>
            </w:pPr>
          </w:p>
        </w:tc>
        <w:tc>
          <w:tcPr>
            <w:tcW w:w="89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2017</w:t>
            </w:r>
          </w:p>
        </w:tc>
        <w:tc>
          <w:tcPr>
            <w:tcW w:w="89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2018</w:t>
            </w:r>
          </w:p>
        </w:tc>
        <w:tc>
          <w:tcPr>
            <w:tcW w:w="89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2019</w:t>
            </w:r>
          </w:p>
        </w:tc>
        <w:tc>
          <w:tcPr>
            <w:tcW w:w="89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2020</w:t>
            </w:r>
          </w:p>
        </w:tc>
        <w:tc>
          <w:tcPr>
            <w:tcW w:w="89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2021</w:t>
            </w:r>
          </w:p>
        </w:tc>
        <w:tc>
          <w:tcPr>
            <w:tcW w:w="89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4D6F" w:rsidRPr="00AD2583" w:rsidRDefault="00E14D6F" w:rsidP="00DD3B6E">
            <w:pPr>
              <w:pStyle w:val="ad"/>
              <w:spacing w:before="60" w:after="60"/>
              <w:ind w:left="-57" w:right="-57"/>
            </w:pPr>
            <w:r>
              <w:t>2022</w:t>
            </w:r>
          </w:p>
        </w:tc>
      </w:tr>
      <w:tr w:rsidR="00E14D6F" w:rsidRPr="00AD2583" w:rsidTr="003A088F">
        <w:tc>
          <w:tcPr>
            <w:tcW w:w="4039" w:type="dxa"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3A5C2F">
            <w:pPr>
              <w:pStyle w:val="ad"/>
              <w:spacing w:before="60" w:after="60"/>
              <w:jc w:val="left"/>
            </w:pPr>
            <w:r w:rsidRPr="00AD2583">
              <w:t>Зарегистрировано: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274492">
            <w:pPr>
              <w:pStyle w:val="ad"/>
              <w:spacing w:before="60" w:after="60"/>
            </w:pPr>
          </w:p>
        </w:tc>
        <w:tc>
          <w:tcPr>
            <w:tcW w:w="897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274492">
            <w:pPr>
              <w:pStyle w:val="ad"/>
              <w:spacing w:before="60" w:after="60"/>
            </w:pPr>
          </w:p>
        </w:tc>
        <w:tc>
          <w:tcPr>
            <w:tcW w:w="897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274492">
            <w:pPr>
              <w:pStyle w:val="ad"/>
              <w:spacing w:before="60" w:after="60"/>
            </w:pPr>
          </w:p>
        </w:tc>
        <w:tc>
          <w:tcPr>
            <w:tcW w:w="897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274492">
            <w:pPr>
              <w:pStyle w:val="ad"/>
              <w:spacing w:before="60" w:after="60"/>
            </w:pPr>
          </w:p>
        </w:tc>
        <w:tc>
          <w:tcPr>
            <w:tcW w:w="897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274492">
            <w:pPr>
              <w:pStyle w:val="ad"/>
              <w:spacing w:before="60" w:after="60"/>
            </w:pPr>
          </w:p>
        </w:tc>
        <w:tc>
          <w:tcPr>
            <w:tcW w:w="897" w:type="dxa"/>
            <w:tcBorders>
              <w:top w:val="single" w:sz="6" w:space="0" w:color="auto"/>
              <w:left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14D6F" w:rsidP="003A5C2F">
            <w:pPr>
              <w:pStyle w:val="ad"/>
              <w:spacing w:before="60" w:after="60"/>
            </w:pPr>
          </w:p>
        </w:tc>
      </w:tr>
      <w:tr w:rsidR="00435A11" w:rsidRPr="00AD2583" w:rsidTr="003A088F">
        <w:tc>
          <w:tcPr>
            <w:tcW w:w="4039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3A5C2F">
            <w:pPr>
              <w:pStyle w:val="ad"/>
              <w:spacing w:before="60" w:after="60"/>
              <w:ind w:left="284"/>
              <w:jc w:val="left"/>
            </w:pPr>
            <w:r w:rsidRPr="00AD2583">
              <w:t>браков</w:t>
            </w:r>
          </w:p>
        </w:tc>
        <w:tc>
          <w:tcPr>
            <w:tcW w:w="8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  <w:spacing w:before="60" w:after="60"/>
            </w:pPr>
            <w:r w:rsidRPr="00AD2583">
              <w:t>21298</w:t>
            </w:r>
          </w:p>
        </w:tc>
        <w:tc>
          <w:tcPr>
            <w:tcW w:w="8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  <w:spacing w:before="60" w:after="60"/>
            </w:pPr>
            <w:r w:rsidRPr="00AD2583">
              <w:t>17648</w:t>
            </w:r>
          </w:p>
        </w:tc>
        <w:tc>
          <w:tcPr>
            <w:tcW w:w="8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  <w:spacing w:before="60" w:after="60"/>
            </w:pPr>
            <w:r w:rsidRPr="00AD2583">
              <w:t>19405</w:t>
            </w:r>
          </w:p>
        </w:tc>
        <w:tc>
          <w:tcPr>
            <w:tcW w:w="8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  <w:spacing w:before="60" w:after="60"/>
            </w:pPr>
            <w:r w:rsidRPr="00AD2583">
              <w:t>15979</w:t>
            </w:r>
          </w:p>
        </w:tc>
        <w:tc>
          <w:tcPr>
            <w:tcW w:w="8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  <w:spacing w:before="60" w:after="60"/>
            </w:pPr>
            <w:r w:rsidRPr="00AD2583">
              <w:t>19196</w:t>
            </w:r>
          </w:p>
        </w:tc>
        <w:tc>
          <w:tcPr>
            <w:tcW w:w="897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35A11" w:rsidRPr="00AD2583" w:rsidRDefault="00435A11" w:rsidP="00435A11">
            <w:pPr>
              <w:pStyle w:val="ad"/>
              <w:spacing w:before="60" w:after="60"/>
            </w:pPr>
            <w:r>
              <w:t>22529</w:t>
            </w:r>
          </w:p>
        </w:tc>
      </w:tr>
      <w:tr w:rsidR="00435A11" w:rsidRPr="00AD2583" w:rsidTr="003A088F">
        <w:tc>
          <w:tcPr>
            <w:tcW w:w="40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3A5C2F">
            <w:pPr>
              <w:pStyle w:val="ad"/>
              <w:spacing w:before="60" w:after="60"/>
              <w:ind w:left="284"/>
              <w:jc w:val="left"/>
            </w:pPr>
            <w:r w:rsidRPr="00AD2583">
              <w:t>разводов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  <w:spacing w:before="60" w:after="60"/>
            </w:pPr>
            <w:r w:rsidRPr="00AD2583">
              <w:t>13085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  <w:spacing w:before="60" w:after="60"/>
            </w:pPr>
            <w:r w:rsidRPr="00AD2583">
              <w:t>12550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  <w:spacing w:before="60" w:after="60"/>
            </w:pPr>
            <w:r w:rsidRPr="00AD2583">
              <w:t>13281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  <w:spacing w:before="60" w:after="60"/>
            </w:pPr>
            <w:r w:rsidRPr="00AD2583">
              <w:t>12235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  <w:spacing w:before="60" w:after="60"/>
            </w:pPr>
            <w:r w:rsidRPr="00AD2583">
              <w:t>13188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35A11" w:rsidRPr="00AD2583" w:rsidRDefault="00435A11" w:rsidP="00435A11">
            <w:pPr>
              <w:pStyle w:val="ad"/>
              <w:spacing w:before="60" w:after="60"/>
            </w:pPr>
            <w:r>
              <w:t>13888</w:t>
            </w:r>
          </w:p>
        </w:tc>
      </w:tr>
      <w:tr w:rsidR="00435A11" w:rsidRPr="00AD2583" w:rsidTr="003A088F">
        <w:tc>
          <w:tcPr>
            <w:tcW w:w="40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3A5C2F">
            <w:pPr>
              <w:pStyle w:val="0"/>
              <w:spacing w:before="60" w:after="60"/>
            </w:pPr>
            <w:r w:rsidRPr="00AD2583">
              <w:t>На 1000 человек населения:</w:t>
            </w:r>
          </w:p>
          <w:p w:rsidR="00435A11" w:rsidRPr="00AD2583" w:rsidRDefault="00435A11" w:rsidP="003A5C2F">
            <w:pPr>
              <w:pStyle w:val="0"/>
              <w:spacing w:before="60" w:after="60"/>
              <w:ind w:left="284"/>
            </w:pPr>
            <w:r w:rsidRPr="00AD2583">
              <w:t>браков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  <w:spacing w:before="60" w:after="60"/>
            </w:pPr>
            <w:r w:rsidRPr="00AD2583">
              <w:t>7,6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  <w:spacing w:before="60" w:after="60"/>
            </w:pPr>
            <w:r w:rsidRPr="00AD2583">
              <w:t>6,3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  <w:spacing w:before="60" w:after="60"/>
            </w:pPr>
            <w:r w:rsidRPr="00AD2583">
              <w:t>6,9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  <w:spacing w:before="60" w:after="60"/>
            </w:pPr>
            <w:r w:rsidRPr="00AD2583">
              <w:t>5,7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  <w:spacing w:before="60" w:after="60"/>
            </w:pPr>
            <w:r w:rsidRPr="00AD2583">
              <w:t>6,9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35A11" w:rsidRPr="00AD2583" w:rsidRDefault="00435A11" w:rsidP="00435A11">
            <w:pPr>
              <w:pStyle w:val="ad"/>
              <w:spacing w:before="60" w:after="60"/>
            </w:pPr>
            <w:r>
              <w:t>8,1</w:t>
            </w:r>
          </w:p>
        </w:tc>
      </w:tr>
      <w:tr w:rsidR="00435A11" w:rsidRPr="00AD2583" w:rsidTr="003A088F">
        <w:tc>
          <w:tcPr>
            <w:tcW w:w="403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3A5C2F">
            <w:pPr>
              <w:pStyle w:val="ad"/>
              <w:spacing w:before="60" w:after="60"/>
              <w:ind w:left="284"/>
              <w:jc w:val="left"/>
            </w:pPr>
            <w:r w:rsidRPr="00AD2583">
              <w:t>разводов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  <w:spacing w:before="60" w:after="60"/>
            </w:pPr>
            <w:r w:rsidRPr="00AD2583">
              <w:t>4,7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  <w:spacing w:before="60" w:after="60"/>
            </w:pPr>
            <w:r w:rsidRPr="00AD2583">
              <w:t>4,5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  <w:spacing w:before="60" w:after="60"/>
            </w:pPr>
            <w:r w:rsidRPr="00AD2583">
              <w:t>4,8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  <w:spacing w:before="60" w:after="60"/>
            </w:pPr>
            <w:r w:rsidRPr="00AD2583">
              <w:t>4,4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  <w:spacing w:before="60" w:after="60"/>
            </w:pPr>
            <w:r w:rsidRPr="00AD2583">
              <w:t>4,7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35A11" w:rsidRPr="00AD2583" w:rsidRDefault="00435A11" w:rsidP="00435A11">
            <w:pPr>
              <w:pStyle w:val="ad"/>
              <w:spacing w:before="60" w:after="60"/>
            </w:pPr>
            <w:r>
              <w:t>5,0</w:t>
            </w:r>
          </w:p>
        </w:tc>
      </w:tr>
    </w:tbl>
    <w:p w:rsidR="003B4F91" w:rsidRPr="00AD2583" w:rsidRDefault="003B4F91">
      <w:pPr>
        <w:jc w:val="center"/>
      </w:pPr>
    </w:p>
    <w:p w:rsidR="003B4F91" w:rsidRPr="00AD2583" w:rsidRDefault="003B4F91" w:rsidP="00AA694A">
      <w:pPr>
        <w:pStyle w:val="aff2"/>
        <w:pageBreakBefore/>
        <w:spacing w:line="240" w:lineRule="auto"/>
      </w:pPr>
      <w:r w:rsidRPr="00AD2583">
        <w:lastRenderedPageBreak/>
        <w:t>Естественное движение населения</w:t>
      </w:r>
      <w:r w:rsidR="009B21BD" w:rsidRPr="00AD2583">
        <w:t xml:space="preserve"> </w:t>
      </w:r>
    </w:p>
    <w:p w:rsidR="003B4F91" w:rsidRPr="00AD2583" w:rsidRDefault="003B4F91">
      <w:pPr>
        <w:pStyle w:val="aff3"/>
      </w:pPr>
      <w:r w:rsidRPr="00AD2583">
        <w:t>(человек)</w:t>
      </w:r>
    </w:p>
    <w:tbl>
      <w:tblPr>
        <w:tblW w:w="942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921"/>
        <w:gridCol w:w="921"/>
        <w:gridCol w:w="921"/>
        <w:gridCol w:w="921"/>
        <w:gridCol w:w="921"/>
        <w:gridCol w:w="921"/>
      </w:tblGrid>
      <w:tr w:rsidR="00E14D6F" w:rsidRPr="00AD2583" w:rsidTr="003A088F">
        <w:trPr>
          <w:cantSplit/>
          <w:trHeight w:val="321"/>
        </w:trPr>
        <w:tc>
          <w:tcPr>
            <w:tcW w:w="389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E14D6F" w:rsidRPr="00AD2583" w:rsidRDefault="00E14D6F" w:rsidP="005654DC">
            <w:pPr>
              <w:pStyle w:val="ad"/>
            </w:pPr>
          </w:p>
        </w:tc>
        <w:tc>
          <w:tcPr>
            <w:tcW w:w="92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92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92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92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92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92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4D6F" w:rsidRPr="00AD2583" w:rsidRDefault="00E14D6F" w:rsidP="00DD3B6E">
            <w:pPr>
              <w:pStyle w:val="ad"/>
              <w:ind w:left="-57" w:right="-57"/>
            </w:pPr>
            <w:r>
              <w:t>2022</w:t>
            </w:r>
          </w:p>
        </w:tc>
      </w:tr>
      <w:tr w:rsidR="00435A11" w:rsidRPr="00AD2583" w:rsidTr="003A088F">
        <w:tc>
          <w:tcPr>
            <w:tcW w:w="38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5654DC">
            <w:pPr>
              <w:pStyle w:val="ad"/>
              <w:jc w:val="both"/>
            </w:pPr>
            <w:r w:rsidRPr="00AD2583">
              <w:t>Число родившихся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34448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32673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30023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28859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28273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35A11" w:rsidRPr="00AD2583" w:rsidRDefault="00435A11" w:rsidP="00435A11">
            <w:pPr>
              <w:pStyle w:val="ad"/>
            </w:pPr>
            <w:r>
              <w:t>26736</w:t>
            </w:r>
          </w:p>
        </w:tc>
      </w:tr>
      <w:tr w:rsidR="00435A11" w:rsidRPr="00AD2583" w:rsidTr="003A088F">
        <w:tc>
          <w:tcPr>
            <w:tcW w:w="3898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5654DC">
            <w:pPr>
              <w:pStyle w:val="ad"/>
              <w:jc w:val="both"/>
            </w:pPr>
            <w:r w:rsidRPr="00AD2583">
              <w:t>Число умерших</w:t>
            </w:r>
          </w:p>
        </w:tc>
        <w:tc>
          <w:tcPr>
            <w:tcW w:w="9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35830</w:t>
            </w:r>
          </w:p>
        </w:tc>
        <w:tc>
          <w:tcPr>
            <w:tcW w:w="9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36168</w:t>
            </w:r>
          </w:p>
        </w:tc>
        <w:tc>
          <w:tcPr>
            <w:tcW w:w="9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35605</w:t>
            </w:r>
          </w:p>
        </w:tc>
        <w:tc>
          <w:tcPr>
            <w:tcW w:w="9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42833</w:t>
            </w:r>
          </w:p>
        </w:tc>
        <w:tc>
          <w:tcPr>
            <w:tcW w:w="9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47189</w:t>
            </w:r>
          </w:p>
        </w:tc>
        <w:tc>
          <w:tcPr>
            <w:tcW w:w="921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35A11" w:rsidRPr="00AD2583" w:rsidRDefault="00435A11" w:rsidP="00435A11">
            <w:pPr>
              <w:pStyle w:val="ad"/>
            </w:pPr>
            <w:r>
              <w:t>38335</w:t>
            </w:r>
          </w:p>
        </w:tc>
      </w:tr>
      <w:tr w:rsidR="00435A11" w:rsidRPr="00AD2583" w:rsidTr="003A088F">
        <w:tc>
          <w:tcPr>
            <w:tcW w:w="38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5654DC">
            <w:pPr>
              <w:pStyle w:val="ad"/>
              <w:jc w:val="left"/>
            </w:pPr>
            <w:r w:rsidRPr="00AD2583">
              <w:t>Естественный прирост, убыль (-)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-1382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-3495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-5582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-13974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-18916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35A11" w:rsidRPr="00AD2583" w:rsidRDefault="00435A11" w:rsidP="00435A11">
            <w:pPr>
              <w:pStyle w:val="ad"/>
            </w:pPr>
            <w:r>
              <w:t>-11599</w:t>
            </w:r>
          </w:p>
        </w:tc>
      </w:tr>
      <w:tr w:rsidR="00435A11" w:rsidRPr="00AD2583" w:rsidTr="003A088F">
        <w:tc>
          <w:tcPr>
            <w:tcW w:w="38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5654DC">
            <w:pPr>
              <w:pStyle w:val="0"/>
            </w:pPr>
            <w:r w:rsidRPr="00AD2583">
              <w:t>На 1000 населения, человек:</w:t>
            </w:r>
          </w:p>
          <w:p w:rsidR="00435A11" w:rsidRPr="00AD2583" w:rsidRDefault="00435A11" w:rsidP="005654DC">
            <w:pPr>
              <w:pStyle w:val="0"/>
              <w:ind w:left="284"/>
            </w:pPr>
            <w:r w:rsidRPr="00AD2583">
              <w:t>родившихся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12,4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11,7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10,7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10,3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10,2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35A11" w:rsidRPr="00AD2583" w:rsidRDefault="00435A11" w:rsidP="00435A11">
            <w:pPr>
              <w:pStyle w:val="ad"/>
            </w:pPr>
            <w:r>
              <w:t>9,6</w:t>
            </w:r>
          </w:p>
        </w:tc>
      </w:tr>
      <w:tr w:rsidR="00435A11" w:rsidRPr="00AD2583" w:rsidTr="003A088F">
        <w:tc>
          <w:tcPr>
            <w:tcW w:w="38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5654DC">
            <w:pPr>
              <w:pStyle w:val="0"/>
              <w:ind w:left="284"/>
            </w:pPr>
            <w:r w:rsidRPr="00AD2583">
              <w:t>умерших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12,9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13,0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12,7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15,3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17,0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35A11" w:rsidRPr="00AD2583" w:rsidRDefault="00435A11" w:rsidP="00435A11">
            <w:pPr>
              <w:pStyle w:val="ad"/>
            </w:pPr>
            <w:r>
              <w:t>13,7</w:t>
            </w:r>
          </w:p>
        </w:tc>
      </w:tr>
      <w:tr w:rsidR="00435A11" w:rsidRPr="00AD2583" w:rsidTr="003A088F">
        <w:tc>
          <w:tcPr>
            <w:tcW w:w="389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5654DC">
            <w:pPr>
              <w:pStyle w:val="ad"/>
              <w:ind w:left="284"/>
              <w:jc w:val="left"/>
            </w:pPr>
            <w:r w:rsidRPr="00AD2583">
              <w:t>естественный прирост, убыль (-)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-0,5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-1,3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-2,0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-5,0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-6,8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35A11" w:rsidRPr="00AD2583" w:rsidRDefault="00435A11" w:rsidP="00435A11">
            <w:pPr>
              <w:pStyle w:val="ad"/>
            </w:pPr>
            <w:r>
              <w:t>-4,1</w:t>
            </w:r>
          </w:p>
        </w:tc>
      </w:tr>
    </w:tbl>
    <w:p w:rsidR="003B4F91" w:rsidRPr="00AD2583" w:rsidRDefault="003B4F91" w:rsidP="005654DC">
      <w:pPr>
        <w:rPr>
          <w:sz w:val="24"/>
        </w:rPr>
      </w:pPr>
    </w:p>
    <w:p w:rsidR="00AA694A" w:rsidRPr="00AD2583" w:rsidRDefault="00AA694A" w:rsidP="00AA694A">
      <w:pPr>
        <w:pStyle w:val="aff2"/>
      </w:pPr>
      <w:r w:rsidRPr="00AD2583">
        <w:t>Естественное движение население по полу за 202</w:t>
      </w:r>
      <w:r w:rsidR="008468DD" w:rsidRPr="008468DD">
        <w:t>2</w:t>
      </w:r>
      <w:r w:rsidRPr="00AD2583">
        <w:t xml:space="preserve"> год </w:t>
      </w:r>
    </w:p>
    <w:p w:rsidR="00AA694A" w:rsidRPr="00AD2583" w:rsidRDefault="00AA694A" w:rsidP="00AA694A">
      <w:pPr>
        <w:pStyle w:val="aff3"/>
      </w:pPr>
      <w:r w:rsidRPr="00AD2583">
        <w:t>(человек)</w:t>
      </w:r>
    </w:p>
    <w:tbl>
      <w:tblPr>
        <w:tblW w:w="94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98"/>
        <w:gridCol w:w="1444"/>
        <w:gridCol w:w="1445"/>
        <w:gridCol w:w="1445"/>
        <w:gridCol w:w="1445"/>
        <w:gridCol w:w="1445"/>
      </w:tblGrid>
      <w:tr w:rsidR="00E715F9" w:rsidRPr="00AD2583" w:rsidTr="00E715F9">
        <w:trPr>
          <w:trHeight w:val="599"/>
          <w:tblHeader/>
        </w:trPr>
        <w:tc>
          <w:tcPr>
            <w:tcW w:w="2198" w:type="dxa"/>
            <w:vMerge w:val="restart"/>
          </w:tcPr>
          <w:p w:rsidR="00E715F9" w:rsidRPr="00AD2583" w:rsidRDefault="00E715F9" w:rsidP="00AA694A">
            <w:pPr>
              <w:pStyle w:val="ad"/>
            </w:pPr>
          </w:p>
        </w:tc>
        <w:tc>
          <w:tcPr>
            <w:tcW w:w="1444" w:type="dxa"/>
            <w:vMerge w:val="restart"/>
          </w:tcPr>
          <w:p w:rsidR="00E715F9" w:rsidRPr="00AD2583" w:rsidRDefault="00E715F9" w:rsidP="00AA694A">
            <w:pPr>
              <w:pStyle w:val="ad"/>
              <w:ind w:left="-57" w:right="-57"/>
            </w:pPr>
            <w:r w:rsidRPr="00AD2583">
              <w:t>Число р</w:t>
            </w:r>
            <w:r w:rsidRPr="00AD2583">
              <w:t>о</w:t>
            </w:r>
            <w:r w:rsidRPr="00AD2583">
              <w:t>дившихся (без мертво-рожденных)</w:t>
            </w:r>
          </w:p>
        </w:tc>
        <w:tc>
          <w:tcPr>
            <w:tcW w:w="1445" w:type="dxa"/>
            <w:vMerge w:val="restart"/>
          </w:tcPr>
          <w:p w:rsidR="00E715F9" w:rsidRPr="00AD2583" w:rsidRDefault="00E715F9" w:rsidP="00E715F9">
            <w:pPr>
              <w:pStyle w:val="ad"/>
            </w:pPr>
            <w:r w:rsidRPr="00AD2583">
              <w:t>Число мертворо</w:t>
            </w:r>
            <w:r w:rsidRPr="00AD2583">
              <w:t>ж</w:t>
            </w:r>
            <w:r w:rsidRPr="00AD2583">
              <w:t>денных</w:t>
            </w:r>
          </w:p>
        </w:tc>
        <w:tc>
          <w:tcPr>
            <w:tcW w:w="2890" w:type="dxa"/>
            <w:gridSpan w:val="2"/>
          </w:tcPr>
          <w:p w:rsidR="00E715F9" w:rsidRPr="00AD2583" w:rsidRDefault="00E715F9" w:rsidP="00E715F9">
            <w:pPr>
              <w:pStyle w:val="ad"/>
              <w:ind w:left="-57" w:right="-57"/>
            </w:pPr>
            <w:r w:rsidRPr="00AD2583">
              <w:t>Число умерших</w:t>
            </w:r>
          </w:p>
        </w:tc>
        <w:tc>
          <w:tcPr>
            <w:tcW w:w="1445" w:type="dxa"/>
            <w:vMerge w:val="restart"/>
          </w:tcPr>
          <w:p w:rsidR="00E715F9" w:rsidRPr="00AD2583" w:rsidRDefault="00E715F9" w:rsidP="00AA694A">
            <w:pPr>
              <w:pStyle w:val="ad"/>
              <w:ind w:left="-57" w:right="-57"/>
            </w:pPr>
            <w:r w:rsidRPr="00AD2583">
              <w:t>Естестве</w:t>
            </w:r>
            <w:r w:rsidRPr="00AD2583">
              <w:t>н</w:t>
            </w:r>
            <w:r w:rsidRPr="00AD2583">
              <w:t>ный прирост, убыль (-)</w:t>
            </w:r>
          </w:p>
        </w:tc>
      </w:tr>
      <w:tr w:rsidR="00E715F9" w:rsidRPr="00AD2583" w:rsidTr="00AA694A">
        <w:trPr>
          <w:tblHeader/>
        </w:trPr>
        <w:tc>
          <w:tcPr>
            <w:tcW w:w="2198" w:type="dxa"/>
            <w:vMerge/>
          </w:tcPr>
          <w:p w:rsidR="00E715F9" w:rsidRPr="00AD2583" w:rsidRDefault="00E715F9" w:rsidP="00AA694A">
            <w:pPr>
              <w:pStyle w:val="ad"/>
            </w:pPr>
          </w:p>
        </w:tc>
        <w:tc>
          <w:tcPr>
            <w:tcW w:w="1444" w:type="dxa"/>
            <w:vMerge/>
          </w:tcPr>
          <w:p w:rsidR="00E715F9" w:rsidRPr="00AD2583" w:rsidRDefault="00E715F9" w:rsidP="00AA694A">
            <w:pPr>
              <w:pStyle w:val="ad"/>
              <w:ind w:left="-57" w:right="-57"/>
            </w:pPr>
          </w:p>
        </w:tc>
        <w:tc>
          <w:tcPr>
            <w:tcW w:w="1445" w:type="dxa"/>
            <w:vMerge/>
          </w:tcPr>
          <w:p w:rsidR="00E715F9" w:rsidRPr="00AD2583" w:rsidRDefault="00E715F9" w:rsidP="00AA694A">
            <w:pPr>
              <w:pStyle w:val="ad"/>
              <w:ind w:left="-57" w:right="-57"/>
            </w:pPr>
          </w:p>
        </w:tc>
        <w:tc>
          <w:tcPr>
            <w:tcW w:w="1445" w:type="dxa"/>
          </w:tcPr>
          <w:p w:rsidR="00E715F9" w:rsidRPr="00AD2583" w:rsidRDefault="00E715F9" w:rsidP="00AA694A">
            <w:pPr>
              <w:pStyle w:val="ad"/>
              <w:ind w:left="-57" w:right="-57"/>
            </w:pPr>
            <w:r w:rsidRPr="00AD2583">
              <w:t>всего</w:t>
            </w:r>
          </w:p>
        </w:tc>
        <w:tc>
          <w:tcPr>
            <w:tcW w:w="1445" w:type="dxa"/>
          </w:tcPr>
          <w:p w:rsidR="00E715F9" w:rsidRPr="00AD2583" w:rsidRDefault="00E715F9" w:rsidP="00AA694A">
            <w:pPr>
              <w:pStyle w:val="ad"/>
              <w:ind w:left="-57" w:right="-57"/>
            </w:pPr>
            <w:r w:rsidRPr="00AD2583">
              <w:t>в том числе детей                    до 1 года</w:t>
            </w:r>
          </w:p>
        </w:tc>
        <w:tc>
          <w:tcPr>
            <w:tcW w:w="1445" w:type="dxa"/>
            <w:vMerge/>
          </w:tcPr>
          <w:p w:rsidR="00E715F9" w:rsidRPr="00AD2583" w:rsidRDefault="00E715F9" w:rsidP="00AA694A">
            <w:pPr>
              <w:pStyle w:val="ad"/>
              <w:ind w:left="-57" w:right="-57"/>
            </w:pPr>
          </w:p>
        </w:tc>
      </w:tr>
      <w:tr w:rsidR="00435A11" w:rsidRPr="00AD2583" w:rsidTr="00AA694A">
        <w:tc>
          <w:tcPr>
            <w:tcW w:w="2198" w:type="dxa"/>
            <w:vAlign w:val="bottom"/>
          </w:tcPr>
          <w:p w:rsidR="00435A11" w:rsidRPr="00AD2583" w:rsidRDefault="00435A11" w:rsidP="00274492">
            <w:pPr>
              <w:pStyle w:val="05"/>
              <w:ind w:left="0"/>
              <w:rPr>
                <w:b/>
              </w:rPr>
            </w:pPr>
            <w:r w:rsidRPr="00AD2583">
              <w:rPr>
                <w:b/>
              </w:rPr>
              <w:t>Всего</w:t>
            </w:r>
          </w:p>
        </w:tc>
        <w:tc>
          <w:tcPr>
            <w:tcW w:w="1444" w:type="dxa"/>
            <w:vAlign w:val="bottom"/>
          </w:tcPr>
          <w:p w:rsidR="00435A11" w:rsidRPr="00BC2685" w:rsidRDefault="00435A11" w:rsidP="00435A11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  <w:szCs w:val="22"/>
              </w:rPr>
            </w:pPr>
            <w:r w:rsidRPr="00BC2685">
              <w:rPr>
                <w:rFonts w:cs="Arial"/>
                <w:b/>
                <w:bCs/>
                <w:szCs w:val="22"/>
              </w:rPr>
              <w:t>26736</w:t>
            </w:r>
          </w:p>
        </w:tc>
        <w:tc>
          <w:tcPr>
            <w:tcW w:w="1445" w:type="dxa"/>
            <w:vAlign w:val="bottom"/>
          </w:tcPr>
          <w:p w:rsidR="00435A11" w:rsidRPr="00BC2685" w:rsidRDefault="00435A11" w:rsidP="00435A11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  <w:szCs w:val="22"/>
              </w:rPr>
            </w:pPr>
            <w:r w:rsidRPr="00BC2685">
              <w:rPr>
                <w:rFonts w:cs="Arial"/>
                <w:b/>
                <w:bCs/>
                <w:szCs w:val="22"/>
              </w:rPr>
              <w:t>139</w:t>
            </w:r>
          </w:p>
        </w:tc>
        <w:tc>
          <w:tcPr>
            <w:tcW w:w="1445" w:type="dxa"/>
            <w:vAlign w:val="bottom"/>
          </w:tcPr>
          <w:p w:rsidR="00435A11" w:rsidRPr="00BC2685" w:rsidRDefault="00435A11" w:rsidP="00435A11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  <w:szCs w:val="22"/>
              </w:rPr>
            </w:pPr>
            <w:r w:rsidRPr="00BC2685">
              <w:rPr>
                <w:rFonts w:cs="Arial"/>
                <w:b/>
                <w:bCs/>
                <w:szCs w:val="22"/>
              </w:rPr>
              <w:t>38335</w:t>
            </w:r>
          </w:p>
        </w:tc>
        <w:tc>
          <w:tcPr>
            <w:tcW w:w="1445" w:type="dxa"/>
            <w:vAlign w:val="bottom"/>
          </w:tcPr>
          <w:p w:rsidR="00435A11" w:rsidRPr="00BC2685" w:rsidRDefault="00435A11" w:rsidP="00435A11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  <w:szCs w:val="22"/>
              </w:rPr>
            </w:pPr>
            <w:r w:rsidRPr="00BC2685">
              <w:rPr>
                <w:rFonts w:cs="Arial"/>
                <w:b/>
                <w:bCs/>
                <w:szCs w:val="22"/>
              </w:rPr>
              <w:t>145</w:t>
            </w:r>
          </w:p>
        </w:tc>
        <w:tc>
          <w:tcPr>
            <w:tcW w:w="1445" w:type="dxa"/>
            <w:vAlign w:val="bottom"/>
          </w:tcPr>
          <w:p w:rsidR="00435A11" w:rsidRPr="00BC2685" w:rsidRDefault="00435A11" w:rsidP="00435A11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  <w:szCs w:val="22"/>
              </w:rPr>
            </w:pPr>
            <w:r w:rsidRPr="00BC2685">
              <w:rPr>
                <w:rFonts w:cs="Arial"/>
                <w:b/>
                <w:bCs/>
                <w:szCs w:val="22"/>
              </w:rPr>
              <w:t>-11599</w:t>
            </w:r>
          </w:p>
        </w:tc>
      </w:tr>
      <w:tr w:rsidR="00435A11" w:rsidRPr="00AD2583" w:rsidTr="00AA694A">
        <w:tc>
          <w:tcPr>
            <w:tcW w:w="2198" w:type="dxa"/>
            <w:vAlign w:val="bottom"/>
          </w:tcPr>
          <w:p w:rsidR="00435A11" w:rsidRPr="00AD2583" w:rsidRDefault="00435A11" w:rsidP="00E715F9">
            <w:pPr>
              <w:pStyle w:val="05"/>
              <w:ind w:left="0" w:firstLine="284"/>
            </w:pPr>
            <w:r w:rsidRPr="00AD2583">
              <w:t>в том числе:</w:t>
            </w:r>
          </w:p>
          <w:p w:rsidR="00435A11" w:rsidRPr="00AD2583" w:rsidRDefault="00435A11" w:rsidP="00E715F9">
            <w:pPr>
              <w:pStyle w:val="05"/>
              <w:ind w:left="0" w:firstLine="284"/>
            </w:pPr>
            <w:r w:rsidRPr="00AD2583">
              <w:t>мужчины</w:t>
            </w:r>
          </w:p>
        </w:tc>
        <w:tc>
          <w:tcPr>
            <w:tcW w:w="1444" w:type="dxa"/>
            <w:vAlign w:val="bottom"/>
          </w:tcPr>
          <w:p w:rsidR="00435A11" w:rsidRPr="00BC2685" w:rsidRDefault="00435A11" w:rsidP="00435A1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BC2685">
              <w:rPr>
                <w:rFonts w:cs="Arial"/>
                <w:bCs/>
                <w:szCs w:val="22"/>
              </w:rPr>
              <w:t>13749</w:t>
            </w:r>
          </w:p>
        </w:tc>
        <w:tc>
          <w:tcPr>
            <w:tcW w:w="1445" w:type="dxa"/>
            <w:vAlign w:val="bottom"/>
          </w:tcPr>
          <w:p w:rsidR="00435A11" w:rsidRPr="00BC2685" w:rsidRDefault="00435A11" w:rsidP="00435A1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BC2685">
              <w:rPr>
                <w:rFonts w:cs="Arial"/>
                <w:bCs/>
                <w:szCs w:val="22"/>
              </w:rPr>
              <w:t>73</w:t>
            </w:r>
          </w:p>
        </w:tc>
        <w:tc>
          <w:tcPr>
            <w:tcW w:w="1445" w:type="dxa"/>
            <w:vAlign w:val="bottom"/>
          </w:tcPr>
          <w:p w:rsidR="00435A11" w:rsidRPr="00BC2685" w:rsidRDefault="00435A11" w:rsidP="00435A1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BC2685">
              <w:rPr>
                <w:rFonts w:cs="Arial"/>
                <w:bCs/>
                <w:szCs w:val="22"/>
              </w:rPr>
              <w:t>19757</w:t>
            </w:r>
          </w:p>
        </w:tc>
        <w:tc>
          <w:tcPr>
            <w:tcW w:w="1445" w:type="dxa"/>
            <w:vAlign w:val="bottom"/>
          </w:tcPr>
          <w:p w:rsidR="00435A11" w:rsidRPr="00BC2685" w:rsidRDefault="00435A11" w:rsidP="00435A1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BC2685">
              <w:rPr>
                <w:rFonts w:cs="Arial"/>
                <w:bCs/>
                <w:szCs w:val="22"/>
              </w:rPr>
              <w:t>87</w:t>
            </w:r>
          </w:p>
        </w:tc>
        <w:tc>
          <w:tcPr>
            <w:tcW w:w="1445" w:type="dxa"/>
            <w:vAlign w:val="bottom"/>
          </w:tcPr>
          <w:p w:rsidR="00435A11" w:rsidRPr="00BC2685" w:rsidRDefault="00435A11" w:rsidP="00435A1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BC2685">
              <w:rPr>
                <w:rFonts w:cs="Arial"/>
                <w:bCs/>
                <w:szCs w:val="22"/>
              </w:rPr>
              <w:t>-6008</w:t>
            </w:r>
          </w:p>
        </w:tc>
      </w:tr>
      <w:tr w:rsidR="00435A11" w:rsidRPr="00AD2583" w:rsidTr="00AA694A">
        <w:tc>
          <w:tcPr>
            <w:tcW w:w="2198" w:type="dxa"/>
            <w:vAlign w:val="bottom"/>
          </w:tcPr>
          <w:p w:rsidR="00435A11" w:rsidRPr="00AD2583" w:rsidRDefault="00435A11" w:rsidP="00E715F9">
            <w:pPr>
              <w:pStyle w:val="05"/>
              <w:ind w:left="0" w:firstLine="284"/>
            </w:pPr>
            <w:r w:rsidRPr="00AD2583">
              <w:t>женщины</w:t>
            </w:r>
          </w:p>
        </w:tc>
        <w:tc>
          <w:tcPr>
            <w:tcW w:w="1444" w:type="dxa"/>
            <w:vAlign w:val="bottom"/>
          </w:tcPr>
          <w:p w:rsidR="00435A11" w:rsidRPr="00BC2685" w:rsidRDefault="00435A11" w:rsidP="00435A1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BC2685">
              <w:rPr>
                <w:rFonts w:cs="Arial"/>
                <w:bCs/>
                <w:szCs w:val="22"/>
              </w:rPr>
              <w:t>12987</w:t>
            </w:r>
          </w:p>
        </w:tc>
        <w:tc>
          <w:tcPr>
            <w:tcW w:w="1445" w:type="dxa"/>
            <w:vAlign w:val="bottom"/>
          </w:tcPr>
          <w:p w:rsidR="00435A11" w:rsidRPr="00BC2685" w:rsidRDefault="00435A11" w:rsidP="00435A1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BC2685">
              <w:rPr>
                <w:rFonts w:cs="Arial"/>
                <w:bCs/>
                <w:szCs w:val="22"/>
              </w:rPr>
              <w:t>66</w:t>
            </w:r>
          </w:p>
        </w:tc>
        <w:tc>
          <w:tcPr>
            <w:tcW w:w="1445" w:type="dxa"/>
            <w:vAlign w:val="bottom"/>
          </w:tcPr>
          <w:p w:rsidR="00435A11" w:rsidRPr="00BC2685" w:rsidRDefault="00435A11" w:rsidP="00435A1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BC2685">
              <w:rPr>
                <w:rFonts w:cs="Arial"/>
                <w:bCs/>
                <w:szCs w:val="22"/>
              </w:rPr>
              <w:t>18578</w:t>
            </w:r>
          </w:p>
        </w:tc>
        <w:tc>
          <w:tcPr>
            <w:tcW w:w="1445" w:type="dxa"/>
            <w:vAlign w:val="bottom"/>
          </w:tcPr>
          <w:p w:rsidR="00435A11" w:rsidRPr="00BC2685" w:rsidRDefault="00435A11" w:rsidP="00435A1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BC2685">
              <w:rPr>
                <w:rFonts w:cs="Arial"/>
                <w:bCs/>
                <w:szCs w:val="22"/>
              </w:rPr>
              <w:t>58</w:t>
            </w:r>
          </w:p>
        </w:tc>
        <w:tc>
          <w:tcPr>
            <w:tcW w:w="1445" w:type="dxa"/>
            <w:vAlign w:val="bottom"/>
          </w:tcPr>
          <w:p w:rsidR="00435A11" w:rsidRPr="00BC2685" w:rsidRDefault="00435A11" w:rsidP="00435A1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BC2685">
              <w:rPr>
                <w:rFonts w:cs="Arial"/>
                <w:bCs/>
                <w:szCs w:val="22"/>
              </w:rPr>
              <w:t>-5591</w:t>
            </w:r>
          </w:p>
        </w:tc>
      </w:tr>
    </w:tbl>
    <w:p w:rsidR="00AA694A" w:rsidRPr="00AD2583" w:rsidRDefault="00AA694A" w:rsidP="005654DC">
      <w:pPr>
        <w:rPr>
          <w:sz w:val="24"/>
        </w:rPr>
      </w:pPr>
    </w:p>
    <w:p w:rsidR="000D3740" w:rsidRPr="00AD2583" w:rsidRDefault="000D3740" w:rsidP="00AA694A">
      <w:pPr>
        <w:pStyle w:val="aff2"/>
      </w:pPr>
      <w:r w:rsidRPr="00AD2583">
        <w:t>Коэффициент</w:t>
      </w:r>
      <w:r w:rsidR="00640FE6" w:rsidRPr="00AD2583">
        <w:t>ы</w:t>
      </w:r>
      <w:r w:rsidRPr="00AD2583">
        <w:t xml:space="preserve"> естественного </w:t>
      </w:r>
      <w:r w:rsidR="00640FE6" w:rsidRPr="00AD2583">
        <w:t>прироста, убыли (-)</w:t>
      </w:r>
      <w:r w:rsidRPr="00AD2583">
        <w:t xml:space="preserve"> населения</w:t>
      </w:r>
      <w:r w:rsidR="00D736AD" w:rsidRPr="00AD2583">
        <w:t xml:space="preserve"> </w:t>
      </w:r>
      <w:r w:rsidRPr="00AD2583">
        <w:br/>
        <w:t>по Новосибирской области</w:t>
      </w:r>
      <w:r w:rsidR="00A45F39" w:rsidRPr="00AD2583">
        <w:t xml:space="preserve"> в сравнении с данными </w:t>
      </w:r>
      <w:r w:rsidR="005654DC" w:rsidRPr="00AD2583">
        <w:br/>
      </w:r>
      <w:r w:rsidR="00A45F39" w:rsidRPr="00AD2583">
        <w:t>по</w:t>
      </w:r>
      <w:r w:rsidRPr="00AD2583">
        <w:t xml:space="preserve"> </w:t>
      </w:r>
      <w:r w:rsidR="00CF398A" w:rsidRPr="00AD2583">
        <w:t xml:space="preserve">Российской Федерации </w:t>
      </w:r>
    </w:p>
    <w:p w:rsidR="000D3740" w:rsidRPr="00AD2583" w:rsidRDefault="000D3740" w:rsidP="000D3740">
      <w:pPr>
        <w:pStyle w:val="aff3"/>
      </w:pPr>
      <w:r w:rsidRPr="00AD2583">
        <w:t>(на 1000 населения)</w:t>
      </w:r>
    </w:p>
    <w:tbl>
      <w:tblPr>
        <w:tblW w:w="94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040"/>
        <w:gridCol w:w="897"/>
        <w:gridCol w:w="897"/>
        <w:gridCol w:w="897"/>
        <w:gridCol w:w="897"/>
        <w:gridCol w:w="897"/>
        <w:gridCol w:w="897"/>
      </w:tblGrid>
      <w:tr w:rsidR="00E14D6F" w:rsidRPr="00AD2583" w:rsidTr="003A088F">
        <w:trPr>
          <w:tblHeader/>
        </w:trPr>
        <w:tc>
          <w:tcPr>
            <w:tcW w:w="4040" w:type="dxa"/>
          </w:tcPr>
          <w:p w:rsidR="00E14D6F" w:rsidRPr="00AD2583" w:rsidRDefault="00E14D6F" w:rsidP="007B74D5">
            <w:pPr>
              <w:pStyle w:val="ad"/>
            </w:pPr>
          </w:p>
        </w:tc>
        <w:tc>
          <w:tcPr>
            <w:tcW w:w="897" w:type="dxa"/>
            <w:vAlign w:val="center"/>
          </w:tcPr>
          <w:p w:rsidR="00E14D6F" w:rsidRPr="00AD2583" w:rsidRDefault="00E14D6F" w:rsidP="00E14D6F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897" w:type="dxa"/>
            <w:vAlign w:val="center"/>
          </w:tcPr>
          <w:p w:rsidR="00E14D6F" w:rsidRPr="00AD2583" w:rsidRDefault="00E14D6F" w:rsidP="00E14D6F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897" w:type="dxa"/>
            <w:vAlign w:val="center"/>
          </w:tcPr>
          <w:p w:rsidR="00E14D6F" w:rsidRPr="00AD2583" w:rsidRDefault="00E14D6F" w:rsidP="00E14D6F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897" w:type="dxa"/>
            <w:vAlign w:val="center"/>
          </w:tcPr>
          <w:p w:rsidR="00E14D6F" w:rsidRPr="00AD2583" w:rsidRDefault="00E14D6F" w:rsidP="00E14D6F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897" w:type="dxa"/>
            <w:vAlign w:val="center"/>
          </w:tcPr>
          <w:p w:rsidR="00E14D6F" w:rsidRPr="00AD2583" w:rsidRDefault="00E14D6F" w:rsidP="00E14D6F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897" w:type="dxa"/>
            <w:vAlign w:val="center"/>
          </w:tcPr>
          <w:p w:rsidR="00E14D6F" w:rsidRPr="00AD2583" w:rsidRDefault="00E14D6F" w:rsidP="00DD3B6E">
            <w:pPr>
              <w:pStyle w:val="ad"/>
              <w:ind w:left="-57" w:right="-57"/>
            </w:pPr>
            <w:r>
              <w:t>2022</w:t>
            </w:r>
          </w:p>
        </w:tc>
      </w:tr>
      <w:tr w:rsidR="00435A11" w:rsidRPr="00AD2583" w:rsidTr="003A088F">
        <w:tc>
          <w:tcPr>
            <w:tcW w:w="4040" w:type="dxa"/>
            <w:vAlign w:val="bottom"/>
          </w:tcPr>
          <w:p w:rsidR="00435A11" w:rsidRPr="00AD2583" w:rsidRDefault="00435A11" w:rsidP="007B74D5">
            <w:pPr>
              <w:pStyle w:val="05"/>
              <w:ind w:left="0"/>
            </w:pPr>
            <w:r w:rsidRPr="00AD2583">
              <w:t>Российская Федерация</w:t>
            </w:r>
          </w:p>
        </w:tc>
        <w:tc>
          <w:tcPr>
            <w:tcW w:w="897" w:type="dxa"/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-0,9</w:t>
            </w:r>
          </w:p>
        </w:tc>
        <w:tc>
          <w:tcPr>
            <w:tcW w:w="897" w:type="dxa"/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-1,6</w:t>
            </w:r>
          </w:p>
        </w:tc>
        <w:tc>
          <w:tcPr>
            <w:tcW w:w="897" w:type="dxa"/>
            <w:vAlign w:val="bottom"/>
          </w:tcPr>
          <w:p w:rsidR="00435A11" w:rsidRPr="00AD2583" w:rsidRDefault="00435A11" w:rsidP="00E14D6F">
            <w:pPr>
              <w:spacing w:before="80" w:after="8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-2,2</w:t>
            </w:r>
          </w:p>
        </w:tc>
        <w:tc>
          <w:tcPr>
            <w:tcW w:w="897" w:type="dxa"/>
            <w:vAlign w:val="bottom"/>
          </w:tcPr>
          <w:p w:rsidR="00435A11" w:rsidRPr="00AD2583" w:rsidRDefault="00435A11" w:rsidP="00E14D6F">
            <w:pPr>
              <w:spacing w:before="80" w:after="8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-4,8</w:t>
            </w:r>
          </w:p>
        </w:tc>
        <w:tc>
          <w:tcPr>
            <w:tcW w:w="897" w:type="dxa"/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-7,1</w:t>
            </w:r>
          </w:p>
        </w:tc>
        <w:tc>
          <w:tcPr>
            <w:tcW w:w="897" w:type="dxa"/>
            <w:vAlign w:val="bottom"/>
          </w:tcPr>
          <w:p w:rsidR="00435A11" w:rsidRPr="00AD2583" w:rsidRDefault="00435A11" w:rsidP="00435A11">
            <w:pPr>
              <w:pStyle w:val="ad"/>
            </w:pPr>
            <w:r>
              <w:t>4,0</w:t>
            </w:r>
          </w:p>
        </w:tc>
      </w:tr>
      <w:tr w:rsidR="00435A11" w:rsidRPr="00AD2583" w:rsidTr="003A088F">
        <w:tc>
          <w:tcPr>
            <w:tcW w:w="4040" w:type="dxa"/>
            <w:vAlign w:val="bottom"/>
          </w:tcPr>
          <w:p w:rsidR="00435A11" w:rsidRPr="00AD2583" w:rsidRDefault="00435A11" w:rsidP="007B74D5">
            <w:pPr>
              <w:pStyle w:val="05"/>
              <w:ind w:left="0"/>
            </w:pPr>
            <w:r w:rsidRPr="00AD2583">
              <w:t>Новосибирская область</w:t>
            </w:r>
          </w:p>
        </w:tc>
        <w:tc>
          <w:tcPr>
            <w:tcW w:w="897" w:type="dxa"/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-0,5</w:t>
            </w:r>
          </w:p>
        </w:tc>
        <w:tc>
          <w:tcPr>
            <w:tcW w:w="897" w:type="dxa"/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-1,3</w:t>
            </w:r>
          </w:p>
        </w:tc>
        <w:tc>
          <w:tcPr>
            <w:tcW w:w="897" w:type="dxa"/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-2,0</w:t>
            </w:r>
          </w:p>
        </w:tc>
        <w:tc>
          <w:tcPr>
            <w:tcW w:w="897" w:type="dxa"/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-5,0</w:t>
            </w:r>
          </w:p>
        </w:tc>
        <w:tc>
          <w:tcPr>
            <w:tcW w:w="897" w:type="dxa"/>
            <w:vAlign w:val="bottom"/>
          </w:tcPr>
          <w:p w:rsidR="00435A11" w:rsidRPr="00AD2583" w:rsidRDefault="00435A11" w:rsidP="00E14D6F">
            <w:pPr>
              <w:pStyle w:val="ad"/>
            </w:pPr>
            <w:r w:rsidRPr="00AD2583">
              <w:t>-6,8</w:t>
            </w:r>
          </w:p>
        </w:tc>
        <w:tc>
          <w:tcPr>
            <w:tcW w:w="897" w:type="dxa"/>
            <w:vAlign w:val="bottom"/>
          </w:tcPr>
          <w:p w:rsidR="00435A11" w:rsidRPr="00AD2583" w:rsidRDefault="00435A11" w:rsidP="00435A11">
            <w:pPr>
              <w:pStyle w:val="ad"/>
            </w:pPr>
            <w:r>
              <w:t>-4,1</w:t>
            </w:r>
          </w:p>
        </w:tc>
      </w:tr>
    </w:tbl>
    <w:p w:rsidR="00144DA4" w:rsidRPr="00AD2583" w:rsidRDefault="00144DA4" w:rsidP="005654DC">
      <w:pPr>
        <w:rPr>
          <w:sz w:val="24"/>
        </w:rPr>
      </w:pPr>
    </w:p>
    <w:p w:rsidR="00144DA4" w:rsidRPr="00AD2583" w:rsidRDefault="00144DA4" w:rsidP="00AA694A">
      <w:pPr>
        <w:pStyle w:val="aff2"/>
        <w:pageBreakBefore/>
        <w:spacing w:after="120"/>
      </w:pPr>
      <w:r w:rsidRPr="00AD2583">
        <w:lastRenderedPageBreak/>
        <w:t xml:space="preserve">Коэффициенты естественного прироста, убыли (-) населения </w:t>
      </w:r>
      <w:r w:rsidRPr="00AD2583">
        <w:br/>
        <w:t xml:space="preserve">по регионам Сибирского федерального округа </w:t>
      </w:r>
      <w:r w:rsidR="0040631C" w:rsidRPr="00AD2583">
        <w:t>за</w:t>
      </w:r>
      <w:r w:rsidR="00885120" w:rsidRPr="00AD2583">
        <w:t xml:space="preserve"> 20</w:t>
      </w:r>
      <w:r w:rsidR="00C4609C" w:rsidRPr="00AD2583">
        <w:t>2</w:t>
      </w:r>
      <w:r w:rsidR="00236516">
        <w:t>2</w:t>
      </w:r>
      <w:r w:rsidR="00E4744D" w:rsidRPr="00AD2583">
        <w:t xml:space="preserve"> </w:t>
      </w:r>
      <w:r w:rsidR="00885120" w:rsidRPr="00AD2583">
        <w:t>год</w:t>
      </w:r>
    </w:p>
    <w:p w:rsidR="00144DA4" w:rsidRPr="00AD2583" w:rsidRDefault="00A45F39" w:rsidP="00144DA4">
      <w:pPr>
        <w:pStyle w:val="aff3"/>
        <w:rPr>
          <w:lang w:val="en-US"/>
        </w:rPr>
      </w:pPr>
      <w:r w:rsidRPr="00AD2583">
        <w:t>(на 1000 населения</w:t>
      </w:r>
      <w:r w:rsidR="00144DA4" w:rsidRPr="00AD2583">
        <w:t>)</w:t>
      </w:r>
    </w:p>
    <w:p w:rsidR="008C15FD" w:rsidRPr="00AD2583" w:rsidRDefault="008C15FD" w:rsidP="00144DA4">
      <w:pPr>
        <w:pStyle w:val="aff3"/>
        <w:rPr>
          <w:lang w:val="en-US"/>
        </w:rPr>
      </w:pPr>
    </w:p>
    <w:p w:rsidR="008C15FD" w:rsidRPr="00AD2583" w:rsidRDefault="005D2276" w:rsidP="00144DA4">
      <w:pPr>
        <w:pStyle w:val="aff3"/>
        <w:rPr>
          <w:lang w:val="en-US"/>
        </w:rPr>
      </w:pPr>
      <w:r>
        <w:rPr>
          <w:noProof/>
        </w:rPr>
        <w:drawing>
          <wp:inline distT="0" distB="0" distL="0" distR="0" wp14:anchorId="38C718FE" wp14:editId="4916990C">
            <wp:extent cx="5829300" cy="2870200"/>
            <wp:effectExtent l="0" t="0" r="0" b="635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85120" w:rsidRPr="00AD2583" w:rsidRDefault="00885120" w:rsidP="00A911E1">
      <w:pPr>
        <w:spacing w:line="240" w:lineRule="auto"/>
        <w:ind w:firstLine="0"/>
        <w:jc w:val="center"/>
        <w:rPr>
          <w:sz w:val="16"/>
          <w:szCs w:val="16"/>
        </w:rPr>
      </w:pPr>
    </w:p>
    <w:p w:rsidR="003B4F91" w:rsidRPr="00AD2583" w:rsidRDefault="003B4F91" w:rsidP="00AA694A">
      <w:pPr>
        <w:pStyle w:val="aff2"/>
        <w:spacing w:line="240" w:lineRule="auto"/>
      </w:pPr>
      <w:r w:rsidRPr="00AD2583">
        <w:t>Младенческая смертность</w:t>
      </w:r>
    </w:p>
    <w:p w:rsidR="003B4F91" w:rsidRPr="00AD2583" w:rsidRDefault="003B4F91">
      <w:pPr>
        <w:pStyle w:val="aff3"/>
      </w:pPr>
      <w:r w:rsidRPr="00AD2583">
        <w:t>(число детей, умерших в возрасте до одного года)</w:t>
      </w:r>
    </w:p>
    <w:tbl>
      <w:tblPr>
        <w:tblW w:w="942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  <w:gridCol w:w="874"/>
        <w:gridCol w:w="874"/>
        <w:gridCol w:w="874"/>
        <w:gridCol w:w="874"/>
        <w:gridCol w:w="874"/>
        <w:gridCol w:w="874"/>
      </w:tblGrid>
      <w:tr w:rsidR="00E14D6F" w:rsidRPr="00AD2583" w:rsidTr="00C4609C">
        <w:trPr>
          <w:cantSplit/>
          <w:trHeight w:val="321"/>
        </w:trPr>
        <w:tc>
          <w:tcPr>
            <w:tcW w:w="4181" w:type="dxa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E14D6F" w:rsidRPr="00AD2583" w:rsidRDefault="00E14D6F" w:rsidP="006A1D7C">
            <w:pPr>
              <w:pStyle w:val="ad"/>
            </w:pP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2017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2018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2019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2020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2021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4D6F" w:rsidRPr="00AD2583" w:rsidRDefault="00E14D6F" w:rsidP="00DD3B6E">
            <w:pPr>
              <w:pStyle w:val="ad"/>
              <w:spacing w:before="60" w:after="60"/>
              <w:ind w:left="-57" w:right="-57"/>
            </w:pPr>
            <w:r>
              <w:t>2022</w:t>
            </w:r>
          </w:p>
        </w:tc>
      </w:tr>
      <w:tr w:rsidR="00E14D6F" w:rsidRPr="00AD2583" w:rsidTr="00C4609C">
        <w:tc>
          <w:tcPr>
            <w:tcW w:w="4181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6A1D7C">
            <w:pPr>
              <w:pStyle w:val="ad"/>
              <w:jc w:val="left"/>
            </w:pPr>
            <w:r w:rsidRPr="00AD2583">
              <w:t>Число детей, умерших до одного года: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14D6F" w:rsidP="006A1D7C">
            <w:pPr>
              <w:pStyle w:val="ad"/>
            </w:pPr>
          </w:p>
        </w:tc>
      </w:tr>
      <w:tr w:rsidR="00D951B0" w:rsidRPr="00AD2583" w:rsidTr="00C4609C">
        <w:tc>
          <w:tcPr>
            <w:tcW w:w="4181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6A1D7C">
            <w:pPr>
              <w:pStyle w:val="ad"/>
              <w:ind w:left="284"/>
              <w:jc w:val="left"/>
            </w:pPr>
            <w:r w:rsidRPr="00AD2583">
              <w:t>все население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E14D6F">
            <w:pPr>
              <w:pStyle w:val="ad"/>
            </w:pPr>
            <w:r w:rsidRPr="00AD2583">
              <w:t>173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E14D6F">
            <w:pPr>
              <w:pStyle w:val="ad"/>
            </w:pPr>
            <w:r w:rsidRPr="00AD2583">
              <w:t>168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E14D6F">
            <w:pPr>
              <w:pStyle w:val="ad"/>
            </w:pPr>
            <w:r w:rsidRPr="00AD2583">
              <w:t>150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E14D6F">
            <w:pPr>
              <w:pStyle w:val="ad"/>
            </w:pPr>
            <w:r w:rsidRPr="00AD2583">
              <w:t>164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E14D6F">
            <w:pPr>
              <w:pStyle w:val="ad"/>
            </w:pPr>
            <w:r w:rsidRPr="00AD2583">
              <w:t>145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951B0" w:rsidRPr="00AD2583" w:rsidRDefault="00D951B0" w:rsidP="00B92706">
            <w:pPr>
              <w:pStyle w:val="ad"/>
            </w:pPr>
            <w:r>
              <w:t>145</w:t>
            </w:r>
          </w:p>
        </w:tc>
      </w:tr>
      <w:tr w:rsidR="00D951B0" w:rsidRPr="00AD2583" w:rsidTr="00C4609C">
        <w:tc>
          <w:tcPr>
            <w:tcW w:w="4181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6A1D7C">
            <w:pPr>
              <w:pStyle w:val="ad"/>
              <w:ind w:left="567"/>
              <w:jc w:val="left"/>
            </w:pPr>
            <w:r w:rsidRPr="00AD2583">
              <w:t>в том числе:</w:t>
            </w:r>
          </w:p>
          <w:p w:rsidR="00D951B0" w:rsidRPr="00AD2583" w:rsidRDefault="00D951B0" w:rsidP="006A1D7C">
            <w:pPr>
              <w:pStyle w:val="ad"/>
              <w:ind w:left="567"/>
              <w:jc w:val="left"/>
            </w:pPr>
            <w:r w:rsidRPr="00AD2583">
              <w:t>городское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E14D6F">
            <w:pPr>
              <w:pStyle w:val="ad"/>
            </w:pPr>
            <w:r w:rsidRPr="00AD2583">
              <w:t>125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E14D6F">
            <w:pPr>
              <w:pStyle w:val="ad"/>
            </w:pPr>
            <w:r w:rsidRPr="00AD2583">
              <w:t>130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E14D6F">
            <w:pPr>
              <w:pStyle w:val="ad"/>
            </w:pPr>
            <w:r w:rsidRPr="00AD2583">
              <w:t>111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E14D6F">
            <w:pPr>
              <w:pStyle w:val="ad"/>
            </w:pPr>
            <w:r w:rsidRPr="00AD2583">
              <w:t>130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E14D6F">
            <w:pPr>
              <w:pStyle w:val="ad"/>
            </w:pPr>
            <w:r w:rsidRPr="00AD2583">
              <w:t>107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951B0" w:rsidRPr="00AD2583" w:rsidRDefault="00D951B0" w:rsidP="00B92706">
            <w:pPr>
              <w:pStyle w:val="ad"/>
            </w:pPr>
            <w:r>
              <w:t>112</w:t>
            </w:r>
          </w:p>
        </w:tc>
      </w:tr>
      <w:tr w:rsidR="00D951B0" w:rsidRPr="00AD2583" w:rsidTr="00C4609C">
        <w:tc>
          <w:tcPr>
            <w:tcW w:w="41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6A1D7C">
            <w:pPr>
              <w:pStyle w:val="ad"/>
              <w:ind w:left="567"/>
              <w:jc w:val="left"/>
            </w:pPr>
            <w:r w:rsidRPr="00AD2583">
              <w:t>сельское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E14D6F">
            <w:pPr>
              <w:pStyle w:val="ad"/>
            </w:pPr>
            <w:r w:rsidRPr="00AD2583">
              <w:t>48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E14D6F">
            <w:pPr>
              <w:pStyle w:val="ad"/>
            </w:pPr>
            <w:r w:rsidRPr="00AD2583">
              <w:t>38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E14D6F">
            <w:pPr>
              <w:pStyle w:val="ad"/>
            </w:pPr>
            <w:r w:rsidRPr="00AD2583">
              <w:t>39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E14D6F">
            <w:pPr>
              <w:pStyle w:val="ad"/>
            </w:pPr>
            <w:r w:rsidRPr="00AD2583">
              <w:t>34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E14D6F">
            <w:pPr>
              <w:pStyle w:val="ad"/>
            </w:pPr>
            <w:r w:rsidRPr="00AD2583">
              <w:t>38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951B0" w:rsidRPr="00AD2583" w:rsidRDefault="00D951B0" w:rsidP="00B92706">
            <w:pPr>
              <w:pStyle w:val="ad"/>
            </w:pPr>
            <w:r>
              <w:t>33</w:t>
            </w:r>
          </w:p>
        </w:tc>
      </w:tr>
      <w:tr w:rsidR="00D951B0" w:rsidRPr="00AD2583" w:rsidTr="00C4609C">
        <w:tc>
          <w:tcPr>
            <w:tcW w:w="41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6A1D7C">
            <w:pPr>
              <w:pStyle w:val="0"/>
            </w:pPr>
            <w:r w:rsidRPr="00AD2583">
              <w:t>На 10000 детей, родившихся живыми:</w:t>
            </w:r>
          </w:p>
          <w:p w:rsidR="00D951B0" w:rsidRPr="00AD2583" w:rsidRDefault="00D951B0" w:rsidP="006A1D7C">
            <w:pPr>
              <w:pStyle w:val="0"/>
              <w:ind w:left="284"/>
            </w:pPr>
            <w:r w:rsidRPr="00AD2583">
              <w:t>все население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E14D6F">
            <w:pPr>
              <w:pStyle w:val="ad"/>
            </w:pPr>
            <w:r w:rsidRPr="00AD2583">
              <w:t>49,4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E14D6F">
            <w:pPr>
              <w:pStyle w:val="ad"/>
            </w:pPr>
            <w:r w:rsidRPr="00AD2583">
              <w:t>51,1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E14D6F">
            <w:pPr>
              <w:pStyle w:val="ad"/>
            </w:pPr>
            <w:r w:rsidRPr="00AD2583">
              <w:t>49,2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E14D6F">
            <w:pPr>
              <w:pStyle w:val="ad"/>
            </w:pPr>
            <w:r w:rsidRPr="00AD2583">
              <w:t>56,5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E14D6F">
            <w:pPr>
              <w:pStyle w:val="ad"/>
            </w:pPr>
            <w:r w:rsidRPr="00AD2583">
              <w:t>51,1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951B0" w:rsidRPr="00AD2583" w:rsidRDefault="00D951B0" w:rsidP="00B92706">
            <w:pPr>
              <w:pStyle w:val="ad"/>
            </w:pPr>
            <w:r>
              <w:t>53,6</w:t>
            </w:r>
          </w:p>
        </w:tc>
      </w:tr>
      <w:tr w:rsidR="00D951B0" w:rsidRPr="00AD2583" w:rsidTr="00C4609C">
        <w:tc>
          <w:tcPr>
            <w:tcW w:w="4181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6A1D7C">
            <w:pPr>
              <w:pStyle w:val="ad"/>
              <w:ind w:left="567"/>
              <w:jc w:val="left"/>
            </w:pPr>
            <w:r w:rsidRPr="00AD2583">
              <w:t>в том числе:</w:t>
            </w:r>
          </w:p>
          <w:p w:rsidR="00D951B0" w:rsidRPr="00AD2583" w:rsidRDefault="00D951B0" w:rsidP="006A1D7C">
            <w:pPr>
              <w:pStyle w:val="ad"/>
              <w:ind w:left="567"/>
              <w:jc w:val="left"/>
            </w:pPr>
            <w:r w:rsidRPr="00AD2583">
              <w:t>городское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E14D6F">
            <w:pPr>
              <w:pStyle w:val="ad"/>
            </w:pPr>
            <w:r w:rsidRPr="00AD2583">
              <w:t>44,9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E14D6F">
            <w:pPr>
              <w:pStyle w:val="ad"/>
            </w:pPr>
            <w:r w:rsidRPr="00AD2583">
              <w:t>49,4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E14D6F">
            <w:pPr>
              <w:pStyle w:val="ad"/>
            </w:pPr>
            <w:r w:rsidRPr="00AD2583">
              <w:t>45,6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E14D6F">
            <w:pPr>
              <w:pStyle w:val="ad"/>
            </w:pPr>
            <w:r w:rsidRPr="00AD2583">
              <w:t>56,4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E14D6F">
            <w:pPr>
              <w:pStyle w:val="ad"/>
            </w:pPr>
            <w:r w:rsidRPr="00AD2583">
              <w:t>47,3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951B0" w:rsidRPr="00AD2583" w:rsidRDefault="00D951B0" w:rsidP="00B92706">
            <w:pPr>
              <w:pStyle w:val="ad"/>
            </w:pPr>
            <w:r>
              <w:t>52,1</w:t>
            </w:r>
          </w:p>
        </w:tc>
      </w:tr>
      <w:tr w:rsidR="00D951B0" w:rsidRPr="00AD2583" w:rsidTr="00C4609C">
        <w:tc>
          <w:tcPr>
            <w:tcW w:w="41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6A1D7C">
            <w:pPr>
              <w:pStyle w:val="ad"/>
              <w:ind w:left="567"/>
              <w:jc w:val="left"/>
            </w:pPr>
            <w:r w:rsidRPr="00AD2583">
              <w:t>сельское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E14D6F">
            <w:pPr>
              <w:pStyle w:val="ad"/>
            </w:pPr>
            <w:r w:rsidRPr="00AD2583">
              <w:t>66,7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E14D6F">
            <w:pPr>
              <w:pStyle w:val="ad"/>
            </w:pPr>
            <w:r w:rsidRPr="00AD2583">
              <w:t>57,6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E14D6F">
            <w:pPr>
              <w:pStyle w:val="ad"/>
            </w:pPr>
            <w:r w:rsidRPr="00AD2583">
              <w:t>63,2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E14D6F">
            <w:pPr>
              <w:pStyle w:val="ad"/>
            </w:pPr>
            <w:r w:rsidRPr="00AD2583">
              <w:t>57,2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951B0" w:rsidRPr="00AD2583" w:rsidRDefault="00D951B0" w:rsidP="00E14D6F">
            <w:pPr>
              <w:pStyle w:val="ad"/>
            </w:pPr>
            <w:r w:rsidRPr="00AD2583">
              <w:t>66,2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951B0" w:rsidRPr="00AD2583" w:rsidRDefault="00D951B0" w:rsidP="00B92706">
            <w:pPr>
              <w:spacing w:before="80" w:after="80" w:line="240" w:lineRule="auto"/>
              <w:ind w:firstLine="0"/>
              <w:jc w:val="center"/>
            </w:pPr>
            <w:r w:rsidRPr="00942038">
              <w:rPr>
                <w:rFonts w:cs="Arial"/>
                <w:szCs w:val="22"/>
              </w:rPr>
              <w:t>59,3</w:t>
            </w:r>
          </w:p>
        </w:tc>
      </w:tr>
    </w:tbl>
    <w:p w:rsidR="003B4F91" w:rsidRPr="00AD2583" w:rsidRDefault="003B4F91">
      <w:pPr>
        <w:pStyle w:val="aff3"/>
        <w:spacing w:line="240" w:lineRule="auto"/>
      </w:pPr>
    </w:p>
    <w:p w:rsidR="003B4F91" w:rsidRPr="00AD2583" w:rsidRDefault="003B4F91">
      <w:pPr>
        <w:pStyle w:val="aff2"/>
        <w:pageBreakBefore/>
      </w:pPr>
      <w:r w:rsidRPr="00AD2583">
        <w:lastRenderedPageBreak/>
        <w:t>Миграция</w:t>
      </w:r>
      <w:r w:rsidR="00DA7ADB" w:rsidRPr="00AD2583">
        <w:t xml:space="preserve"> </w:t>
      </w:r>
    </w:p>
    <w:p w:rsidR="003B4F91" w:rsidRPr="00AD2583" w:rsidRDefault="003B4F91">
      <w:pPr>
        <w:pStyle w:val="aff3"/>
      </w:pPr>
      <w:r w:rsidRPr="00AD2583">
        <w:t>(человек)</w:t>
      </w:r>
    </w:p>
    <w:tbl>
      <w:tblPr>
        <w:tblW w:w="9425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607"/>
        <w:gridCol w:w="803"/>
        <w:gridCol w:w="803"/>
        <w:gridCol w:w="803"/>
        <w:gridCol w:w="803"/>
        <w:gridCol w:w="803"/>
        <w:gridCol w:w="803"/>
      </w:tblGrid>
      <w:tr w:rsidR="00E14D6F" w:rsidRPr="00AD2583" w:rsidTr="00E715F9">
        <w:trPr>
          <w:cantSplit/>
        </w:trPr>
        <w:tc>
          <w:tcPr>
            <w:tcW w:w="46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C569DE">
            <w:pPr>
              <w:pStyle w:val="ad"/>
              <w:spacing w:before="60" w:after="60"/>
            </w:pPr>
          </w:p>
        </w:tc>
        <w:tc>
          <w:tcPr>
            <w:tcW w:w="803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2017</w:t>
            </w:r>
          </w:p>
        </w:tc>
        <w:tc>
          <w:tcPr>
            <w:tcW w:w="803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2018</w:t>
            </w:r>
          </w:p>
        </w:tc>
        <w:tc>
          <w:tcPr>
            <w:tcW w:w="803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2019</w:t>
            </w:r>
          </w:p>
        </w:tc>
        <w:tc>
          <w:tcPr>
            <w:tcW w:w="803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2020</w:t>
            </w:r>
          </w:p>
        </w:tc>
        <w:tc>
          <w:tcPr>
            <w:tcW w:w="803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  <w:ind w:left="-57" w:right="-57"/>
            </w:pPr>
            <w:r w:rsidRPr="00AD2583">
              <w:t>2021</w:t>
            </w:r>
          </w:p>
        </w:tc>
        <w:tc>
          <w:tcPr>
            <w:tcW w:w="803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vAlign w:val="center"/>
          </w:tcPr>
          <w:p w:rsidR="00E14D6F" w:rsidRPr="00AD2583" w:rsidRDefault="00E14D6F" w:rsidP="00DD3B6E">
            <w:pPr>
              <w:pStyle w:val="ad"/>
              <w:spacing w:before="60" w:after="60"/>
              <w:ind w:left="-57" w:right="-57"/>
            </w:pPr>
            <w:r>
              <w:t>2022</w:t>
            </w:r>
          </w:p>
        </w:tc>
      </w:tr>
      <w:tr w:rsidR="00E14D6F" w:rsidRPr="00AD2583" w:rsidTr="00E715F9">
        <w:tc>
          <w:tcPr>
            <w:tcW w:w="4607" w:type="dxa"/>
            <w:tcBorders>
              <w:left w:val="single" w:sz="12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5C5AC2">
            <w:pPr>
              <w:pStyle w:val="0-"/>
              <w:spacing w:before="40" w:after="40"/>
            </w:pPr>
            <w:r w:rsidRPr="00AD2583">
              <w:t>Миграция всего</w:t>
            </w: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-"/>
              <w:spacing w:before="40" w:after="40"/>
            </w:pP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-"/>
              <w:spacing w:before="40" w:after="40"/>
            </w:pP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-"/>
              <w:spacing w:before="40" w:after="40"/>
            </w:pP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-"/>
              <w:spacing w:before="40" w:after="40"/>
            </w:pP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-"/>
              <w:spacing w:before="40" w:after="40"/>
            </w:pPr>
          </w:p>
        </w:tc>
        <w:tc>
          <w:tcPr>
            <w:tcW w:w="803" w:type="dxa"/>
            <w:tcBorders>
              <w:left w:val="nil"/>
              <w:right w:val="single" w:sz="12" w:space="0" w:color="auto"/>
            </w:tcBorders>
            <w:vAlign w:val="bottom"/>
          </w:tcPr>
          <w:p w:rsidR="00E14D6F" w:rsidRPr="00AD2583" w:rsidRDefault="00E14D6F" w:rsidP="005C5AC2">
            <w:pPr>
              <w:pStyle w:val="-"/>
              <w:spacing w:before="40" w:after="40"/>
            </w:pPr>
          </w:p>
        </w:tc>
      </w:tr>
      <w:tr w:rsidR="003E0D48" w:rsidRPr="00AD2583" w:rsidTr="00B92706">
        <w:tc>
          <w:tcPr>
            <w:tcW w:w="4607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5C5AC2">
            <w:pPr>
              <w:pStyle w:val="0"/>
              <w:spacing w:before="40" w:after="40"/>
            </w:pPr>
            <w:r w:rsidRPr="00AD2583">
              <w:t>число прибывших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86300</w:t>
            </w:r>
          </w:p>
        </w:tc>
        <w:tc>
          <w:tcPr>
            <w:tcW w:w="8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90869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81920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72930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79455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3E0D48" w:rsidRPr="003E0D48" w:rsidRDefault="003E0D48" w:rsidP="003E0D48">
            <w:pPr>
              <w:pStyle w:val="ad"/>
              <w:spacing w:before="40" w:after="40"/>
            </w:pPr>
            <w:r w:rsidRPr="003E0D48">
              <w:t>75037</w:t>
            </w:r>
          </w:p>
        </w:tc>
      </w:tr>
      <w:tr w:rsidR="003E0D48" w:rsidRPr="00AD2583" w:rsidTr="00B92706">
        <w:tc>
          <w:tcPr>
            <w:tcW w:w="4607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5C5AC2">
            <w:pPr>
              <w:pStyle w:val="0"/>
              <w:spacing w:before="40" w:after="40"/>
            </w:pPr>
            <w:r w:rsidRPr="00AD2583">
              <w:t>число выбывших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75624</w:t>
            </w:r>
          </w:p>
        </w:tc>
        <w:tc>
          <w:tcPr>
            <w:tcW w:w="8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82839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71552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70915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66083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3E0D48" w:rsidRPr="003E0D48" w:rsidRDefault="003E0D48" w:rsidP="003E0D48">
            <w:pPr>
              <w:pStyle w:val="ad"/>
              <w:spacing w:before="40" w:after="40"/>
            </w:pPr>
            <w:r w:rsidRPr="003E0D48">
              <w:t>66664</w:t>
            </w:r>
          </w:p>
        </w:tc>
      </w:tr>
      <w:tr w:rsidR="003E0D48" w:rsidRPr="00AD2583" w:rsidTr="00B92706">
        <w:tc>
          <w:tcPr>
            <w:tcW w:w="4607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5C5AC2">
            <w:pPr>
              <w:pStyle w:val="0"/>
              <w:spacing w:before="40" w:after="40"/>
            </w:pPr>
            <w:r w:rsidRPr="00AD2583">
              <w:t>миграционный прирост, убыль (-)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10676</w:t>
            </w:r>
          </w:p>
        </w:tc>
        <w:tc>
          <w:tcPr>
            <w:tcW w:w="8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8030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10368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2015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13372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3E0D48" w:rsidRPr="003E0D48" w:rsidRDefault="003E0D48" w:rsidP="003E0D48">
            <w:pPr>
              <w:pStyle w:val="ad"/>
              <w:spacing w:before="40" w:after="40"/>
            </w:pPr>
            <w:r w:rsidRPr="003E0D48">
              <w:t>8373</w:t>
            </w:r>
          </w:p>
        </w:tc>
      </w:tr>
      <w:tr w:rsidR="003E0D48" w:rsidRPr="00AD2583" w:rsidTr="00B92706">
        <w:tc>
          <w:tcPr>
            <w:tcW w:w="4607" w:type="dxa"/>
            <w:tcBorders>
              <w:left w:val="single" w:sz="12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5C5AC2">
            <w:pPr>
              <w:pStyle w:val="05"/>
              <w:spacing w:before="40" w:after="40"/>
              <w:rPr>
                <w:b/>
                <w:i/>
              </w:rPr>
            </w:pPr>
            <w:r w:rsidRPr="00AD2583">
              <w:rPr>
                <w:b/>
                <w:i/>
              </w:rPr>
              <w:t>в том числе миграция в пределах России</w:t>
            </w: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</w:p>
        </w:tc>
        <w:tc>
          <w:tcPr>
            <w:tcW w:w="803" w:type="dxa"/>
            <w:tcBorders>
              <w:left w:val="nil"/>
              <w:right w:val="single" w:sz="12" w:space="0" w:color="auto"/>
            </w:tcBorders>
            <w:vAlign w:val="center"/>
          </w:tcPr>
          <w:p w:rsidR="003E0D48" w:rsidRPr="003E0D48" w:rsidRDefault="003E0D48" w:rsidP="003E0D48">
            <w:pPr>
              <w:pStyle w:val="ad"/>
              <w:spacing w:before="40" w:after="40"/>
            </w:pPr>
          </w:p>
        </w:tc>
      </w:tr>
      <w:tr w:rsidR="003E0D48" w:rsidRPr="00AD2583" w:rsidTr="00B92706">
        <w:tc>
          <w:tcPr>
            <w:tcW w:w="4607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5C5AC2">
            <w:pPr>
              <w:pStyle w:val="05"/>
              <w:spacing w:before="40" w:after="40"/>
            </w:pPr>
            <w:r w:rsidRPr="00AD2583">
              <w:t>число прибывших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62646</w:t>
            </w:r>
          </w:p>
        </w:tc>
        <w:tc>
          <w:tcPr>
            <w:tcW w:w="8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69574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64390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57066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60845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3E0D48" w:rsidRPr="003E0D48" w:rsidRDefault="003E0D48" w:rsidP="003E0D48">
            <w:pPr>
              <w:pStyle w:val="ad"/>
              <w:spacing w:before="40" w:after="40"/>
            </w:pPr>
            <w:r w:rsidRPr="003E0D48">
              <w:t>55453</w:t>
            </w:r>
          </w:p>
        </w:tc>
      </w:tr>
      <w:tr w:rsidR="003E0D48" w:rsidRPr="00AD2583" w:rsidTr="00B92706">
        <w:tc>
          <w:tcPr>
            <w:tcW w:w="4607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5C5AC2">
            <w:pPr>
              <w:pStyle w:val="05"/>
              <w:spacing w:before="40" w:after="40"/>
              <w:rPr>
                <w:lang w:val="en-US"/>
              </w:rPr>
            </w:pPr>
            <w:r w:rsidRPr="00AD2583">
              <w:t xml:space="preserve">число выбывших 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61462</w:t>
            </w:r>
          </w:p>
        </w:tc>
        <w:tc>
          <w:tcPr>
            <w:tcW w:w="8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66796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61258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56516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59853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3E0D48" w:rsidRPr="003E0D48" w:rsidRDefault="003E0D48" w:rsidP="003E0D48">
            <w:pPr>
              <w:pStyle w:val="ad"/>
              <w:spacing w:before="40" w:after="40"/>
            </w:pPr>
            <w:r w:rsidRPr="003E0D48">
              <w:t>56629</w:t>
            </w:r>
          </w:p>
        </w:tc>
      </w:tr>
      <w:tr w:rsidR="003E0D48" w:rsidRPr="00AD2583" w:rsidTr="00B92706">
        <w:tc>
          <w:tcPr>
            <w:tcW w:w="4607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5C5AC2">
            <w:pPr>
              <w:pStyle w:val="0"/>
              <w:spacing w:before="40" w:after="40"/>
              <w:ind w:firstLine="284"/>
            </w:pPr>
            <w:r w:rsidRPr="00AD2583">
              <w:t>миграционный прирост, убыль (-)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1184</w:t>
            </w:r>
          </w:p>
        </w:tc>
        <w:tc>
          <w:tcPr>
            <w:tcW w:w="8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2778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3132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550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992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3E0D48" w:rsidRPr="003E0D48" w:rsidRDefault="003E0D48" w:rsidP="003E0D48">
            <w:pPr>
              <w:pStyle w:val="ad"/>
              <w:spacing w:before="40" w:after="40"/>
            </w:pPr>
            <w:r w:rsidRPr="003E0D48">
              <w:t>-1176</w:t>
            </w:r>
          </w:p>
        </w:tc>
      </w:tr>
      <w:tr w:rsidR="003E0D48" w:rsidRPr="00AD2583" w:rsidTr="00B92706">
        <w:tc>
          <w:tcPr>
            <w:tcW w:w="4607" w:type="dxa"/>
            <w:tcBorders>
              <w:left w:val="single" w:sz="12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5C5AC2">
            <w:pPr>
              <w:pStyle w:val="12"/>
              <w:spacing w:before="40" w:after="40"/>
              <w:ind w:right="-57"/>
              <w:rPr>
                <w:b/>
              </w:rPr>
            </w:pPr>
            <w:r w:rsidRPr="00AD2583">
              <w:rPr>
                <w:b/>
              </w:rPr>
              <w:t xml:space="preserve">из нее </w:t>
            </w:r>
            <w:proofErr w:type="spellStart"/>
            <w:r w:rsidRPr="00AD2583">
              <w:rPr>
                <w:b/>
              </w:rPr>
              <w:t>внутрирегиональная</w:t>
            </w:r>
            <w:proofErr w:type="spellEnd"/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</w:p>
        </w:tc>
        <w:tc>
          <w:tcPr>
            <w:tcW w:w="803" w:type="dxa"/>
            <w:tcBorders>
              <w:left w:val="nil"/>
              <w:right w:val="single" w:sz="12" w:space="0" w:color="auto"/>
            </w:tcBorders>
            <w:vAlign w:val="center"/>
          </w:tcPr>
          <w:p w:rsidR="003E0D48" w:rsidRPr="003E0D48" w:rsidRDefault="003E0D48" w:rsidP="003E0D48">
            <w:pPr>
              <w:pStyle w:val="ad"/>
              <w:spacing w:before="40" w:after="40"/>
            </w:pPr>
          </w:p>
        </w:tc>
      </w:tr>
      <w:tr w:rsidR="003E0D48" w:rsidRPr="00AD2583" w:rsidTr="00B92706">
        <w:tc>
          <w:tcPr>
            <w:tcW w:w="4607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5C5AC2">
            <w:pPr>
              <w:pStyle w:val="12"/>
              <w:spacing w:before="40" w:after="40"/>
              <w:rPr>
                <w:lang w:val="en-US"/>
              </w:rPr>
            </w:pPr>
            <w:r w:rsidRPr="00AD2583">
              <w:t>число прибывших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29774</w:t>
            </w:r>
          </w:p>
        </w:tc>
        <w:tc>
          <w:tcPr>
            <w:tcW w:w="8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34846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32036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29819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32631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3E0D48" w:rsidRPr="003E0D48" w:rsidRDefault="003E0D48" w:rsidP="003E0D48">
            <w:pPr>
              <w:pStyle w:val="ad"/>
              <w:spacing w:before="40" w:after="40"/>
            </w:pPr>
            <w:r w:rsidRPr="003E0D48">
              <w:t>28959</w:t>
            </w:r>
          </w:p>
        </w:tc>
      </w:tr>
      <w:tr w:rsidR="003E0D48" w:rsidRPr="00AD2583" w:rsidTr="00B92706">
        <w:trPr>
          <w:trHeight w:val="212"/>
        </w:trPr>
        <w:tc>
          <w:tcPr>
            <w:tcW w:w="4607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5C5AC2">
            <w:pPr>
              <w:pStyle w:val="12"/>
              <w:spacing w:before="40" w:after="40"/>
            </w:pPr>
            <w:r w:rsidRPr="00AD2583">
              <w:t>число выбывших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29774</w:t>
            </w:r>
          </w:p>
        </w:tc>
        <w:tc>
          <w:tcPr>
            <w:tcW w:w="8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34846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32036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29819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32631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3E0D48" w:rsidRPr="003E0D48" w:rsidRDefault="003E0D48" w:rsidP="003E0D48">
            <w:pPr>
              <w:pStyle w:val="ad"/>
              <w:spacing w:before="40" w:after="40"/>
            </w:pPr>
            <w:r w:rsidRPr="003E0D48">
              <w:t>28959</w:t>
            </w:r>
          </w:p>
        </w:tc>
      </w:tr>
      <w:tr w:rsidR="003E0D48" w:rsidRPr="00AD2583" w:rsidTr="00B92706">
        <w:tc>
          <w:tcPr>
            <w:tcW w:w="4607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5C5AC2">
            <w:pPr>
              <w:pStyle w:val="0"/>
              <w:spacing w:before="40" w:after="40"/>
              <w:ind w:firstLine="567"/>
            </w:pPr>
            <w:r w:rsidRPr="00AD2583">
              <w:t>миграционный прирост, убыль (-)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-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-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3E0D48" w:rsidRPr="003E0D48" w:rsidRDefault="003E0D48" w:rsidP="003E0D48">
            <w:pPr>
              <w:pStyle w:val="ad"/>
              <w:spacing w:before="40" w:after="40"/>
            </w:pPr>
            <w:r w:rsidRPr="003E0D48">
              <w:t>-</w:t>
            </w:r>
          </w:p>
        </w:tc>
      </w:tr>
      <w:tr w:rsidR="003E0D48" w:rsidRPr="00AD2583" w:rsidTr="00B92706">
        <w:tc>
          <w:tcPr>
            <w:tcW w:w="4607" w:type="dxa"/>
            <w:tcBorders>
              <w:left w:val="single" w:sz="12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5C5AC2">
            <w:pPr>
              <w:pStyle w:val="12"/>
              <w:spacing w:before="40" w:after="40"/>
              <w:rPr>
                <w:b/>
              </w:rPr>
            </w:pPr>
            <w:r w:rsidRPr="00AD2583">
              <w:rPr>
                <w:b/>
              </w:rPr>
              <w:t>межрегиональная</w:t>
            </w: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</w:p>
        </w:tc>
        <w:tc>
          <w:tcPr>
            <w:tcW w:w="803" w:type="dxa"/>
            <w:tcBorders>
              <w:left w:val="nil"/>
              <w:right w:val="single" w:sz="12" w:space="0" w:color="auto"/>
            </w:tcBorders>
            <w:vAlign w:val="center"/>
          </w:tcPr>
          <w:p w:rsidR="003E0D48" w:rsidRPr="003E0D48" w:rsidRDefault="003E0D48" w:rsidP="003E0D48">
            <w:pPr>
              <w:pStyle w:val="ad"/>
              <w:spacing w:before="40" w:after="40"/>
            </w:pPr>
          </w:p>
        </w:tc>
      </w:tr>
      <w:tr w:rsidR="003E0D48" w:rsidRPr="00AD2583" w:rsidTr="00B92706">
        <w:tc>
          <w:tcPr>
            <w:tcW w:w="4607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5C5AC2">
            <w:pPr>
              <w:pStyle w:val="12"/>
              <w:spacing w:before="40" w:after="40"/>
              <w:rPr>
                <w:lang w:val="en-US"/>
              </w:rPr>
            </w:pPr>
            <w:r w:rsidRPr="00AD2583">
              <w:t>число прибывших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32872</w:t>
            </w:r>
          </w:p>
        </w:tc>
        <w:tc>
          <w:tcPr>
            <w:tcW w:w="8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34728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32354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  <w:rPr>
                <w:rFonts w:cs="Arial"/>
                <w:color w:val="000000"/>
                <w:szCs w:val="22"/>
              </w:rPr>
            </w:pPr>
            <w:r w:rsidRPr="00AD2583">
              <w:t>27247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28214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3E0D48" w:rsidRPr="003E0D48" w:rsidRDefault="003E0D48" w:rsidP="003E0D48">
            <w:pPr>
              <w:pStyle w:val="ad"/>
              <w:spacing w:before="40" w:after="40"/>
            </w:pPr>
            <w:r w:rsidRPr="003E0D48">
              <w:t>26494</w:t>
            </w:r>
          </w:p>
        </w:tc>
      </w:tr>
      <w:tr w:rsidR="003E0D48" w:rsidRPr="00AD2583" w:rsidTr="00B92706">
        <w:tc>
          <w:tcPr>
            <w:tcW w:w="4607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5C5AC2">
            <w:pPr>
              <w:pStyle w:val="12"/>
              <w:spacing w:before="40" w:after="40"/>
            </w:pPr>
            <w:r w:rsidRPr="00AD2583">
              <w:t>число выбывших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31688</w:t>
            </w:r>
          </w:p>
        </w:tc>
        <w:tc>
          <w:tcPr>
            <w:tcW w:w="8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31950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29222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26697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27222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3E0D48" w:rsidRPr="003E0D48" w:rsidRDefault="003E0D48" w:rsidP="003E0D48">
            <w:pPr>
              <w:pStyle w:val="ad"/>
              <w:spacing w:before="40" w:after="40"/>
            </w:pPr>
            <w:r w:rsidRPr="003E0D48">
              <w:t>27670</w:t>
            </w:r>
          </w:p>
        </w:tc>
      </w:tr>
      <w:tr w:rsidR="003E0D48" w:rsidRPr="00AD2583" w:rsidTr="00B92706">
        <w:tc>
          <w:tcPr>
            <w:tcW w:w="4607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5C5AC2">
            <w:pPr>
              <w:pStyle w:val="0"/>
              <w:spacing w:before="40" w:after="40"/>
              <w:ind w:firstLine="567"/>
            </w:pPr>
            <w:r w:rsidRPr="00AD2583">
              <w:t>миграционный прирост, убыль (-)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1184</w:t>
            </w:r>
          </w:p>
        </w:tc>
        <w:tc>
          <w:tcPr>
            <w:tcW w:w="8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2778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3132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550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992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3E0D48" w:rsidRPr="003E0D48" w:rsidRDefault="003E0D48" w:rsidP="003E0D48">
            <w:pPr>
              <w:pStyle w:val="ad"/>
              <w:spacing w:before="40" w:after="40"/>
            </w:pPr>
            <w:r w:rsidRPr="003E0D48">
              <w:t>-1176</w:t>
            </w:r>
          </w:p>
        </w:tc>
      </w:tr>
      <w:tr w:rsidR="003E0D48" w:rsidRPr="00AD2583" w:rsidTr="00B92706">
        <w:tc>
          <w:tcPr>
            <w:tcW w:w="4607" w:type="dxa"/>
            <w:tcBorders>
              <w:left w:val="single" w:sz="12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5C5AC2">
            <w:pPr>
              <w:pStyle w:val="05"/>
              <w:spacing w:before="40" w:after="40"/>
              <w:rPr>
                <w:b/>
                <w:i/>
              </w:rPr>
            </w:pPr>
            <w:r w:rsidRPr="00AD2583">
              <w:rPr>
                <w:b/>
                <w:i/>
              </w:rPr>
              <w:t>международная миграция</w:t>
            </w: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vAlign w:val="bottom"/>
          </w:tcPr>
          <w:p w:rsidR="003E0D48" w:rsidRPr="00AD2583" w:rsidRDefault="003E0D48" w:rsidP="00274492">
            <w:pPr>
              <w:pStyle w:val="ad"/>
              <w:spacing w:before="40" w:after="40"/>
            </w:pP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274492">
            <w:pPr>
              <w:pStyle w:val="ad"/>
              <w:spacing w:before="40" w:after="40"/>
            </w:pP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vAlign w:val="bottom"/>
          </w:tcPr>
          <w:p w:rsidR="003E0D48" w:rsidRPr="00AD2583" w:rsidRDefault="003E0D48" w:rsidP="00274492">
            <w:pPr>
              <w:pStyle w:val="ad"/>
              <w:spacing w:before="40" w:after="40"/>
            </w:pP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vAlign w:val="bottom"/>
          </w:tcPr>
          <w:p w:rsidR="003E0D48" w:rsidRPr="00AD2583" w:rsidRDefault="003E0D48" w:rsidP="00274492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vAlign w:val="bottom"/>
          </w:tcPr>
          <w:p w:rsidR="003E0D48" w:rsidRPr="00AD2583" w:rsidRDefault="003E0D48" w:rsidP="00274492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</w:p>
        </w:tc>
        <w:tc>
          <w:tcPr>
            <w:tcW w:w="803" w:type="dxa"/>
            <w:tcBorders>
              <w:left w:val="nil"/>
              <w:right w:val="single" w:sz="12" w:space="0" w:color="auto"/>
            </w:tcBorders>
            <w:vAlign w:val="center"/>
          </w:tcPr>
          <w:p w:rsidR="003E0D48" w:rsidRPr="003E0D48" w:rsidRDefault="003E0D48" w:rsidP="003E0D48">
            <w:pPr>
              <w:pStyle w:val="ad"/>
              <w:spacing w:before="40" w:after="40"/>
            </w:pPr>
          </w:p>
        </w:tc>
      </w:tr>
      <w:tr w:rsidR="003E0D48" w:rsidRPr="00AD2583" w:rsidTr="00B92706">
        <w:tc>
          <w:tcPr>
            <w:tcW w:w="4607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5C5AC2">
            <w:pPr>
              <w:pStyle w:val="05"/>
              <w:spacing w:before="40" w:after="40"/>
            </w:pPr>
            <w:r w:rsidRPr="00AD2583">
              <w:t>число прибывших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23654</w:t>
            </w:r>
          </w:p>
        </w:tc>
        <w:tc>
          <w:tcPr>
            <w:tcW w:w="8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21295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17530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15864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18610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3E0D48" w:rsidRPr="003E0D48" w:rsidRDefault="003E0D48" w:rsidP="003E0D48">
            <w:pPr>
              <w:pStyle w:val="ad"/>
              <w:spacing w:before="40" w:after="40"/>
            </w:pPr>
            <w:r w:rsidRPr="003E0D48">
              <w:t>19584</w:t>
            </w:r>
          </w:p>
        </w:tc>
      </w:tr>
      <w:tr w:rsidR="003E0D48" w:rsidRPr="00AD2583" w:rsidTr="00B92706">
        <w:tc>
          <w:tcPr>
            <w:tcW w:w="4607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5C5AC2">
            <w:pPr>
              <w:pStyle w:val="05"/>
              <w:spacing w:before="40" w:after="40"/>
              <w:rPr>
                <w:lang w:val="en-US"/>
              </w:rPr>
            </w:pPr>
            <w:r w:rsidRPr="00AD2583">
              <w:t xml:space="preserve">число выбывших 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14162</w:t>
            </w:r>
          </w:p>
        </w:tc>
        <w:tc>
          <w:tcPr>
            <w:tcW w:w="8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16043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10294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14399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6230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3E0D48" w:rsidRPr="003E0D48" w:rsidRDefault="003E0D48" w:rsidP="003E0D48">
            <w:pPr>
              <w:pStyle w:val="ad"/>
              <w:spacing w:before="40" w:after="40"/>
            </w:pPr>
            <w:r w:rsidRPr="003E0D48">
              <w:t>10035</w:t>
            </w:r>
          </w:p>
        </w:tc>
      </w:tr>
      <w:tr w:rsidR="003E0D48" w:rsidRPr="00AD2583" w:rsidTr="00B92706">
        <w:tc>
          <w:tcPr>
            <w:tcW w:w="4607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5C5AC2">
            <w:pPr>
              <w:pStyle w:val="0"/>
              <w:spacing w:before="40" w:after="40"/>
              <w:ind w:firstLine="284"/>
            </w:pPr>
            <w:r w:rsidRPr="00AD2583">
              <w:t>миграционный прирост, убыль (-)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9492</w:t>
            </w:r>
          </w:p>
        </w:tc>
        <w:tc>
          <w:tcPr>
            <w:tcW w:w="8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5252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7236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1465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12380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3E0D48" w:rsidRPr="003E0D48" w:rsidRDefault="003E0D48" w:rsidP="003E0D48">
            <w:pPr>
              <w:pStyle w:val="ad"/>
              <w:spacing w:before="40" w:after="40"/>
            </w:pPr>
            <w:r w:rsidRPr="003E0D48">
              <w:t>9549</w:t>
            </w:r>
          </w:p>
        </w:tc>
      </w:tr>
      <w:tr w:rsidR="003E0D48" w:rsidRPr="00AD2583" w:rsidTr="00B92706">
        <w:tc>
          <w:tcPr>
            <w:tcW w:w="4607" w:type="dxa"/>
            <w:tcBorders>
              <w:left w:val="single" w:sz="12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5C5AC2">
            <w:pPr>
              <w:pStyle w:val="12"/>
              <w:spacing w:before="40" w:after="40"/>
              <w:rPr>
                <w:b/>
              </w:rPr>
            </w:pPr>
            <w:r w:rsidRPr="00AD2583">
              <w:rPr>
                <w:b/>
              </w:rPr>
              <w:t xml:space="preserve">из нее: </w:t>
            </w:r>
          </w:p>
          <w:p w:rsidR="003E0D48" w:rsidRPr="00AD2583" w:rsidRDefault="003E0D48" w:rsidP="00C569DE">
            <w:pPr>
              <w:pStyle w:val="12"/>
              <w:spacing w:before="40" w:after="40"/>
              <w:rPr>
                <w:b/>
              </w:rPr>
            </w:pPr>
            <w:r w:rsidRPr="00AD2583">
              <w:rPr>
                <w:b/>
              </w:rPr>
              <w:t>со странами СНГ</w:t>
            </w: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</w:p>
        </w:tc>
        <w:tc>
          <w:tcPr>
            <w:tcW w:w="803" w:type="dxa"/>
            <w:tcBorders>
              <w:left w:val="nil"/>
              <w:right w:val="single" w:sz="12" w:space="0" w:color="auto"/>
            </w:tcBorders>
            <w:vAlign w:val="center"/>
          </w:tcPr>
          <w:p w:rsidR="003E0D48" w:rsidRPr="003E0D48" w:rsidRDefault="003E0D48" w:rsidP="003E0D48">
            <w:pPr>
              <w:pStyle w:val="ad"/>
              <w:spacing w:before="40" w:after="40"/>
            </w:pPr>
          </w:p>
        </w:tc>
      </w:tr>
      <w:tr w:rsidR="003E0D48" w:rsidRPr="00AD2583" w:rsidTr="00B92706">
        <w:tc>
          <w:tcPr>
            <w:tcW w:w="4607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5C5AC2">
            <w:pPr>
              <w:pStyle w:val="12"/>
              <w:spacing w:before="40" w:after="40"/>
              <w:rPr>
                <w:lang w:val="en-US"/>
              </w:rPr>
            </w:pPr>
            <w:r w:rsidRPr="00AD2583">
              <w:t>число прибывших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22214</w:t>
            </w:r>
          </w:p>
        </w:tc>
        <w:tc>
          <w:tcPr>
            <w:tcW w:w="8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20587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16970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  <w:rPr>
                <w:rFonts w:cs="Arial"/>
                <w:color w:val="000000"/>
                <w:szCs w:val="22"/>
              </w:rPr>
            </w:pPr>
            <w:r w:rsidRPr="00AD2583">
              <w:t>15357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18167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3E0D48" w:rsidRPr="003E0D48" w:rsidRDefault="003E0D48" w:rsidP="003E0D48">
            <w:pPr>
              <w:pStyle w:val="ad"/>
              <w:spacing w:before="40" w:after="40"/>
            </w:pPr>
            <w:r w:rsidRPr="003E0D48">
              <w:t>19243</w:t>
            </w:r>
          </w:p>
        </w:tc>
      </w:tr>
      <w:tr w:rsidR="003E0D48" w:rsidRPr="00AD2583" w:rsidTr="00B92706">
        <w:trPr>
          <w:trHeight w:val="262"/>
        </w:trPr>
        <w:tc>
          <w:tcPr>
            <w:tcW w:w="4607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5C5AC2">
            <w:pPr>
              <w:pStyle w:val="12"/>
              <w:spacing w:before="40" w:after="40"/>
            </w:pPr>
            <w:r w:rsidRPr="00AD2583">
              <w:t>число выбывших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12115</w:t>
            </w:r>
          </w:p>
        </w:tc>
        <w:tc>
          <w:tcPr>
            <w:tcW w:w="8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14880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9692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14064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5985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3E0D48" w:rsidRPr="003E0D48" w:rsidRDefault="003E0D48" w:rsidP="003E0D48">
            <w:pPr>
              <w:pStyle w:val="ad"/>
              <w:spacing w:before="40" w:after="40"/>
            </w:pPr>
            <w:r w:rsidRPr="003E0D48">
              <w:t>9780</w:t>
            </w:r>
          </w:p>
        </w:tc>
      </w:tr>
      <w:tr w:rsidR="003E0D48" w:rsidRPr="00AD2583" w:rsidTr="00B92706">
        <w:tc>
          <w:tcPr>
            <w:tcW w:w="4607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5C5AC2">
            <w:pPr>
              <w:pStyle w:val="0"/>
              <w:spacing w:before="40" w:after="40"/>
              <w:ind w:firstLine="567"/>
            </w:pPr>
            <w:r w:rsidRPr="00AD2583">
              <w:t>миграционный прирост, убыль (-)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10099</w:t>
            </w:r>
          </w:p>
        </w:tc>
        <w:tc>
          <w:tcPr>
            <w:tcW w:w="8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5707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7278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1293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12182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3E0D48" w:rsidRPr="003E0D48" w:rsidRDefault="003E0D48" w:rsidP="003E0D48">
            <w:pPr>
              <w:pStyle w:val="ad"/>
              <w:spacing w:before="40" w:after="40"/>
            </w:pPr>
            <w:r w:rsidRPr="003E0D48">
              <w:t>9463</w:t>
            </w:r>
          </w:p>
        </w:tc>
      </w:tr>
      <w:tr w:rsidR="003E0D48" w:rsidRPr="00AD2583" w:rsidTr="00B92706">
        <w:tc>
          <w:tcPr>
            <w:tcW w:w="4607" w:type="dxa"/>
            <w:tcBorders>
              <w:left w:val="single" w:sz="12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5C5AC2">
            <w:pPr>
              <w:pStyle w:val="12"/>
              <w:spacing w:before="40" w:after="40"/>
              <w:rPr>
                <w:b/>
              </w:rPr>
            </w:pPr>
            <w:r w:rsidRPr="00AD2583">
              <w:rPr>
                <w:b/>
              </w:rPr>
              <w:t xml:space="preserve">с другими зарубежными странами </w:t>
            </w: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</w:p>
        </w:tc>
        <w:tc>
          <w:tcPr>
            <w:tcW w:w="803" w:type="dxa"/>
            <w:tcBorders>
              <w:left w:val="nil"/>
              <w:right w:val="single" w:sz="12" w:space="0" w:color="auto"/>
            </w:tcBorders>
            <w:vAlign w:val="center"/>
          </w:tcPr>
          <w:p w:rsidR="003E0D48" w:rsidRPr="003E0D48" w:rsidRDefault="003E0D48" w:rsidP="003E0D48">
            <w:pPr>
              <w:pStyle w:val="ad"/>
              <w:spacing w:before="40" w:after="40"/>
            </w:pPr>
          </w:p>
        </w:tc>
      </w:tr>
      <w:tr w:rsidR="003E0D48" w:rsidRPr="00AD2583" w:rsidTr="00B92706">
        <w:tc>
          <w:tcPr>
            <w:tcW w:w="4607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5C5AC2">
            <w:pPr>
              <w:pStyle w:val="12"/>
              <w:spacing w:before="40" w:after="40"/>
              <w:rPr>
                <w:lang w:val="en-US"/>
              </w:rPr>
            </w:pPr>
            <w:r w:rsidRPr="00AD2583">
              <w:t>число прибывших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1440</w:t>
            </w:r>
          </w:p>
        </w:tc>
        <w:tc>
          <w:tcPr>
            <w:tcW w:w="8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708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560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507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443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3E0D48" w:rsidRPr="003E0D48" w:rsidRDefault="003E0D48" w:rsidP="003E0D48">
            <w:pPr>
              <w:pStyle w:val="ad"/>
              <w:spacing w:before="40" w:after="40"/>
            </w:pPr>
            <w:r w:rsidRPr="003E0D48">
              <w:t>341</w:t>
            </w:r>
          </w:p>
        </w:tc>
      </w:tr>
      <w:tr w:rsidR="003E0D48" w:rsidRPr="00AD2583" w:rsidTr="00B92706">
        <w:trPr>
          <w:trHeight w:val="312"/>
        </w:trPr>
        <w:tc>
          <w:tcPr>
            <w:tcW w:w="4607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5C5AC2">
            <w:pPr>
              <w:pStyle w:val="12"/>
              <w:spacing w:before="40" w:after="40"/>
            </w:pPr>
            <w:r w:rsidRPr="00AD2583">
              <w:t>число выбывших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2047</w:t>
            </w:r>
          </w:p>
        </w:tc>
        <w:tc>
          <w:tcPr>
            <w:tcW w:w="8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1163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602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335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245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3E0D48" w:rsidRPr="003E0D48" w:rsidRDefault="003E0D48" w:rsidP="003E0D48">
            <w:pPr>
              <w:pStyle w:val="ad"/>
              <w:spacing w:before="40" w:after="40"/>
            </w:pPr>
            <w:r w:rsidRPr="003E0D48">
              <w:t>255</w:t>
            </w:r>
          </w:p>
        </w:tc>
      </w:tr>
      <w:tr w:rsidR="003E0D48" w:rsidRPr="00AD2583" w:rsidTr="00B92706">
        <w:trPr>
          <w:trHeight w:val="359"/>
        </w:trPr>
        <w:tc>
          <w:tcPr>
            <w:tcW w:w="460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5C5AC2">
            <w:pPr>
              <w:pStyle w:val="05"/>
              <w:spacing w:before="40" w:after="40"/>
              <w:ind w:firstLine="283"/>
            </w:pPr>
            <w:r w:rsidRPr="00AD2583">
              <w:t>миграционный прирост, убыль (-)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-607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-455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-42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172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198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3E0D48" w:rsidRPr="003E0D48" w:rsidRDefault="003E0D48" w:rsidP="003E0D48">
            <w:pPr>
              <w:pStyle w:val="ad"/>
              <w:spacing w:before="40" w:after="40"/>
            </w:pPr>
            <w:r w:rsidRPr="003E0D48">
              <w:t>86</w:t>
            </w:r>
          </w:p>
        </w:tc>
      </w:tr>
      <w:tr w:rsidR="003E0D48" w:rsidRPr="00AD2583" w:rsidTr="00B92706">
        <w:tc>
          <w:tcPr>
            <w:tcW w:w="4607" w:type="dxa"/>
            <w:tcBorders>
              <w:left w:val="single" w:sz="12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5C5AC2">
            <w:pPr>
              <w:pStyle w:val="0-"/>
              <w:spacing w:before="40" w:after="40"/>
            </w:pPr>
            <w:r w:rsidRPr="00AD2583">
              <w:t xml:space="preserve">Внешняя для области миграция </w:t>
            </w: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-"/>
              <w:spacing w:before="40" w:after="40"/>
            </w:pP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-"/>
              <w:spacing w:before="40" w:after="40"/>
            </w:pP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-"/>
              <w:spacing w:before="40" w:after="40"/>
            </w:pPr>
          </w:p>
        </w:tc>
        <w:tc>
          <w:tcPr>
            <w:tcW w:w="803" w:type="dxa"/>
            <w:tcBorders>
              <w:left w:val="nil"/>
              <w:right w:val="single" w:sz="12" w:space="0" w:color="auto"/>
            </w:tcBorders>
            <w:vAlign w:val="center"/>
          </w:tcPr>
          <w:p w:rsidR="003E0D48" w:rsidRPr="003E0D48" w:rsidRDefault="003E0D48" w:rsidP="003E0D48">
            <w:pPr>
              <w:pStyle w:val="ad"/>
              <w:spacing w:before="40" w:after="40"/>
            </w:pPr>
          </w:p>
        </w:tc>
      </w:tr>
      <w:tr w:rsidR="003E0D48" w:rsidRPr="00AD2583" w:rsidTr="00B92706">
        <w:tc>
          <w:tcPr>
            <w:tcW w:w="4607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5C5AC2">
            <w:pPr>
              <w:pStyle w:val="0"/>
              <w:spacing w:before="40" w:after="40"/>
              <w:ind w:left="284"/>
            </w:pPr>
            <w:r w:rsidRPr="00AD2583">
              <w:t>число прибывших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56526</w:t>
            </w:r>
          </w:p>
        </w:tc>
        <w:tc>
          <w:tcPr>
            <w:tcW w:w="8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56023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49884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43111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46824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3E0D48" w:rsidRPr="003E0D48" w:rsidRDefault="003E0D48" w:rsidP="003E0D48">
            <w:pPr>
              <w:pStyle w:val="ad"/>
              <w:spacing w:before="40" w:after="40"/>
            </w:pPr>
            <w:r w:rsidRPr="003E0D48">
              <w:t>46078</w:t>
            </w:r>
          </w:p>
        </w:tc>
      </w:tr>
      <w:tr w:rsidR="003E0D48" w:rsidRPr="00AD2583" w:rsidTr="00B92706">
        <w:tc>
          <w:tcPr>
            <w:tcW w:w="4607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5C5AC2">
            <w:pPr>
              <w:pStyle w:val="0"/>
              <w:spacing w:before="40" w:after="40"/>
              <w:ind w:left="284"/>
            </w:pPr>
            <w:r w:rsidRPr="00AD2583">
              <w:t>число выбывших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45850</w:t>
            </w:r>
          </w:p>
        </w:tc>
        <w:tc>
          <w:tcPr>
            <w:tcW w:w="8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47993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39516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41096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33452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3E0D48" w:rsidRPr="003E0D48" w:rsidRDefault="003E0D48" w:rsidP="003E0D48">
            <w:pPr>
              <w:pStyle w:val="ad"/>
              <w:spacing w:before="40" w:after="40"/>
            </w:pPr>
            <w:r w:rsidRPr="003E0D48">
              <w:t>37705</w:t>
            </w:r>
          </w:p>
        </w:tc>
      </w:tr>
      <w:tr w:rsidR="003E0D48" w:rsidRPr="00AD2583" w:rsidTr="00B92706">
        <w:tc>
          <w:tcPr>
            <w:tcW w:w="460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5C5AC2">
            <w:pPr>
              <w:pStyle w:val="0"/>
              <w:spacing w:before="40" w:after="40"/>
              <w:ind w:left="284"/>
            </w:pPr>
            <w:r w:rsidRPr="00AD2583">
              <w:t>миграционный прирост, убыль (-)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10676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8030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10368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2015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3E0D48" w:rsidRPr="00AD2583" w:rsidRDefault="003E0D48" w:rsidP="00E14D6F">
            <w:pPr>
              <w:pStyle w:val="ad"/>
              <w:spacing w:before="40" w:after="40"/>
            </w:pPr>
            <w:r w:rsidRPr="00AD2583">
              <w:t>13372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E0D48" w:rsidRPr="003E0D48" w:rsidRDefault="003E0D48" w:rsidP="003E0D48">
            <w:pPr>
              <w:pStyle w:val="ad"/>
              <w:spacing w:before="40" w:after="40"/>
            </w:pPr>
            <w:r w:rsidRPr="003E0D48">
              <w:t>8373</w:t>
            </w:r>
          </w:p>
        </w:tc>
      </w:tr>
    </w:tbl>
    <w:p w:rsidR="003B4F91" w:rsidRPr="00AD2583" w:rsidRDefault="003B4F91">
      <w:pPr>
        <w:rPr>
          <w:sz w:val="16"/>
          <w:szCs w:val="16"/>
        </w:rPr>
      </w:pPr>
    </w:p>
    <w:p w:rsidR="003B4F91" w:rsidRPr="00AD2583" w:rsidRDefault="00977DED" w:rsidP="00121A48">
      <w:pPr>
        <w:pStyle w:val="1d"/>
      </w:pPr>
      <w:bookmarkStart w:id="16" w:name="_Toc110930905"/>
      <w:r w:rsidRPr="00AD2583">
        <w:lastRenderedPageBreak/>
        <w:t>4</w:t>
      </w:r>
      <w:r w:rsidR="003B4F91" w:rsidRPr="00AD2583">
        <w:t>. Труд</w:t>
      </w:r>
      <w:bookmarkEnd w:id="16"/>
      <w:r w:rsidR="003B4F91" w:rsidRPr="00AD2583">
        <w:t xml:space="preserve"> </w:t>
      </w:r>
    </w:p>
    <w:p w:rsidR="004A64A4" w:rsidRPr="00AD2583" w:rsidRDefault="004A64A4" w:rsidP="004434B3">
      <w:pPr>
        <w:pStyle w:val="aff"/>
        <w:spacing w:line="276" w:lineRule="auto"/>
        <w:ind w:left="0" w:firstLine="709"/>
        <w:jc w:val="both"/>
        <w:rPr>
          <w:rFonts w:cs="Arial"/>
          <w:color w:val="000000"/>
        </w:rPr>
      </w:pPr>
      <w:r w:rsidRPr="00AD2583">
        <w:rPr>
          <w:rFonts w:cs="Arial"/>
          <w:color w:val="000000"/>
        </w:rPr>
        <w:t>Раздел представляет данные о трудовых ресурсах, численности и составе раб</w:t>
      </w:r>
      <w:r w:rsidRPr="00AD2583">
        <w:rPr>
          <w:rFonts w:cs="Arial"/>
          <w:color w:val="000000"/>
        </w:rPr>
        <w:t>о</w:t>
      </w:r>
      <w:r w:rsidRPr="00AD2583">
        <w:rPr>
          <w:rFonts w:cs="Arial"/>
          <w:color w:val="000000"/>
        </w:rPr>
        <w:t>чей силы, занятых и безработных.</w:t>
      </w:r>
    </w:p>
    <w:p w:rsidR="005E09DA" w:rsidRDefault="004A64A4" w:rsidP="004434B3">
      <w:pPr>
        <w:spacing w:line="276" w:lineRule="auto"/>
        <w:ind w:firstLine="709"/>
        <w:rPr>
          <w:rFonts w:cs="Arial"/>
        </w:rPr>
      </w:pPr>
      <w:r w:rsidRPr="00AD2583">
        <w:rPr>
          <w:rFonts w:cs="Arial"/>
        </w:rPr>
        <w:t xml:space="preserve">К </w:t>
      </w:r>
      <w:r w:rsidRPr="00AD2583">
        <w:rPr>
          <w:rFonts w:cs="Arial"/>
          <w:b/>
        </w:rPr>
        <w:t>трудовым ресурсам</w:t>
      </w:r>
      <w:r w:rsidRPr="00AD2583">
        <w:rPr>
          <w:rFonts w:cs="Arial"/>
        </w:rPr>
        <w:t xml:space="preserve"> относится население, занятое экономической деятельн</w:t>
      </w:r>
      <w:r w:rsidRPr="00AD2583">
        <w:rPr>
          <w:rFonts w:cs="Arial"/>
        </w:rPr>
        <w:t>о</w:t>
      </w:r>
      <w:r w:rsidRPr="00AD2583">
        <w:rPr>
          <w:rFonts w:cs="Arial"/>
        </w:rPr>
        <w:t xml:space="preserve">стью, а также способное трудиться, но не работающее по тем или иным причинам. </w:t>
      </w:r>
      <w:r w:rsidR="004F4A58" w:rsidRPr="00AD2583">
        <w:rPr>
          <w:rFonts w:cs="Arial"/>
        </w:rPr>
        <w:br/>
      </w:r>
      <w:r w:rsidRPr="00AD2583">
        <w:rPr>
          <w:rFonts w:cs="Arial"/>
        </w:rPr>
        <w:t>В состав трудовых ресурсов включается трудоспособное население в трудоспособном возрасте и работающие лица, находящиеся за пределами трудоспособного возраста (лица пенсионного возраста и подростки), иностранные трудовые мигранты.</w:t>
      </w:r>
      <w:r w:rsidR="005E09DA" w:rsidRPr="00AD2583">
        <w:rPr>
          <w:rFonts w:cs="Arial"/>
        </w:rPr>
        <w:t xml:space="preserve"> </w:t>
      </w:r>
      <w:r w:rsidR="002856E5">
        <w:rPr>
          <w:rFonts w:cs="Arial"/>
        </w:rPr>
        <w:t xml:space="preserve">Данные </w:t>
      </w:r>
      <w:r w:rsidR="00B37A51">
        <w:rPr>
          <w:rFonts w:cs="Arial"/>
        </w:rPr>
        <w:br/>
      </w:r>
      <w:r w:rsidR="002856E5">
        <w:rPr>
          <w:rFonts w:cs="Arial"/>
        </w:rPr>
        <w:t xml:space="preserve">о численности трудовых ресурсов за 2022 год </w:t>
      </w:r>
      <w:proofErr w:type="spellStart"/>
      <w:r w:rsidR="002856E5">
        <w:rPr>
          <w:rFonts w:cs="Arial"/>
        </w:rPr>
        <w:t>расчитаны</w:t>
      </w:r>
      <w:proofErr w:type="spellEnd"/>
      <w:r w:rsidR="002856E5">
        <w:rPr>
          <w:rFonts w:cs="Arial"/>
        </w:rPr>
        <w:t xml:space="preserve"> с учетом итогов ВПН-2020, </w:t>
      </w:r>
      <w:r w:rsidR="00B37A51">
        <w:rPr>
          <w:rFonts w:cs="Arial"/>
        </w:rPr>
        <w:br/>
      </w:r>
      <w:r w:rsidR="002856E5">
        <w:rPr>
          <w:rFonts w:cs="Arial"/>
        </w:rPr>
        <w:t>за предыдущие годы – без учета итогов ВПН-2020.</w:t>
      </w:r>
    </w:p>
    <w:p w:rsidR="004434B3" w:rsidRPr="004434B3" w:rsidRDefault="004434B3" w:rsidP="004434B3">
      <w:pPr>
        <w:spacing w:line="276" w:lineRule="auto"/>
        <w:ind w:firstLine="709"/>
      </w:pPr>
      <w:r w:rsidRPr="00206210">
        <w:t xml:space="preserve">К </w:t>
      </w:r>
      <w:r w:rsidRPr="00206210">
        <w:rPr>
          <w:b/>
        </w:rPr>
        <w:t>трудоспособному населению в трудоспособном возрасте</w:t>
      </w:r>
      <w:r w:rsidRPr="00206210">
        <w:t xml:space="preserve"> относится пост</w:t>
      </w:r>
      <w:r w:rsidRPr="00206210">
        <w:t>о</w:t>
      </w:r>
      <w:r w:rsidRPr="00206210">
        <w:t>янное население в трудоспособном возрасте, кроме неработающих инвалидов и нер</w:t>
      </w:r>
      <w:r w:rsidRPr="00206210">
        <w:t>а</w:t>
      </w:r>
      <w:r w:rsidRPr="00206210">
        <w:t xml:space="preserve">ботающих лиц, получающих пенсию на льготных условиях. </w:t>
      </w:r>
      <w:r>
        <w:t>Трудоспособным считается возраст до 2020 года для мужчин 16-59 лет, для женщин 16-54 года, в 2020 году – для мужчин 16-60 лет, для женщин 16-55 лет, в 2021</w:t>
      </w:r>
      <w:r w:rsidR="000D41A9">
        <w:t>-2022</w:t>
      </w:r>
      <w:r>
        <w:t xml:space="preserve"> год</w:t>
      </w:r>
      <w:r w:rsidR="000D41A9">
        <w:t>ах</w:t>
      </w:r>
      <w:r>
        <w:t xml:space="preserve"> – для мужчин 16-61,5 лет, для женщин 16-56,5 лет.</w:t>
      </w:r>
    </w:p>
    <w:p w:rsidR="004A64A4" w:rsidRPr="004434B3" w:rsidRDefault="004A64A4" w:rsidP="004434B3">
      <w:pPr>
        <w:pStyle w:val="aff"/>
        <w:spacing w:line="276" w:lineRule="auto"/>
        <w:ind w:left="0" w:firstLine="709"/>
        <w:jc w:val="both"/>
        <w:rPr>
          <w:rFonts w:cs="Arial"/>
          <w:color w:val="000000"/>
          <w:spacing w:val="-2"/>
        </w:rPr>
      </w:pPr>
      <w:r w:rsidRPr="00AD2583">
        <w:rPr>
          <w:rFonts w:cs="Arial"/>
          <w:color w:val="000000"/>
        </w:rPr>
        <w:t xml:space="preserve">Данные о </w:t>
      </w:r>
      <w:r w:rsidR="001955F5" w:rsidRPr="00AD2583">
        <w:rPr>
          <w:rFonts w:cs="Arial"/>
          <w:color w:val="000000"/>
        </w:rPr>
        <w:t>рабочей силе, занятости</w:t>
      </w:r>
      <w:r w:rsidRPr="00AD2583">
        <w:rPr>
          <w:rFonts w:cs="Arial"/>
          <w:color w:val="000000"/>
        </w:rPr>
        <w:t xml:space="preserve"> и безрабо</w:t>
      </w:r>
      <w:r w:rsidR="001955F5" w:rsidRPr="00AD2583">
        <w:rPr>
          <w:rFonts w:cs="Arial"/>
          <w:color w:val="000000"/>
        </w:rPr>
        <w:t>тице</w:t>
      </w:r>
      <w:r w:rsidRPr="00AD2583">
        <w:rPr>
          <w:rFonts w:cs="Arial"/>
          <w:b/>
          <w:color w:val="000000"/>
        </w:rPr>
        <w:t xml:space="preserve"> </w:t>
      </w:r>
      <w:r w:rsidR="001955F5" w:rsidRPr="00AD2583">
        <w:rPr>
          <w:rFonts w:cs="Arial"/>
          <w:color w:val="000000"/>
        </w:rPr>
        <w:t>подготовлены</w:t>
      </w:r>
      <w:r w:rsidRPr="00AD2583">
        <w:rPr>
          <w:rFonts w:cs="Arial"/>
          <w:color w:val="000000"/>
        </w:rPr>
        <w:t xml:space="preserve"> по материалам</w:t>
      </w:r>
      <w:r w:rsidRPr="00AD2583">
        <w:rPr>
          <w:rFonts w:cs="Arial"/>
          <w:color w:val="000000"/>
          <w:spacing w:val="-2"/>
        </w:rPr>
        <w:t xml:space="preserve"> </w:t>
      </w:r>
      <w:r w:rsidRPr="00AD2583">
        <w:rPr>
          <w:rFonts w:cs="Arial"/>
          <w:b/>
          <w:color w:val="000000"/>
          <w:spacing w:val="-2"/>
        </w:rPr>
        <w:t>выборочных обследований рабочей силы</w:t>
      </w:r>
      <w:r w:rsidRPr="00AD2583">
        <w:rPr>
          <w:rFonts w:cs="Arial"/>
          <w:color w:val="000000"/>
          <w:spacing w:val="-2"/>
        </w:rPr>
        <w:t xml:space="preserve">. До 2017 года обследование проводилось </w:t>
      </w:r>
      <w:r w:rsidR="004F4A58" w:rsidRPr="00AD2583">
        <w:rPr>
          <w:rFonts w:cs="Arial"/>
          <w:color w:val="000000"/>
          <w:spacing w:val="-2"/>
        </w:rPr>
        <w:br/>
      </w:r>
      <w:r w:rsidRPr="00AD2583">
        <w:rPr>
          <w:rFonts w:cs="Arial"/>
          <w:color w:val="000000"/>
          <w:spacing w:val="-2"/>
        </w:rPr>
        <w:t xml:space="preserve">в отношении лиц 15-72 лет, с 2017 года – </w:t>
      </w:r>
      <w:r w:rsidR="001955F5" w:rsidRPr="00AD2583">
        <w:rPr>
          <w:rFonts w:cs="Arial"/>
          <w:color w:val="000000"/>
          <w:spacing w:val="-2"/>
        </w:rPr>
        <w:t xml:space="preserve">в возрасте </w:t>
      </w:r>
      <w:r w:rsidRPr="00AD2583">
        <w:rPr>
          <w:rFonts w:cs="Arial"/>
          <w:color w:val="000000"/>
          <w:spacing w:val="-2"/>
        </w:rPr>
        <w:t xml:space="preserve">15 лет и старше. </w:t>
      </w:r>
      <w:r w:rsidRPr="00AD2583">
        <w:rPr>
          <w:rFonts w:cs="Arial"/>
        </w:rPr>
        <w:t>Данные по матер</w:t>
      </w:r>
      <w:r w:rsidRPr="00AD2583">
        <w:rPr>
          <w:rFonts w:cs="Arial"/>
        </w:rPr>
        <w:t>и</w:t>
      </w:r>
      <w:r w:rsidRPr="00AD2583">
        <w:rPr>
          <w:rFonts w:cs="Arial"/>
        </w:rPr>
        <w:t>алам обследования рабочей силы приведены в среднем за год.</w:t>
      </w:r>
    </w:p>
    <w:p w:rsidR="004A64A4" w:rsidRPr="00AD2583" w:rsidRDefault="004A64A4" w:rsidP="004434B3">
      <w:pPr>
        <w:spacing w:line="276" w:lineRule="auto"/>
        <w:ind w:firstLine="709"/>
        <w:rPr>
          <w:rFonts w:cs="Arial"/>
          <w:color w:val="000000"/>
          <w:spacing w:val="-4"/>
        </w:rPr>
      </w:pPr>
      <w:r w:rsidRPr="00AD2583">
        <w:rPr>
          <w:rFonts w:cs="Arial"/>
          <w:b/>
          <w:color w:val="000000"/>
        </w:rPr>
        <w:t xml:space="preserve">Рабочая сила </w:t>
      </w:r>
      <w:r w:rsidRPr="00AD2583">
        <w:rPr>
          <w:rFonts w:cs="Arial"/>
          <w:color w:val="000000"/>
        </w:rPr>
        <w:t xml:space="preserve">– </w:t>
      </w:r>
      <w:r w:rsidRPr="00AD2583">
        <w:rPr>
          <w:rFonts w:cs="Arial"/>
          <w:color w:val="000000"/>
          <w:spacing w:val="-2"/>
        </w:rPr>
        <w:t xml:space="preserve">лица в возрасте 15 лет и старше, которые в </w:t>
      </w:r>
      <w:r w:rsidRPr="00AD2583">
        <w:rPr>
          <w:rFonts w:cs="Arial"/>
          <w:color w:val="000000"/>
          <w:spacing w:val="-4"/>
        </w:rPr>
        <w:t xml:space="preserve">рассматриваемый </w:t>
      </w:r>
      <w:r w:rsidR="004F4A58" w:rsidRPr="00AD2583">
        <w:rPr>
          <w:rFonts w:cs="Arial"/>
          <w:color w:val="000000"/>
          <w:spacing w:val="-4"/>
        </w:rPr>
        <w:br/>
      </w:r>
      <w:r w:rsidRPr="00AD2583">
        <w:rPr>
          <w:rFonts w:cs="Arial"/>
          <w:color w:val="000000"/>
          <w:spacing w:val="-4"/>
        </w:rPr>
        <w:t xml:space="preserve">период </w:t>
      </w:r>
      <w:r w:rsidR="001955F5" w:rsidRPr="00AD2583">
        <w:rPr>
          <w:rFonts w:cs="Arial"/>
          <w:color w:val="000000"/>
          <w:spacing w:val="-4"/>
        </w:rPr>
        <w:t xml:space="preserve">(обследуемую неделю) </w:t>
      </w:r>
      <w:r w:rsidRPr="00AD2583">
        <w:rPr>
          <w:rFonts w:cs="Arial"/>
          <w:color w:val="000000"/>
          <w:spacing w:val="-4"/>
        </w:rPr>
        <w:t xml:space="preserve">считаются занятыми или безработными. </w:t>
      </w:r>
    </w:p>
    <w:p w:rsidR="004A64A4" w:rsidRPr="00AD2583" w:rsidRDefault="004A64A4" w:rsidP="004434B3">
      <w:pPr>
        <w:spacing w:line="276" w:lineRule="auto"/>
        <w:ind w:firstLine="709"/>
        <w:rPr>
          <w:rFonts w:cs="Arial"/>
          <w:color w:val="000000"/>
        </w:rPr>
      </w:pPr>
      <w:r w:rsidRPr="00AD2583">
        <w:rPr>
          <w:rFonts w:cs="Arial"/>
          <w:b/>
          <w:color w:val="000000"/>
        </w:rPr>
        <w:t xml:space="preserve">Уровень участия в </w:t>
      </w:r>
      <w:r w:rsidR="00F96C76" w:rsidRPr="00AD2583">
        <w:rPr>
          <w:rFonts w:cs="Arial"/>
          <w:b/>
          <w:color w:val="000000"/>
        </w:rPr>
        <w:t xml:space="preserve">составе </w:t>
      </w:r>
      <w:r w:rsidRPr="00AD2583">
        <w:rPr>
          <w:rFonts w:cs="Arial"/>
          <w:b/>
          <w:color w:val="000000"/>
        </w:rPr>
        <w:t>рабочей сил</w:t>
      </w:r>
      <w:r w:rsidR="00F96C76" w:rsidRPr="00AD2583">
        <w:rPr>
          <w:rFonts w:cs="Arial"/>
          <w:b/>
          <w:color w:val="000000"/>
        </w:rPr>
        <w:t>ы</w:t>
      </w:r>
      <w:r w:rsidRPr="00AD2583">
        <w:rPr>
          <w:rFonts w:cs="Arial"/>
          <w:color w:val="000000"/>
        </w:rPr>
        <w:t xml:space="preserve"> – отношение численности рабочей силы определенной возрастной группы к общей численности населения соответству</w:t>
      </w:r>
      <w:r w:rsidRPr="00AD2583">
        <w:rPr>
          <w:rFonts w:cs="Arial"/>
          <w:color w:val="000000"/>
        </w:rPr>
        <w:t>ю</w:t>
      </w:r>
      <w:r w:rsidRPr="00AD2583">
        <w:rPr>
          <w:rFonts w:cs="Arial"/>
          <w:color w:val="000000"/>
        </w:rPr>
        <w:t>щей возрастной группы, рассчитанное в процентах.</w:t>
      </w:r>
    </w:p>
    <w:p w:rsidR="004A64A4" w:rsidRPr="00AD2583" w:rsidRDefault="004A64A4" w:rsidP="004434B3">
      <w:pPr>
        <w:pStyle w:val="aff"/>
        <w:spacing w:line="276" w:lineRule="auto"/>
        <w:ind w:left="0" w:firstLine="709"/>
        <w:jc w:val="both"/>
        <w:rPr>
          <w:rFonts w:cs="Arial"/>
          <w:color w:val="000000"/>
        </w:rPr>
      </w:pPr>
      <w:r w:rsidRPr="00AD2583">
        <w:rPr>
          <w:rFonts w:cs="Arial"/>
          <w:color w:val="000000"/>
        </w:rPr>
        <w:t>К</w:t>
      </w:r>
      <w:r w:rsidRPr="00AD2583">
        <w:rPr>
          <w:rFonts w:cs="Arial"/>
          <w:b/>
          <w:color w:val="000000"/>
        </w:rPr>
        <w:t xml:space="preserve"> занятым </w:t>
      </w:r>
      <w:r w:rsidRPr="00AD2583">
        <w:rPr>
          <w:rFonts w:cs="Arial"/>
          <w:color w:val="000000"/>
        </w:rPr>
        <w:t xml:space="preserve">относятся лица в возрасте 15 </w:t>
      </w:r>
      <w:r w:rsidR="001955F5" w:rsidRPr="00AD2583">
        <w:rPr>
          <w:rFonts w:cs="Arial"/>
          <w:color w:val="000000"/>
        </w:rPr>
        <w:t xml:space="preserve">лет и старше, которые в </w:t>
      </w:r>
      <w:r w:rsidRPr="00AD2583">
        <w:rPr>
          <w:rFonts w:cs="Arial"/>
          <w:color w:val="000000"/>
        </w:rPr>
        <w:t>обследуе</w:t>
      </w:r>
      <w:r w:rsidR="001955F5" w:rsidRPr="00AD2583">
        <w:rPr>
          <w:rFonts w:cs="Arial"/>
          <w:color w:val="000000"/>
        </w:rPr>
        <w:t>мую</w:t>
      </w:r>
      <w:r w:rsidRPr="00AD2583">
        <w:rPr>
          <w:rFonts w:cs="Arial"/>
          <w:color w:val="000000"/>
        </w:rPr>
        <w:t xml:space="preserve"> не</w:t>
      </w:r>
      <w:r w:rsidR="001955F5" w:rsidRPr="00AD2583">
        <w:rPr>
          <w:rFonts w:cs="Arial"/>
          <w:color w:val="000000"/>
        </w:rPr>
        <w:t>дели выполняли</w:t>
      </w:r>
      <w:r w:rsidRPr="00AD2583">
        <w:rPr>
          <w:rFonts w:cs="Arial"/>
          <w:color w:val="000000"/>
        </w:rPr>
        <w:t xml:space="preserve"> любую деятельность</w:t>
      </w:r>
      <w:r w:rsidR="001955F5" w:rsidRPr="00AD2583">
        <w:rPr>
          <w:rFonts w:cs="Arial"/>
          <w:color w:val="000000"/>
        </w:rPr>
        <w:t xml:space="preserve"> (хотя бы один час в неделю)</w:t>
      </w:r>
      <w:r w:rsidRPr="00AD2583">
        <w:rPr>
          <w:rFonts w:cs="Arial"/>
          <w:color w:val="000000"/>
        </w:rPr>
        <w:t>, связанную с пр</w:t>
      </w:r>
      <w:r w:rsidRPr="00AD2583">
        <w:rPr>
          <w:rFonts w:cs="Arial"/>
          <w:color w:val="000000"/>
        </w:rPr>
        <w:t>о</w:t>
      </w:r>
      <w:r w:rsidRPr="00AD2583">
        <w:rPr>
          <w:rFonts w:cs="Arial"/>
          <w:color w:val="000000"/>
        </w:rPr>
        <w:t>изводством товаров или оказанием услуг за оплату или прибыль. В численность зан</w:t>
      </w:r>
      <w:r w:rsidRPr="00AD2583">
        <w:rPr>
          <w:rFonts w:cs="Arial"/>
          <w:color w:val="000000"/>
        </w:rPr>
        <w:t>я</w:t>
      </w:r>
      <w:r w:rsidRPr="00AD2583">
        <w:rPr>
          <w:rFonts w:cs="Arial"/>
          <w:color w:val="000000"/>
        </w:rPr>
        <w:t>тых включаются также лица, временно отсутств</w:t>
      </w:r>
      <w:r w:rsidR="004615AB" w:rsidRPr="00AD2583">
        <w:rPr>
          <w:rFonts w:cs="Arial"/>
          <w:color w:val="000000"/>
        </w:rPr>
        <w:t>овавш</w:t>
      </w:r>
      <w:r w:rsidRPr="00AD2583">
        <w:rPr>
          <w:rFonts w:cs="Arial"/>
          <w:color w:val="000000"/>
        </w:rPr>
        <w:t>ие на рабочем месте в течение короткого промежутка времени и сохранившие связь с рабочим местом во время отсу</w:t>
      </w:r>
      <w:r w:rsidRPr="00AD2583">
        <w:rPr>
          <w:rFonts w:cs="Arial"/>
          <w:color w:val="000000"/>
        </w:rPr>
        <w:t>т</w:t>
      </w:r>
      <w:r w:rsidRPr="00AD2583">
        <w:rPr>
          <w:rFonts w:cs="Arial"/>
          <w:color w:val="000000"/>
        </w:rPr>
        <w:t>ствия.</w:t>
      </w:r>
    </w:p>
    <w:p w:rsidR="004A64A4" w:rsidRPr="00AD2583" w:rsidRDefault="004A64A4" w:rsidP="004434B3">
      <w:pPr>
        <w:spacing w:line="276" w:lineRule="auto"/>
        <w:ind w:firstLine="709"/>
        <w:rPr>
          <w:rFonts w:cs="Arial"/>
          <w:color w:val="000000"/>
          <w:spacing w:val="-2"/>
        </w:rPr>
      </w:pPr>
      <w:r w:rsidRPr="00AD2583">
        <w:rPr>
          <w:rFonts w:cs="Arial"/>
          <w:b/>
          <w:color w:val="000000"/>
          <w:spacing w:val="-2"/>
        </w:rPr>
        <w:t>Уровень занятости</w:t>
      </w:r>
      <w:r w:rsidRPr="00AD2583">
        <w:rPr>
          <w:rFonts w:cs="Arial"/>
          <w:color w:val="000000"/>
          <w:spacing w:val="-2"/>
        </w:rPr>
        <w:t xml:space="preserve"> – отношение численности занятого населения определенной возрастной группы к общей численности населения соответствующей возрастной группы, в процентах. </w:t>
      </w:r>
    </w:p>
    <w:p w:rsidR="004A64A4" w:rsidRPr="00AD2583" w:rsidRDefault="004A64A4" w:rsidP="004434B3">
      <w:pPr>
        <w:spacing w:line="276" w:lineRule="auto"/>
        <w:ind w:firstLine="709"/>
        <w:rPr>
          <w:rFonts w:cs="Arial"/>
        </w:rPr>
      </w:pPr>
      <w:r w:rsidRPr="00AD2583">
        <w:rPr>
          <w:rFonts w:cs="Arial"/>
        </w:rPr>
        <w:t xml:space="preserve">Данные о </w:t>
      </w:r>
      <w:r w:rsidRPr="00AD2583">
        <w:rPr>
          <w:rFonts w:cs="Arial"/>
          <w:b/>
        </w:rPr>
        <w:t>среднегодовой численности занятых</w:t>
      </w:r>
      <w:r w:rsidRPr="00AD2583">
        <w:rPr>
          <w:rFonts w:cs="Arial"/>
        </w:rPr>
        <w:t xml:space="preserve"> формируются по основной </w:t>
      </w:r>
      <w:r w:rsidR="004F4A58" w:rsidRPr="00AD2583">
        <w:rPr>
          <w:rFonts w:cs="Arial"/>
        </w:rPr>
        <w:br/>
      </w:r>
      <w:r w:rsidRPr="00AD2583">
        <w:rPr>
          <w:rFonts w:cs="Arial"/>
        </w:rPr>
        <w:t xml:space="preserve">работе гражданского населения один раз в год при составлении баланса трудовых </w:t>
      </w:r>
      <w:r w:rsidR="00D7119B">
        <w:rPr>
          <w:rFonts w:cs="Arial"/>
        </w:rPr>
        <w:br/>
      </w:r>
      <w:r w:rsidRPr="00AD2583">
        <w:rPr>
          <w:rFonts w:cs="Arial"/>
        </w:rPr>
        <w:t xml:space="preserve">ресурсов на основе сведений организаций, материалов выборочного обследования </w:t>
      </w:r>
      <w:r w:rsidR="00D7119B">
        <w:rPr>
          <w:rFonts w:cs="Arial"/>
        </w:rPr>
        <w:br/>
      </w:r>
      <w:r w:rsidRPr="00AD2583">
        <w:rPr>
          <w:rFonts w:cs="Arial"/>
        </w:rPr>
        <w:t xml:space="preserve">рабочей силы, данных органов исполнительной власти. В среднегодовую численность занятых включаются работающие иностранные граждане, как постоянно проживающие, </w:t>
      </w:r>
      <w:r w:rsidR="004F4A58" w:rsidRPr="00AD2583">
        <w:rPr>
          <w:rFonts w:cs="Arial"/>
        </w:rPr>
        <w:br/>
      </w:r>
      <w:r w:rsidRPr="00AD2583">
        <w:rPr>
          <w:rFonts w:cs="Arial"/>
        </w:rPr>
        <w:t>так и временно находящиеся на территории Российской Федерации.</w:t>
      </w:r>
      <w:r w:rsidR="000D41A9">
        <w:rPr>
          <w:rFonts w:cs="Arial"/>
        </w:rPr>
        <w:t xml:space="preserve"> Данные о средн</w:t>
      </w:r>
      <w:r w:rsidR="000D41A9">
        <w:rPr>
          <w:rFonts w:cs="Arial"/>
        </w:rPr>
        <w:t>е</w:t>
      </w:r>
      <w:r w:rsidR="000D41A9">
        <w:rPr>
          <w:rFonts w:cs="Arial"/>
        </w:rPr>
        <w:t xml:space="preserve">годовой численности занятых за 2022 год и предыдущие годы рассчитаны без учета итогов ВПН-2020. </w:t>
      </w:r>
    </w:p>
    <w:p w:rsidR="004A64A4" w:rsidRPr="00AD2583" w:rsidRDefault="004A64A4" w:rsidP="000E0166">
      <w:pPr>
        <w:spacing w:line="276" w:lineRule="auto"/>
        <w:ind w:firstLine="709"/>
        <w:rPr>
          <w:rFonts w:cs="Arial"/>
          <w:color w:val="000000"/>
        </w:rPr>
      </w:pPr>
      <w:r w:rsidRPr="00AD2583">
        <w:rPr>
          <w:rFonts w:cs="Arial"/>
          <w:color w:val="000000"/>
        </w:rPr>
        <w:t xml:space="preserve">К </w:t>
      </w:r>
      <w:r w:rsidRPr="00AD2583">
        <w:rPr>
          <w:rFonts w:cs="Arial"/>
          <w:b/>
          <w:color w:val="000000"/>
        </w:rPr>
        <w:t>безработным,</w:t>
      </w:r>
      <w:r w:rsidR="001955F5" w:rsidRPr="00AD2583">
        <w:rPr>
          <w:rFonts w:cs="Arial"/>
          <w:color w:val="000000"/>
        </w:rPr>
        <w:t xml:space="preserve"> в соответствии с определениями </w:t>
      </w:r>
      <w:r w:rsidRPr="00AD2583">
        <w:rPr>
          <w:rFonts w:cs="Arial"/>
          <w:color w:val="000000"/>
        </w:rPr>
        <w:t>Международной организации труда (МОТ),</w:t>
      </w:r>
      <w:r w:rsidRPr="00AD2583">
        <w:rPr>
          <w:rFonts w:cs="Arial"/>
          <w:b/>
          <w:color w:val="000000"/>
        </w:rPr>
        <w:t xml:space="preserve"> </w:t>
      </w:r>
      <w:r w:rsidRPr="00AD2583">
        <w:rPr>
          <w:rFonts w:cs="Arial"/>
          <w:color w:val="000000"/>
        </w:rPr>
        <w:t xml:space="preserve">относятся лица в возрасте 15 лет и старше, которые в рассматриваемый период </w:t>
      </w:r>
      <w:r w:rsidR="001955F5" w:rsidRPr="00AD2583">
        <w:rPr>
          <w:rFonts w:cs="Arial"/>
          <w:color w:val="000000"/>
        </w:rPr>
        <w:t xml:space="preserve">(обследуемую неделю) </w:t>
      </w:r>
      <w:r w:rsidR="00BC3DED" w:rsidRPr="00AD2583">
        <w:rPr>
          <w:rFonts w:cs="Arial"/>
          <w:color w:val="000000"/>
        </w:rPr>
        <w:t>одновременно</w:t>
      </w:r>
      <w:r w:rsidRPr="00AD2583">
        <w:rPr>
          <w:rFonts w:cs="Arial"/>
          <w:color w:val="000000"/>
        </w:rPr>
        <w:t xml:space="preserve"> удовлетворяли следующим критериям: не имели работы (доходного занятия); занимались поиском работы в течение последних </w:t>
      </w:r>
      <w:r w:rsidRPr="00AD2583">
        <w:rPr>
          <w:rFonts w:cs="Arial"/>
          <w:color w:val="000000"/>
        </w:rPr>
        <w:lastRenderedPageBreak/>
        <w:t xml:space="preserve">четырех недель, используя при этом любые способы; были готовы приступить </w:t>
      </w:r>
      <w:r w:rsidR="004F4A58" w:rsidRPr="00AD2583">
        <w:rPr>
          <w:rFonts w:cs="Arial"/>
          <w:color w:val="000000"/>
        </w:rPr>
        <w:br/>
      </w:r>
      <w:r w:rsidRPr="00AD2583">
        <w:rPr>
          <w:rFonts w:cs="Arial"/>
          <w:color w:val="000000"/>
        </w:rPr>
        <w:t>к работе в течение обследуемой недели.</w:t>
      </w:r>
    </w:p>
    <w:p w:rsidR="004A64A4" w:rsidRPr="00AD2583" w:rsidRDefault="003B6C09" w:rsidP="002856E5">
      <w:pPr>
        <w:pStyle w:val="aff"/>
        <w:spacing w:line="276" w:lineRule="auto"/>
        <w:ind w:left="0" w:firstLine="709"/>
        <w:jc w:val="both"/>
        <w:rPr>
          <w:rFonts w:cs="Arial"/>
          <w:color w:val="000000"/>
        </w:rPr>
      </w:pPr>
      <w:r w:rsidRPr="00AD2583">
        <w:rPr>
          <w:rFonts w:cs="Arial"/>
          <w:b/>
          <w:color w:val="000000"/>
        </w:rPr>
        <w:t>Б</w:t>
      </w:r>
      <w:r w:rsidR="004A64A4" w:rsidRPr="00AD2583">
        <w:rPr>
          <w:rFonts w:cs="Arial"/>
          <w:b/>
          <w:bCs/>
          <w:color w:val="000000"/>
        </w:rPr>
        <w:t>езработны</w:t>
      </w:r>
      <w:r w:rsidRPr="00AD2583">
        <w:rPr>
          <w:rFonts w:cs="Arial"/>
          <w:b/>
          <w:bCs/>
          <w:color w:val="000000"/>
        </w:rPr>
        <w:t>е</w:t>
      </w:r>
      <w:r w:rsidR="004A64A4" w:rsidRPr="00AD2583">
        <w:rPr>
          <w:rFonts w:cs="Arial"/>
          <w:b/>
          <w:bCs/>
          <w:color w:val="000000"/>
        </w:rPr>
        <w:t>, зарегистрированны</w:t>
      </w:r>
      <w:r w:rsidRPr="00AD2583">
        <w:rPr>
          <w:rFonts w:cs="Arial"/>
          <w:b/>
          <w:bCs/>
          <w:color w:val="000000"/>
        </w:rPr>
        <w:t>е</w:t>
      </w:r>
      <w:r w:rsidR="004A64A4" w:rsidRPr="00AD2583">
        <w:rPr>
          <w:rFonts w:cs="Arial"/>
          <w:b/>
          <w:bCs/>
          <w:color w:val="000000"/>
        </w:rPr>
        <w:t xml:space="preserve"> в органах службы занятости насел</w:t>
      </w:r>
      <w:r w:rsidR="004A64A4" w:rsidRPr="00AD2583">
        <w:rPr>
          <w:rFonts w:cs="Arial"/>
          <w:b/>
          <w:bCs/>
          <w:color w:val="000000"/>
        </w:rPr>
        <w:t>е</w:t>
      </w:r>
      <w:r w:rsidR="004A64A4" w:rsidRPr="00AD2583">
        <w:rPr>
          <w:rFonts w:cs="Arial"/>
          <w:b/>
          <w:bCs/>
          <w:color w:val="000000"/>
        </w:rPr>
        <w:t>ния</w:t>
      </w:r>
      <w:r w:rsidR="004A64A4" w:rsidRPr="00AD2583">
        <w:rPr>
          <w:rFonts w:cs="Arial"/>
          <w:color w:val="000000"/>
        </w:rPr>
        <w:t>,</w:t>
      </w:r>
      <w:r w:rsidR="003E0057" w:rsidRPr="00AD2583">
        <w:rPr>
          <w:rFonts w:cs="Arial"/>
          <w:color w:val="000000"/>
        </w:rPr>
        <w:t> </w:t>
      </w:r>
      <w:r w:rsidRPr="00AD2583">
        <w:rPr>
          <w:rFonts w:cs="Arial"/>
          <w:color w:val="000000"/>
        </w:rPr>
        <w:t>–</w:t>
      </w:r>
      <w:r w:rsidR="003E0057" w:rsidRPr="00AD2583">
        <w:rPr>
          <w:rFonts w:cs="Arial"/>
          <w:color w:val="000000"/>
        </w:rPr>
        <w:t xml:space="preserve"> </w:t>
      </w:r>
      <w:r w:rsidR="004A64A4" w:rsidRPr="00AD2583">
        <w:rPr>
          <w:rFonts w:cs="Arial"/>
          <w:color w:val="000000"/>
        </w:rPr>
        <w:t>трудоспособные граждане, не имеющие работы и заработка (трудового дохода), проживающие на территории Российской Федерации, зарегистрированные в органах службы занятости населения по месту жительства в целях поиска подходящей работы, ищущие работу и готовые приступить к ней.</w:t>
      </w:r>
    </w:p>
    <w:p w:rsidR="004A64A4" w:rsidRPr="00AD2583" w:rsidRDefault="004A64A4" w:rsidP="004434B3">
      <w:pPr>
        <w:spacing w:line="276" w:lineRule="auto"/>
        <w:ind w:firstLine="709"/>
        <w:rPr>
          <w:rFonts w:cs="Arial"/>
          <w:color w:val="000000"/>
        </w:rPr>
      </w:pPr>
      <w:r w:rsidRPr="00AD2583">
        <w:rPr>
          <w:rFonts w:cs="Arial"/>
          <w:b/>
          <w:color w:val="000000"/>
        </w:rPr>
        <w:t xml:space="preserve">Уровень безработицы </w:t>
      </w:r>
      <w:r w:rsidR="001955F5" w:rsidRPr="00AD2583">
        <w:rPr>
          <w:rFonts w:cs="Arial"/>
          <w:bCs/>
          <w:color w:val="000000"/>
        </w:rPr>
        <w:t xml:space="preserve">(в соответствии с определениями МОТ) определяется как </w:t>
      </w:r>
      <w:r w:rsidRPr="00AD2583">
        <w:rPr>
          <w:rFonts w:cs="Arial"/>
          <w:bCs/>
          <w:color w:val="000000"/>
        </w:rPr>
        <w:t>отношение</w:t>
      </w:r>
      <w:r w:rsidRPr="00AD2583">
        <w:rPr>
          <w:rFonts w:cs="Arial"/>
          <w:color w:val="000000"/>
        </w:rPr>
        <w:t xml:space="preserve"> численности безработных </w:t>
      </w:r>
      <w:r w:rsidR="00F96C76" w:rsidRPr="00AD2583">
        <w:rPr>
          <w:rFonts w:cs="Arial"/>
          <w:color w:val="000000"/>
        </w:rPr>
        <w:t xml:space="preserve">определенной возрастной группы </w:t>
      </w:r>
      <w:r w:rsidRPr="00AD2583">
        <w:rPr>
          <w:rFonts w:cs="Arial"/>
          <w:color w:val="000000"/>
        </w:rPr>
        <w:t>к численн</w:t>
      </w:r>
      <w:r w:rsidRPr="00AD2583">
        <w:rPr>
          <w:rFonts w:cs="Arial"/>
          <w:color w:val="000000"/>
        </w:rPr>
        <w:t>о</w:t>
      </w:r>
      <w:r w:rsidRPr="00AD2583">
        <w:rPr>
          <w:rFonts w:cs="Arial"/>
          <w:color w:val="000000"/>
        </w:rPr>
        <w:t xml:space="preserve">сти рабочей силы </w:t>
      </w:r>
      <w:r w:rsidR="00F96C76" w:rsidRPr="00AD2583">
        <w:rPr>
          <w:rFonts w:cs="Arial"/>
          <w:color w:val="000000"/>
        </w:rPr>
        <w:t>соответствующей возрастной груп</w:t>
      </w:r>
      <w:r w:rsidR="001955F5" w:rsidRPr="00AD2583">
        <w:rPr>
          <w:rFonts w:cs="Arial"/>
          <w:color w:val="000000"/>
        </w:rPr>
        <w:t>пы, в процентах</w:t>
      </w:r>
      <w:r w:rsidRPr="00AD2583">
        <w:rPr>
          <w:rFonts w:cs="Arial"/>
          <w:color w:val="000000"/>
        </w:rPr>
        <w:t>.</w:t>
      </w:r>
    </w:p>
    <w:p w:rsidR="004A64A4" w:rsidRPr="00AD2583" w:rsidRDefault="004A64A4" w:rsidP="004434B3">
      <w:pPr>
        <w:pStyle w:val="af0"/>
        <w:spacing w:after="0" w:line="276" w:lineRule="auto"/>
        <w:ind w:firstLine="709"/>
        <w:rPr>
          <w:szCs w:val="22"/>
        </w:rPr>
      </w:pPr>
      <w:r w:rsidRPr="00AD2583">
        <w:rPr>
          <w:b/>
          <w:szCs w:val="22"/>
        </w:rPr>
        <w:t xml:space="preserve">Уровень зарегистрированной безработицы </w:t>
      </w:r>
      <w:r w:rsidRPr="00AD2583">
        <w:rPr>
          <w:szCs w:val="22"/>
        </w:rPr>
        <w:t>– отношение численности безр</w:t>
      </w:r>
      <w:r w:rsidRPr="00AD2583">
        <w:rPr>
          <w:szCs w:val="22"/>
        </w:rPr>
        <w:t>а</w:t>
      </w:r>
      <w:r w:rsidRPr="00AD2583">
        <w:rPr>
          <w:szCs w:val="22"/>
        </w:rPr>
        <w:t xml:space="preserve">ботных, зарегистрированных в </w:t>
      </w:r>
      <w:r w:rsidR="003B6C09" w:rsidRPr="00AD2583">
        <w:rPr>
          <w:szCs w:val="22"/>
        </w:rPr>
        <w:t>органах</w:t>
      </w:r>
      <w:r w:rsidRPr="00AD2583">
        <w:rPr>
          <w:szCs w:val="22"/>
        </w:rPr>
        <w:t xml:space="preserve"> службы занятости населения, к численности р</w:t>
      </w:r>
      <w:r w:rsidRPr="00AD2583">
        <w:rPr>
          <w:szCs w:val="22"/>
        </w:rPr>
        <w:t>а</w:t>
      </w:r>
      <w:r w:rsidR="001955F5" w:rsidRPr="00AD2583">
        <w:rPr>
          <w:szCs w:val="22"/>
        </w:rPr>
        <w:t>бочей силы в возрасте 15-72 лет, в процентах</w:t>
      </w:r>
      <w:r w:rsidRPr="00AD2583">
        <w:rPr>
          <w:szCs w:val="22"/>
        </w:rPr>
        <w:t>.</w:t>
      </w:r>
    </w:p>
    <w:p w:rsidR="004A64A4" w:rsidRPr="00AD2583" w:rsidRDefault="004A64A4" w:rsidP="004A64A4">
      <w:pPr>
        <w:tabs>
          <w:tab w:val="left" w:pos="6521"/>
        </w:tabs>
        <w:spacing w:line="240" w:lineRule="auto"/>
        <w:ind w:left="-227" w:right="-227" w:firstLine="0"/>
        <w:jc w:val="center"/>
        <w:rPr>
          <w:szCs w:val="22"/>
        </w:rPr>
      </w:pPr>
    </w:p>
    <w:p w:rsidR="00D1366F" w:rsidRPr="00AD2583" w:rsidRDefault="00D1366F" w:rsidP="00D1366F">
      <w:pPr>
        <w:pStyle w:val="aff2"/>
        <w:spacing w:line="240" w:lineRule="auto"/>
      </w:pPr>
      <w:r w:rsidRPr="00AD2583">
        <w:t>Трудовые ресурсы</w:t>
      </w:r>
    </w:p>
    <w:p w:rsidR="00D1366F" w:rsidRPr="00AD2583" w:rsidRDefault="00D1366F" w:rsidP="00D1366F">
      <w:pPr>
        <w:pStyle w:val="aff3"/>
      </w:pPr>
      <w:r w:rsidRPr="00AD2583">
        <w:t>(по данным баланса затрат труда, тыс. человек)</w:t>
      </w:r>
    </w:p>
    <w:tbl>
      <w:tblPr>
        <w:tblW w:w="942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182"/>
        <w:gridCol w:w="874"/>
        <w:gridCol w:w="874"/>
        <w:gridCol w:w="874"/>
        <w:gridCol w:w="874"/>
        <w:gridCol w:w="874"/>
        <w:gridCol w:w="874"/>
      </w:tblGrid>
      <w:tr w:rsidR="00E14D6F" w:rsidRPr="00AD2583" w:rsidTr="001D3DBF">
        <w:trPr>
          <w:cantSplit/>
        </w:trPr>
        <w:tc>
          <w:tcPr>
            <w:tcW w:w="4182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14D6F" w:rsidRPr="00AD2583" w:rsidRDefault="00E14D6F" w:rsidP="000E0166">
            <w:pPr>
              <w:pStyle w:val="ad"/>
              <w:spacing w:before="40" w:after="40"/>
            </w:pP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2017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2018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2019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2020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2021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E14D6F" w:rsidRPr="00AD2583" w:rsidRDefault="00E14D6F" w:rsidP="000E0166">
            <w:pPr>
              <w:pStyle w:val="ad"/>
              <w:spacing w:before="40" w:after="40"/>
            </w:pPr>
            <w:r>
              <w:t>2022</w:t>
            </w: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0-"/>
              <w:spacing w:before="40" w:after="40"/>
            </w:pPr>
            <w:r w:rsidRPr="00AD2583">
              <w:t>Численность трудовых ресурсов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-"/>
              <w:spacing w:before="40" w:after="40"/>
            </w:pPr>
            <w:r w:rsidRPr="00AD2583">
              <w:t>1730,3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-"/>
              <w:spacing w:before="40" w:after="40"/>
            </w:pPr>
            <w:r w:rsidRPr="00AD2583">
              <w:t>1728,3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-"/>
              <w:spacing w:before="40" w:after="40"/>
            </w:pPr>
            <w:r w:rsidRPr="00AD2583">
              <w:t>1740,8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-"/>
              <w:spacing w:before="40" w:after="40"/>
            </w:pPr>
            <w:r w:rsidRPr="00AD2583">
              <w:t>1716,3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-"/>
              <w:spacing w:before="40" w:after="40"/>
            </w:pPr>
            <w:r w:rsidRPr="00AD2583">
              <w:t>1748,7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E14D6F" w:rsidRPr="00AD2583" w:rsidRDefault="001F231C" w:rsidP="000E0166">
            <w:pPr>
              <w:pStyle w:val="-"/>
              <w:spacing w:before="40" w:after="40"/>
            </w:pPr>
            <w:r>
              <w:t>1740,9</w:t>
            </w: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E14D6F" w:rsidRPr="00AD2583" w:rsidRDefault="00E14D6F" w:rsidP="000E0166">
            <w:pPr>
              <w:pStyle w:val="05"/>
              <w:spacing w:before="40" w:after="40"/>
            </w:pPr>
            <w:r w:rsidRPr="00AD2583">
              <w:t>в том числе: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05"/>
              <w:spacing w:before="40" w:after="40"/>
            </w:pPr>
            <w:r w:rsidRPr="00AD2583">
              <w:t xml:space="preserve">трудоспособное население </w:t>
            </w:r>
            <w:r w:rsidRPr="00AD2583">
              <w:br/>
              <w:t>в трудоспособном возрасте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1541,9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1528,6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1532,0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1538,1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1545,4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1F231C" w:rsidP="000E0166">
            <w:pPr>
              <w:pStyle w:val="ad"/>
              <w:spacing w:before="40" w:after="40"/>
            </w:pPr>
            <w:r>
              <w:t>1555,0</w:t>
            </w: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05"/>
              <w:spacing w:before="40" w:after="40"/>
            </w:pPr>
            <w:r w:rsidRPr="00AD2583">
              <w:t>иностранные трудовые мигранты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52,5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59,8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68,0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50,4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67,1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1F231C" w:rsidP="000E0166">
            <w:pPr>
              <w:pStyle w:val="ad"/>
              <w:spacing w:before="40" w:after="40"/>
            </w:pPr>
            <w:r>
              <w:t>70,3</w:t>
            </w: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05"/>
              <w:spacing w:before="40" w:after="40"/>
            </w:pPr>
            <w:r w:rsidRPr="00AD2583">
              <w:t xml:space="preserve">лица старше трудоспособного </w:t>
            </w:r>
            <w:r w:rsidRPr="00AD2583">
              <w:br/>
              <w:t xml:space="preserve">возраста и подростки, занятые </w:t>
            </w:r>
            <w:r w:rsidRPr="00AD2583">
              <w:br/>
              <w:t>в экономике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135,9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139,9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140,8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127,8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136,2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1F231C" w:rsidP="000E0166">
            <w:pPr>
              <w:pStyle w:val="ad"/>
              <w:spacing w:before="40" w:after="40"/>
            </w:pPr>
            <w:r>
              <w:t>115,6</w:t>
            </w: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166" w:rsidRDefault="000E0166" w:rsidP="000E0166">
            <w:pPr>
              <w:pStyle w:val="0"/>
              <w:spacing w:before="60" w:after="60"/>
              <w:ind w:left="567"/>
            </w:pPr>
            <w:r>
              <w:t>в том числе:</w:t>
            </w:r>
          </w:p>
          <w:p w:rsidR="00E14D6F" w:rsidRPr="00AD2583" w:rsidRDefault="00E14D6F" w:rsidP="000E0166">
            <w:pPr>
              <w:pStyle w:val="05"/>
              <w:spacing w:before="40" w:after="40"/>
              <w:ind w:left="567"/>
            </w:pPr>
            <w:r w:rsidRPr="00AD2583">
              <w:t>лица старше трудоспособного возраста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135,5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139,5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140,4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127,5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135,6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1F231C" w:rsidP="000E0166">
            <w:pPr>
              <w:pStyle w:val="ad"/>
              <w:spacing w:before="40" w:after="40"/>
            </w:pPr>
            <w:r>
              <w:t>115,1</w:t>
            </w: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05"/>
              <w:spacing w:before="40" w:after="40"/>
              <w:ind w:left="567"/>
            </w:pPr>
            <w:r w:rsidRPr="00AD2583">
              <w:t>подростки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0,4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0,4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0,4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0,3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0,6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1F231C" w:rsidP="000E0166">
            <w:pPr>
              <w:pStyle w:val="ad"/>
              <w:spacing w:before="40" w:after="40"/>
            </w:pPr>
            <w:r>
              <w:t>0,5</w:t>
            </w: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0-"/>
              <w:spacing w:before="40" w:after="40"/>
            </w:pPr>
            <w:r w:rsidRPr="00AD2583">
              <w:t>Распределение трудовых ресурсов: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05"/>
              <w:spacing w:before="40" w:after="40"/>
            </w:pPr>
            <w:r w:rsidRPr="00AD2583">
              <w:t xml:space="preserve">среднегодовая численность </w:t>
            </w:r>
            <w:r w:rsidRPr="00AD2583">
              <w:br/>
              <w:t>занятых в экономике: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05"/>
              <w:spacing w:before="40" w:after="40"/>
              <w:ind w:left="567"/>
            </w:pPr>
            <w:r w:rsidRPr="00AD2583">
              <w:t>тыс. человек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1340,7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1327,0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1324,1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1288,2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1328,3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1F231C" w:rsidP="000E0166">
            <w:pPr>
              <w:pStyle w:val="ad"/>
              <w:spacing w:before="40" w:after="40"/>
            </w:pPr>
            <w:r>
              <w:t>1307,5</w:t>
            </w: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05"/>
              <w:spacing w:before="40" w:after="40"/>
              <w:ind w:left="567"/>
            </w:pPr>
            <w:r w:rsidRPr="00AD2583">
              <w:t>в % к трудовым ресурсам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77,5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76,8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76,1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75,1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76,0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1F231C" w:rsidP="000E0166">
            <w:pPr>
              <w:pStyle w:val="ad"/>
              <w:spacing w:before="40" w:after="40"/>
            </w:pPr>
            <w:r>
              <w:t>75,1</w:t>
            </w: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05"/>
              <w:spacing w:before="40" w:after="40"/>
            </w:pPr>
            <w:r w:rsidRPr="00AD2583">
              <w:t xml:space="preserve">учащиеся в трудоспособном </w:t>
            </w:r>
            <w:r w:rsidRPr="00AD2583">
              <w:br/>
              <w:t>возрасте, обучающиеся с отрывом от работы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125,5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129,4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137,2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141,9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146,4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1F231C" w:rsidP="000E0166">
            <w:pPr>
              <w:pStyle w:val="ad"/>
              <w:spacing w:before="40" w:after="40"/>
            </w:pPr>
            <w:r>
              <w:t>151,2</w:t>
            </w: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05"/>
              <w:spacing w:before="40" w:after="40"/>
            </w:pPr>
            <w:r w:rsidRPr="00AD2583">
              <w:t>трудоспособное население в труд</w:t>
            </w:r>
            <w:r w:rsidRPr="00AD2583">
              <w:t>о</w:t>
            </w:r>
            <w:r w:rsidRPr="00AD2583">
              <w:t>способном возрасте: военнослуж</w:t>
            </w:r>
            <w:r w:rsidRPr="00AD2583">
              <w:t>а</w:t>
            </w:r>
            <w:r w:rsidRPr="00AD2583">
              <w:t>щие, российские граждане, работ</w:t>
            </w:r>
            <w:r w:rsidRPr="00AD2583">
              <w:t>а</w:t>
            </w:r>
            <w:r w:rsidRPr="00AD2583">
              <w:t>ющие за границей, безработные, домохозяйки и другое население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05"/>
              <w:spacing w:before="40" w:after="40"/>
              <w:ind w:left="567"/>
            </w:pPr>
            <w:r w:rsidRPr="00AD2583">
              <w:t>тыс. человек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264,1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271,9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279,5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286,2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274,0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1F231C" w:rsidP="000E0166">
            <w:pPr>
              <w:pStyle w:val="ad"/>
              <w:spacing w:before="40" w:after="40"/>
            </w:pPr>
            <w:r>
              <w:t>282,2</w:t>
            </w: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05"/>
              <w:spacing w:before="40" w:after="40"/>
              <w:ind w:left="567"/>
            </w:pPr>
            <w:r w:rsidRPr="00AD2583">
              <w:t>в % к трудовым ресурсам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15,3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15,7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16,0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16,7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0E0166">
            <w:pPr>
              <w:pStyle w:val="ad"/>
              <w:spacing w:before="40" w:after="40"/>
            </w:pPr>
            <w:r w:rsidRPr="00AD2583">
              <w:t>15,7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14D6F" w:rsidRPr="00AD2583" w:rsidRDefault="001F231C" w:rsidP="000E0166">
            <w:pPr>
              <w:pStyle w:val="ad"/>
              <w:spacing w:before="40" w:after="40"/>
            </w:pPr>
            <w:r>
              <w:t>16,2</w:t>
            </w:r>
          </w:p>
        </w:tc>
      </w:tr>
    </w:tbl>
    <w:p w:rsidR="00D1366F" w:rsidRPr="00AD2583" w:rsidRDefault="00D1366F" w:rsidP="00621B3E">
      <w:pPr>
        <w:tabs>
          <w:tab w:val="left" w:pos="6521"/>
        </w:tabs>
        <w:spacing w:line="240" w:lineRule="auto"/>
        <w:ind w:firstLine="0"/>
        <w:jc w:val="center"/>
        <w:rPr>
          <w:b/>
          <w:szCs w:val="22"/>
        </w:rPr>
      </w:pPr>
    </w:p>
    <w:p w:rsidR="00211D4E" w:rsidRPr="00AD2583" w:rsidRDefault="00211D4E" w:rsidP="00590588">
      <w:pPr>
        <w:pStyle w:val="aff2"/>
        <w:pageBreakBefore/>
        <w:spacing w:after="120"/>
        <w:rPr>
          <w:noProof/>
        </w:rPr>
      </w:pPr>
      <w:r w:rsidRPr="00AD2583">
        <w:rPr>
          <w:noProof/>
        </w:rPr>
        <w:lastRenderedPageBreak/>
        <w:t>Среднегодовая численность занятых в экономике</w:t>
      </w:r>
      <w:r w:rsidRPr="00AD2583">
        <w:rPr>
          <w:noProof/>
        </w:rPr>
        <w:br/>
        <w:t>по видам экономической деятельности</w:t>
      </w:r>
    </w:p>
    <w:p w:rsidR="00211D4E" w:rsidRPr="00AD2583" w:rsidRDefault="00211D4E" w:rsidP="00211D4E">
      <w:pPr>
        <w:pStyle w:val="aff3"/>
        <w:ind w:right="141"/>
      </w:pPr>
      <w:r w:rsidRPr="00AD2583">
        <w:t>(</w:t>
      </w:r>
      <w:r w:rsidRPr="00AD2583">
        <w:rPr>
          <w:rFonts w:cs="Arial"/>
          <w:szCs w:val="22"/>
        </w:rPr>
        <w:t xml:space="preserve">по данным баланса </w:t>
      </w:r>
      <w:r w:rsidRPr="00AD2583">
        <w:t>затрат труда</w:t>
      </w:r>
      <w:r w:rsidRPr="00AD2583">
        <w:rPr>
          <w:rFonts w:cs="Arial"/>
          <w:szCs w:val="22"/>
        </w:rPr>
        <w:t>, тыс. человек</w:t>
      </w:r>
      <w:r w:rsidRPr="00AD2583">
        <w:t>)</w:t>
      </w:r>
    </w:p>
    <w:tbl>
      <w:tblPr>
        <w:tblW w:w="928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182"/>
        <w:gridCol w:w="850"/>
        <w:gridCol w:w="850"/>
        <w:gridCol w:w="850"/>
        <w:gridCol w:w="850"/>
        <w:gridCol w:w="850"/>
        <w:gridCol w:w="850"/>
      </w:tblGrid>
      <w:tr w:rsidR="00E14D6F" w:rsidRPr="00AD2583" w:rsidTr="001D3DBF">
        <w:trPr>
          <w:cantSplit/>
          <w:trHeight w:val="333"/>
          <w:tblHeader/>
        </w:trPr>
        <w:tc>
          <w:tcPr>
            <w:tcW w:w="418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4D6F" w:rsidRPr="00AD2583" w:rsidRDefault="00E14D6F" w:rsidP="00B23A69">
            <w:pPr>
              <w:pStyle w:val="ad"/>
              <w:spacing w:before="40" w:after="40"/>
            </w:pP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2017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2018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2019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2020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2021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4D6F" w:rsidRPr="00AD2583" w:rsidRDefault="00E14D6F" w:rsidP="0086700C">
            <w:pPr>
              <w:pStyle w:val="ad"/>
              <w:spacing w:before="40" w:after="40"/>
              <w:ind w:left="-57" w:right="-57"/>
            </w:pPr>
            <w:r>
              <w:t>2022</w:t>
            </w:r>
          </w:p>
        </w:tc>
      </w:tr>
      <w:tr w:rsidR="00E14D6F" w:rsidRPr="00AD2583" w:rsidTr="00590588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47027">
            <w:pPr>
              <w:pStyle w:val="0-"/>
              <w:spacing w:before="20" w:after="20"/>
            </w:pPr>
            <w:r w:rsidRPr="00AD2583">
              <w:t>Всего в экономике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  <w:rPr>
                <w:b/>
              </w:rPr>
            </w:pPr>
            <w:r w:rsidRPr="00AD2583">
              <w:rPr>
                <w:b/>
              </w:rPr>
              <w:t>1340,7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  <w:rPr>
                <w:b/>
              </w:rPr>
            </w:pPr>
            <w:r w:rsidRPr="00AD2583">
              <w:rPr>
                <w:b/>
              </w:rPr>
              <w:t>1327,0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  <w:rPr>
                <w:b/>
              </w:rPr>
            </w:pPr>
            <w:r w:rsidRPr="00AD2583">
              <w:rPr>
                <w:b/>
              </w:rPr>
              <w:t>1324,1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  <w:rPr>
                <w:b/>
              </w:rPr>
            </w:pPr>
            <w:r w:rsidRPr="00AD2583">
              <w:rPr>
                <w:b/>
              </w:rPr>
              <w:t>1288,2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  <w:rPr>
                <w:b/>
              </w:rPr>
            </w:pPr>
            <w:r w:rsidRPr="00AD2583">
              <w:rPr>
                <w:b/>
              </w:rPr>
              <w:t>1328,3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1F231C" w:rsidP="0086700C">
            <w:pPr>
              <w:pStyle w:val="ad"/>
              <w:spacing w:before="20" w:after="20"/>
              <w:ind w:left="-57" w:right="-57"/>
              <w:rPr>
                <w:b/>
              </w:rPr>
            </w:pPr>
            <w:r>
              <w:rPr>
                <w:b/>
              </w:rPr>
              <w:t>1307,5</w:t>
            </w:r>
          </w:p>
        </w:tc>
      </w:tr>
      <w:tr w:rsidR="00590588" w:rsidRPr="00AD2583" w:rsidTr="00590588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590588" w:rsidRPr="00590588" w:rsidRDefault="00590588" w:rsidP="00590588">
            <w:pPr>
              <w:pStyle w:val="0-"/>
              <w:spacing w:before="20" w:after="20"/>
              <w:ind w:left="284"/>
              <w:rPr>
                <w:b w:val="0"/>
              </w:rPr>
            </w:pPr>
            <w:r w:rsidRPr="00590588">
              <w:rPr>
                <w:b w:val="0"/>
              </w:rPr>
              <w:t>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E14D6F">
            <w:pPr>
              <w:pStyle w:val="ad"/>
              <w:spacing w:before="20" w:after="20"/>
              <w:ind w:left="-57" w:right="-57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E14D6F">
            <w:pPr>
              <w:pStyle w:val="ad"/>
              <w:spacing w:before="20" w:after="20"/>
              <w:ind w:left="-57" w:right="-57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E14D6F">
            <w:pPr>
              <w:pStyle w:val="ad"/>
              <w:spacing w:before="20" w:after="20"/>
              <w:ind w:left="-57" w:right="-57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E14D6F">
            <w:pPr>
              <w:pStyle w:val="ad"/>
              <w:spacing w:before="20" w:after="20"/>
              <w:ind w:left="-57" w:right="-57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E14D6F">
            <w:pPr>
              <w:pStyle w:val="ad"/>
              <w:spacing w:before="20" w:after="20"/>
              <w:ind w:left="-57" w:right="-57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590588" w:rsidRDefault="00590588" w:rsidP="0086700C">
            <w:pPr>
              <w:pStyle w:val="ad"/>
              <w:spacing w:before="20" w:after="20"/>
              <w:ind w:left="-57" w:right="-57"/>
              <w:rPr>
                <w:b/>
              </w:rPr>
            </w:pPr>
          </w:p>
        </w:tc>
      </w:tr>
      <w:tr w:rsidR="00E14D6F" w:rsidRPr="00AD2583" w:rsidTr="00590588">
        <w:trPr>
          <w:cantSplit/>
        </w:trPr>
        <w:tc>
          <w:tcPr>
            <w:tcW w:w="418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47027">
            <w:pPr>
              <w:pStyle w:val="05"/>
              <w:spacing w:before="20" w:after="20"/>
              <w:rPr>
                <w:szCs w:val="22"/>
              </w:rPr>
            </w:pPr>
            <w:r w:rsidRPr="00AD2583">
              <w:rPr>
                <w:rFonts w:cs="Arial"/>
                <w:szCs w:val="22"/>
              </w:rPr>
              <w:t>сельское, лесное хозяйство, охота, рыболовство и рыбоводство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82,9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79,0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76,5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70,1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68,1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1F231C" w:rsidP="0086700C">
            <w:pPr>
              <w:pStyle w:val="ad"/>
              <w:spacing w:before="20" w:after="20"/>
              <w:ind w:left="-57" w:right="-57"/>
            </w:pPr>
            <w:r>
              <w:t>64,2</w:t>
            </w: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47027">
            <w:pPr>
              <w:spacing w:before="20" w:after="2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добыча полезных ископаемых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6,4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6,6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6,4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6,4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6,7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1F231C" w:rsidP="0086700C">
            <w:pPr>
              <w:pStyle w:val="ad"/>
              <w:spacing w:before="20" w:after="20"/>
              <w:ind w:left="-57" w:right="-57"/>
            </w:pPr>
            <w:r>
              <w:t>6,7</w:t>
            </w: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47027">
            <w:pPr>
              <w:spacing w:before="20" w:after="2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обрабатывающие производства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179,7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181,3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178,9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174,3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184,0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1F231C" w:rsidP="0086700C">
            <w:pPr>
              <w:pStyle w:val="ad"/>
              <w:spacing w:before="20" w:after="20"/>
              <w:ind w:left="-57" w:right="-57"/>
            </w:pPr>
            <w:r>
              <w:t>175,9</w:t>
            </w: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47027">
            <w:pPr>
              <w:spacing w:before="20" w:after="2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обеспечение электрической энерг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ей, газом и паром; кондиционир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вание воздуха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27,5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27,1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25,7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25,6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25,1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1F231C" w:rsidP="0086700C">
            <w:pPr>
              <w:pStyle w:val="ad"/>
              <w:spacing w:before="20" w:after="20"/>
              <w:ind w:left="-57" w:right="-57"/>
            </w:pPr>
            <w:r>
              <w:t>24,2</w:t>
            </w: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47027">
            <w:pPr>
              <w:spacing w:before="20" w:after="2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водоснабжение; водоотведение, о</w:t>
            </w:r>
            <w:r w:rsidRPr="00AD2583">
              <w:rPr>
                <w:rFonts w:cs="Arial"/>
                <w:szCs w:val="22"/>
              </w:rPr>
              <w:t>р</w:t>
            </w:r>
            <w:r w:rsidRPr="00AD2583">
              <w:rPr>
                <w:rFonts w:cs="Arial"/>
                <w:szCs w:val="22"/>
              </w:rPr>
              <w:t>ганизация сбора и утилизации о</w:t>
            </w:r>
            <w:r w:rsidRPr="00AD2583">
              <w:rPr>
                <w:rFonts w:cs="Arial"/>
                <w:szCs w:val="22"/>
              </w:rPr>
              <w:t>т</w:t>
            </w:r>
            <w:r w:rsidRPr="00AD2583">
              <w:rPr>
                <w:rFonts w:cs="Arial"/>
                <w:szCs w:val="22"/>
              </w:rPr>
              <w:t>ходов, деятельность по ликвидации загрязнений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11,2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11,1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10,9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10,7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11,0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1F231C" w:rsidP="0086700C">
            <w:pPr>
              <w:pStyle w:val="ad"/>
              <w:spacing w:before="20" w:after="20"/>
              <w:ind w:left="-57" w:right="-57"/>
            </w:pPr>
            <w:r>
              <w:t>10,7</w:t>
            </w: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47027">
            <w:pPr>
              <w:spacing w:before="20" w:after="2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строительство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91,9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89,7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89,1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87,7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94,8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1F231C" w:rsidP="0086700C">
            <w:pPr>
              <w:pStyle w:val="ad"/>
              <w:spacing w:before="20" w:after="20"/>
              <w:ind w:left="-57" w:right="-57"/>
            </w:pPr>
            <w:r>
              <w:t>94,9</w:t>
            </w: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47027">
            <w:pPr>
              <w:spacing w:before="20" w:after="2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торговля оптовая и розничная;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ремонт автотранспортных средств и мотоциклов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286,2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275,6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274,9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265,7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271,7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1F231C" w:rsidP="0086700C">
            <w:pPr>
              <w:pStyle w:val="ad"/>
              <w:spacing w:before="20" w:after="20"/>
              <w:ind w:left="-57" w:right="-57"/>
            </w:pPr>
            <w:r>
              <w:t>266,5</w:t>
            </w: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47027">
            <w:pPr>
              <w:spacing w:before="20" w:after="2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транспортировка и хранение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105,2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107,2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109,6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107,5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113,6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1F231C" w:rsidP="00405D12">
            <w:pPr>
              <w:pStyle w:val="ad"/>
              <w:spacing w:before="20" w:after="20"/>
              <w:ind w:left="-57" w:right="-57"/>
            </w:pPr>
            <w:r>
              <w:t>115,</w:t>
            </w:r>
            <w:r w:rsidR="00405D12">
              <w:t>8</w:t>
            </w: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47027">
            <w:pPr>
              <w:spacing w:before="20" w:after="2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гостиниц и предпри</w:t>
            </w:r>
            <w:r w:rsidRPr="00AD2583">
              <w:rPr>
                <w:rFonts w:cs="Arial"/>
                <w:szCs w:val="22"/>
              </w:rPr>
              <w:t>я</w:t>
            </w:r>
            <w:r w:rsidRPr="00AD2583">
              <w:rPr>
                <w:rFonts w:cs="Arial"/>
                <w:szCs w:val="22"/>
              </w:rPr>
              <w:t>тий общественного питания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28,3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28,4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29,5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28,9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30,1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1F231C" w:rsidP="0086700C">
            <w:pPr>
              <w:pStyle w:val="ad"/>
              <w:spacing w:before="20" w:after="20"/>
              <w:ind w:left="-57" w:right="-57"/>
            </w:pPr>
            <w:r>
              <w:t>28,4</w:t>
            </w: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47027">
            <w:pPr>
              <w:spacing w:before="20" w:after="2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информ</w:t>
            </w:r>
            <w:r w:rsidRPr="00AD2583">
              <w:rPr>
                <w:rFonts w:cs="Arial"/>
                <w:szCs w:val="22"/>
              </w:rPr>
              <w:t>а</w:t>
            </w:r>
            <w:r w:rsidRPr="00AD2583">
              <w:rPr>
                <w:rFonts w:cs="Arial"/>
                <w:szCs w:val="22"/>
              </w:rPr>
              <w:t>ции и связи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35,2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34,9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36,4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36,5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39,0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1F231C" w:rsidP="0086700C">
            <w:pPr>
              <w:pStyle w:val="ad"/>
              <w:spacing w:before="20" w:after="20"/>
              <w:ind w:left="-57" w:right="-57"/>
            </w:pPr>
            <w:r>
              <w:t>38,2</w:t>
            </w: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47027">
            <w:pPr>
              <w:spacing w:before="20" w:after="2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финансовая и стр</w:t>
            </w:r>
            <w:r w:rsidRPr="00AD2583">
              <w:rPr>
                <w:rFonts w:cs="Arial"/>
                <w:szCs w:val="22"/>
              </w:rPr>
              <w:t>а</w:t>
            </w:r>
            <w:r w:rsidRPr="00AD2583">
              <w:rPr>
                <w:rFonts w:cs="Arial"/>
                <w:szCs w:val="22"/>
              </w:rPr>
              <w:t>ховая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30,0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33,7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32,7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30,8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30,4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1F231C" w:rsidP="0086700C">
            <w:pPr>
              <w:pStyle w:val="ad"/>
              <w:spacing w:before="20" w:after="20"/>
              <w:ind w:left="-57" w:right="-57"/>
            </w:pPr>
            <w:r>
              <w:t>31,3</w:t>
            </w: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47027">
            <w:pPr>
              <w:spacing w:before="20" w:after="2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деятельность по операциям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с недвижимым имуществом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46,6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46,2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46,2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41,6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44,7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1F231C" w:rsidP="0086700C">
            <w:pPr>
              <w:pStyle w:val="ad"/>
              <w:spacing w:before="20" w:after="20"/>
              <w:ind w:left="-57" w:right="-57"/>
            </w:pPr>
            <w:r>
              <w:t>41,3</w:t>
            </w: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47027">
            <w:pPr>
              <w:spacing w:before="20" w:after="2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профессиональная, научная и техническая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66,3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65,4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66,7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65,6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67,8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1F231C" w:rsidP="0086700C">
            <w:pPr>
              <w:pStyle w:val="ad"/>
              <w:spacing w:before="20" w:after="20"/>
              <w:ind w:left="-57" w:right="-57"/>
            </w:pPr>
            <w:r>
              <w:t>68,4</w:t>
            </w: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47027">
            <w:pPr>
              <w:spacing w:before="20" w:after="2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деятельность административная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и сопутствующие дополнительные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41,7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42,1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41,8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41,4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44,0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1F231C" w:rsidP="0086700C">
            <w:pPr>
              <w:pStyle w:val="ad"/>
              <w:spacing w:before="20" w:after="20"/>
              <w:ind w:left="-57" w:right="-57"/>
            </w:pPr>
            <w:r>
              <w:t>44,5</w:t>
            </w: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47027">
            <w:pPr>
              <w:spacing w:before="20" w:after="2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государственное управление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и обеспечение военной безопасн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сти; социальное обеспечение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64,4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63,2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62,6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62,5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60,8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1F231C" w:rsidP="0086700C">
            <w:pPr>
              <w:pStyle w:val="ad"/>
              <w:spacing w:before="20" w:after="20"/>
              <w:ind w:left="-57" w:right="-57"/>
            </w:pPr>
            <w:r>
              <w:t>60,1</w:t>
            </w: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47027">
            <w:pPr>
              <w:spacing w:before="20" w:after="2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108,4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107,4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107,3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105,3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104,9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1F231C" w:rsidP="001F231C">
            <w:pPr>
              <w:pStyle w:val="ad"/>
              <w:spacing w:before="20" w:after="20"/>
              <w:ind w:left="-57" w:right="-57"/>
            </w:pPr>
            <w:r>
              <w:t>104,7</w:t>
            </w: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47027">
            <w:pPr>
              <w:spacing w:before="20" w:after="2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здрав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охранения и социальных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80,6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80,8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81,2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81,0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82,8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1F231C" w:rsidP="0086700C">
            <w:pPr>
              <w:pStyle w:val="ad"/>
              <w:spacing w:before="20" w:after="20"/>
              <w:ind w:left="-57" w:right="-57"/>
            </w:pPr>
            <w:r>
              <w:t>81,8</w:t>
            </w: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47027">
            <w:pPr>
              <w:spacing w:before="20" w:after="2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культуры, спорта, организации досуга и ра</w:t>
            </w:r>
            <w:r w:rsidRPr="00AD2583">
              <w:rPr>
                <w:rFonts w:cs="Arial"/>
                <w:szCs w:val="22"/>
              </w:rPr>
              <w:t>з</w:t>
            </w:r>
            <w:r w:rsidRPr="00AD2583">
              <w:rPr>
                <w:rFonts w:cs="Arial"/>
                <w:szCs w:val="22"/>
              </w:rPr>
              <w:t>влечений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20,6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20,5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20,8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20,5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21,6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1F231C" w:rsidP="0086700C">
            <w:pPr>
              <w:pStyle w:val="ad"/>
              <w:spacing w:before="20" w:after="20"/>
              <w:ind w:left="-57" w:right="-57"/>
            </w:pPr>
            <w:r>
              <w:t>22,0</w:t>
            </w: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47027">
            <w:pPr>
              <w:pStyle w:val="05"/>
              <w:spacing w:before="20" w:after="20"/>
              <w:rPr>
                <w:szCs w:val="22"/>
              </w:rPr>
            </w:pPr>
            <w:r w:rsidRPr="00AD2583">
              <w:rPr>
                <w:rFonts w:cs="Arial"/>
                <w:szCs w:val="22"/>
              </w:rPr>
              <w:t>предоставление прочих видов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26,9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26,2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26,3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25,5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26,6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1F231C" w:rsidP="0086700C">
            <w:pPr>
              <w:pStyle w:val="ad"/>
              <w:spacing w:before="20" w:after="20"/>
              <w:ind w:left="-57" w:right="-57"/>
            </w:pPr>
            <w:r>
              <w:t>27,4</w:t>
            </w:r>
          </w:p>
        </w:tc>
      </w:tr>
      <w:tr w:rsidR="00E14D6F" w:rsidRPr="00AD2583" w:rsidTr="001D3DBF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47027">
            <w:pPr>
              <w:pStyle w:val="05"/>
              <w:spacing w:before="20" w:after="20"/>
              <w:rPr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домашних хозяйств как работодателей; недиффере</w:t>
            </w:r>
            <w:r w:rsidRPr="00AD2583">
              <w:rPr>
                <w:rFonts w:cs="Arial"/>
                <w:szCs w:val="22"/>
              </w:rPr>
              <w:t>н</w:t>
            </w:r>
            <w:r w:rsidRPr="00AD2583">
              <w:rPr>
                <w:rFonts w:cs="Arial"/>
                <w:szCs w:val="22"/>
              </w:rPr>
              <w:t>цированная деятельность частных домашних хозяйств по произво</w:t>
            </w:r>
            <w:r w:rsidRPr="00AD2583">
              <w:rPr>
                <w:rFonts w:cs="Arial"/>
                <w:szCs w:val="22"/>
              </w:rPr>
              <w:t>д</w:t>
            </w:r>
            <w:r w:rsidRPr="00AD2583">
              <w:rPr>
                <w:rFonts w:cs="Arial"/>
                <w:szCs w:val="22"/>
              </w:rPr>
              <w:t>ству товаров и оказанию услуг для собственного потребления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0,6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0,6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0,6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20" w:after="20"/>
              <w:ind w:left="-57" w:right="-57"/>
            </w:pPr>
            <w:r w:rsidRPr="00AD2583">
              <w:t>0,6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14D6F" w:rsidRPr="00AD2583" w:rsidRDefault="001F231C" w:rsidP="00405D12">
            <w:pPr>
              <w:pStyle w:val="ad"/>
              <w:spacing w:before="20" w:after="20"/>
              <w:ind w:left="-57" w:right="-57"/>
            </w:pPr>
            <w:r>
              <w:t>0,</w:t>
            </w:r>
            <w:r w:rsidR="00405D12">
              <w:t>5</w:t>
            </w:r>
          </w:p>
        </w:tc>
      </w:tr>
    </w:tbl>
    <w:p w:rsidR="003041E8" w:rsidRPr="00AD2583" w:rsidRDefault="004F0D9C" w:rsidP="003041E8">
      <w:pPr>
        <w:pStyle w:val="aff2"/>
        <w:pageBreakBefore/>
        <w:rPr>
          <w:noProof/>
        </w:rPr>
      </w:pPr>
      <w:r w:rsidRPr="00AD2583">
        <w:rPr>
          <w:noProof/>
        </w:rPr>
        <w:lastRenderedPageBreak/>
        <w:t>Структура с</w:t>
      </w:r>
      <w:r w:rsidR="003041E8" w:rsidRPr="00AD2583">
        <w:rPr>
          <w:noProof/>
        </w:rPr>
        <w:t>реднегодов</w:t>
      </w:r>
      <w:r w:rsidRPr="00AD2583">
        <w:rPr>
          <w:noProof/>
        </w:rPr>
        <w:t>ой</w:t>
      </w:r>
      <w:r w:rsidR="003041E8" w:rsidRPr="00AD2583">
        <w:rPr>
          <w:noProof/>
        </w:rPr>
        <w:t xml:space="preserve"> численност</w:t>
      </w:r>
      <w:r w:rsidRPr="00AD2583">
        <w:rPr>
          <w:noProof/>
        </w:rPr>
        <w:t>и</w:t>
      </w:r>
      <w:r w:rsidR="003041E8" w:rsidRPr="00AD2583">
        <w:rPr>
          <w:noProof/>
        </w:rPr>
        <w:t xml:space="preserve"> занятых в экономике</w:t>
      </w:r>
      <w:r w:rsidR="003041E8" w:rsidRPr="00AD2583">
        <w:rPr>
          <w:noProof/>
        </w:rPr>
        <w:br/>
        <w:t>по в</w:t>
      </w:r>
      <w:r w:rsidR="00211D4E" w:rsidRPr="00AD2583">
        <w:rPr>
          <w:noProof/>
        </w:rPr>
        <w:t>идам экономической деятельности</w:t>
      </w:r>
    </w:p>
    <w:p w:rsidR="003041E8" w:rsidRPr="00AD2583" w:rsidRDefault="003041E8" w:rsidP="004F0D9C">
      <w:pPr>
        <w:pStyle w:val="aff3"/>
        <w:ind w:right="283"/>
      </w:pPr>
      <w:r w:rsidRPr="00AD2583">
        <w:t>(</w:t>
      </w:r>
      <w:r w:rsidRPr="00AD2583">
        <w:rPr>
          <w:rFonts w:cs="Arial"/>
          <w:szCs w:val="22"/>
        </w:rPr>
        <w:t xml:space="preserve">по данным баланса </w:t>
      </w:r>
      <w:r w:rsidRPr="00AD2583">
        <w:t>затрат труда</w:t>
      </w:r>
      <w:r w:rsidRPr="00AD2583">
        <w:rPr>
          <w:rFonts w:cs="Arial"/>
          <w:szCs w:val="22"/>
        </w:rPr>
        <w:t xml:space="preserve">, </w:t>
      </w:r>
      <w:r w:rsidR="004F0D9C" w:rsidRPr="00AD2583">
        <w:rPr>
          <w:rFonts w:cs="Arial"/>
          <w:szCs w:val="22"/>
        </w:rPr>
        <w:t xml:space="preserve">в </w:t>
      </w:r>
      <w:r w:rsidR="004F0D9C" w:rsidRPr="00AD2583">
        <w:t>% к итогу</w:t>
      </w:r>
      <w:r w:rsidRPr="00AD2583">
        <w:t>)</w:t>
      </w:r>
    </w:p>
    <w:tbl>
      <w:tblPr>
        <w:tblW w:w="92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749"/>
        <w:gridCol w:w="756"/>
        <w:gridCol w:w="756"/>
        <w:gridCol w:w="756"/>
        <w:gridCol w:w="756"/>
        <w:gridCol w:w="756"/>
        <w:gridCol w:w="756"/>
      </w:tblGrid>
      <w:tr w:rsidR="00E14D6F" w:rsidRPr="00AD2583" w:rsidTr="001D3DBF">
        <w:trPr>
          <w:cantSplit/>
          <w:trHeight w:val="333"/>
          <w:tblHeader/>
        </w:trPr>
        <w:tc>
          <w:tcPr>
            <w:tcW w:w="474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4D6F" w:rsidRPr="00AD2583" w:rsidRDefault="00E14D6F" w:rsidP="004F0D9C">
            <w:pPr>
              <w:pStyle w:val="ad"/>
              <w:spacing w:before="40" w:after="40"/>
            </w:pPr>
          </w:p>
        </w:tc>
        <w:tc>
          <w:tcPr>
            <w:tcW w:w="75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2017</w:t>
            </w:r>
          </w:p>
        </w:tc>
        <w:tc>
          <w:tcPr>
            <w:tcW w:w="75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2018</w:t>
            </w:r>
          </w:p>
        </w:tc>
        <w:tc>
          <w:tcPr>
            <w:tcW w:w="75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2019</w:t>
            </w:r>
          </w:p>
        </w:tc>
        <w:tc>
          <w:tcPr>
            <w:tcW w:w="75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2020</w:t>
            </w:r>
          </w:p>
        </w:tc>
        <w:tc>
          <w:tcPr>
            <w:tcW w:w="75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2021</w:t>
            </w:r>
          </w:p>
        </w:tc>
        <w:tc>
          <w:tcPr>
            <w:tcW w:w="75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4D6F" w:rsidRPr="00AD2583" w:rsidRDefault="00E14D6F" w:rsidP="0086700C">
            <w:pPr>
              <w:pStyle w:val="ad"/>
              <w:spacing w:before="40" w:after="40"/>
              <w:ind w:left="-57" w:right="-57"/>
            </w:pPr>
            <w:r>
              <w:t>2022</w:t>
            </w:r>
          </w:p>
        </w:tc>
      </w:tr>
      <w:tr w:rsidR="00E14D6F" w:rsidRPr="00AD2583" w:rsidTr="00590588">
        <w:trPr>
          <w:cantSplit/>
        </w:trPr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4F0D9C">
            <w:pPr>
              <w:pStyle w:val="0-"/>
              <w:spacing w:before="40" w:after="40"/>
            </w:pPr>
            <w:r w:rsidRPr="00AD2583">
              <w:t>Всего в экономике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  <w:rPr>
                <w:b/>
              </w:rPr>
            </w:pPr>
            <w:r w:rsidRPr="00AD2583">
              <w:rPr>
                <w:b/>
              </w:rPr>
              <w:t>100,0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  <w:rPr>
                <w:b/>
              </w:rPr>
            </w:pPr>
            <w:r w:rsidRPr="00AD2583">
              <w:rPr>
                <w:b/>
              </w:rPr>
              <w:t>100,0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  <w:rPr>
                <w:b/>
              </w:rPr>
            </w:pPr>
            <w:r w:rsidRPr="00AD2583">
              <w:rPr>
                <w:b/>
              </w:rPr>
              <w:t>100,0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  <w:rPr>
                <w:b/>
              </w:rPr>
            </w:pPr>
            <w:r w:rsidRPr="00AD2583">
              <w:rPr>
                <w:b/>
              </w:rPr>
              <w:t>100,0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  <w:rPr>
                <w:b/>
              </w:rPr>
            </w:pPr>
            <w:r w:rsidRPr="00AD2583">
              <w:rPr>
                <w:b/>
              </w:rPr>
              <w:t>100,0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1F231C" w:rsidP="004F0D9C">
            <w:pPr>
              <w:pStyle w:val="ad"/>
              <w:spacing w:before="40" w:after="40"/>
              <w:ind w:left="-57" w:right="-57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590588" w:rsidRPr="00AD2583" w:rsidTr="00590588">
        <w:trPr>
          <w:cantSplit/>
        </w:trPr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590588">
            <w:pPr>
              <w:pStyle w:val="0-"/>
              <w:spacing w:before="40" w:after="40"/>
              <w:ind w:left="284"/>
            </w:pPr>
            <w:r w:rsidRPr="00590588">
              <w:rPr>
                <w:b w:val="0"/>
              </w:rPr>
              <w:t>в том числе: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E14D6F">
            <w:pPr>
              <w:pStyle w:val="ad"/>
              <w:spacing w:before="40" w:after="40"/>
              <w:ind w:left="-57" w:right="-57"/>
              <w:rPr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E14D6F">
            <w:pPr>
              <w:pStyle w:val="ad"/>
              <w:spacing w:before="40" w:after="40"/>
              <w:ind w:left="-57" w:right="-57"/>
              <w:rPr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E14D6F">
            <w:pPr>
              <w:pStyle w:val="ad"/>
              <w:spacing w:before="40" w:after="40"/>
              <w:ind w:left="-57" w:right="-57"/>
              <w:rPr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E14D6F">
            <w:pPr>
              <w:pStyle w:val="ad"/>
              <w:spacing w:before="40" w:after="40"/>
              <w:ind w:left="-57" w:right="-57"/>
              <w:rPr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E14D6F">
            <w:pPr>
              <w:pStyle w:val="ad"/>
              <w:spacing w:before="40" w:after="40"/>
              <w:ind w:left="-57" w:right="-57"/>
              <w:rPr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590588" w:rsidRDefault="00590588" w:rsidP="004F0D9C">
            <w:pPr>
              <w:pStyle w:val="ad"/>
              <w:spacing w:before="40" w:after="40"/>
              <w:ind w:left="-57" w:right="-57"/>
              <w:rPr>
                <w:b/>
              </w:rPr>
            </w:pPr>
          </w:p>
        </w:tc>
      </w:tr>
      <w:tr w:rsidR="00E14D6F" w:rsidRPr="00AD2583" w:rsidTr="00590588">
        <w:trPr>
          <w:cantSplit/>
        </w:trPr>
        <w:tc>
          <w:tcPr>
            <w:tcW w:w="474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47027">
            <w:pPr>
              <w:pStyle w:val="05"/>
              <w:spacing w:before="40" w:after="40"/>
              <w:rPr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сельское, лесное хозяйство, охота,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рыболовство и рыбоводство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6,2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6,0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5,8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5,5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5,1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4,9</w:t>
            </w:r>
          </w:p>
        </w:tc>
      </w:tr>
      <w:tr w:rsidR="00E14D6F" w:rsidRPr="00AD2583" w:rsidTr="001D3DBF">
        <w:trPr>
          <w:cantSplit/>
        </w:trPr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F0D9C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добыча полезных ископаемых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0,5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0,5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0,5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0,5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0,5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0,5</w:t>
            </w:r>
          </w:p>
        </w:tc>
      </w:tr>
      <w:tr w:rsidR="00E14D6F" w:rsidRPr="00AD2583" w:rsidTr="001D3DBF">
        <w:trPr>
          <w:cantSplit/>
        </w:trPr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F0D9C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обрабатывающие производства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13,4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13,7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13,5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13,5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13,9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13,5</w:t>
            </w:r>
          </w:p>
        </w:tc>
      </w:tr>
      <w:tr w:rsidR="00E14D6F" w:rsidRPr="00AD2583" w:rsidTr="001D3DBF">
        <w:trPr>
          <w:cantSplit/>
        </w:trPr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F0D9C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обеспечение электрической энергией,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 xml:space="preserve">газом и паром; кондиционирование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воздуха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2,0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2,0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1,9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2,0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1,9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1,8</w:t>
            </w:r>
          </w:p>
        </w:tc>
      </w:tr>
      <w:tr w:rsidR="00E14D6F" w:rsidRPr="00AD2583" w:rsidTr="001D3DBF">
        <w:trPr>
          <w:cantSplit/>
        </w:trPr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F0D9C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водоснабжение; водоотведение, орган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зация сбора и утилизации отходов, де</w:t>
            </w:r>
            <w:r w:rsidRPr="00AD2583">
              <w:rPr>
                <w:rFonts w:cs="Arial"/>
                <w:szCs w:val="22"/>
              </w:rPr>
              <w:t>я</w:t>
            </w:r>
            <w:r w:rsidRPr="00AD2583">
              <w:rPr>
                <w:rFonts w:cs="Arial"/>
                <w:szCs w:val="22"/>
              </w:rPr>
              <w:t>тельность по ликвидации загрязнений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0,8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0,8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0,8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0,8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0,8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0,8</w:t>
            </w:r>
          </w:p>
        </w:tc>
      </w:tr>
      <w:tr w:rsidR="00E14D6F" w:rsidRPr="00AD2583" w:rsidTr="001D3DBF">
        <w:trPr>
          <w:cantSplit/>
        </w:trPr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F0D9C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строительство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6,9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6,8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6,7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6,8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7,1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7,3</w:t>
            </w:r>
          </w:p>
        </w:tc>
      </w:tr>
      <w:tr w:rsidR="00E14D6F" w:rsidRPr="00E54DD8" w:rsidTr="001D3DBF">
        <w:trPr>
          <w:cantSplit/>
        </w:trPr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F0D9C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торговля оптовая и розничная; ремонт автотранспортных средств, мотоциклов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21,4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20,8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20,8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20,6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20,4</w:t>
            </w:r>
          </w:p>
        </w:tc>
      </w:tr>
      <w:tr w:rsidR="00E14D6F" w:rsidRPr="00AD2583" w:rsidTr="001D3DBF">
        <w:trPr>
          <w:cantSplit/>
        </w:trPr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F0D9C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транспортировка и хранение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7,8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8,1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8,3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8,3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8,6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E54DD8" w:rsidRDefault="00E54DD8" w:rsidP="0086700C">
            <w:pPr>
              <w:pStyle w:val="ad"/>
              <w:spacing w:before="40" w:after="40"/>
              <w:ind w:left="-57" w:right="-57"/>
              <w:rPr>
                <w:highlight w:val="darkYellow"/>
              </w:rPr>
            </w:pPr>
            <w:r w:rsidRPr="00405D12">
              <w:t>8,8</w:t>
            </w:r>
          </w:p>
        </w:tc>
      </w:tr>
      <w:tr w:rsidR="00E14D6F" w:rsidRPr="00AD2583" w:rsidTr="001D3DBF">
        <w:trPr>
          <w:cantSplit/>
        </w:trPr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F0D9C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гостиниц и предприятий общественного питания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2,1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2,1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2,2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2,2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2,3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2,2</w:t>
            </w:r>
          </w:p>
        </w:tc>
      </w:tr>
      <w:tr w:rsidR="00E14D6F" w:rsidRPr="00AD2583" w:rsidTr="001D3DBF">
        <w:trPr>
          <w:cantSplit/>
        </w:trPr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F0D9C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деятельность в области информации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и связи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2,6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2,6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2,7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2,8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2,9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2,9</w:t>
            </w:r>
          </w:p>
        </w:tc>
      </w:tr>
      <w:tr w:rsidR="00E14D6F" w:rsidRPr="00AD2583" w:rsidTr="001D3DBF">
        <w:trPr>
          <w:cantSplit/>
        </w:trPr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F0D9C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финансовая и страховая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2,2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2,4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2,3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2,4</w:t>
            </w:r>
          </w:p>
        </w:tc>
      </w:tr>
      <w:tr w:rsidR="00E14D6F" w:rsidRPr="00AD2583" w:rsidTr="001D3DBF">
        <w:trPr>
          <w:cantSplit/>
        </w:trPr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F0D9C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по операциям с недвиж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мым имуществом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3,5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3,5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3,5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3,2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3,4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3,2</w:t>
            </w:r>
          </w:p>
        </w:tc>
      </w:tr>
      <w:tr w:rsidR="00E14D6F" w:rsidRPr="00AD2583" w:rsidTr="001D3DBF">
        <w:trPr>
          <w:cantSplit/>
        </w:trPr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F0D9C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профессиональная, нау</w:t>
            </w:r>
            <w:r w:rsidRPr="00AD2583">
              <w:rPr>
                <w:rFonts w:cs="Arial"/>
                <w:szCs w:val="22"/>
              </w:rPr>
              <w:t>ч</w:t>
            </w:r>
            <w:r w:rsidRPr="00AD2583">
              <w:rPr>
                <w:rFonts w:cs="Arial"/>
                <w:szCs w:val="22"/>
              </w:rPr>
              <w:t>ная и техническая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5,0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4,9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5,1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5,1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5,1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5,2</w:t>
            </w:r>
          </w:p>
        </w:tc>
      </w:tr>
      <w:tr w:rsidR="00E14D6F" w:rsidRPr="00AD2583" w:rsidTr="001D3DBF">
        <w:trPr>
          <w:cantSplit/>
        </w:trPr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F0D9C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административная и сопу</w:t>
            </w:r>
            <w:r w:rsidRPr="00AD2583">
              <w:rPr>
                <w:rFonts w:cs="Arial"/>
                <w:szCs w:val="22"/>
              </w:rPr>
              <w:t>т</w:t>
            </w:r>
            <w:r w:rsidRPr="00AD2583">
              <w:rPr>
                <w:rFonts w:cs="Arial"/>
                <w:szCs w:val="22"/>
              </w:rPr>
              <w:t>ствующие дополнительные услуги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3,1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3,2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3,2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3,2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3,3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3,4</w:t>
            </w:r>
          </w:p>
        </w:tc>
      </w:tr>
      <w:tr w:rsidR="00E14D6F" w:rsidRPr="00AD2583" w:rsidTr="001D3DBF">
        <w:trPr>
          <w:cantSplit/>
        </w:trPr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F0D9C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государственное управление и обесп</w:t>
            </w:r>
            <w:r w:rsidRPr="00AD2583">
              <w:rPr>
                <w:rFonts w:cs="Arial"/>
                <w:szCs w:val="22"/>
              </w:rPr>
              <w:t>е</w:t>
            </w:r>
            <w:r w:rsidRPr="00AD2583">
              <w:rPr>
                <w:rFonts w:cs="Arial"/>
                <w:szCs w:val="22"/>
              </w:rPr>
              <w:t>чение военной безопасности; социальное обеспечение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4,8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4,8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4,7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4,9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4,6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4,6</w:t>
            </w:r>
          </w:p>
        </w:tc>
      </w:tr>
      <w:tr w:rsidR="00E14D6F" w:rsidRPr="00AD2583" w:rsidTr="001D3DBF">
        <w:trPr>
          <w:cantSplit/>
        </w:trPr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F0D9C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образование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8,1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8,1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8,1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8,2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7,9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8,0</w:t>
            </w:r>
          </w:p>
        </w:tc>
      </w:tr>
      <w:tr w:rsidR="00E14D6F" w:rsidRPr="00AD2583" w:rsidTr="001D3DBF">
        <w:trPr>
          <w:cantSplit/>
        </w:trPr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F0D9C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здравоохран</w:t>
            </w:r>
            <w:r w:rsidRPr="00AD2583">
              <w:rPr>
                <w:rFonts w:cs="Arial"/>
                <w:szCs w:val="22"/>
              </w:rPr>
              <w:t>е</w:t>
            </w:r>
            <w:r w:rsidRPr="00AD2583">
              <w:rPr>
                <w:rFonts w:cs="Arial"/>
                <w:szCs w:val="22"/>
              </w:rPr>
              <w:t>ния и социальных услуг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6,0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6,1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6,1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6,3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6,2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6,3</w:t>
            </w:r>
          </w:p>
        </w:tc>
      </w:tr>
      <w:tr w:rsidR="00E14D6F" w:rsidRPr="00AD2583" w:rsidTr="001D3DBF">
        <w:trPr>
          <w:cantSplit/>
        </w:trPr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F0D9C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культуры, спо</w:t>
            </w:r>
            <w:r w:rsidRPr="00AD2583">
              <w:rPr>
                <w:rFonts w:cs="Arial"/>
                <w:szCs w:val="22"/>
              </w:rPr>
              <w:t>р</w:t>
            </w:r>
            <w:r w:rsidRPr="00AD2583">
              <w:rPr>
                <w:rFonts w:cs="Arial"/>
                <w:szCs w:val="22"/>
              </w:rPr>
              <w:t>та, организации досуга и развлечений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1,6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1,6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1,6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1,7</w:t>
            </w:r>
          </w:p>
        </w:tc>
      </w:tr>
      <w:tr w:rsidR="00E14D6F" w:rsidRPr="00AD2583" w:rsidTr="001D3DBF">
        <w:trPr>
          <w:cantSplit/>
        </w:trPr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F0D9C">
            <w:pPr>
              <w:pStyle w:val="05"/>
              <w:spacing w:before="40" w:after="40"/>
              <w:rPr>
                <w:szCs w:val="22"/>
              </w:rPr>
            </w:pPr>
            <w:r w:rsidRPr="00AD2583">
              <w:rPr>
                <w:rFonts w:cs="Arial"/>
                <w:szCs w:val="22"/>
              </w:rPr>
              <w:t>предоставление прочих видов услуг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2,0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2,0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2,0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2,0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2,0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2,1</w:t>
            </w:r>
          </w:p>
        </w:tc>
      </w:tr>
      <w:tr w:rsidR="00E14D6F" w:rsidRPr="00AD2583" w:rsidTr="001D3DBF">
        <w:trPr>
          <w:cantSplit/>
        </w:trPr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F0D9C">
            <w:pPr>
              <w:pStyle w:val="05"/>
              <w:spacing w:before="40" w:after="40"/>
              <w:rPr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домашних хозяйств как р</w:t>
            </w:r>
            <w:r w:rsidRPr="00AD2583">
              <w:rPr>
                <w:rFonts w:cs="Arial"/>
                <w:szCs w:val="22"/>
              </w:rPr>
              <w:t>а</w:t>
            </w:r>
            <w:r w:rsidRPr="00AD2583">
              <w:rPr>
                <w:rFonts w:cs="Arial"/>
                <w:szCs w:val="22"/>
              </w:rPr>
              <w:t xml:space="preserve">ботодателей; недифференцированная деятельность частных домашних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 xml:space="preserve">хозяйств по производству товаров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 xml:space="preserve">и оказанию услуг для собственного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потребления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0,1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0,0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0,0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0,1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0,0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0,0</w:t>
            </w:r>
          </w:p>
        </w:tc>
      </w:tr>
    </w:tbl>
    <w:p w:rsidR="00AD1404" w:rsidRPr="00AD2583" w:rsidRDefault="00AD1404" w:rsidP="00AD1404">
      <w:pPr>
        <w:pStyle w:val="aff2"/>
        <w:spacing w:after="0" w:line="240" w:lineRule="auto"/>
        <w:jc w:val="left"/>
        <w:rPr>
          <w:b w:val="0"/>
        </w:rPr>
      </w:pPr>
    </w:p>
    <w:p w:rsidR="00AD1404" w:rsidRPr="00AD2583" w:rsidRDefault="00AD1404" w:rsidP="00AD1404">
      <w:pPr>
        <w:pStyle w:val="aff2"/>
        <w:pageBreakBefore/>
        <w:rPr>
          <w:noProof/>
        </w:rPr>
      </w:pPr>
      <w:r w:rsidRPr="00AD2583">
        <w:rPr>
          <w:noProof/>
        </w:rPr>
        <w:lastRenderedPageBreak/>
        <w:t>Темп роста (снижения) среднегодовой численности занятых в экономике</w:t>
      </w:r>
      <w:r w:rsidRPr="00AD2583">
        <w:rPr>
          <w:noProof/>
        </w:rPr>
        <w:br/>
        <w:t>по видам экономической деятельности</w:t>
      </w:r>
    </w:p>
    <w:p w:rsidR="00AD1404" w:rsidRPr="00AD2583" w:rsidRDefault="00AD1404" w:rsidP="00AD1404">
      <w:pPr>
        <w:pStyle w:val="aff3"/>
        <w:ind w:right="283"/>
      </w:pPr>
      <w:r w:rsidRPr="00AD2583">
        <w:t>(</w:t>
      </w:r>
      <w:r w:rsidRPr="00AD2583">
        <w:rPr>
          <w:rFonts w:cs="Arial"/>
          <w:szCs w:val="22"/>
        </w:rPr>
        <w:t xml:space="preserve">по данным баланса </w:t>
      </w:r>
      <w:r w:rsidRPr="00AD2583">
        <w:t>затрат труда</w:t>
      </w:r>
      <w:r w:rsidRPr="00AD2583">
        <w:rPr>
          <w:rFonts w:cs="Arial"/>
          <w:szCs w:val="22"/>
        </w:rPr>
        <w:t xml:space="preserve">, </w:t>
      </w:r>
      <w:r w:rsidRPr="00AD2583">
        <w:t>в % к предыдущему году)</w:t>
      </w:r>
    </w:p>
    <w:tbl>
      <w:tblPr>
        <w:tblW w:w="92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607"/>
        <w:gridCol w:w="779"/>
        <w:gridCol w:w="779"/>
        <w:gridCol w:w="779"/>
        <w:gridCol w:w="779"/>
        <w:gridCol w:w="779"/>
        <w:gridCol w:w="779"/>
      </w:tblGrid>
      <w:tr w:rsidR="00E14D6F" w:rsidRPr="00AD2583" w:rsidTr="00B82A59">
        <w:trPr>
          <w:cantSplit/>
          <w:trHeight w:val="333"/>
          <w:tblHeader/>
        </w:trPr>
        <w:tc>
          <w:tcPr>
            <w:tcW w:w="460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4D6F" w:rsidRPr="00AD2583" w:rsidRDefault="00E14D6F" w:rsidP="0049739A">
            <w:pPr>
              <w:pStyle w:val="ad"/>
              <w:spacing w:before="40" w:after="40"/>
            </w:pPr>
          </w:p>
        </w:tc>
        <w:tc>
          <w:tcPr>
            <w:tcW w:w="779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2017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2018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2019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2020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2021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4D6F" w:rsidRPr="00AD2583" w:rsidRDefault="00E14D6F" w:rsidP="0086700C">
            <w:pPr>
              <w:pStyle w:val="ad"/>
              <w:spacing w:before="40" w:after="40"/>
              <w:ind w:left="-57" w:right="-57"/>
            </w:pPr>
            <w:r>
              <w:t>2022</w:t>
            </w:r>
          </w:p>
        </w:tc>
      </w:tr>
      <w:tr w:rsidR="00E14D6F" w:rsidRPr="00AD2583" w:rsidTr="00590588">
        <w:trPr>
          <w:cantSplit/>
        </w:trPr>
        <w:tc>
          <w:tcPr>
            <w:tcW w:w="460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49739A">
            <w:pPr>
              <w:pStyle w:val="0-"/>
              <w:spacing w:before="40" w:after="40"/>
            </w:pPr>
            <w:r w:rsidRPr="00AD2583">
              <w:t>Всего в экономике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  <w:rPr>
                <w:b/>
              </w:rPr>
            </w:pPr>
            <w:r w:rsidRPr="00AD2583">
              <w:rPr>
                <w:b/>
              </w:rPr>
              <w:t>100,1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  <w:rPr>
                <w:b/>
              </w:rPr>
            </w:pPr>
            <w:r w:rsidRPr="00AD2583">
              <w:rPr>
                <w:b/>
              </w:rPr>
              <w:t>99,0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  <w:rPr>
                <w:b/>
              </w:rPr>
            </w:pPr>
            <w:r w:rsidRPr="00AD2583">
              <w:rPr>
                <w:b/>
              </w:rPr>
              <w:t>99,8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  <w:rPr>
                <w:b/>
              </w:rPr>
            </w:pPr>
            <w:r w:rsidRPr="00AD2583">
              <w:rPr>
                <w:b/>
              </w:rPr>
              <w:t>97,3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  <w:rPr>
                <w:b/>
              </w:rPr>
            </w:pPr>
            <w:r w:rsidRPr="00AD2583">
              <w:rPr>
                <w:b/>
              </w:rPr>
              <w:t>103,1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  <w:rPr>
                <w:b/>
              </w:rPr>
            </w:pPr>
            <w:r>
              <w:rPr>
                <w:b/>
              </w:rPr>
              <w:t>98,4</w:t>
            </w:r>
          </w:p>
        </w:tc>
      </w:tr>
      <w:tr w:rsidR="00590588" w:rsidRPr="00AD2583" w:rsidTr="00590588">
        <w:trPr>
          <w:cantSplit/>
        </w:trPr>
        <w:tc>
          <w:tcPr>
            <w:tcW w:w="4607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590588">
            <w:pPr>
              <w:pStyle w:val="0-"/>
              <w:spacing w:before="40" w:after="40"/>
              <w:ind w:left="284"/>
            </w:pPr>
            <w:r w:rsidRPr="00590588">
              <w:rPr>
                <w:b w:val="0"/>
              </w:rPr>
              <w:t>в том числе: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E14D6F">
            <w:pPr>
              <w:pStyle w:val="ad"/>
              <w:spacing w:before="40" w:after="40"/>
              <w:ind w:left="-57" w:right="-57"/>
              <w:rPr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E14D6F">
            <w:pPr>
              <w:pStyle w:val="ad"/>
              <w:spacing w:before="40" w:after="40"/>
              <w:ind w:left="-57" w:right="-57"/>
              <w:rPr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E14D6F">
            <w:pPr>
              <w:pStyle w:val="ad"/>
              <w:spacing w:before="40" w:after="40"/>
              <w:ind w:left="-57" w:right="-57"/>
              <w:rPr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E14D6F">
            <w:pPr>
              <w:pStyle w:val="ad"/>
              <w:spacing w:before="40" w:after="40"/>
              <w:ind w:left="-57" w:right="-57"/>
              <w:rPr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E14D6F">
            <w:pPr>
              <w:pStyle w:val="ad"/>
              <w:spacing w:before="40" w:after="40"/>
              <w:ind w:left="-57" w:right="-57"/>
              <w:rPr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590588" w:rsidRDefault="00590588" w:rsidP="0086700C">
            <w:pPr>
              <w:pStyle w:val="ad"/>
              <w:spacing w:before="40" w:after="40"/>
              <w:ind w:left="-57" w:right="-57"/>
              <w:rPr>
                <w:b/>
              </w:rPr>
            </w:pPr>
          </w:p>
        </w:tc>
      </w:tr>
      <w:tr w:rsidR="00E14D6F" w:rsidRPr="00AD2583" w:rsidTr="00590588">
        <w:trPr>
          <w:cantSplit/>
        </w:trPr>
        <w:tc>
          <w:tcPr>
            <w:tcW w:w="460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52D2D">
            <w:pPr>
              <w:pStyle w:val="05"/>
              <w:spacing w:before="40" w:after="40"/>
              <w:rPr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сельское, лесное хозяйство, охота,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рыболовство и рыбоводство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91,5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95,4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96,8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91,6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97,1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94,3</w:t>
            </w:r>
          </w:p>
        </w:tc>
      </w:tr>
      <w:tr w:rsidR="00E14D6F" w:rsidRPr="00AD2583" w:rsidTr="00B82A59">
        <w:trPr>
          <w:cantSplit/>
        </w:trPr>
        <w:tc>
          <w:tcPr>
            <w:tcW w:w="460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9739A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добыча полезных ископаемых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103,3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102,2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98,3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99,4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105,2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99,5</w:t>
            </w:r>
          </w:p>
        </w:tc>
      </w:tr>
      <w:tr w:rsidR="00E14D6F" w:rsidRPr="00AD2583" w:rsidTr="00B82A59">
        <w:trPr>
          <w:cantSplit/>
        </w:trPr>
        <w:tc>
          <w:tcPr>
            <w:tcW w:w="460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9739A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обрабатывающие производства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104,4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100,9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98,7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97,4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105,6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95,6</w:t>
            </w:r>
          </w:p>
        </w:tc>
      </w:tr>
      <w:tr w:rsidR="00E14D6F" w:rsidRPr="00AD2583" w:rsidTr="00B82A59">
        <w:trPr>
          <w:cantSplit/>
        </w:trPr>
        <w:tc>
          <w:tcPr>
            <w:tcW w:w="460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9739A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обеспечение электрической энергией, газом и паром; кондиционирование во</w:t>
            </w:r>
            <w:r w:rsidRPr="00AD2583">
              <w:rPr>
                <w:rFonts w:cs="Arial"/>
                <w:szCs w:val="22"/>
              </w:rPr>
              <w:t>з</w:t>
            </w:r>
            <w:r w:rsidRPr="00AD2583">
              <w:rPr>
                <w:rFonts w:cs="Arial"/>
                <w:szCs w:val="22"/>
              </w:rPr>
              <w:t>духа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97,9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98,9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94,6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99,7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98,2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96,3</w:t>
            </w:r>
          </w:p>
        </w:tc>
      </w:tr>
      <w:tr w:rsidR="00E14D6F" w:rsidRPr="00AD2583" w:rsidTr="00B82A59">
        <w:trPr>
          <w:cantSplit/>
        </w:trPr>
        <w:tc>
          <w:tcPr>
            <w:tcW w:w="460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52D2D">
            <w:pPr>
              <w:spacing w:before="40" w:after="40" w:line="240" w:lineRule="auto"/>
              <w:ind w:left="284" w:right="-57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водоснабжение; водоотведение, орган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зация сбора и утилизации отходов, де</w:t>
            </w:r>
            <w:r w:rsidRPr="00AD2583">
              <w:rPr>
                <w:rFonts w:cs="Arial"/>
                <w:szCs w:val="22"/>
              </w:rPr>
              <w:t>я</w:t>
            </w:r>
            <w:r w:rsidRPr="00AD2583">
              <w:rPr>
                <w:rFonts w:cs="Arial"/>
                <w:szCs w:val="22"/>
              </w:rPr>
              <w:t>тельность по ликвидации загрязнений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93,6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98,5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98,8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97,9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102,9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97,7</w:t>
            </w:r>
          </w:p>
        </w:tc>
      </w:tr>
      <w:tr w:rsidR="00E14D6F" w:rsidRPr="00AD2583" w:rsidTr="00B82A59">
        <w:trPr>
          <w:cantSplit/>
        </w:trPr>
        <w:tc>
          <w:tcPr>
            <w:tcW w:w="460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9739A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строительство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104,7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97,5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99,4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98,4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108,1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100,1</w:t>
            </w:r>
          </w:p>
        </w:tc>
      </w:tr>
      <w:tr w:rsidR="00E14D6F" w:rsidRPr="00AD2583" w:rsidTr="00B82A59">
        <w:trPr>
          <w:cantSplit/>
        </w:trPr>
        <w:tc>
          <w:tcPr>
            <w:tcW w:w="460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9739A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торговля оптовая и розничная; ремонт автотранспортных средств, мотоциклов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103,7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96,3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99,7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96,7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102,2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98,1</w:t>
            </w:r>
          </w:p>
        </w:tc>
      </w:tr>
      <w:tr w:rsidR="00E14D6F" w:rsidRPr="00AD2583" w:rsidTr="00B82A59">
        <w:trPr>
          <w:cantSplit/>
        </w:trPr>
        <w:tc>
          <w:tcPr>
            <w:tcW w:w="460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9739A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транспортировка и хранение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97,1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101,9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102,3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98,1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105,7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101,9</w:t>
            </w:r>
          </w:p>
        </w:tc>
      </w:tr>
      <w:tr w:rsidR="00E14D6F" w:rsidRPr="00AD2583" w:rsidTr="00B82A59">
        <w:trPr>
          <w:cantSplit/>
        </w:trPr>
        <w:tc>
          <w:tcPr>
            <w:tcW w:w="460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9739A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гостиниц и предприятий общественного питания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103,1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100,3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103,9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98,0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104,2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94,2</w:t>
            </w:r>
          </w:p>
        </w:tc>
      </w:tr>
      <w:tr w:rsidR="00E14D6F" w:rsidRPr="00AD2583" w:rsidTr="00B82A59">
        <w:trPr>
          <w:cantSplit/>
        </w:trPr>
        <w:tc>
          <w:tcPr>
            <w:tcW w:w="460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9739A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деятельность в области информации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и связи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111,2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99,1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104,1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100,4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106,8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98,0</w:t>
            </w:r>
          </w:p>
        </w:tc>
      </w:tr>
      <w:tr w:rsidR="00E14D6F" w:rsidRPr="00AD2583" w:rsidTr="00B82A59">
        <w:trPr>
          <w:cantSplit/>
        </w:trPr>
        <w:tc>
          <w:tcPr>
            <w:tcW w:w="460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9739A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финансовая и страховая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99,6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112,4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97,2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94,0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98,8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102,8</w:t>
            </w:r>
          </w:p>
        </w:tc>
      </w:tr>
      <w:tr w:rsidR="00E14D6F" w:rsidRPr="00AD2583" w:rsidTr="00B82A59">
        <w:trPr>
          <w:cantSplit/>
        </w:trPr>
        <w:tc>
          <w:tcPr>
            <w:tcW w:w="460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9739A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по операциям с недвиж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мым имуществом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98,3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99,1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99,9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90,1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107,6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E54DD8">
            <w:pPr>
              <w:pStyle w:val="ad"/>
              <w:spacing w:before="40" w:after="40"/>
              <w:ind w:left="-57" w:right="-57"/>
            </w:pPr>
            <w:r>
              <w:t>92,4</w:t>
            </w:r>
          </w:p>
        </w:tc>
      </w:tr>
      <w:tr w:rsidR="00E14D6F" w:rsidRPr="00AD2583" w:rsidTr="00B82A59">
        <w:trPr>
          <w:cantSplit/>
        </w:trPr>
        <w:tc>
          <w:tcPr>
            <w:tcW w:w="460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9739A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профессиональная, нау</w:t>
            </w:r>
            <w:r w:rsidRPr="00AD2583">
              <w:rPr>
                <w:rFonts w:cs="Arial"/>
                <w:szCs w:val="22"/>
              </w:rPr>
              <w:t>ч</w:t>
            </w:r>
            <w:r w:rsidRPr="00AD2583">
              <w:rPr>
                <w:rFonts w:cs="Arial"/>
                <w:szCs w:val="22"/>
              </w:rPr>
              <w:t>ная и техническая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84,7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98,7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101,9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98,4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103,2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100,9</w:t>
            </w:r>
          </w:p>
        </w:tc>
      </w:tr>
      <w:tr w:rsidR="00E14D6F" w:rsidRPr="00AD2583" w:rsidTr="00B82A59">
        <w:trPr>
          <w:cantSplit/>
        </w:trPr>
        <w:tc>
          <w:tcPr>
            <w:tcW w:w="460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9739A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административная и с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путствующие дополнительные услуги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106,5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100,8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99,5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99,0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106,1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101,2</w:t>
            </w:r>
          </w:p>
        </w:tc>
      </w:tr>
      <w:tr w:rsidR="00E14D6F" w:rsidRPr="00AD2583" w:rsidTr="00B82A59">
        <w:trPr>
          <w:cantSplit/>
        </w:trPr>
        <w:tc>
          <w:tcPr>
            <w:tcW w:w="460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9739A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государственное управление и обесп</w:t>
            </w:r>
            <w:r w:rsidRPr="00AD2583">
              <w:rPr>
                <w:rFonts w:cs="Arial"/>
                <w:szCs w:val="22"/>
              </w:rPr>
              <w:t>е</w:t>
            </w:r>
            <w:r w:rsidRPr="00AD2583">
              <w:rPr>
                <w:rFonts w:cs="Arial"/>
                <w:szCs w:val="22"/>
              </w:rPr>
              <w:t>чение военной безопасности; социал</w:t>
            </w:r>
            <w:r w:rsidRPr="00AD2583">
              <w:rPr>
                <w:rFonts w:cs="Arial"/>
                <w:szCs w:val="22"/>
              </w:rPr>
              <w:t>ь</w:t>
            </w:r>
            <w:r w:rsidRPr="00AD2583">
              <w:rPr>
                <w:rFonts w:cs="Arial"/>
                <w:szCs w:val="22"/>
              </w:rPr>
              <w:t>ное обеспечение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103,1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98,0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99,0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99,9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97,3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98,8</w:t>
            </w:r>
          </w:p>
        </w:tc>
      </w:tr>
      <w:tr w:rsidR="00E14D6F" w:rsidRPr="00AD2583" w:rsidTr="00B82A59">
        <w:trPr>
          <w:cantSplit/>
        </w:trPr>
        <w:tc>
          <w:tcPr>
            <w:tcW w:w="460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9739A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образование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99,7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99,1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99,9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98,1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99,6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99,8</w:t>
            </w:r>
          </w:p>
        </w:tc>
      </w:tr>
      <w:tr w:rsidR="00E14D6F" w:rsidRPr="00AD2583" w:rsidTr="00B82A59">
        <w:trPr>
          <w:cantSplit/>
        </w:trPr>
        <w:tc>
          <w:tcPr>
            <w:tcW w:w="460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9739A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здравоохран</w:t>
            </w:r>
            <w:r w:rsidRPr="00AD2583">
              <w:rPr>
                <w:rFonts w:cs="Arial"/>
                <w:szCs w:val="22"/>
              </w:rPr>
              <w:t>е</w:t>
            </w:r>
            <w:r w:rsidRPr="00AD2583">
              <w:rPr>
                <w:rFonts w:cs="Arial"/>
                <w:szCs w:val="22"/>
              </w:rPr>
              <w:t>ния и социальных услуг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98,2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100,3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100,4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99,8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102,2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98,8</w:t>
            </w:r>
          </w:p>
        </w:tc>
      </w:tr>
      <w:tr w:rsidR="00E14D6F" w:rsidRPr="00AD2583" w:rsidTr="00B82A59">
        <w:trPr>
          <w:cantSplit/>
        </w:trPr>
        <w:tc>
          <w:tcPr>
            <w:tcW w:w="460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9739A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культуры, спо</w:t>
            </w:r>
            <w:r w:rsidRPr="00AD2583">
              <w:rPr>
                <w:rFonts w:cs="Arial"/>
                <w:szCs w:val="22"/>
              </w:rPr>
              <w:t>р</w:t>
            </w:r>
            <w:r w:rsidRPr="00AD2583">
              <w:rPr>
                <w:rFonts w:cs="Arial"/>
                <w:szCs w:val="22"/>
              </w:rPr>
              <w:t>та, организации досуга и развлечений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92,5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99,5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101,4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98,5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105,7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101,6</w:t>
            </w:r>
          </w:p>
        </w:tc>
      </w:tr>
      <w:tr w:rsidR="00E14D6F" w:rsidRPr="00AD2583" w:rsidTr="00B82A59">
        <w:trPr>
          <w:cantSplit/>
        </w:trPr>
        <w:tc>
          <w:tcPr>
            <w:tcW w:w="460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9739A">
            <w:pPr>
              <w:pStyle w:val="05"/>
              <w:spacing w:before="40" w:after="40"/>
              <w:rPr>
                <w:szCs w:val="22"/>
              </w:rPr>
            </w:pPr>
            <w:r w:rsidRPr="00AD2583">
              <w:rPr>
                <w:rFonts w:cs="Arial"/>
                <w:szCs w:val="22"/>
              </w:rPr>
              <w:t>предоставление прочих видов услуг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97,7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97,5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100,2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97,1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104,2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103,1</w:t>
            </w:r>
          </w:p>
        </w:tc>
      </w:tr>
      <w:tr w:rsidR="00E14D6F" w:rsidRPr="00AD2583" w:rsidTr="00B82A59">
        <w:trPr>
          <w:cantSplit/>
        </w:trPr>
        <w:tc>
          <w:tcPr>
            <w:tcW w:w="460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49739A">
            <w:pPr>
              <w:pStyle w:val="05"/>
              <w:spacing w:before="40" w:after="40"/>
              <w:rPr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домашних хозяйств как работодателей; недифференцирова</w:t>
            </w:r>
            <w:r w:rsidRPr="00AD2583">
              <w:rPr>
                <w:rFonts w:cs="Arial"/>
                <w:szCs w:val="22"/>
              </w:rPr>
              <w:t>н</w:t>
            </w:r>
            <w:r w:rsidRPr="00AD2583">
              <w:rPr>
                <w:rFonts w:cs="Arial"/>
                <w:szCs w:val="22"/>
              </w:rPr>
              <w:t xml:space="preserve">ная деятельность частных домашних хозяйств по производству товаров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 xml:space="preserve">и оказанию услуг для собственного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потребления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91,1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88,2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102,2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95,2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96,3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14D6F" w:rsidRPr="00AD2583" w:rsidRDefault="00E54DD8" w:rsidP="0086700C">
            <w:pPr>
              <w:pStyle w:val="ad"/>
              <w:spacing w:before="40" w:after="40"/>
              <w:ind w:left="-57" w:right="-57"/>
            </w:pPr>
            <w:r>
              <w:t>91,8</w:t>
            </w:r>
          </w:p>
        </w:tc>
      </w:tr>
    </w:tbl>
    <w:p w:rsidR="00AD1404" w:rsidRPr="00AD2583" w:rsidRDefault="00AD1404" w:rsidP="00AD1404">
      <w:pPr>
        <w:pStyle w:val="aff2"/>
        <w:spacing w:after="0" w:line="240" w:lineRule="auto"/>
        <w:jc w:val="left"/>
        <w:rPr>
          <w:b w:val="0"/>
        </w:rPr>
      </w:pPr>
    </w:p>
    <w:p w:rsidR="003B4F91" w:rsidRPr="00AD2583" w:rsidRDefault="003B4F91" w:rsidP="006818F4">
      <w:pPr>
        <w:pStyle w:val="aff2"/>
        <w:pageBreakBefore/>
      </w:pPr>
      <w:r w:rsidRPr="00AD2583">
        <w:lastRenderedPageBreak/>
        <w:t xml:space="preserve">Распределение численности </w:t>
      </w:r>
      <w:r w:rsidR="006679B0" w:rsidRPr="00AD2583">
        <w:t>рабочей силы</w:t>
      </w:r>
      <w:r w:rsidRPr="00AD2583">
        <w:t xml:space="preserve"> </w:t>
      </w:r>
      <w:r w:rsidRPr="00AD2583">
        <w:br/>
        <w:t xml:space="preserve">по статусу занятости </w:t>
      </w:r>
    </w:p>
    <w:p w:rsidR="003B4F91" w:rsidRPr="00AD2583" w:rsidRDefault="003B4F91">
      <w:pPr>
        <w:pStyle w:val="aff3"/>
      </w:pPr>
      <w:r w:rsidRPr="00AD2583">
        <w:t>(</w:t>
      </w:r>
      <w:r w:rsidR="005F47E2" w:rsidRPr="00AD2583">
        <w:t>лица в возрасте 15</w:t>
      </w:r>
      <w:r w:rsidR="00B9575E" w:rsidRPr="00AD2583">
        <w:t xml:space="preserve"> </w:t>
      </w:r>
      <w:r w:rsidR="005F47E2" w:rsidRPr="00AD2583">
        <w:t>лет</w:t>
      </w:r>
      <w:r w:rsidR="00B9575E" w:rsidRPr="00AD2583">
        <w:t xml:space="preserve"> и старше</w:t>
      </w:r>
      <w:r w:rsidR="005F47E2" w:rsidRPr="00AD2583">
        <w:t xml:space="preserve">, </w:t>
      </w:r>
      <w:r w:rsidRPr="00AD2583">
        <w:t>тыс. человек)</w:t>
      </w:r>
    </w:p>
    <w:tbl>
      <w:tblPr>
        <w:tblW w:w="9497" w:type="dxa"/>
        <w:tblInd w:w="2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111"/>
        <w:gridCol w:w="897"/>
        <w:gridCol w:w="898"/>
        <w:gridCol w:w="898"/>
        <w:gridCol w:w="897"/>
        <w:gridCol w:w="898"/>
        <w:gridCol w:w="898"/>
      </w:tblGrid>
      <w:tr w:rsidR="00E14D6F" w:rsidRPr="00AD2583" w:rsidTr="00E14D6F">
        <w:trPr>
          <w:tblHeader/>
        </w:trPr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4D6F" w:rsidRPr="00AD2583" w:rsidRDefault="00E14D6F" w:rsidP="006818F4">
            <w:pPr>
              <w:spacing w:before="60" w:after="60" w:line="240" w:lineRule="auto"/>
              <w:jc w:val="center"/>
              <w:rPr>
                <w:sz w:val="24"/>
              </w:rPr>
            </w:pPr>
          </w:p>
        </w:tc>
        <w:tc>
          <w:tcPr>
            <w:tcW w:w="8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B9575E">
            <w:pPr>
              <w:pStyle w:val="ad"/>
              <w:spacing w:before="60" w:after="60"/>
            </w:pPr>
            <w:r w:rsidRPr="00AD2583">
              <w:t>2017</w:t>
            </w:r>
          </w:p>
        </w:tc>
        <w:tc>
          <w:tcPr>
            <w:tcW w:w="8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B9575E">
            <w:pPr>
              <w:pStyle w:val="ad"/>
              <w:spacing w:before="60" w:after="60"/>
            </w:pPr>
            <w:r w:rsidRPr="00AD2583">
              <w:t>2018</w:t>
            </w:r>
          </w:p>
        </w:tc>
        <w:tc>
          <w:tcPr>
            <w:tcW w:w="89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CA3660">
            <w:pPr>
              <w:pStyle w:val="ad"/>
              <w:spacing w:before="60" w:after="60"/>
            </w:pPr>
            <w:r w:rsidRPr="00AD2583">
              <w:t>2019</w:t>
            </w:r>
          </w:p>
        </w:tc>
        <w:tc>
          <w:tcPr>
            <w:tcW w:w="8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CA3660">
            <w:pPr>
              <w:pStyle w:val="ad"/>
              <w:spacing w:before="60" w:after="60"/>
            </w:pPr>
            <w:r w:rsidRPr="00AD2583">
              <w:t>2020</w:t>
            </w:r>
          </w:p>
        </w:tc>
        <w:tc>
          <w:tcPr>
            <w:tcW w:w="8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</w:pPr>
            <w:r w:rsidRPr="00AD2583">
              <w:t>2021</w:t>
            </w:r>
          </w:p>
        </w:tc>
        <w:tc>
          <w:tcPr>
            <w:tcW w:w="8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4D6F" w:rsidRPr="00AD2583" w:rsidRDefault="00E14D6F" w:rsidP="00A15773">
            <w:pPr>
              <w:pStyle w:val="ad"/>
              <w:spacing w:before="60" w:after="60"/>
            </w:pPr>
            <w:r>
              <w:t>2022</w:t>
            </w:r>
          </w:p>
        </w:tc>
      </w:tr>
      <w:tr w:rsidR="006E5EBE" w:rsidRPr="00AD2583" w:rsidTr="00E14D6F"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6818F4">
            <w:pPr>
              <w:pStyle w:val="0-"/>
              <w:spacing w:before="60" w:after="60"/>
            </w:pPr>
            <w:r w:rsidRPr="00AD2583">
              <w:t>Численность рабочей силы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AD1B96">
            <w:pPr>
              <w:pStyle w:val="-"/>
              <w:spacing w:before="60" w:after="60"/>
            </w:pPr>
            <w:r w:rsidRPr="00AD2583">
              <w:t>1433,1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49739A">
            <w:pPr>
              <w:pStyle w:val="-"/>
              <w:spacing w:before="60" w:after="60"/>
            </w:pPr>
            <w:r w:rsidRPr="00AD2583">
              <w:t>1433,0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6818F4">
            <w:pPr>
              <w:pStyle w:val="-"/>
              <w:spacing w:before="60" w:after="60"/>
            </w:pPr>
            <w:r w:rsidRPr="00AD2583">
              <w:t>1430,2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6818F4">
            <w:pPr>
              <w:pStyle w:val="-"/>
              <w:spacing w:before="60" w:after="60"/>
            </w:pPr>
            <w:r w:rsidRPr="00AD2583">
              <w:t>1394,2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E14D6F">
            <w:pPr>
              <w:pStyle w:val="-"/>
              <w:spacing w:before="60" w:after="60"/>
            </w:pPr>
            <w:r w:rsidRPr="00AD2583">
              <w:t>1436,4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E5EBE" w:rsidRPr="00AD2583" w:rsidRDefault="006E5EBE" w:rsidP="00B92706">
            <w:pPr>
              <w:pStyle w:val="-"/>
              <w:spacing w:before="60" w:after="60"/>
            </w:pPr>
            <w:r>
              <w:t>1395,8</w:t>
            </w:r>
          </w:p>
        </w:tc>
      </w:tr>
      <w:tr w:rsidR="006E5EBE" w:rsidRPr="00AD2583" w:rsidTr="00E14D6F"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6818F4">
            <w:pPr>
              <w:pStyle w:val="05"/>
              <w:spacing w:before="60" w:after="60"/>
            </w:pPr>
            <w:r w:rsidRPr="00AD2583">
              <w:t>в % к численности всего населения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B9575E">
            <w:pPr>
              <w:pStyle w:val="ad"/>
              <w:spacing w:before="60" w:after="60"/>
            </w:pPr>
            <w:r w:rsidRPr="00AD2583">
              <w:t>51,5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49739A">
            <w:pPr>
              <w:pStyle w:val="ad"/>
              <w:spacing w:before="60" w:after="60"/>
            </w:pPr>
            <w:r w:rsidRPr="00AD2583">
              <w:t>51,3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6818F4">
            <w:pPr>
              <w:pStyle w:val="ad"/>
              <w:spacing w:before="60" w:after="60"/>
            </w:pPr>
            <w:r w:rsidRPr="00AD2583">
              <w:t>51,1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6818F4">
            <w:pPr>
              <w:pStyle w:val="ad"/>
              <w:spacing w:before="60" w:after="60"/>
            </w:pPr>
            <w:r w:rsidRPr="00AD2583">
              <w:t>49,9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E14D6F">
            <w:pPr>
              <w:pStyle w:val="ad"/>
              <w:spacing w:before="60" w:after="60"/>
            </w:pPr>
            <w:r w:rsidRPr="00AD2583">
              <w:t>51,6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E5EBE" w:rsidRPr="00AD2583" w:rsidRDefault="006E5EBE" w:rsidP="00B92706">
            <w:pPr>
              <w:pStyle w:val="ad"/>
              <w:spacing w:before="60" w:after="60"/>
            </w:pPr>
            <w:r>
              <w:t>49,9</w:t>
            </w:r>
          </w:p>
        </w:tc>
      </w:tr>
      <w:tr w:rsidR="006E5EBE" w:rsidRPr="00AD2583" w:rsidTr="00E14D6F"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6818F4">
            <w:pPr>
              <w:pStyle w:val="12"/>
              <w:spacing w:before="60" w:after="60"/>
            </w:pPr>
            <w:r w:rsidRPr="00AD2583">
              <w:t xml:space="preserve">занятые в экономике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B9575E">
            <w:pPr>
              <w:pStyle w:val="ad"/>
              <w:spacing w:before="60" w:after="60"/>
            </w:pPr>
            <w:r w:rsidRPr="00AD2583">
              <w:t>1347,8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49739A">
            <w:pPr>
              <w:pStyle w:val="ad"/>
              <w:spacing w:before="60" w:after="60"/>
            </w:pPr>
            <w:r w:rsidRPr="00AD2583">
              <w:t>1336,7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6818F4">
            <w:pPr>
              <w:pStyle w:val="ad"/>
              <w:spacing w:before="60" w:after="60"/>
            </w:pPr>
            <w:r w:rsidRPr="00AD2583">
              <w:t>1343,3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6818F4">
            <w:pPr>
              <w:pStyle w:val="ad"/>
              <w:spacing w:before="60" w:after="60"/>
            </w:pPr>
            <w:r w:rsidRPr="00AD2583">
              <w:t>1301,3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E14D6F">
            <w:pPr>
              <w:pStyle w:val="ad"/>
              <w:spacing w:before="60" w:after="60"/>
            </w:pPr>
            <w:r w:rsidRPr="00AD2583">
              <w:t>1349,0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E5EBE" w:rsidRPr="00AD2583" w:rsidRDefault="006E5EBE" w:rsidP="00B92706">
            <w:pPr>
              <w:pStyle w:val="ad"/>
              <w:spacing w:before="60" w:after="60"/>
            </w:pPr>
            <w:r>
              <w:t>1330,5</w:t>
            </w:r>
          </w:p>
        </w:tc>
      </w:tr>
      <w:tr w:rsidR="006E5EBE" w:rsidRPr="00AD2583" w:rsidTr="00E14D6F"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6818F4">
            <w:pPr>
              <w:pStyle w:val="15"/>
              <w:spacing w:before="60" w:after="60"/>
            </w:pPr>
            <w:r w:rsidRPr="00AD2583">
              <w:t>в % к численности всего населения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B9575E">
            <w:pPr>
              <w:pStyle w:val="ad"/>
              <w:spacing w:before="60" w:after="60"/>
            </w:pPr>
            <w:r w:rsidRPr="00AD2583">
              <w:t>48,4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49739A">
            <w:pPr>
              <w:pStyle w:val="ad"/>
              <w:spacing w:before="60" w:after="60"/>
            </w:pPr>
            <w:r w:rsidRPr="00AD2583">
              <w:t>47,9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6818F4">
            <w:pPr>
              <w:pStyle w:val="ad"/>
              <w:spacing w:before="60" w:after="60"/>
            </w:pPr>
            <w:r w:rsidRPr="00AD2583">
              <w:t>48,0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6818F4">
            <w:pPr>
              <w:pStyle w:val="ad"/>
              <w:spacing w:before="60" w:after="60"/>
            </w:pPr>
            <w:r w:rsidRPr="00AD2583">
              <w:t>46,6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E14D6F">
            <w:pPr>
              <w:pStyle w:val="ad"/>
              <w:spacing w:before="60" w:after="60"/>
            </w:pPr>
            <w:r w:rsidRPr="00AD2583">
              <w:t>48,5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E5EBE" w:rsidRPr="00AD2583" w:rsidRDefault="006E5EBE" w:rsidP="00B92706">
            <w:pPr>
              <w:pStyle w:val="ad"/>
              <w:spacing w:before="60" w:after="60"/>
            </w:pPr>
            <w:r>
              <w:t>47,6</w:t>
            </w:r>
          </w:p>
        </w:tc>
      </w:tr>
      <w:tr w:rsidR="006E5EBE" w:rsidRPr="00AD2583" w:rsidTr="00E14D6F"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6818F4">
            <w:pPr>
              <w:pStyle w:val="12"/>
              <w:spacing w:before="60" w:after="60"/>
            </w:pPr>
            <w:r w:rsidRPr="00AD2583">
              <w:t>безработные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B9575E">
            <w:pPr>
              <w:pStyle w:val="ad"/>
              <w:spacing w:before="60" w:after="60"/>
            </w:pPr>
            <w:r w:rsidRPr="00AD2583">
              <w:t>85,3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49739A">
            <w:pPr>
              <w:pStyle w:val="ad"/>
              <w:spacing w:before="60" w:after="60"/>
            </w:pPr>
            <w:r w:rsidRPr="00AD2583">
              <w:t>96,2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5F47E2">
            <w:pPr>
              <w:pStyle w:val="ad"/>
              <w:spacing w:before="60" w:after="60"/>
            </w:pPr>
            <w:r w:rsidRPr="00AD2583">
              <w:t>86,9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5F47E2">
            <w:pPr>
              <w:pStyle w:val="ad"/>
              <w:spacing w:before="60" w:after="60"/>
            </w:pPr>
            <w:r w:rsidRPr="00AD2583">
              <w:t>92,8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E14D6F">
            <w:pPr>
              <w:pStyle w:val="ad"/>
              <w:spacing w:before="60" w:after="60"/>
            </w:pPr>
            <w:r w:rsidRPr="00AD2583">
              <w:t>87,4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E5EBE" w:rsidRPr="00AD2583" w:rsidRDefault="006E5EBE" w:rsidP="00B92706">
            <w:pPr>
              <w:pStyle w:val="ad"/>
              <w:spacing w:before="60" w:after="60"/>
            </w:pPr>
            <w:r>
              <w:t>65,4</w:t>
            </w:r>
          </w:p>
        </w:tc>
      </w:tr>
      <w:tr w:rsidR="006E5EBE" w:rsidRPr="00AD2583" w:rsidTr="00E14D6F"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6818F4">
            <w:pPr>
              <w:pStyle w:val="15"/>
              <w:spacing w:before="60" w:after="60"/>
            </w:pPr>
            <w:r w:rsidRPr="00AD2583">
              <w:t>в % к численности всего населения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AD1B96">
            <w:pPr>
              <w:pStyle w:val="ad"/>
              <w:spacing w:before="60" w:after="60"/>
            </w:pPr>
            <w:r w:rsidRPr="00AD2583">
              <w:t>3,1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49739A">
            <w:pPr>
              <w:pStyle w:val="ad"/>
              <w:spacing w:before="60" w:after="60"/>
            </w:pPr>
            <w:r w:rsidRPr="00AD2583">
              <w:t>3,4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6818F4">
            <w:pPr>
              <w:pStyle w:val="ad"/>
              <w:spacing w:before="60" w:after="60"/>
            </w:pPr>
            <w:r w:rsidRPr="00AD2583">
              <w:t>3,1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6818F4">
            <w:pPr>
              <w:pStyle w:val="ad"/>
              <w:spacing w:before="60" w:after="60"/>
            </w:pPr>
            <w:r w:rsidRPr="00AD2583">
              <w:t>3,3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E14D6F">
            <w:pPr>
              <w:pStyle w:val="ad"/>
              <w:spacing w:before="60" w:after="60"/>
            </w:pPr>
            <w:r w:rsidRPr="00AD2583">
              <w:t>3,1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E5EBE" w:rsidRPr="00AD2583" w:rsidRDefault="006E5EBE" w:rsidP="00B92706">
            <w:pPr>
              <w:pStyle w:val="ad"/>
              <w:spacing w:before="60" w:after="60"/>
            </w:pPr>
            <w:r>
              <w:t>2,3</w:t>
            </w:r>
          </w:p>
        </w:tc>
      </w:tr>
      <w:tr w:rsidR="006E5EBE" w:rsidRPr="00AD2583" w:rsidTr="00E14D6F"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5C03C9">
            <w:pPr>
              <w:pStyle w:val="12"/>
              <w:spacing w:before="60" w:after="60"/>
              <w:ind w:left="0"/>
            </w:pPr>
            <w:r w:rsidRPr="00AD2583">
              <w:rPr>
                <w:snapToGrid w:val="0"/>
              </w:rPr>
              <w:t>Численность безработных, зарег</w:t>
            </w:r>
            <w:r w:rsidRPr="00AD2583">
              <w:rPr>
                <w:snapToGrid w:val="0"/>
              </w:rPr>
              <w:t>и</w:t>
            </w:r>
            <w:r w:rsidRPr="00AD2583">
              <w:rPr>
                <w:snapToGrid w:val="0"/>
              </w:rPr>
              <w:t>стрированных в органах службы зан</w:t>
            </w:r>
            <w:r w:rsidRPr="00AD2583">
              <w:rPr>
                <w:snapToGrid w:val="0"/>
              </w:rPr>
              <w:t>я</w:t>
            </w:r>
            <w:r w:rsidRPr="00AD2583">
              <w:rPr>
                <w:snapToGrid w:val="0"/>
              </w:rPr>
              <w:t>тости населения (на конец года)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AD1B96">
            <w:pPr>
              <w:pStyle w:val="ad"/>
              <w:spacing w:before="60" w:after="60"/>
            </w:pPr>
            <w:r w:rsidRPr="00AD2583">
              <w:t>13,5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49739A">
            <w:pPr>
              <w:pStyle w:val="ad"/>
              <w:spacing w:before="60" w:after="60"/>
            </w:pPr>
            <w:r w:rsidRPr="00AD2583">
              <w:t>11,8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6818F4">
            <w:pPr>
              <w:pStyle w:val="ad"/>
              <w:spacing w:before="60" w:after="60"/>
            </w:pPr>
            <w:r w:rsidRPr="00AD2583">
              <w:t>13,2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6818F4">
            <w:pPr>
              <w:pStyle w:val="ad"/>
              <w:spacing w:before="60" w:after="60"/>
            </w:pPr>
            <w:r w:rsidRPr="00AD2583">
              <w:t>72,4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E14D6F">
            <w:pPr>
              <w:pStyle w:val="ad"/>
              <w:spacing w:before="60" w:after="60"/>
            </w:pPr>
            <w:r w:rsidRPr="00AD2583">
              <w:t>25,3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E5EBE" w:rsidRPr="00AD2583" w:rsidRDefault="006E5EBE" w:rsidP="00B92706">
            <w:pPr>
              <w:pStyle w:val="ad"/>
              <w:spacing w:before="60" w:after="60"/>
            </w:pPr>
            <w:r>
              <w:t>13,4</w:t>
            </w:r>
          </w:p>
        </w:tc>
      </w:tr>
      <w:tr w:rsidR="006E5EBE" w:rsidRPr="00AD2583" w:rsidTr="00E14D6F"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F96C76">
            <w:pPr>
              <w:pStyle w:val="12"/>
              <w:spacing w:before="60" w:after="60"/>
              <w:ind w:left="0"/>
            </w:pPr>
            <w:r w:rsidRPr="00AD2583">
              <w:t>Уровень участия в составе рабочей силы, %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B9575E">
            <w:pPr>
              <w:pStyle w:val="ad"/>
              <w:spacing w:before="60" w:after="60"/>
            </w:pPr>
            <w:r w:rsidRPr="00AD2583">
              <w:t>62,5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49739A">
            <w:pPr>
              <w:pStyle w:val="ad"/>
              <w:spacing w:before="60" w:after="60"/>
            </w:pPr>
            <w:r w:rsidRPr="00AD2583">
              <w:t>62,4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6818F4">
            <w:pPr>
              <w:pStyle w:val="ad"/>
              <w:spacing w:before="60" w:after="60"/>
            </w:pPr>
            <w:r w:rsidRPr="00AD2583">
              <w:t>62,3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6818F4">
            <w:pPr>
              <w:pStyle w:val="ad"/>
              <w:spacing w:before="60" w:after="60"/>
            </w:pPr>
            <w:r w:rsidRPr="00AD2583">
              <w:t>60,8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E14D6F">
            <w:pPr>
              <w:pStyle w:val="ad"/>
              <w:spacing w:before="60" w:after="60"/>
            </w:pPr>
            <w:r w:rsidRPr="00AD2583">
              <w:t>62,6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E5EBE" w:rsidRPr="00AD2583" w:rsidRDefault="006E5EBE" w:rsidP="00B92706">
            <w:pPr>
              <w:pStyle w:val="ad"/>
              <w:spacing w:before="60" w:after="60"/>
            </w:pPr>
            <w:r>
              <w:t>61,3</w:t>
            </w:r>
          </w:p>
        </w:tc>
      </w:tr>
      <w:tr w:rsidR="006E5EBE" w:rsidRPr="00AD2583" w:rsidTr="00E14D6F"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6818F4">
            <w:pPr>
              <w:pStyle w:val="12"/>
              <w:spacing w:before="60" w:after="60"/>
              <w:ind w:left="0"/>
            </w:pPr>
            <w:r w:rsidRPr="00AD2583">
              <w:t>Уровень занятости, %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AD1B96">
            <w:pPr>
              <w:pStyle w:val="ad"/>
              <w:spacing w:before="60" w:after="60"/>
            </w:pPr>
            <w:r w:rsidRPr="00AD2583">
              <w:t>58,8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49739A">
            <w:pPr>
              <w:pStyle w:val="ad"/>
              <w:spacing w:before="60" w:after="60"/>
            </w:pPr>
            <w:r w:rsidRPr="00AD2583">
              <w:t>58,2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6818F4">
            <w:pPr>
              <w:pStyle w:val="ad"/>
              <w:spacing w:before="60" w:after="60"/>
            </w:pPr>
            <w:r w:rsidRPr="00AD2583">
              <w:t>58,5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6818F4">
            <w:pPr>
              <w:pStyle w:val="ad"/>
              <w:spacing w:before="60" w:after="60"/>
            </w:pPr>
            <w:r w:rsidRPr="00AD2583">
              <w:t>56,8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E14D6F">
            <w:pPr>
              <w:pStyle w:val="ad"/>
              <w:spacing w:before="60" w:after="60"/>
            </w:pPr>
            <w:r w:rsidRPr="00AD2583">
              <w:t>58,8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E5EBE" w:rsidRPr="00AD2583" w:rsidRDefault="006E5EBE" w:rsidP="00B92706">
            <w:pPr>
              <w:pStyle w:val="ad"/>
              <w:spacing w:before="60" w:after="60"/>
            </w:pPr>
            <w:r>
              <w:t>58,4</w:t>
            </w:r>
          </w:p>
        </w:tc>
      </w:tr>
      <w:tr w:rsidR="006E5EBE" w:rsidRPr="00AD2583" w:rsidTr="00E14D6F"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6818F4">
            <w:pPr>
              <w:pStyle w:val="12"/>
              <w:spacing w:before="60" w:after="60"/>
              <w:ind w:left="0"/>
            </w:pPr>
            <w:r w:rsidRPr="00AD2583">
              <w:t>Уровень безработицы, %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AD1B96">
            <w:pPr>
              <w:pStyle w:val="ad"/>
              <w:spacing w:before="60" w:after="60"/>
            </w:pPr>
            <w:r w:rsidRPr="00AD2583">
              <w:t>6,0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49739A">
            <w:pPr>
              <w:pStyle w:val="ad"/>
              <w:spacing w:before="60" w:after="60"/>
            </w:pPr>
            <w:r w:rsidRPr="00AD2583">
              <w:t>6,7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6818F4">
            <w:pPr>
              <w:pStyle w:val="ad"/>
              <w:spacing w:before="60" w:after="60"/>
            </w:pPr>
            <w:r w:rsidRPr="00AD2583">
              <w:t>6,1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6818F4">
            <w:pPr>
              <w:pStyle w:val="ad"/>
              <w:spacing w:before="60" w:after="60"/>
            </w:pPr>
            <w:r w:rsidRPr="00AD2583">
              <w:t>6,7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E14D6F">
            <w:pPr>
              <w:pStyle w:val="ad"/>
              <w:spacing w:before="60" w:after="60"/>
            </w:pPr>
            <w:r w:rsidRPr="00AD2583">
              <w:t>6,1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E5EBE" w:rsidRPr="00AD2583" w:rsidRDefault="006E5EBE" w:rsidP="00B92706">
            <w:pPr>
              <w:pStyle w:val="ad"/>
              <w:spacing w:before="60" w:after="60"/>
            </w:pPr>
            <w:r>
              <w:t>4,7</w:t>
            </w:r>
          </w:p>
        </w:tc>
      </w:tr>
      <w:tr w:rsidR="006E5EBE" w:rsidRPr="00AD2583" w:rsidTr="00E14D6F"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6818F4">
            <w:pPr>
              <w:pStyle w:val="12"/>
              <w:spacing w:before="60" w:after="60"/>
              <w:ind w:left="0" w:right="-57"/>
            </w:pPr>
            <w:r w:rsidRPr="00AD2583">
              <w:t xml:space="preserve">Уровень зарегистрированной </w:t>
            </w:r>
            <w:r w:rsidRPr="00AD2583">
              <w:br/>
              <w:t>безработицы (на конец года), %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AD1B96">
            <w:pPr>
              <w:pStyle w:val="ad"/>
              <w:spacing w:before="60" w:after="60"/>
            </w:pPr>
            <w:r w:rsidRPr="00AD2583">
              <w:t>0,9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49739A">
            <w:pPr>
              <w:pStyle w:val="ad"/>
              <w:spacing w:before="60" w:after="60"/>
            </w:pPr>
            <w:r w:rsidRPr="00AD2583">
              <w:t>0,8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6818F4">
            <w:pPr>
              <w:pStyle w:val="ad"/>
              <w:spacing w:before="60" w:after="60"/>
            </w:pPr>
            <w:r w:rsidRPr="00AD2583">
              <w:t>0,9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6818F4">
            <w:pPr>
              <w:pStyle w:val="ad"/>
              <w:spacing w:before="60" w:after="60"/>
            </w:pPr>
            <w:r w:rsidRPr="00AD2583">
              <w:t>5,2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E5EBE" w:rsidRPr="00AD2583" w:rsidRDefault="006E5EBE" w:rsidP="00E14D6F">
            <w:pPr>
              <w:pStyle w:val="ad"/>
              <w:spacing w:before="60" w:after="60"/>
            </w:pPr>
            <w:r w:rsidRPr="00AD2583">
              <w:t>1,8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E5EBE" w:rsidRPr="00AD2583" w:rsidRDefault="006E5EBE" w:rsidP="00B92706">
            <w:pPr>
              <w:pStyle w:val="ad"/>
              <w:spacing w:before="60" w:after="60"/>
            </w:pPr>
            <w:r>
              <w:t>1,0</w:t>
            </w:r>
          </w:p>
        </w:tc>
      </w:tr>
    </w:tbl>
    <w:p w:rsidR="003B4F91" w:rsidRPr="00AD2583" w:rsidRDefault="003B4F91">
      <w:pPr>
        <w:jc w:val="center"/>
      </w:pPr>
    </w:p>
    <w:p w:rsidR="003D57EC" w:rsidRPr="00AD2583" w:rsidRDefault="003D57EC" w:rsidP="00B9575E">
      <w:pPr>
        <w:pStyle w:val="aff2"/>
        <w:spacing w:after="120"/>
      </w:pPr>
      <w:r w:rsidRPr="00AD2583">
        <w:t xml:space="preserve">Уровень безработицы по регионам Сибирского федерального округа </w:t>
      </w:r>
      <w:r w:rsidRPr="00AD2583">
        <w:br/>
      </w:r>
      <w:r w:rsidR="0040631C" w:rsidRPr="00AD2583">
        <w:t>за</w:t>
      </w:r>
      <w:r w:rsidRPr="00AD2583">
        <w:t xml:space="preserve"> 20</w:t>
      </w:r>
      <w:r w:rsidR="00A15773" w:rsidRPr="00AD2583">
        <w:t>2</w:t>
      </w:r>
      <w:r w:rsidR="006E5EBE">
        <w:t>2</w:t>
      </w:r>
      <w:r w:rsidRPr="00AD2583">
        <w:t xml:space="preserve"> год</w:t>
      </w:r>
    </w:p>
    <w:p w:rsidR="003D57EC" w:rsidRPr="00AD2583" w:rsidRDefault="003D57EC" w:rsidP="003D57EC">
      <w:pPr>
        <w:pStyle w:val="aff3"/>
      </w:pPr>
      <w:r w:rsidRPr="00AD2583">
        <w:t xml:space="preserve">(в % к численности </w:t>
      </w:r>
      <w:r w:rsidR="00E66C15" w:rsidRPr="00AD2583">
        <w:t>рабочей силы</w:t>
      </w:r>
      <w:r w:rsidRPr="00AD2583">
        <w:t>)</w:t>
      </w:r>
    </w:p>
    <w:p w:rsidR="00CF12F0" w:rsidRPr="00AD2583" w:rsidRDefault="005D2276" w:rsidP="00CF12F0">
      <w:pPr>
        <w:pStyle w:val="aff3"/>
        <w:spacing w:before="120" w:line="240" w:lineRule="auto"/>
        <w:jc w:val="left"/>
        <w:rPr>
          <w:b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54656" behindDoc="1" locked="0" layoutInCell="1" allowOverlap="1" wp14:anchorId="02FA33DC" wp14:editId="53A431DF">
            <wp:simplePos x="0" y="0"/>
            <wp:positionH relativeFrom="column">
              <wp:posOffset>130810</wp:posOffset>
            </wp:positionH>
            <wp:positionV relativeFrom="paragraph">
              <wp:posOffset>331470</wp:posOffset>
            </wp:positionV>
            <wp:extent cx="5876925" cy="2723515"/>
            <wp:effectExtent l="0" t="0" r="0" b="635"/>
            <wp:wrapSquare wrapText="bothSides"/>
            <wp:docPr id="196" name="Объект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2F0" w:rsidRPr="00AD2583">
        <w:rPr>
          <w:b/>
        </w:rPr>
        <w:t>Уровень безработицы:</w:t>
      </w:r>
    </w:p>
    <w:p w:rsidR="00CF12F0" w:rsidRPr="00AD2583" w:rsidRDefault="00CF12F0" w:rsidP="003D57EC">
      <w:pPr>
        <w:spacing w:line="240" w:lineRule="auto"/>
        <w:jc w:val="center"/>
        <w:rPr>
          <w:sz w:val="16"/>
          <w:szCs w:val="16"/>
        </w:rPr>
      </w:pPr>
    </w:p>
    <w:p w:rsidR="00CF12F0" w:rsidRPr="00AD2583" w:rsidRDefault="00CE69CA" w:rsidP="00B9575E">
      <w:pPr>
        <w:pStyle w:val="aff3"/>
        <w:pageBreakBefore/>
        <w:spacing w:before="120" w:line="240" w:lineRule="auto"/>
        <w:jc w:val="left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43392" behindDoc="1" locked="0" layoutInCell="1" allowOverlap="1" wp14:anchorId="5044BD57" wp14:editId="782087A5">
            <wp:simplePos x="0" y="0"/>
            <wp:positionH relativeFrom="column">
              <wp:posOffset>242570</wp:posOffset>
            </wp:positionH>
            <wp:positionV relativeFrom="paragraph">
              <wp:posOffset>285750</wp:posOffset>
            </wp:positionV>
            <wp:extent cx="5722620" cy="3322320"/>
            <wp:effectExtent l="0" t="0" r="0" b="0"/>
            <wp:wrapSquare wrapText="bothSides"/>
            <wp:docPr id="80" name="Объект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2F0" w:rsidRPr="00AD2583">
        <w:rPr>
          <w:b/>
        </w:rPr>
        <w:t>Уровень зарегистрированной безработицы</w:t>
      </w:r>
      <w:r w:rsidR="009D3A80" w:rsidRPr="00AD2583">
        <w:rPr>
          <w:b/>
        </w:rPr>
        <w:t xml:space="preserve"> </w:t>
      </w:r>
      <w:r w:rsidR="009D3A80" w:rsidRPr="00AD2583">
        <w:t>(на конец года)</w:t>
      </w:r>
      <w:r w:rsidR="00CF12F0" w:rsidRPr="00AD2583">
        <w:rPr>
          <w:b/>
        </w:rPr>
        <w:t>:</w:t>
      </w:r>
    </w:p>
    <w:p w:rsidR="00CF12F0" w:rsidRPr="00AD2583" w:rsidRDefault="00CF12F0" w:rsidP="00B162F0">
      <w:pPr>
        <w:spacing w:line="240" w:lineRule="auto"/>
        <w:ind w:firstLine="0"/>
        <w:jc w:val="center"/>
      </w:pPr>
    </w:p>
    <w:p w:rsidR="00B9575E" w:rsidRPr="00AD2583" w:rsidRDefault="00B9575E" w:rsidP="00C96C15">
      <w:pPr>
        <w:pStyle w:val="aff2"/>
        <w:spacing w:after="120" w:line="240" w:lineRule="auto"/>
      </w:pPr>
    </w:p>
    <w:p w:rsidR="003D57EC" w:rsidRPr="00AD2583" w:rsidRDefault="003D57EC" w:rsidP="00C96C15">
      <w:pPr>
        <w:pStyle w:val="aff2"/>
        <w:spacing w:after="120" w:line="240" w:lineRule="auto"/>
      </w:pPr>
      <w:r w:rsidRPr="00AD2583">
        <w:t xml:space="preserve">Численность </w:t>
      </w:r>
      <w:r w:rsidR="005C03C9" w:rsidRPr="00AD2583">
        <w:t xml:space="preserve">безработных, </w:t>
      </w:r>
      <w:r w:rsidR="00AC7D47" w:rsidRPr="00AD2583">
        <w:rPr>
          <w:snapToGrid w:val="0"/>
        </w:rPr>
        <w:t xml:space="preserve">зарегистрированных в органах </w:t>
      </w:r>
      <w:r w:rsidR="00AC7D47" w:rsidRPr="00AD2583">
        <w:rPr>
          <w:snapToGrid w:val="0"/>
        </w:rPr>
        <w:br/>
        <w:t>службы занятости населения</w:t>
      </w:r>
    </w:p>
    <w:p w:rsidR="003D57EC" w:rsidRPr="00AD2583" w:rsidRDefault="003D57EC" w:rsidP="003D57EC">
      <w:pPr>
        <w:pStyle w:val="aff3"/>
      </w:pPr>
      <w:r w:rsidRPr="00AD2583">
        <w:t xml:space="preserve">(по данным </w:t>
      </w:r>
      <w:r w:rsidR="008812C3" w:rsidRPr="00AD2583">
        <w:t>Министерства</w:t>
      </w:r>
      <w:r w:rsidRPr="00AD2583">
        <w:t xml:space="preserve"> труда</w:t>
      </w:r>
      <w:r w:rsidR="00AC7D47" w:rsidRPr="00AD2583">
        <w:t xml:space="preserve"> и социального развития </w:t>
      </w:r>
      <w:r w:rsidRPr="00AD2583">
        <w:t>Новосибирской области,</w:t>
      </w:r>
      <w:r w:rsidR="00C96C15" w:rsidRPr="00AD2583">
        <w:t xml:space="preserve"> </w:t>
      </w:r>
      <w:r w:rsidR="00AC7D47" w:rsidRPr="00AD2583">
        <w:br/>
      </w:r>
      <w:r w:rsidRPr="00AD2583">
        <w:t>на конец года)</w:t>
      </w:r>
    </w:p>
    <w:tbl>
      <w:tblPr>
        <w:tblW w:w="956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615"/>
        <w:gridCol w:w="992"/>
        <w:gridCol w:w="992"/>
        <w:gridCol w:w="992"/>
        <w:gridCol w:w="992"/>
        <w:gridCol w:w="992"/>
        <w:gridCol w:w="992"/>
      </w:tblGrid>
      <w:tr w:rsidR="00E14D6F" w:rsidRPr="00AD2583" w:rsidTr="00E12EB2">
        <w:tc>
          <w:tcPr>
            <w:tcW w:w="361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E14D6F" w:rsidRPr="00AD2583" w:rsidRDefault="00E14D6F" w:rsidP="00B9575E">
            <w:pPr>
              <w:pStyle w:val="ad"/>
            </w:pP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</w:pPr>
            <w:r w:rsidRPr="00AD2583">
              <w:t>2017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</w:pPr>
            <w:r w:rsidRPr="00AD2583">
              <w:t>2018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</w:pPr>
            <w:r w:rsidRPr="00AD2583">
              <w:t>2019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</w:pPr>
            <w:r w:rsidRPr="00AD2583">
              <w:t>2020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</w:pPr>
            <w:r w:rsidRPr="00AD2583">
              <w:t>2021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vAlign w:val="center"/>
          </w:tcPr>
          <w:p w:rsidR="00E14D6F" w:rsidRPr="00AD2583" w:rsidRDefault="00E14D6F" w:rsidP="0086700C">
            <w:pPr>
              <w:pStyle w:val="ad"/>
            </w:pPr>
            <w:r>
              <w:t>2022</w:t>
            </w:r>
          </w:p>
        </w:tc>
      </w:tr>
      <w:tr w:rsidR="003D41B5" w:rsidRPr="00AD2583" w:rsidTr="00E12EB2"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3D41B5" w:rsidRPr="00AD2583" w:rsidRDefault="003D41B5" w:rsidP="00B9575E">
            <w:pPr>
              <w:pStyle w:val="0-"/>
              <w:rPr>
                <w:b w:val="0"/>
              </w:rPr>
            </w:pPr>
            <w:r w:rsidRPr="00AD2583">
              <w:rPr>
                <w:b w:val="0"/>
              </w:rPr>
              <w:t>Численность зарегистрирова</w:t>
            </w:r>
            <w:r w:rsidRPr="00AD2583">
              <w:rPr>
                <w:b w:val="0"/>
              </w:rPr>
              <w:t>н</w:t>
            </w:r>
            <w:r w:rsidRPr="00AD2583">
              <w:rPr>
                <w:b w:val="0"/>
              </w:rPr>
              <w:t>ных безработных, 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-"/>
              <w:rPr>
                <w:b w:val="0"/>
              </w:rPr>
            </w:pPr>
            <w:r w:rsidRPr="00AD2583">
              <w:rPr>
                <w:b w:val="0"/>
              </w:rPr>
              <w:t>13523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-"/>
              <w:rPr>
                <w:b w:val="0"/>
              </w:rPr>
            </w:pPr>
            <w:r w:rsidRPr="00AD2583">
              <w:rPr>
                <w:b w:val="0"/>
              </w:rPr>
              <w:t>11836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-"/>
              <w:rPr>
                <w:b w:val="0"/>
              </w:rPr>
            </w:pPr>
            <w:r w:rsidRPr="00AD2583">
              <w:rPr>
                <w:b w:val="0"/>
              </w:rPr>
              <w:t>13219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-"/>
              <w:rPr>
                <w:b w:val="0"/>
              </w:rPr>
            </w:pPr>
            <w:r w:rsidRPr="00AD2583">
              <w:rPr>
                <w:b w:val="0"/>
              </w:rPr>
              <w:t>72358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-"/>
              <w:rPr>
                <w:b w:val="0"/>
              </w:rPr>
            </w:pPr>
            <w:r w:rsidRPr="00AD2583">
              <w:rPr>
                <w:b w:val="0"/>
              </w:rPr>
              <w:t>25318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3D41B5" w:rsidRPr="00AD2583" w:rsidRDefault="003D41B5" w:rsidP="001F231C">
            <w:pPr>
              <w:pStyle w:val="-"/>
              <w:rPr>
                <w:b w:val="0"/>
              </w:rPr>
            </w:pPr>
            <w:r>
              <w:rPr>
                <w:b w:val="0"/>
              </w:rPr>
              <w:t>13406</w:t>
            </w:r>
          </w:p>
        </w:tc>
      </w:tr>
      <w:tr w:rsidR="003D41B5" w:rsidRPr="00AD2583" w:rsidTr="00E12EB2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3D41B5" w:rsidRPr="00AD2583" w:rsidRDefault="003D41B5" w:rsidP="00B9575E">
            <w:pPr>
              <w:pStyle w:val="05"/>
            </w:pPr>
            <w:r w:rsidRPr="00AD2583">
              <w:t>из них: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ad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ad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ad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ad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ad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3D41B5" w:rsidRPr="00AD2583" w:rsidRDefault="003D41B5" w:rsidP="001F231C">
            <w:pPr>
              <w:pStyle w:val="ad"/>
            </w:pPr>
          </w:p>
        </w:tc>
      </w:tr>
      <w:tr w:rsidR="003D41B5" w:rsidRPr="00AD2583" w:rsidTr="00E12EB2">
        <w:tc>
          <w:tcPr>
            <w:tcW w:w="361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1B5" w:rsidRPr="00AD2583" w:rsidRDefault="003D41B5" w:rsidP="00B9575E">
            <w:pPr>
              <w:pStyle w:val="12"/>
              <w:ind w:left="284"/>
            </w:pPr>
            <w:r w:rsidRPr="00AD2583">
              <w:t>граждане в возрасте 16-29 лет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ad"/>
            </w:pPr>
            <w:r w:rsidRPr="00AD2583">
              <w:t>2155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ad"/>
            </w:pPr>
            <w:r w:rsidRPr="00AD2583">
              <w:t>1737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ad"/>
            </w:pPr>
            <w:r w:rsidRPr="00AD2583">
              <w:t>1831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ad"/>
            </w:pPr>
            <w:r w:rsidRPr="00AD2583">
              <w:t>16110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ad"/>
            </w:pPr>
            <w:r w:rsidRPr="00AD2583">
              <w:t>4197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D41B5" w:rsidRPr="00AD2583" w:rsidRDefault="003D41B5" w:rsidP="001F231C">
            <w:pPr>
              <w:pStyle w:val="ad"/>
            </w:pPr>
            <w:r>
              <w:t>1807</w:t>
            </w:r>
          </w:p>
        </w:tc>
      </w:tr>
      <w:tr w:rsidR="003D41B5" w:rsidRPr="00AD2583" w:rsidTr="00E12EB2"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3D41B5" w:rsidRPr="00AD2583" w:rsidRDefault="003D41B5" w:rsidP="00B9575E">
            <w:pPr>
              <w:pStyle w:val="12"/>
              <w:ind w:left="284"/>
            </w:pPr>
            <w:r w:rsidRPr="00AD2583">
              <w:t>женщины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ad"/>
            </w:pPr>
            <w:r w:rsidRPr="00AD2583">
              <w:t>6773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ad"/>
            </w:pPr>
            <w:r w:rsidRPr="00AD2583">
              <w:t>5850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ad"/>
            </w:pPr>
            <w:r w:rsidRPr="00AD2583">
              <w:t>6842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ad"/>
            </w:pPr>
            <w:r w:rsidRPr="00AD2583">
              <w:t>41522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ad"/>
            </w:pPr>
            <w:r w:rsidRPr="00AD2583">
              <w:t>14456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3D41B5" w:rsidRPr="00AD2583" w:rsidRDefault="003D41B5" w:rsidP="001F231C">
            <w:pPr>
              <w:pStyle w:val="ad"/>
            </w:pPr>
            <w:r>
              <w:t>7614</w:t>
            </w:r>
          </w:p>
        </w:tc>
      </w:tr>
      <w:tr w:rsidR="003D41B5" w:rsidRPr="00AD2583" w:rsidTr="00E12EB2"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3D41B5" w:rsidRPr="00AD2583" w:rsidRDefault="003D41B5" w:rsidP="00B9575E">
            <w:pPr>
              <w:pStyle w:val="12"/>
              <w:ind w:left="0" w:right="-113"/>
            </w:pPr>
            <w:r w:rsidRPr="00AD2583">
              <w:t>В % к итогу: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ad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ad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ad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ad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ad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3D41B5" w:rsidRPr="00AD2583" w:rsidRDefault="003D41B5" w:rsidP="001F231C">
            <w:pPr>
              <w:pStyle w:val="ad"/>
            </w:pPr>
          </w:p>
        </w:tc>
      </w:tr>
      <w:tr w:rsidR="003D41B5" w:rsidRPr="00AD2583" w:rsidTr="00E12EB2">
        <w:tc>
          <w:tcPr>
            <w:tcW w:w="361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1B5" w:rsidRPr="00AD2583" w:rsidRDefault="003D41B5" w:rsidP="00B9575E">
            <w:pPr>
              <w:pStyle w:val="12"/>
              <w:ind w:left="284"/>
            </w:pPr>
            <w:r w:rsidRPr="00AD2583">
              <w:t>граждане в возрасте 16-29 лет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ad"/>
            </w:pPr>
            <w:r w:rsidRPr="00AD2583">
              <w:t>15,9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ad"/>
            </w:pPr>
            <w:r w:rsidRPr="00AD2583">
              <w:t>14,7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ad"/>
            </w:pPr>
            <w:r w:rsidRPr="00AD2583">
              <w:t>13,9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ad"/>
            </w:pPr>
            <w:r w:rsidRPr="00AD2583">
              <w:t>22,3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ad"/>
            </w:pPr>
            <w:r w:rsidRPr="00AD2583">
              <w:t>16,6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D41B5" w:rsidRPr="00AD2583" w:rsidRDefault="003D41B5" w:rsidP="001F231C">
            <w:pPr>
              <w:pStyle w:val="ad"/>
            </w:pPr>
            <w:r>
              <w:t>13,5</w:t>
            </w:r>
          </w:p>
        </w:tc>
      </w:tr>
      <w:tr w:rsidR="003D41B5" w:rsidRPr="00AD2583" w:rsidTr="00E12EB2"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3D41B5" w:rsidRPr="00AD2583" w:rsidRDefault="003D41B5" w:rsidP="00B9575E">
            <w:pPr>
              <w:pStyle w:val="12"/>
              <w:ind w:left="284"/>
            </w:pPr>
            <w:r w:rsidRPr="00AD2583">
              <w:t>женщины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ad"/>
            </w:pPr>
            <w:r w:rsidRPr="00AD2583">
              <w:t>50,1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ad"/>
            </w:pPr>
            <w:r w:rsidRPr="00AD2583">
              <w:t>49,4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ad"/>
            </w:pPr>
            <w:r w:rsidRPr="00AD2583">
              <w:t>51,8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ad"/>
            </w:pPr>
            <w:r w:rsidRPr="00AD2583">
              <w:t>57,4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3D41B5" w:rsidRPr="00AD2583" w:rsidRDefault="003D41B5" w:rsidP="00E14D6F">
            <w:pPr>
              <w:pStyle w:val="ad"/>
            </w:pPr>
            <w:r w:rsidRPr="00AD2583">
              <w:t>57,1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D41B5" w:rsidRPr="00AD2583" w:rsidRDefault="003D41B5" w:rsidP="001F231C">
            <w:pPr>
              <w:pStyle w:val="ad"/>
            </w:pPr>
            <w:r>
              <w:t>56,8</w:t>
            </w:r>
          </w:p>
        </w:tc>
      </w:tr>
    </w:tbl>
    <w:p w:rsidR="003D57EC" w:rsidRPr="00AD2583" w:rsidRDefault="003D57EC" w:rsidP="003D57EC">
      <w:pPr>
        <w:pStyle w:val="aff2"/>
      </w:pPr>
    </w:p>
    <w:p w:rsidR="003B4F91" w:rsidRPr="00AD2583" w:rsidRDefault="00AC7D47">
      <w:pPr>
        <w:pStyle w:val="aff2"/>
        <w:pageBreakBefore/>
        <w:rPr>
          <w:noProof/>
        </w:rPr>
      </w:pPr>
      <w:r w:rsidRPr="00AD2583">
        <w:rPr>
          <w:noProof/>
        </w:rPr>
        <w:lastRenderedPageBreak/>
        <w:t>Среднесписочная численность работников организаций</w:t>
      </w:r>
      <w:r w:rsidRPr="00AD2583">
        <w:rPr>
          <w:noProof/>
        </w:rPr>
        <w:br/>
        <w:t>по в</w:t>
      </w:r>
      <w:r w:rsidR="00AD05E3" w:rsidRPr="00AD2583">
        <w:rPr>
          <w:noProof/>
        </w:rPr>
        <w:t>идам экономической деятельности</w:t>
      </w:r>
    </w:p>
    <w:p w:rsidR="00AD05E3" w:rsidRPr="00AD2583" w:rsidRDefault="00AD05E3" w:rsidP="00AD05E3">
      <w:pPr>
        <w:pStyle w:val="aff3"/>
      </w:pPr>
      <w:r w:rsidRPr="00AD2583">
        <w:t>(</w:t>
      </w:r>
      <w:r w:rsidR="00AD1B96" w:rsidRPr="00AD2583">
        <w:t xml:space="preserve">тыс. </w:t>
      </w:r>
      <w:r w:rsidRPr="00AD2583">
        <w:t>человек)</w:t>
      </w:r>
    </w:p>
    <w:tbl>
      <w:tblPr>
        <w:tblW w:w="942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757"/>
        <w:gridCol w:w="945"/>
        <w:gridCol w:w="945"/>
        <w:gridCol w:w="945"/>
        <w:gridCol w:w="945"/>
        <w:gridCol w:w="945"/>
        <w:gridCol w:w="945"/>
      </w:tblGrid>
      <w:tr w:rsidR="00E14D6F" w:rsidRPr="00AD2583" w:rsidTr="00CA3660">
        <w:trPr>
          <w:cantSplit/>
          <w:tblHeader/>
        </w:trPr>
        <w:tc>
          <w:tcPr>
            <w:tcW w:w="375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14D6F" w:rsidRPr="00AD2583" w:rsidRDefault="00E14D6F" w:rsidP="00AD05E3">
            <w:pPr>
              <w:pStyle w:val="ad"/>
              <w:spacing w:before="40" w:after="40"/>
            </w:pPr>
          </w:p>
        </w:tc>
        <w:tc>
          <w:tcPr>
            <w:tcW w:w="94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2017</w:t>
            </w:r>
          </w:p>
        </w:tc>
        <w:tc>
          <w:tcPr>
            <w:tcW w:w="94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2018</w:t>
            </w:r>
          </w:p>
        </w:tc>
        <w:tc>
          <w:tcPr>
            <w:tcW w:w="94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2019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2020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2021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4D6F" w:rsidRPr="00AD2583" w:rsidRDefault="00E14D6F" w:rsidP="00605C4A">
            <w:pPr>
              <w:pStyle w:val="ad"/>
              <w:spacing w:before="40" w:after="40"/>
              <w:ind w:left="-57" w:right="-57"/>
            </w:pPr>
            <w:r>
              <w:t>2022</w:t>
            </w:r>
          </w:p>
        </w:tc>
      </w:tr>
      <w:tr w:rsidR="008B0A54" w:rsidRPr="00AD2583" w:rsidTr="00590588">
        <w:trPr>
          <w:cantSplit/>
        </w:trPr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AD05E3">
            <w:pPr>
              <w:pStyle w:val="0-"/>
              <w:spacing w:before="40" w:after="40"/>
            </w:pPr>
            <w:r w:rsidRPr="00AD2583">
              <w:t>Всего в экономике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-"/>
              <w:spacing w:before="40" w:after="40"/>
            </w:pPr>
            <w:r w:rsidRPr="00AD2583">
              <w:t>927,3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-"/>
              <w:spacing w:before="40" w:after="40"/>
            </w:pPr>
            <w:r w:rsidRPr="00AD2583">
              <w:t>939,1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-"/>
              <w:spacing w:before="40" w:after="40"/>
            </w:pPr>
            <w:r w:rsidRPr="00AD2583">
              <w:t>923,6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-"/>
              <w:spacing w:before="40" w:after="40"/>
            </w:pPr>
            <w:r w:rsidRPr="00AD2583">
              <w:t>903,6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A54" w:rsidRPr="00AD2583" w:rsidRDefault="008B0A54" w:rsidP="00E14D6F">
            <w:pPr>
              <w:pStyle w:val="-"/>
              <w:spacing w:before="40" w:after="40"/>
              <w:rPr>
                <w:sz w:val="24"/>
                <w:szCs w:val="24"/>
              </w:rPr>
            </w:pPr>
            <w:r w:rsidRPr="00AD2583">
              <w:t>900,8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B0A54" w:rsidRPr="005E1F17" w:rsidRDefault="008B0A54" w:rsidP="001F231C">
            <w:pPr>
              <w:pStyle w:val="-"/>
              <w:spacing w:before="40" w:after="40"/>
            </w:pPr>
            <w:r w:rsidRPr="005E1F17">
              <w:t>893,8</w:t>
            </w:r>
          </w:p>
        </w:tc>
      </w:tr>
      <w:tr w:rsidR="00590588" w:rsidRPr="00AD2583" w:rsidTr="00590588">
        <w:trPr>
          <w:cantSplit/>
        </w:trPr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590588">
            <w:pPr>
              <w:pStyle w:val="0-"/>
              <w:spacing w:before="40" w:after="40"/>
              <w:ind w:left="142"/>
            </w:pPr>
            <w:r w:rsidRPr="00590588">
              <w:rPr>
                <w:b w:val="0"/>
              </w:rPr>
              <w:t>в том числе: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E14D6F">
            <w:pPr>
              <w:pStyle w:val="-"/>
              <w:spacing w:before="40" w:after="40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E14D6F">
            <w:pPr>
              <w:pStyle w:val="-"/>
              <w:spacing w:before="40" w:after="40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E14D6F">
            <w:pPr>
              <w:pStyle w:val="-"/>
              <w:spacing w:before="40" w:after="40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E14D6F">
            <w:pPr>
              <w:pStyle w:val="-"/>
              <w:spacing w:before="40" w:after="40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90588" w:rsidRPr="00AD2583" w:rsidRDefault="00590588" w:rsidP="00E14D6F">
            <w:pPr>
              <w:pStyle w:val="-"/>
              <w:spacing w:before="40" w:after="40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590588" w:rsidRPr="005E1F17" w:rsidRDefault="00590588" w:rsidP="001F231C">
            <w:pPr>
              <w:pStyle w:val="-"/>
              <w:spacing w:before="40" w:after="40"/>
            </w:pPr>
          </w:p>
        </w:tc>
      </w:tr>
      <w:tr w:rsidR="008B0A54" w:rsidRPr="00AD2583" w:rsidTr="00590588">
        <w:trPr>
          <w:cantSplit/>
        </w:trPr>
        <w:tc>
          <w:tcPr>
            <w:tcW w:w="375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pStyle w:val="05"/>
              <w:spacing w:before="40" w:after="40"/>
              <w:ind w:left="142"/>
              <w:rPr>
                <w:szCs w:val="22"/>
              </w:rPr>
            </w:pPr>
            <w:r w:rsidRPr="00AD2583">
              <w:rPr>
                <w:rFonts w:cs="Arial"/>
                <w:szCs w:val="22"/>
              </w:rPr>
              <w:t>сельское, лесное хозяйство, ох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та, рыболовство и рыбоводство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34,5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29,5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28,8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26,0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25,2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24,4</w:t>
            </w:r>
          </w:p>
        </w:tc>
      </w:tr>
      <w:tr w:rsidR="008B0A54" w:rsidRPr="00AD2583" w:rsidTr="00E12EB2">
        <w:trPr>
          <w:cantSplit/>
        </w:trPr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добыча полезных ископаемых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5,9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6,4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6,2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5,9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6,2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6,2</w:t>
            </w:r>
          </w:p>
        </w:tc>
      </w:tr>
      <w:tr w:rsidR="008B0A54" w:rsidRPr="00AD2583" w:rsidTr="00E12EB2">
        <w:trPr>
          <w:cantSplit/>
        </w:trPr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обрабатывающие производства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132,6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138,2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137,4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133,4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132,4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133,0</w:t>
            </w:r>
          </w:p>
        </w:tc>
      </w:tr>
      <w:tr w:rsidR="008B0A54" w:rsidRPr="00AD2583" w:rsidTr="00E12EB2">
        <w:trPr>
          <w:cantSplit/>
        </w:trPr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обеспечение электрической энергией, газом и паром; конд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ционирование воздуха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26,6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24,8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23,4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22,5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21,4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21,0</w:t>
            </w:r>
          </w:p>
        </w:tc>
      </w:tr>
      <w:tr w:rsidR="008B0A54" w:rsidRPr="00AD2583" w:rsidTr="00E12EB2">
        <w:trPr>
          <w:cantSplit/>
        </w:trPr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водоснабжение; водоотведение, организация сбора и утилизации отходов, деятельность по ликв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дации загрязнений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9,6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8,3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8,7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8,6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8,6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8,7</w:t>
            </w:r>
          </w:p>
        </w:tc>
      </w:tr>
      <w:tr w:rsidR="008B0A54" w:rsidRPr="00AD2583" w:rsidTr="00E12EB2">
        <w:trPr>
          <w:cantSplit/>
        </w:trPr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строительство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42,2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40,7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39,2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36,5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36,5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38,0</w:t>
            </w:r>
          </w:p>
        </w:tc>
      </w:tr>
      <w:tr w:rsidR="008B0A54" w:rsidRPr="00AD2583" w:rsidTr="00E12EB2">
        <w:trPr>
          <w:cantSplit/>
        </w:trPr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торговля оптовая и розничная; ремонт автотранспортных средств, мотоциклов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155,4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155,9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153,4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153,2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152,2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152,2</w:t>
            </w:r>
          </w:p>
        </w:tc>
      </w:tr>
      <w:tr w:rsidR="008B0A54" w:rsidRPr="00AD2583" w:rsidTr="00E12EB2">
        <w:trPr>
          <w:cantSplit/>
        </w:trPr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транспортировка и хранение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71,4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74,2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76,7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75,8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75,5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78,3</w:t>
            </w:r>
          </w:p>
        </w:tc>
      </w:tr>
      <w:tr w:rsidR="008B0A54" w:rsidRPr="00AD2583" w:rsidTr="00E12EB2">
        <w:trPr>
          <w:cantSplit/>
        </w:trPr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гостиниц и пре</w:t>
            </w:r>
            <w:r w:rsidRPr="00AD2583">
              <w:rPr>
                <w:rFonts w:cs="Arial"/>
                <w:szCs w:val="22"/>
              </w:rPr>
              <w:t>д</w:t>
            </w:r>
            <w:r w:rsidRPr="00AD2583">
              <w:rPr>
                <w:rFonts w:cs="Arial"/>
                <w:szCs w:val="22"/>
              </w:rPr>
              <w:t>приятий общественного питания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16,5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16,0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16,1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14,1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16,0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17,7</w:t>
            </w:r>
          </w:p>
        </w:tc>
      </w:tr>
      <w:tr w:rsidR="008B0A54" w:rsidRPr="00AD2583" w:rsidTr="00E12EB2">
        <w:trPr>
          <w:cantSplit/>
        </w:trPr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инфо</w:t>
            </w:r>
            <w:r w:rsidRPr="00AD2583">
              <w:rPr>
                <w:rFonts w:cs="Arial"/>
                <w:szCs w:val="22"/>
              </w:rPr>
              <w:t>р</w:t>
            </w:r>
            <w:r w:rsidRPr="00AD2583">
              <w:rPr>
                <w:rFonts w:cs="Arial"/>
                <w:szCs w:val="22"/>
              </w:rPr>
              <w:t>мации и связи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27,8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30,0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30,0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30,2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29,9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31,1</w:t>
            </w:r>
          </w:p>
        </w:tc>
      </w:tr>
      <w:tr w:rsidR="008B0A54" w:rsidRPr="00AD2583" w:rsidTr="00E12EB2">
        <w:trPr>
          <w:cantSplit/>
        </w:trPr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деятельность финансовая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и страховая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27,0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32,1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27,5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26,8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25,8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24,6</w:t>
            </w:r>
          </w:p>
        </w:tc>
      </w:tr>
      <w:tr w:rsidR="008B0A54" w:rsidRPr="00AD2583" w:rsidTr="00E12EB2">
        <w:trPr>
          <w:cantSplit/>
        </w:trPr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деятельность по операциям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с недвижимым имуществом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33,4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34,6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33,8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29,6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31,3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25,4</w:t>
            </w:r>
          </w:p>
        </w:tc>
      </w:tr>
      <w:tr w:rsidR="008B0A54" w:rsidRPr="00AD2583" w:rsidTr="00E12EB2">
        <w:trPr>
          <w:cantSplit/>
        </w:trPr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профессионал</w:t>
            </w:r>
            <w:r w:rsidRPr="00AD2583">
              <w:rPr>
                <w:rFonts w:cs="Arial"/>
                <w:szCs w:val="22"/>
              </w:rPr>
              <w:t>ь</w:t>
            </w:r>
            <w:r w:rsidRPr="00AD2583">
              <w:rPr>
                <w:rFonts w:cs="Arial"/>
                <w:szCs w:val="22"/>
              </w:rPr>
              <w:t>ная, научная и техническая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55,7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51,2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51,6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51,5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52,8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49,6</w:t>
            </w:r>
          </w:p>
        </w:tc>
      </w:tr>
      <w:tr w:rsidR="008B0A54" w:rsidRPr="00AD2583" w:rsidTr="00E12EB2">
        <w:trPr>
          <w:cantSplit/>
        </w:trPr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административная и сопутствующие дополнител</w:t>
            </w:r>
            <w:r w:rsidRPr="00AD2583">
              <w:rPr>
                <w:rFonts w:cs="Arial"/>
                <w:szCs w:val="22"/>
              </w:rPr>
              <w:t>ь</w:t>
            </w:r>
            <w:r w:rsidRPr="00AD2583">
              <w:rPr>
                <w:rFonts w:cs="Arial"/>
                <w:szCs w:val="22"/>
              </w:rPr>
              <w:t>ные услуги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22,6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31,0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26,5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26,6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24,5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24,4</w:t>
            </w:r>
          </w:p>
        </w:tc>
      </w:tr>
      <w:tr w:rsidR="008B0A54" w:rsidRPr="00AD2583" w:rsidTr="00E12EB2">
        <w:trPr>
          <w:cantSplit/>
        </w:trPr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государственное управление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и обеспечение военной безопа</w:t>
            </w:r>
            <w:r w:rsidRPr="00AD2583">
              <w:rPr>
                <w:rFonts w:cs="Arial"/>
                <w:szCs w:val="22"/>
              </w:rPr>
              <w:t>с</w:t>
            </w:r>
            <w:r w:rsidRPr="00AD2583">
              <w:rPr>
                <w:rFonts w:cs="Arial"/>
                <w:szCs w:val="22"/>
              </w:rPr>
              <w:t>ности; социальное обеспечение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63,9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60,8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60,1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59,6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57,0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57,6</w:t>
            </w:r>
          </w:p>
        </w:tc>
      </w:tr>
      <w:tr w:rsidR="008B0A54" w:rsidRPr="00AD2583" w:rsidTr="00E12EB2">
        <w:trPr>
          <w:cantSplit/>
        </w:trPr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образование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100,7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99,8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100,0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100,0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98,6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97,5</w:t>
            </w:r>
          </w:p>
        </w:tc>
      </w:tr>
      <w:tr w:rsidR="008B0A54" w:rsidRPr="00AD2583" w:rsidTr="00E12EB2">
        <w:trPr>
          <w:cantSplit/>
        </w:trPr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здрав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охранения и социальных услуг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75,7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80,1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80,3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80,1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81,1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79,9</w:t>
            </w:r>
          </w:p>
        </w:tc>
      </w:tr>
      <w:tr w:rsidR="008B0A54" w:rsidRPr="00AD2583" w:rsidTr="00E12EB2">
        <w:trPr>
          <w:cantSplit/>
        </w:trPr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культ</w:t>
            </w:r>
            <w:r w:rsidRPr="00AD2583">
              <w:rPr>
                <w:rFonts w:cs="Arial"/>
                <w:szCs w:val="22"/>
              </w:rPr>
              <w:t>у</w:t>
            </w:r>
            <w:r w:rsidRPr="00AD2583">
              <w:rPr>
                <w:rFonts w:cs="Arial"/>
                <w:szCs w:val="22"/>
              </w:rPr>
              <w:t xml:space="preserve">ры, спорта, организации досуга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и развлечений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19,2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18,1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18,3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18,2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19,5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19,2</w:t>
            </w:r>
          </w:p>
        </w:tc>
      </w:tr>
      <w:tr w:rsidR="008B0A54" w:rsidRPr="00AD2583" w:rsidTr="00E12EB2">
        <w:trPr>
          <w:cantSplit/>
        </w:trPr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533AC1">
            <w:pPr>
              <w:pStyle w:val="05"/>
              <w:spacing w:before="40" w:after="40"/>
              <w:ind w:left="142"/>
            </w:pPr>
            <w:r w:rsidRPr="00AD2583">
              <w:rPr>
                <w:rFonts w:cs="Arial"/>
                <w:szCs w:val="22"/>
              </w:rPr>
              <w:t>предоставление прочих видов услуг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6,6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7,4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5,6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6,3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5,0</w:t>
            </w:r>
          </w:p>
        </w:tc>
      </w:tr>
    </w:tbl>
    <w:p w:rsidR="00A244C9" w:rsidRPr="00AD2583" w:rsidRDefault="00A244C9">
      <w:pPr>
        <w:pStyle w:val="aff3"/>
      </w:pPr>
    </w:p>
    <w:p w:rsidR="00AD05E3" w:rsidRPr="00AD2583" w:rsidRDefault="00533AC1" w:rsidP="00AD05E3">
      <w:pPr>
        <w:pStyle w:val="aff2"/>
        <w:pageBreakBefore/>
        <w:rPr>
          <w:noProof/>
        </w:rPr>
      </w:pPr>
      <w:r w:rsidRPr="00AD2583">
        <w:rPr>
          <w:noProof/>
        </w:rPr>
        <w:lastRenderedPageBreak/>
        <w:t>Структура с</w:t>
      </w:r>
      <w:r w:rsidR="00AD05E3" w:rsidRPr="00AD2583">
        <w:rPr>
          <w:noProof/>
        </w:rPr>
        <w:t>реднесписочн</w:t>
      </w:r>
      <w:r w:rsidRPr="00AD2583">
        <w:rPr>
          <w:noProof/>
        </w:rPr>
        <w:t>ой</w:t>
      </w:r>
      <w:r w:rsidR="00AD05E3" w:rsidRPr="00AD2583">
        <w:rPr>
          <w:noProof/>
        </w:rPr>
        <w:t xml:space="preserve"> численност</w:t>
      </w:r>
      <w:r w:rsidRPr="00AD2583">
        <w:rPr>
          <w:noProof/>
        </w:rPr>
        <w:t>и</w:t>
      </w:r>
      <w:r w:rsidR="00AD05E3" w:rsidRPr="00AD2583">
        <w:rPr>
          <w:noProof/>
        </w:rPr>
        <w:t xml:space="preserve"> работников организаций</w:t>
      </w:r>
      <w:r w:rsidR="00AD05E3" w:rsidRPr="00AD2583">
        <w:rPr>
          <w:noProof/>
        </w:rPr>
        <w:br/>
        <w:t>по видам экономической деятельности</w:t>
      </w:r>
    </w:p>
    <w:p w:rsidR="00533AC1" w:rsidRPr="00AD2583" w:rsidRDefault="00533AC1" w:rsidP="00533AC1">
      <w:pPr>
        <w:pStyle w:val="aff3"/>
      </w:pPr>
      <w:r w:rsidRPr="00AD2583">
        <w:t>(в % к итогу)</w:t>
      </w:r>
    </w:p>
    <w:tbl>
      <w:tblPr>
        <w:tblW w:w="942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899"/>
        <w:gridCol w:w="921"/>
        <w:gridCol w:w="921"/>
        <w:gridCol w:w="921"/>
        <w:gridCol w:w="921"/>
        <w:gridCol w:w="921"/>
        <w:gridCol w:w="921"/>
      </w:tblGrid>
      <w:tr w:rsidR="00E14D6F" w:rsidRPr="00AD2583" w:rsidTr="00E12EB2">
        <w:trPr>
          <w:cantSplit/>
          <w:tblHeader/>
        </w:trPr>
        <w:tc>
          <w:tcPr>
            <w:tcW w:w="38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14D6F" w:rsidRPr="00AD2583" w:rsidRDefault="00E14D6F" w:rsidP="00533AC1">
            <w:pPr>
              <w:pStyle w:val="ad"/>
              <w:spacing w:before="40" w:after="40"/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2017</w:t>
            </w:r>
          </w:p>
        </w:tc>
        <w:tc>
          <w:tcPr>
            <w:tcW w:w="92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2018</w:t>
            </w: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2019</w:t>
            </w: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2020</w:t>
            </w: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2021</w:t>
            </w: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E14D6F" w:rsidRPr="00AD2583" w:rsidRDefault="00E14D6F" w:rsidP="0086700C">
            <w:pPr>
              <w:pStyle w:val="ad"/>
              <w:spacing w:before="40" w:after="40"/>
              <w:ind w:left="-57" w:right="-57"/>
            </w:pPr>
            <w:r>
              <w:t>2022</w:t>
            </w:r>
          </w:p>
        </w:tc>
      </w:tr>
      <w:tr w:rsidR="008B0A54" w:rsidRPr="00AD2583" w:rsidTr="00D82568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533AC1">
            <w:pPr>
              <w:pStyle w:val="0-"/>
              <w:spacing w:before="40" w:after="40"/>
            </w:pPr>
            <w:r w:rsidRPr="00AD2583">
              <w:t>Всего в экономике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-"/>
              <w:spacing w:before="40" w:after="40"/>
            </w:pPr>
            <w:r w:rsidRPr="00AD2583">
              <w:t>100,0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-"/>
              <w:spacing w:before="40" w:after="40"/>
            </w:pPr>
            <w:r w:rsidRPr="00AD2583">
              <w:t>100,0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-"/>
              <w:spacing w:before="40" w:after="40"/>
            </w:pPr>
            <w:r w:rsidRPr="00AD2583">
              <w:t>100,0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-"/>
              <w:spacing w:before="40" w:after="40"/>
            </w:pPr>
            <w:r w:rsidRPr="00AD2583">
              <w:t>100,0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-"/>
              <w:spacing w:before="40" w:after="40"/>
            </w:pPr>
            <w:r w:rsidRPr="00AD2583">
              <w:t>100,0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B0A54" w:rsidRPr="00AD2583" w:rsidRDefault="008B0A54" w:rsidP="001F231C">
            <w:pPr>
              <w:pStyle w:val="-"/>
              <w:spacing w:before="40" w:after="40"/>
            </w:pPr>
            <w:r>
              <w:t>100,0</w:t>
            </w:r>
          </w:p>
        </w:tc>
      </w:tr>
      <w:tr w:rsidR="00590588" w:rsidRPr="00AD2583" w:rsidTr="00D82568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590588">
            <w:pPr>
              <w:pStyle w:val="0-"/>
              <w:spacing w:before="40" w:after="40"/>
              <w:ind w:left="284"/>
            </w:pPr>
            <w:r w:rsidRPr="00590588">
              <w:rPr>
                <w:b w:val="0"/>
              </w:rPr>
              <w:t>в том числе: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E14D6F">
            <w:pPr>
              <w:pStyle w:val="-"/>
              <w:spacing w:before="40" w:after="40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E14D6F">
            <w:pPr>
              <w:pStyle w:val="-"/>
              <w:spacing w:before="40" w:after="40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E14D6F">
            <w:pPr>
              <w:pStyle w:val="-"/>
              <w:spacing w:before="40" w:after="40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E14D6F">
            <w:pPr>
              <w:pStyle w:val="-"/>
              <w:spacing w:before="40" w:after="40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E14D6F">
            <w:pPr>
              <w:pStyle w:val="-"/>
              <w:spacing w:before="40" w:after="40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590588" w:rsidRDefault="00590588" w:rsidP="001F231C">
            <w:pPr>
              <w:pStyle w:val="-"/>
              <w:spacing w:before="40" w:after="40"/>
            </w:pPr>
          </w:p>
        </w:tc>
      </w:tr>
      <w:tr w:rsidR="008B0A54" w:rsidRPr="00AD2583" w:rsidTr="00D82568">
        <w:trPr>
          <w:cantSplit/>
        </w:trPr>
        <w:tc>
          <w:tcPr>
            <w:tcW w:w="389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pStyle w:val="05"/>
              <w:spacing w:before="40" w:after="40"/>
              <w:rPr>
                <w:szCs w:val="22"/>
              </w:rPr>
            </w:pPr>
            <w:r w:rsidRPr="00AD2583">
              <w:rPr>
                <w:rFonts w:cs="Arial"/>
                <w:szCs w:val="22"/>
              </w:rPr>
              <w:t>сельское, лесное хозяйство, ох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та, рыболовство и рыбоводство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3,7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3,1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3,1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2,9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2,8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2,7</w:t>
            </w:r>
          </w:p>
        </w:tc>
      </w:tr>
      <w:tr w:rsidR="008B0A54" w:rsidRPr="00AD2583" w:rsidTr="00E12EB2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добыча полезных ископаемых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0,6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0,7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0,7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0,6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0,7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0,7</w:t>
            </w:r>
          </w:p>
        </w:tc>
      </w:tr>
      <w:tr w:rsidR="008B0A54" w:rsidRPr="00AD2583" w:rsidTr="00E12EB2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обрабатывающие производства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14,3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14,7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14,9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14,8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14,7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14,9</w:t>
            </w:r>
          </w:p>
        </w:tc>
      </w:tr>
      <w:tr w:rsidR="008B0A54" w:rsidRPr="00AD2583" w:rsidTr="00E12EB2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обеспечение электрической энергией, газом и паром; конд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ционирование воздуха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2,6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2,4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2,4</w:t>
            </w:r>
          </w:p>
        </w:tc>
      </w:tr>
      <w:tr w:rsidR="008B0A54" w:rsidRPr="00AD2583" w:rsidTr="00E12EB2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водоснабжение; водоотведение, организация сбора и утилизации отходов, деятельность по ликв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дации загрязнений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0,9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0,9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0,9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0,9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1,0</w:t>
            </w:r>
          </w:p>
        </w:tc>
      </w:tr>
      <w:tr w:rsidR="008B0A54" w:rsidRPr="00AD2583" w:rsidTr="00E12EB2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строительство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4,6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4,3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4,2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4,0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4,0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4,3</w:t>
            </w:r>
          </w:p>
        </w:tc>
      </w:tr>
      <w:tr w:rsidR="008B0A54" w:rsidRPr="00AD2583" w:rsidTr="00E12EB2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торговля оптовая и розничная; ремонт автотранспортных средств, мотоциклов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16,8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16,6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16,6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16,9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16,9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17,0</w:t>
            </w:r>
          </w:p>
        </w:tc>
      </w:tr>
      <w:tr w:rsidR="008B0A54" w:rsidRPr="00AD2583" w:rsidTr="00E12EB2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транспортировка и хранение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8,4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8,4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8,8</w:t>
            </w:r>
          </w:p>
        </w:tc>
      </w:tr>
      <w:tr w:rsidR="008B0A54" w:rsidRPr="00AD2583" w:rsidTr="00E12EB2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гостиниц и пре</w:t>
            </w:r>
            <w:r w:rsidRPr="00AD2583">
              <w:rPr>
                <w:rFonts w:cs="Arial"/>
                <w:szCs w:val="22"/>
              </w:rPr>
              <w:t>д</w:t>
            </w:r>
            <w:r w:rsidRPr="00AD2583">
              <w:rPr>
                <w:rFonts w:cs="Arial"/>
                <w:szCs w:val="22"/>
              </w:rPr>
              <w:t>приятий общественного питания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1,8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1,6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1,8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2,0</w:t>
            </w:r>
          </w:p>
        </w:tc>
      </w:tr>
      <w:tr w:rsidR="008B0A54" w:rsidRPr="00AD2583" w:rsidTr="00E12EB2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инфо</w:t>
            </w:r>
            <w:r w:rsidRPr="00AD2583">
              <w:rPr>
                <w:rFonts w:cs="Arial"/>
                <w:szCs w:val="22"/>
              </w:rPr>
              <w:t>р</w:t>
            </w:r>
            <w:r w:rsidRPr="00AD2583">
              <w:rPr>
                <w:rFonts w:cs="Arial"/>
                <w:szCs w:val="22"/>
              </w:rPr>
              <w:t>мации и связи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3,5</w:t>
            </w:r>
          </w:p>
        </w:tc>
      </w:tr>
      <w:tr w:rsidR="008B0A54" w:rsidRPr="00AD2583" w:rsidTr="00E12EB2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финансовая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и страховая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3,4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2,7</w:t>
            </w:r>
          </w:p>
        </w:tc>
      </w:tr>
      <w:tr w:rsidR="008B0A54" w:rsidRPr="00AD2583" w:rsidTr="00E12EB2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деятельность по операциям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с недвижимым имуществом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3,6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2,8</w:t>
            </w:r>
          </w:p>
        </w:tc>
      </w:tr>
      <w:tr w:rsidR="008B0A54" w:rsidRPr="00AD2583" w:rsidTr="00E12EB2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профессионал</w:t>
            </w:r>
            <w:r w:rsidRPr="00AD2583">
              <w:rPr>
                <w:rFonts w:cs="Arial"/>
                <w:szCs w:val="22"/>
              </w:rPr>
              <w:t>ь</w:t>
            </w:r>
            <w:r w:rsidRPr="00AD2583">
              <w:rPr>
                <w:rFonts w:cs="Arial"/>
                <w:szCs w:val="22"/>
              </w:rPr>
              <w:t>ная, научная и техническая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6,0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5,4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5,6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5,6</w:t>
            </w:r>
          </w:p>
        </w:tc>
      </w:tr>
      <w:tr w:rsidR="008B0A54" w:rsidRPr="00AD2583" w:rsidTr="00E12EB2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административная и сопутствующие дополнител</w:t>
            </w:r>
            <w:r w:rsidRPr="00AD2583">
              <w:rPr>
                <w:rFonts w:cs="Arial"/>
                <w:szCs w:val="22"/>
              </w:rPr>
              <w:t>ь</w:t>
            </w:r>
            <w:r w:rsidRPr="00AD2583">
              <w:rPr>
                <w:rFonts w:cs="Arial"/>
                <w:szCs w:val="22"/>
              </w:rPr>
              <w:t>ные услуги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2,4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2,7</w:t>
            </w:r>
          </w:p>
        </w:tc>
      </w:tr>
      <w:tr w:rsidR="008B0A54" w:rsidRPr="00AD2583" w:rsidTr="00E12EB2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государственное управление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и обеспечение военной безопа</w:t>
            </w:r>
            <w:r w:rsidRPr="00AD2583">
              <w:rPr>
                <w:rFonts w:cs="Arial"/>
                <w:szCs w:val="22"/>
              </w:rPr>
              <w:t>с</w:t>
            </w:r>
            <w:r w:rsidRPr="00AD2583">
              <w:rPr>
                <w:rFonts w:cs="Arial"/>
                <w:szCs w:val="22"/>
              </w:rPr>
              <w:t>ности; социальное обеспечение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6,9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6,5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6,5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6,6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6,3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6,4</w:t>
            </w:r>
          </w:p>
        </w:tc>
      </w:tr>
      <w:tr w:rsidR="008B0A54" w:rsidRPr="00AD2583" w:rsidTr="00E12EB2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образование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10,8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10,8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11,1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10,9</w:t>
            </w:r>
          </w:p>
        </w:tc>
      </w:tr>
      <w:tr w:rsidR="008B0A54" w:rsidRPr="00AD2583" w:rsidTr="00E12EB2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здрав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охранения и социальных услуг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8,6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8,9</w:t>
            </w:r>
          </w:p>
        </w:tc>
      </w:tr>
      <w:tr w:rsidR="008B0A54" w:rsidRPr="00AD2583" w:rsidTr="00E12EB2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A54" w:rsidRPr="00AD2583" w:rsidRDefault="008B0A54" w:rsidP="00533AC1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культ</w:t>
            </w:r>
            <w:r w:rsidRPr="00AD2583">
              <w:rPr>
                <w:rFonts w:cs="Arial"/>
                <w:szCs w:val="22"/>
              </w:rPr>
              <w:t>у</w:t>
            </w:r>
            <w:r w:rsidRPr="00AD2583">
              <w:rPr>
                <w:rFonts w:cs="Arial"/>
                <w:szCs w:val="22"/>
              </w:rPr>
              <w:t xml:space="preserve">ры, спорта, организации досуга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и развлечений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2,1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2,1</w:t>
            </w:r>
          </w:p>
        </w:tc>
      </w:tr>
      <w:tr w:rsidR="008B0A54" w:rsidRPr="00AD2583" w:rsidTr="00E12EB2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533AC1">
            <w:pPr>
              <w:pStyle w:val="05"/>
              <w:spacing w:before="40" w:after="40"/>
            </w:pPr>
            <w:r w:rsidRPr="00AD2583">
              <w:rPr>
                <w:rFonts w:cs="Arial"/>
                <w:szCs w:val="22"/>
              </w:rPr>
              <w:t>предоставление прочих видов услуг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0,7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0,8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0,7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0,6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0,7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8B0A54" w:rsidRPr="005E1F17" w:rsidRDefault="008B0A54" w:rsidP="001F231C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E1F17">
              <w:rPr>
                <w:rFonts w:cs="Arial"/>
                <w:color w:val="000000"/>
                <w:szCs w:val="22"/>
              </w:rPr>
              <w:t>0,6</w:t>
            </w:r>
          </w:p>
        </w:tc>
      </w:tr>
    </w:tbl>
    <w:p w:rsidR="00AD05E3" w:rsidRPr="00AD2583" w:rsidRDefault="00AD05E3" w:rsidP="00AD05E3">
      <w:pPr>
        <w:pStyle w:val="aff3"/>
      </w:pPr>
    </w:p>
    <w:p w:rsidR="00533AC1" w:rsidRPr="00AD2583" w:rsidRDefault="00AD1B96" w:rsidP="00533AC1">
      <w:pPr>
        <w:pStyle w:val="aff2"/>
        <w:pageBreakBefore/>
        <w:rPr>
          <w:noProof/>
        </w:rPr>
      </w:pPr>
      <w:r w:rsidRPr="00AD2583">
        <w:rPr>
          <w:noProof/>
        </w:rPr>
        <w:lastRenderedPageBreak/>
        <w:t>Темп роста (снижения)</w:t>
      </w:r>
      <w:r w:rsidR="00533AC1" w:rsidRPr="00AD2583">
        <w:rPr>
          <w:noProof/>
        </w:rPr>
        <w:t xml:space="preserve"> среднесписочной численности работников организаций</w:t>
      </w:r>
      <w:r w:rsidRPr="00AD2583">
        <w:rPr>
          <w:noProof/>
        </w:rPr>
        <w:t xml:space="preserve"> </w:t>
      </w:r>
      <w:r w:rsidR="00533AC1" w:rsidRPr="00AD2583">
        <w:rPr>
          <w:noProof/>
        </w:rPr>
        <w:t>по видам экономической деятельности</w:t>
      </w:r>
    </w:p>
    <w:p w:rsidR="00533AC1" w:rsidRPr="00AD2583" w:rsidRDefault="00533AC1" w:rsidP="00533AC1">
      <w:pPr>
        <w:pStyle w:val="aff3"/>
      </w:pPr>
      <w:r w:rsidRPr="00AD2583">
        <w:t xml:space="preserve">(в % к </w:t>
      </w:r>
      <w:r w:rsidR="00AD1B96" w:rsidRPr="00AD2583">
        <w:t>предыдущему году</w:t>
      </w:r>
      <w:r w:rsidRPr="00AD2583">
        <w:t>)</w:t>
      </w:r>
    </w:p>
    <w:tbl>
      <w:tblPr>
        <w:tblW w:w="942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899"/>
        <w:gridCol w:w="921"/>
        <w:gridCol w:w="921"/>
        <w:gridCol w:w="921"/>
        <w:gridCol w:w="921"/>
        <w:gridCol w:w="921"/>
        <w:gridCol w:w="921"/>
      </w:tblGrid>
      <w:tr w:rsidR="00E14D6F" w:rsidRPr="00AD2583" w:rsidTr="00E305B4">
        <w:trPr>
          <w:cantSplit/>
          <w:tblHeader/>
        </w:trPr>
        <w:tc>
          <w:tcPr>
            <w:tcW w:w="38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14D6F" w:rsidRPr="00AD2583" w:rsidRDefault="00E14D6F" w:rsidP="00AD1B96">
            <w:pPr>
              <w:pStyle w:val="ad"/>
              <w:spacing w:before="40" w:after="40"/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2017</w:t>
            </w:r>
          </w:p>
        </w:tc>
        <w:tc>
          <w:tcPr>
            <w:tcW w:w="92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2018</w:t>
            </w: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2019</w:t>
            </w: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2020</w:t>
            </w: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2021</w:t>
            </w: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E14D6F" w:rsidRPr="00AD2583" w:rsidRDefault="00E14D6F" w:rsidP="0086700C">
            <w:pPr>
              <w:pStyle w:val="ad"/>
              <w:spacing w:before="40" w:after="40"/>
              <w:ind w:left="-57" w:right="-57"/>
            </w:pPr>
            <w:r>
              <w:t>2022</w:t>
            </w:r>
          </w:p>
        </w:tc>
      </w:tr>
      <w:tr w:rsidR="005A331E" w:rsidRPr="00AD2583" w:rsidTr="00590588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AD1B96">
            <w:pPr>
              <w:pStyle w:val="0-"/>
              <w:spacing w:before="40" w:after="40"/>
            </w:pPr>
            <w:r w:rsidRPr="00AD2583">
              <w:t>Всего в экономике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pStyle w:val="-"/>
              <w:spacing w:before="40" w:after="40"/>
            </w:pPr>
            <w:r w:rsidRPr="00AD2583">
              <w:t>102,7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pStyle w:val="-"/>
              <w:spacing w:before="40" w:after="40"/>
            </w:pPr>
            <w:r w:rsidRPr="00AD2583">
              <w:t>101,3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pStyle w:val="-"/>
              <w:spacing w:before="40" w:after="40"/>
            </w:pPr>
            <w:r w:rsidRPr="00AD2583">
              <w:t>98,4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31E" w:rsidRPr="00AD2583" w:rsidRDefault="005A331E" w:rsidP="00E14D6F">
            <w:pPr>
              <w:pStyle w:val="-"/>
              <w:spacing w:before="40" w:after="40"/>
            </w:pPr>
            <w:r w:rsidRPr="00AD2583">
              <w:t>97,8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b/>
                <w:color w:val="000000"/>
                <w:szCs w:val="22"/>
              </w:rPr>
            </w:pPr>
            <w:r w:rsidRPr="00AD2583">
              <w:rPr>
                <w:rFonts w:cs="Arial"/>
                <w:b/>
                <w:color w:val="000000"/>
                <w:szCs w:val="22"/>
              </w:rPr>
              <w:t>99,7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A331E" w:rsidRPr="005A331E" w:rsidRDefault="005A331E" w:rsidP="00240F31">
            <w:pPr>
              <w:spacing w:before="40" w:after="40" w:line="240" w:lineRule="auto"/>
              <w:ind w:left="-57" w:right="-57" w:firstLine="0"/>
              <w:jc w:val="center"/>
              <w:rPr>
                <w:b/>
              </w:rPr>
            </w:pPr>
            <w:r w:rsidRPr="005A331E">
              <w:rPr>
                <w:b/>
              </w:rPr>
              <w:t>99,2</w:t>
            </w:r>
          </w:p>
        </w:tc>
      </w:tr>
      <w:tr w:rsidR="00590588" w:rsidRPr="00AD2583" w:rsidTr="00590588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590588">
            <w:pPr>
              <w:pStyle w:val="0-"/>
              <w:spacing w:before="40" w:after="40"/>
              <w:ind w:left="284"/>
            </w:pPr>
            <w:r w:rsidRPr="00590588">
              <w:rPr>
                <w:b w:val="0"/>
              </w:rPr>
              <w:t>в том числе: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E14D6F">
            <w:pPr>
              <w:pStyle w:val="-"/>
              <w:spacing w:before="40" w:after="40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E14D6F">
            <w:pPr>
              <w:pStyle w:val="-"/>
              <w:spacing w:before="40" w:after="40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E14D6F">
            <w:pPr>
              <w:pStyle w:val="-"/>
              <w:spacing w:before="40" w:after="40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90588" w:rsidRPr="00AD2583" w:rsidRDefault="00590588" w:rsidP="00E14D6F">
            <w:pPr>
              <w:pStyle w:val="-"/>
              <w:spacing w:before="40" w:after="40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90588" w:rsidRPr="00AD2583" w:rsidRDefault="00590588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b/>
                <w:color w:val="000000"/>
                <w:szCs w:val="22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590588" w:rsidRPr="005A331E" w:rsidRDefault="00590588" w:rsidP="00240F31">
            <w:pPr>
              <w:spacing w:before="40" w:after="40" w:line="240" w:lineRule="auto"/>
              <w:ind w:left="-57" w:right="-57" w:firstLine="0"/>
              <w:jc w:val="center"/>
              <w:rPr>
                <w:b/>
              </w:rPr>
            </w:pPr>
          </w:p>
        </w:tc>
      </w:tr>
      <w:tr w:rsidR="005A331E" w:rsidRPr="00AD2583" w:rsidTr="00590588">
        <w:trPr>
          <w:cantSplit/>
        </w:trPr>
        <w:tc>
          <w:tcPr>
            <w:tcW w:w="389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31E" w:rsidRPr="00AD2583" w:rsidRDefault="005A331E" w:rsidP="00AD1B96">
            <w:pPr>
              <w:pStyle w:val="05"/>
              <w:spacing w:before="40" w:after="40"/>
              <w:rPr>
                <w:szCs w:val="22"/>
              </w:rPr>
            </w:pPr>
            <w:r w:rsidRPr="00AD2583">
              <w:rPr>
                <w:rFonts w:cs="Arial"/>
                <w:szCs w:val="22"/>
              </w:rPr>
              <w:t>сельское, лесное хозяйство, ох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та, рыболовство и рыбоводство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102,6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85,3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97,6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90,4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97,1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A331E" w:rsidRPr="005A331E" w:rsidRDefault="005A331E" w:rsidP="00240F31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A331E">
              <w:rPr>
                <w:rFonts w:cs="Arial"/>
                <w:color w:val="000000"/>
                <w:szCs w:val="22"/>
              </w:rPr>
              <w:t>96,7</w:t>
            </w:r>
          </w:p>
        </w:tc>
      </w:tr>
      <w:tr w:rsidR="005A331E" w:rsidRPr="00AD2583" w:rsidTr="00E305B4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31E" w:rsidRPr="00AD2583" w:rsidRDefault="005A331E" w:rsidP="00AD1B96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добыча полезных ископаемых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111,2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107,2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98,1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95,2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105,0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A331E" w:rsidRPr="005A331E" w:rsidRDefault="005A331E" w:rsidP="00240F31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A331E">
              <w:rPr>
                <w:rFonts w:cs="Arial"/>
                <w:color w:val="000000"/>
                <w:szCs w:val="22"/>
              </w:rPr>
              <w:t>100,1</w:t>
            </w:r>
          </w:p>
        </w:tc>
      </w:tr>
      <w:tr w:rsidR="005A331E" w:rsidRPr="00AD2583" w:rsidTr="00E305B4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31E" w:rsidRPr="00AD2583" w:rsidRDefault="005A331E" w:rsidP="00AD1B96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обрабатывающие производства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110,4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104,2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99,4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97,1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99,3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A331E" w:rsidRPr="005A331E" w:rsidRDefault="005A331E" w:rsidP="00240F31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A331E">
              <w:rPr>
                <w:rFonts w:cs="Arial"/>
                <w:color w:val="000000"/>
                <w:szCs w:val="22"/>
              </w:rPr>
              <w:t>100,4</w:t>
            </w:r>
          </w:p>
        </w:tc>
      </w:tr>
      <w:tr w:rsidR="005A331E" w:rsidRPr="00AD2583" w:rsidTr="00E305B4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31E" w:rsidRPr="00AD2583" w:rsidRDefault="005A331E" w:rsidP="00AD1B96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обеспечение электрической энергией, газом и паром; конд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ционирование воздуха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105,0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93,2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94,3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96,2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95,1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A331E" w:rsidRPr="005A331E" w:rsidRDefault="005A331E" w:rsidP="00240F31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A331E">
              <w:rPr>
                <w:rFonts w:cs="Arial"/>
                <w:color w:val="000000"/>
                <w:szCs w:val="22"/>
              </w:rPr>
              <w:t>98,3</w:t>
            </w:r>
          </w:p>
        </w:tc>
      </w:tr>
      <w:tr w:rsidR="005A331E" w:rsidRPr="00AD2583" w:rsidTr="00E305B4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31E" w:rsidRPr="00AD2583" w:rsidRDefault="005A331E" w:rsidP="00AD1B96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водоснабжение; водоотведение, организация сбора и утилизации отходов, деятельность по ликв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дации загрязнений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100,1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86,3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105,2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98,9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100,0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A331E" w:rsidRPr="005A331E" w:rsidRDefault="005A331E" w:rsidP="00240F31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A331E">
              <w:rPr>
                <w:rFonts w:cs="Arial"/>
                <w:color w:val="000000"/>
                <w:szCs w:val="22"/>
              </w:rPr>
              <w:t>100,3</w:t>
            </w:r>
          </w:p>
        </w:tc>
      </w:tr>
      <w:tr w:rsidR="005A331E" w:rsidRPr="00AD2583" w:rsidTr="00E305B4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31E" w:rsidRPr="00AD2583" w:rsidRDefault="005A331E" w:rsidP="00AD1B96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строительство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108,9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96,4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96,3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92,9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100,3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A331E" w:rsidRPr="005A331E" w:rsidRDefault="005A331E" w:rsidP="00240F31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A331E">
              <w:rPr>
                <w:rFonts w:cs="Arial"/>
                <w:color w:val="000000"/>
                <w:szCs w:val="22"/>
              </w:rPr>
              <w:t>104,0</w:t>
            </w:r>
          </w:p>
        </w:tc>
      </w:tr>
      <w:tr w:rsidR="005A331E" w:rsidRPr="00AD2583" w:rsidTr="00E305B4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31E" w:rsidRPr="00AD2583" w:rsidRDefault="005A331E" w:rsidP="00AD1B96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торговля оптовая и розничная; ремонт автотранспортных средств, мотоциклов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103,3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100,3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98,4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99,9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99,4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A331E" w:rsidRPr="005A331E" w:rsidRDefault="005A331E" w:rsidP="00240F31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A331E">
              <w:rPr>
                <w:rFonts w:cs="Arial"/>
                <w:color w:val="000000"/>
                <w:szCs w:val="22"/>
              </w:rPr>
              <w:t>100,0</w:t>
            </w:r>
          </w:p>
        </w:tc>
      </w:tr>
      <w:tr w:rsidR="005A331E" w:rsidRPr="00AD2583" w:rsidTr="00E305B4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31E" w:rsidRPr="00AD2583" w:rsidRDefault="005A331E" w:rsidP="00AD1B96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транспортировка и хранение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105,7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104,0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103,3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98,9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99,6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A331E" w:rsidRPr="005A331E" w:rsidRDefault="005A331E" w:rsidP="00240F31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A331E">
              <w:rPr>
                <w:rFonts w:cs="Arial"/>
                <w:color w:val="000000"/>
                <w:szCs w:val="22"/>
              </w:rPr>
              <w:t>103,7</w:t>
            </w:r>
          </w:p>
        </w:tc>
      </w:tr>
      <w:tr w:rsidR="005A331E" w:rsidRPr="00AD2583" w:rsidTr="00E305B4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31E" w:rsidRPr="00AD2583" w:rsidRDefault="005A331E" w:rsidP="00AD1B96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гостиниц и пре</w:t>
            </w:r>
            <w:r w:rsidRPr="00AD2583">
              <w:rPr>
                <w:rFonts w:cs="Arial"/>
                <w:szCs w:val="22"/>
              </w:rPr>
              <w:t>д</w:t>
            </w:r>
            <w:r w:rsidRPr="00AD2583">
              <w:rPr>
                <w:rFonts w:cs="Arial"/>
                <w:szCs w:val="22"/>
              </w:rPr>
              <w:t>приятий общественного питания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94,9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97,3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100,2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87,7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113,3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A331E" w:rsidRPr="005A331E" w:rsidRDefault="005A331E" w:rsidP="00240F31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A331E">
              <w:rPr>
                <w:rFonts w:cs="Arial"/>
                <w:color w:val="000000"/>
                <w:szCs w:val="22"/>
              </w:rPr>
              <w:t>110,6</w:t>
            </w:r>
          </w:p>
        </w:tc>
      </w:tr>
      <w:tr w:rsidR="005A331E" w:rsidRPr="00AD2583" w:rsidTr="00E305B4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31E" w:rsidRPr="00AD2583" w:rsidRDefault="005A331E" w:rsidP="00AD1B96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инфо</w:t>
            </w:r>
            <w:r w:rsidRPr="00AD2583">
              <w:rPr>
                <w:rFonts w:cs="Arial"/>
                <w:szCs w:val="22"/>
              </w:rPr>
              <w:t>р</w:t>
            </w:r>
            <w:r w:rsidRPr="00AD2583">
              <w:rPr>
                <w:rFonts w:cs="Arial"/>
                <w:szCs w:val="22"/>
              </w:rPr>
              <w:t>мации и связи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117,1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107,9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99,9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100,7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98,9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A331E" w:rsidRPr="005A331E" w:rsidRDefault="005A331E" w:rsidP="00240F31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A331E">
              <w:rPr>
                <w:rFonts w:cs="Arial"/>
                <w:color w:val="000000"/>
                <w:szCs w:val="22"/>
              </w:rPr>
              <w:t>104,1</w:t>
            </w:r>
          </w:p>
        </w:tc>
      </w:tr>
      <w:tr w:rsidR="005A331E" w:rsidRPr="00AD2583" w:rsidTr="00E305B4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31E" w:rsidRPr="00AD2583" w:rsidRDefault="005A331E" w:rsidP="00AD1B96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деятельность финансовая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и страховая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102,9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119,0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85,9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97,4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96,3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A331E" w:rsidRPr="005A331E" w:rsidRDefault="005A331E" w:rsidP="00240F31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A331E">
              <w:rPr>
                <w:rFonts w:cs="Arial"/>
                <w:color w:val="000000"/>
                <w:szCs w:val="22"/>
              </w:rPr>
              <w:t>95,1</w:t>
            </w:r>
          </w:p>
        </w:tc>
      </w:tr>
      <w:tr w:rsidR="005A331E" w:rsidRPr="00AD2583" w:rsidTr="00E305B4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31E" w:rsidRPr="00AD2583" w:rsidRDefault="005A331E" w:rsidP="00AD1B96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деятельность по операциям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с недвижимым имуществом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98,7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103,7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97,7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87,6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105,6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A331E" w:rsidRPr="005A331E" w:rsidRDefault="005A331E" w:rsidP="00240F31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A331E">
              <w:rPr>
                <w:rFonts w:cs="Arial"/>
                <w:color w:val="000000"/>
                <w:szCs w:val="22"/>
              </w:rPr>
              <w:t>81,4</w:t>
            </w:r>
          </w:p>
        </w:tc>
      </w:tr>
      <w:tr w:rsidR="005A331E" w:rsidRPr="00AD2583" w:rsidTr="00E305B4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31E" w:rsidRPr="00AD2583" w:rsidRDefault="005A331E" w:rsidP="00AD1B96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профессионал</w:t>
            </w:r>
            <w:r w:rsidRPr="00AD2583">
              <w:rPr>
                <w:rFonts w:cs="Arial"/>
                <w:szCs w:val="22"/>
              </w:rPr>
              <w:t>ь</w:t>
            </w:r>
            <w:r w:rsidRPr="00AD2583">
              <w:rPr>
                <w:rFonts w:cs="Arial"/>
                <w:szCs w:val="22"/>
              </w:rPr>
              <w:t>ная, научная и техническая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104,0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91,9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100,8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99,9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102,4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A331E" w:rsidRPr="005A331E" w:rsidRDefault="005A331E" w:rsidP="00240F31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A331E">
              <w:rPr>
                <w:rFonts w:cs="Arial"/>
                <w:color w:val="000000"/>
                <w:szCs w:val="22"/>
              </w:rPr>
              <w:t>94,0</w:t>
            </w:r>
          </w:p>
        </w:tc>
      </w:tr>
      <w:tr w:rsidR="005A331E" w:rsidRPr="00AD2583" w:rsidTr="00E305B4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31E" w:rsidRPr="00AD2583" w:rsidRDefault="005A331E" w:rsidP="00AD1B96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административная и сопутствующие дополнител</w:t>
            </w:r>
            <w:r w:rsidRPr="00AD2583">
              <w:rPr>
                <w:rFonts w:cs="Arial"/>
                <w:szCs w:val="22"/>
              </w:rPr>
              <w:t>ь</w:t>
            </w:r>
            <w:r w:rsidRPr="00AD2583">
              <w:rPr>
                <w:rFonts w:cs="Arial"/>
                <w:szCs w:val="22"/>
              </w:rPr>
              <w:t>ные услуги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71,4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137,2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85,6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100,3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91,9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A331E" w:rsidRPr="005A331E" w:rsidRDefault="005A331E" w:rsidP="00240F31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A331E">
              <w:rPr>
                <w:rFonts w:cs="Arial"/>
                <w:color w:val="000000"/>
                <w:szCs w:val="22"/>
              </w:rPr>
              <w:t>99,9</w:t>
            </w:r>
          </w:p>
        </w:tc>
      </w:tr>
      <w:tr w:rsidR="005A331E" w:rsidRPr="00AD2583" w:rsidTr="00E305B4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31E" w:rsidRPr="00AD2583" w:rsidRDefault="005A331E" w:rsidP="00AD1B96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государственное управление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и обеспечение военной безопа</w:t>
            </w:r>
            <w:r w:rsidRPr="00AD2583">
              <w:rPr>
                <w:rFonts w:cs="Arial"/>
                <w:szCs w:val="22"/>
              </w:rPr>
              <w:t>с</w:t>
            </w:r>
            <w:r w:rsidRPr="00AD2583">
              <w:rPr>
                <w:rFonts w:cs="Arial"/>
                <w:szCs w:val="22"/>
              </w:rPr>
              <w:t>ности; социальное обеспечение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104,8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95,1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98,9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99,0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95,8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A331E" w:rsidRPr="005A331E" w:rsidRDefault="005A331E" w:rsidP="00240F31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A331E">
              <w:rPr>
                <w:rFonts w:cs="Arial"/>
                <w:color w:val="000000"/>
                <w:szCs w:val="22"/>
              </w:rPr>
              <w:t>101,0</w:t>
            </w:r>
          </w:p>
        </w:tc>
      </w:tr>
      <w:tr w:rsidR="005A331E" w:rsidRPr="00AD2583" w:rsidTr="00E305B4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31E" w:rsidRPr="00AD2583" w:rsidRDefault="005A331E" w:rsidP="00AD1B96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образование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100,1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99,1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100,2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100,0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98,6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A331E" w:rsidRPr="005A331E" w:rsidRDefault="005A331E" w:rsidP="00240F31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A331E">
              <w:rPr>
                <w:rFonts w:cs="Arial"/>
                <w:color w:val="000000"/>
                <w:szCs w:val="22"/>
              </w:rPr>
              <w:t>98,9</w:t>
            </w:r>
          </w:p>
        </w:tc>
      </w:tr>
      <w:tr w:rsidR="005A331E" w:rsidRPr="00AD2583" w:rsidTr="00E305B4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31E" w:rsidRPr="00AD2583" w:rsidRDefault="005A331E" w:rsidP="00AD1B96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здрав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охранения и социальных услуг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94,6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106,0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100,2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99,7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101,3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A331E" w:rsidRPr="005A331E" w:rsidRDefault="005A331E" w:rsidP="00240F31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A331E">
              <w:rPr>
                <w:rFonts w:cs="Arial"/>
                <w:color w:val="000000"/>
                <w:szCs w:val="22"/>
              </w:rPr>
              <w:t>98,5</w:t>
            </w:r>
          </w:p>
        </w:tc>
      </w:tr>
      <w:tr w:rsidR="005A331E" w:rsidRPr="00AD2583" w:rsidTr="00E305B4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31E" w:rsidRPr="00AD2583" w:rsidRDefault="005A331E" w:rsidP="00AD1B96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культ</w:t>
            </w:r>
            <w:r w:rsidRPr="00AD2583">
              <w:rPr>
                <w:rFonts w:cs="Arial"/>
                <w:szCs w:val="22"/>
              </w:rPr>
              <w:t>у</w:t>
            </w:r>
            <w:r w:rsidRPr="00AD2583">
              <w:rPr>
                <w:rFonts w:cs="Arial"/>
                <w:szCs w:val="22"/>
              </w:rPr>
              <w:t xml:space="preserve">ры, спорта, организации досуга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и развлечений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105,0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94,3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100,8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99,9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106,7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A331E" w:rsidRPr="005A331E" w:rsidRDefault="005A331E" w:rsidP="00240F31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A331E">
              <w:rPr>
                <w:rFonts w:cs="Arial"/>
                <w:color w:val="000000"/>
                <w:szCs w:val="22"/>
              </w:rPr>
              <w:t>98,6</w:t>
            </w:r>
          </w:p>
        </w:tc>
      </w:tr>
      <w:tr w:rsidR="005A331E" w:rsidRPr="00AD2583" w:rsidTr="00E305B4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AD1B96">
            <w:pPr>
              <w:pStyle w:val="05"/>
              <w:spacing w:before="40" w:after="40"/>
            </w:pPr>
            <w:r w:rsidRPr="00AD2583">
              <w:rPr>
                <w:rFonts w:cs="Arial"/>
                <w:szCs w:val="22"/>
              </w:rPr>
              <w:t>предоставление прочих видов услуг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114,8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111,9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75,6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89,9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5A331E" w:rsidRPr="00AD2583" w:rsidRDefault="005A331E" w:rsidP="00E14D6F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124,8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A331E" w:rsidRPr="005A331E" w:rsidRDefault="005A331E" w:rsidP="00240F31">
            <w:pPr>
              <w:spacing w:before="40" w:after="40" w:line="240" w:lineRule="auto"/>
              <w:ind w:left="-57" w:right="-57" w:firstLine="0"/>
              <w:jc w:val="center"/>
              <w:rPr>
                <w:rFonts w:cs="Arial"/>
                <w:color w:val="000000"/>
                <w:szCs w:val="22"/>
              </w:rPr>
            </w:pPr>
            <w:r w:rsidRPr="005A331E">
              <w:rPr>
                <w:rFonts w:cs="Arial"/>
                <w:color w:val="000000"/>
                <w:szCs w:val="22"/>
              </w:rPr>
              <w:t>80,5</w:t>
            </w:r>
          </w:p>
        </w:tc>
      </w:tr>
    </w:tbl>
    <w:p w:rsidR="00533AC1" w:rsidRPr="00AD2583" w:rsidRDefault="00533AC1" w:rsidP="00533AC1">
      <w:pPr>
        <w:pStyle w:val="aff3"/>
      </w:pPr>
    </w:p>
    <w:p w:rsidR="00E236DE" w:rsidRPr="00AD2583" w:rsidRDefault="00E236DE" w:rsidP="00E236DE">
      <w:pPr>
        <w:pStyle w:val="aff2"/>
        <w:pageBreakBefore/>
      </w:pPr>
      <w:r w:rsidRPr="00AD2583">
        <w:lastRenderedPageBreak/>
        <w:t xml:space="preserve">Среднесписочная численность работников организаций </w:t>
      </w:r>
      <w:r w:rsidRPr="00AD2583">
        <w:br/>
        <w:t>по формам собственности</w:t>
      </w:r>
    </w:p>
    <w:tbl>
      <w:tblPr>
        <w:tblW w:w="942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182"/>
        <w:gridCol w:w="874"/>
        <w:gridCol w:w="874"/>
        <w:gridCol w:w="874"/>
        <w:gridCol w:w="874"/>
        <w:gridCol w:w="874"/>
        <w:gridCol w:w="875"/>
      </w:tblGrid>
      <w:tr w:rsidR="00E14D6F" w:rsidRPr="00AD2583" w:rsidTr="000358DD">
        <w:tc>
          <w:tcPr>
            <w:tcW w:w="418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E14D6F" w:rsidRPr="00AD2583" w:rsidRDefault="00E14D6F" w:rsidP="00E236DE">
            <w:pPr>
              <w:pStyle w:val="ad"/>
              <w:spacing w:before="60" w:after="60"/>
            </w:pP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</w:pPr>
            <w:r w:rsidRPr="00AD2583">
              <w:t>2017</w:t>
            </w:r>
          </w:p>
        </w:tc>
        <w:tc>
          <w:tcPr>
            <w:tcW w:w="87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</w:pPr>
            <w:r w:rsidRPr="00AD2583">
              <w:t>2018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</w:pPr>
            <w:r w:rsidRPr="00AD2583">
              <w:t>2019</w:t>
            </w:r>
          </w:p>
        </w:tc>
        <w:tc>
          <w:tcPr>
            <w:tcW w:w="874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</w:pPr>
            <w:r w:rsidRPr="00AD2583">
              <w:t>2020</w:t>
            </w:r>
          </w:p>
        </w:tc>
        <w:tc>
          <w:tcPr>
            <w:tcW w:w="874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60" w:after="60"/>
            </w:pPr>
            <w:r w:rsidRPr="00AD2583">
              <w:t>2021</w:t>
            </w:r>
          </w:p>
        </w:tc>
        <w:tc>
          <w:tcPr>
            <w:tcW w:w="87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E14D6F" w:rsidRPr="00AD2583" w:rsidRDefault="00E14D6F" w:rsidP="00605C4A">
            <w:pPr>
              <w:pStyle w:val="ad"/>
              <w:spacing w:before="60" w:after="60"/>
            </w:pPr>
            <w:r>
              <w:t>2022</w:t>
            </w:r>
          </w:p>
        </w:tc>
      </w:tr>
      <w:tr w:rsidR="00E14D6F" w:rsidRPr="00AD2583">
        <w:tc>
          <w:tcPr>
            <w:tcW w:w="9427" w:type="dxa"/>
            <w:gridSpan w:val="7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14D6F" w:rsidRPr="00AD2583" w:rsidRDefault="00E14D6F" w:rsidP="00E236DE">
            <w:pPr>
              <w:pStyle w:val="-"/>
              <w:spacing w:before="60" w:after="60"/>
            </w:pPr>
            <w:r w:rsidRPr="00AD2583">
              <w:t>Тысяч человек</w:t>
            </w:r>
          </w:p>
        </w:tc>
      </w:tr>
      <w:tr w:rsidR="008B0A54" w:rsidRPr="00AD2583"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8B0A54" w:rsidRPr="00AD2583" w:rsidRDefault="008B0A54" w:rsidP="00E236DE">
            <w:pPr>
              <w:pStyle w:val="0-"/>
              <w:spacing w:before="60" w:after="60"/>
            </w:pPr>
            <w:r w:rsidRPr="00AD2583">
              <w:t>Всего в экономике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-"/>
              <w:spacing w:before="60" w:after="60"/>
            </w:pPr>
            <w:r w:rsidRPr="00AD2583">
              <w:t>927,3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-"/>
              <w:spacing w:before="60" w:after="60"/>
            </w:pPr>
            <w:r w:rsidRPr="00AD2583">
              <w:t>939,1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-"/>
              <w:spacing w:before="60" w:after="60"/>
            </w:pPr>
            <w:r w:rsidRPr="00AD2583">
              <w:t>923,6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-"/>
              <w:spacing w:before="60" w:after="60"/>
            </w:pPr>
            <w:r w:rsidRPr="00AD2583">
              <w:t>903,6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-"/>
              <w:spacing w:before="60" w:after="60"/>
            </w:pPr>
            <w:r w:rsidRPr="00AD2583">
              <w:t>900,8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8B0A54" w:rsidRPr="00AD2583" w:rsidRDefault="008B0A54" w:rsidP="001F231C">
            <w:pPr>
              <w:pStyle w:val="-"/>
              <w:spacing w:before="60" w:after="60"/>
            </w:pPr>
            <w:r>
              <w:t>893,8</w:t>
            </w:r>
          </w:p>
        </w:tc>
      </w:tr>
      <w:tr w:rsidR="008B0A54" w:rsidRPr="00AD2583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8B0A54" w:rsidRPr="00AD2583" w:rsidRDefault="008B0A54" w:rsidP="00E236DE">
            <w:pPr>
              <w:pStyle w:val="05"/>
              <w:spacing w:before="60" w:after="60"/>
            </w:pPr>
            <w:r w:rsidRPr="00AD2583">
              <w:t>в том числе по формам собстве</w:t>
            </w:r>
            <w:r w:rsidRPr="00AD2583">
              <w:t>н</w:t>
            </w:r>
            <w:r w:rsidRPr="00AD2583">
              <w:t>ности: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8B0A54" w:rsidRPr="00AD2583" w:rsidRDefault="008B0A54" w:rsidP="001F231C">
            <w:pPr>
              <w:pStyle w:val="ad"/>
              <w:spacing w:before="60" w:after="60"/>
            </w:pPr>
          </w:p>
        </w:tc>
      </w:tr>
      <w:tr w:rsidR="008B0A54" w:rsidRPr="00AD2583">
        <w:tc>
          <w:tcPr>
            <w:tcW w:w="418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236DE">
            <w:pPr>
              <w:pStyle w:val="12"/>
              <w:spacing w:before="60" w:after="60"/>
              <w:ind w:left="284"/>
            </w:pPr>
            <w:r w:rsidRPr="00AD2583">
              <w:t xml:space="preserve">государственная 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207,4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202,7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201,0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199,9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194,1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B0A54" w:rsidRPr="00AD2583" w:rsidRDefault="008B0A54" w:rsidP="001F231C">
            <w:pPr>
              <w:pStyle w:val="ad"/>
              <w:spacing w:before="60" w:after="60"/>
            </w:pPr>
            <w:r>
              <w:t>192,0</w:t>
            </w:r>
          </w:p>
        </w:tc>
      </w:tr>
      <w:tr w:rsidR="008B0A54" w:rsidRPr="00AD2583"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236DE">
            <w:pPr>
              <w:pStyle w:val="12"/>
              <w:spacing w:before="60" w:after="60"/>
              <w:ind w:left="284"/>
            </w:pPr>
            <w:r w:rsidRPr="00AD2583">
              <w:t>муниципальная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133,7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132,4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132,6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133,1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131,9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B0A54" w:rsidRPr="00AD2583" w:rsidRDefault="008B0A54" w:rsidP="001F231C">
            <w:pPr>
              <w:pStyle w:val="ad"/>
              <w:spacing w:before="60" w:after="60"/>
            </w:pPr>
            <w:r>
              <w:t>130,6</w:t>
            </w:r>
          </w:p>
        </w:tc>
      </w:tr>
      <w:tr w:rsidR="008B0A54" w:rsidRPr="00AD2583"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236DE">
            <w:pPr>
              <w:pStyle w:val="12"/>
              <w:spacing w:before="60" w:after="60"/>
              <w:ind w:left="284"/>
            </w:pPr>
            <w:r w:rsidRPr="00AD2583">
              <w:t xml:space="preserve">частная 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496,4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514,7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507,9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496,5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502,9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B0A54" w:rsidRPr="00AD2583" w:rsidRDefault="008B0A54" w:rsidP="001F231C">
            <w:pPr>
              <w:pStyle w:val="ad"/>
              <w:spacing w:before="60" w:after="60"/>
            </w:pPr>
            <w:r>
              <w:t>503,3</w:t>
            </w:r>
          </w:p>
        </w:tc>
      </w:tr>
      <w:tr w:rsidR="008B0A54" w:rsidRPr="00AD2583"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236DE">
            <w:pPr>
              <w:pStyle w:val="12"/>
              <w:spacing w:before="60" w:after="60"/>
              <w:ind w:left="284"/>
            </w:pPr>
            <w:r w:rsidRPr="00AD2583">
              <w:t xml:space="preserve">смешанная без иностранного </w:t>
            </w:r>
            <w:r w:rsidRPr="00AD2583">
              <w:br/>
              <w:t>участия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33,8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31,4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30,8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26,2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24,0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B0A54" w:rsidRPr="00AD2583" w:rsidRDefault="008B0A54" w:rsidP="001F231C">
            <w:pPr>
              <w:pStyle w:val="ad"/>
              <w:spacing w:before="60" w:after="60"/>
            </w:pPr>
            <w:r>
              <w:t>24,2</w:t>
            </w:r>
          </w:p>
        </w:tc>
      </w:tr>
      <w:tr w:rsidR="008B0A54" w:rsidRPr="00AD2583"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236DE">
            <w:pPr>
              <w:pStyle w:val="12"/>
              <w:spacing w:before="60" w:after="60"/>
              <w:ind w:left="284"/>
            </w:pPr>
            <w:r w:rsidRPr="00AD2583">
              <w:t>общественных объединений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2,5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2,9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2,3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1,6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1,5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B0A54" w:rsidRPr="00AD2583" w:rsidRDefault="008B0A54" w:rsidP="001F231C">
            <w:pPr>
              <w:pStyle w:val="ad"/>
              <w:spacing w:before="60" w:after="60"/>
            </w:pPr>
            <w:r>
              <w:t>1,4</w:t>
            </w:r>
          </w:p>
        </w:tc>
      </w:tr>
      <w:tr w:rsidR="008B0A54" w:rsidRPr="00AD2583"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236DE">
            <w:pPr>
              <w:pStyle w:val="12"/>
              <w:spacing w:before="60" w:after="60"/>
              <w:ind w:left="284"/>
            </w:pPr>
            <w:r w:rsidRPr="00AD2583">
              <w:t>смешанная с совместным росси</w:t>
            </w:r>
            <w:r w:rsidRPr="00AD2583">
              <w:t>й</w:t>
            </w:r>
            <w:r w:rsidRPr="00AD2583">
              <w:t>ским и иностранным участием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44,1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45,5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39,4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37,0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37,5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B0A54" w:rsidRPr="00AD2583" w:rsidRDefault="008B0A54" w:rsidP="001F231C">
            <w:pPr>
              <w:pStyle w:val="ad"/>
              <w:spacing w:before="60" w:after="60"/>
            </w:pPr>
            <w:r>
              <w:t>34,3</w:t>
            </w:r>
          </w:p>
        </w:tc>
      </w:tr>
      <w:tr w:rsidR="008B0A54" w:rsidRPr="00AD2583"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236DE">
            <w:pPr>
              <w:pStyle w:val="12"/>
              <w:spacing w:before="60" w:after="60"/>
              <w:ind w:left="284"/>
            </w:pPr>
            <w:r w:rsidRPr="00AD2583">
              <w:t>государственных корпораций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9,4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9,5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9,6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9,3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8,9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B0A54" w:rsidRPr="00AD2583" w:rsidRDefault="008B0A54" w:rsidP="001F231C">
            <w:pPr>
              <w:pStyle w:val="ad"/>
              <w:spacing w:before="60" w:after="60"/>
            </w:pPr>
            <w:r>
              <w:t>7,8</w:t>
            </w:r>
          </w:p>
        </w:tc>
      </w:tr>
      <w:tr w:rsidR="008B0A54" w:rsidRPr="00AD2583">
        <w:tc>
          <w:tcPr>
            <w:tcW w:w="9427" w:type="dxa"/>
            <w:gridSpan w:val="7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B0A54" w:rsidRPr="00AD2583" w:rsidRDefault="008B0A54" w:rsidP="00E236DE">
            <w:pPr>
              <w:pStyle w:val="-"/>
              <w:spacing w:before="60" w:after="60"/>
            </w:pPr>
            <w:r w:rsidRPr="00AD2583">
              <w:t>В % к итогу</w:t>
            </w:r>
          </w:p>
        </w:tc>
      </w:tr>
      <w:tr w:rsidR="008B0A54" w:rsidRPr="00AD2583"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8B0A54" w:rsidRPr="00AD2583" w:rsidRDefault="008B0A54" w:rsidP="00E236DE">
            <w:pPr>
              <w:pStyle w:val="0-"/>
              <w:spacing w:before="60" w:after="60"/>
            </w:pPr>
            <w:r w:rsidRPr="00AD2583">
              <w:t>Всего в экономике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-"/>
              <w:spacing w:before="60" w:after="60"/>
            </w:pPr>
            <w:r w:rsidRPr="00AD2583">
              <w:t>100,0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-"/>
              <w:spacing w:before="60" w:after="60"/>
            </w:pPr>
            <w:r w:rsidRPr="00AD2583">
              <w:t>100,0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-"/>
              <w:spacing w:before="60" w:after="60"/>
            </w:pPr>
            <w:r w:rsidRPr="00AD2583">
              <w:t>100,0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-"/>
              <w:spacing w:before="60" w:after="60"/>
            </w:pPr>
            <w:r w:rsidRPr="00AD2583">
              <w:t>100,0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-"/>
              <w:spacing w:before="60" w:after="60"/>
            </w:pPr>
            <w:r w:rsidRPr="00AD2583">
              <w:t>100,0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8B0A54" w:rsidRPr="00AD2583" w:rsidRDefault="008B0A54" w:rsidP="001F231C">
            <w:pPr>
              <w:pStyle w:val="-"/>
              <w:spacing w:before="60" w:after="60"/>
            </w:pPr>
            <w:r>
              <w:t>100,0</w:t>
            </w:r>
          </w:p>
        </w:tc>
      </w:tr>
      <w:tr w:rsidR="008B0A54" w:rsidRPr="00AD2583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8B0A54" w:rsidRPr="00AD2583" w:rsidRDefault="008B0A54" w:rsidP="00E236DE">
            <w:pPr>
              <w:pStyle w:val="05"/>
              <w:spacing w:before="60" w:after="60"/>
            </w:pPr>
            <w:r w:rsidRPr="00AD2583">
              <w:t>в том числе по формам собстве</w:t>
            </w:r>
            <w:r w:rsidRPr="00AD2583">
              <w:t>н</w:t>
            </w:r>
            <w:r w:rsidRPr="00AD2583">
              <w:t>ности: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8B0A54" w:rsidRPr="00AD2583" w:rsidRDefault="008B0A54" w:rsidP="001F231C">
            <w:pPr>
              <w:pStyle w:val="ad"/>
              <w:spacing w:before="60" w:after="60"/>
            </w:pPr>
          </w:p>
        </w:tc>
      </w:tr>
      <w:tr w:rsidR="008B0A54" w:rsidRPr="00AD2583">
        <w:tc>
          <w:tcPr>
            <w:tcW w:w="418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236DE">
            <w:pPr>
              <w:pStyle w:val="12"/>
              <w:spacing w:before="60" w:after="60"/>
              <w:ind w:left="284"/>
            </w:pPr>
            <w:r w:rsidRPr="00AD2583">
              <w:t xml:space="preserve">государственная 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22,4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21,6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21,8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22,1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21,5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B0A54" w:rsidRPr="00AD2583" w:rsidRDefault="008B0A54" w:rsidP="001F231C">
            <w:pPr>
              <w:pStyle w:val="ad"/>
              <w:spacing w:before="60" w:after="60"/>
            </w:pPr>
            <w:r>
              <w:t>21,5</w:t>
            </w:r>
          </w:p>
        </w:tc>
      </w:tr>
      <w:tr w:rsidR="008B0A54" w:rsidRPr="00AD2583"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236DE">
            <w:pPr>
              <w:pStyle w:val="12"/>
              <w:spacing w:before="60" w:after="60"/>
              <w:ind w:left="284"/>
            </w:pPr>
            <w:r w:rsidRPr="00AD2583">
              <w:t>муниципальная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14,4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14,1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14,3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14,7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14,6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B0A54" w:rsidRPr="00AD2583" w:rsidRDefault="008B0A54" w:rsidP="001F231C">
            <w:pPr>
              <w:pStyle w:val="ad"/>
              <w:spacing w:before="60" w:after="60"/>
            </w:pPr>
            <w:r>
              <w:t>14,6</w:t>
            </w:r>
          </w:p>
        </w:tc>
      </w:tr>
      <w:tr w:rsidR="008B0A54" w:rsidRPr="00AD2583"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236DE">
            <w:pPr>
              <w:pStyle w:val="12"/>
              <w:spacing w:before="60" w:after="60"/>
              <w:ind w:left="284"/>
            </w:pPr>
            <w:r w:rsidRPr="00AD2583">
              <w:t xml:space="preserve">частная 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53,5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54,9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55,0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54,9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55,8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B0A54" w:rsidRPr="00AD2583" w:rsidRDefault="008B0A54" w:rsidP="001F231C">
            <w:pPr>
              <w:pStyle w:val="ad"/>
              <w:spacing w:before="60" w:after="60"/>
            </w:pPr>
            <w:r>
              <w:t>56,3</w:t>
            </w:r>
          </w:p>
        </w:tc>
      </w:tr>
      <w:tr w:rsidR="008B0A54" w:rsidRPr="00AD2583"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236DE">
            <w:pPr>
              <w:pStyle w:val="12"/>
              <w:spacing w:before="60" w:after="60"/>
              <w:ind w:left="284"/>
            </w:pPr>
            <w:r w:rsidRPr="00AD2583">
              <w:t xml:space="preserve">смешанная без иностранного </w:t>
            </w:r>
            <w:r w:rsidRPr="00AD2583">
              <w:br/>
              <w:t>участия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3,6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3,3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3,3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3,0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2,7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B0A54" w:rsidRPr="00AD2583" w:rsidRDefault="008B0A54" w:rsidP="001F231C">
            <w:pPr>
              <w:pStyle w:val="ad"/>
              <w:spacing w:before="60" w:after="60"/>
            </w:pPr>
            <w:r>
              <w:t>2,7</w:t>
            </w:r>
          </w:p>
        </w:tc>
      </w:tr>
      <w:tr w:rsidR="008B0A54" w:rsidRPr="00AD2583"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236DE">
            <w:pPr>
              <w:pStyle w:val="12"/>
              <w:spacing w:before="60" w:after="60"/>
              <w:ind w:left="284"/>
            </w:pPr>
            <w:r w:rsidRPr="00AD2583">
              <w:t>общественных объединений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0,3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0,3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0,3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0,2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0,2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B0A54" w:rsidRPr="00AD2583" w:rsidRDefault="008B0A54" w:rsidP="001F231C">
            <w:pPr>
              <w:pStyle w:val="ad"/>
              <w:spacing w:before="60" w:after="60"/>
            </w:pPr>
            <w:r>
              <w:t>0,2</w:t>
            </w:r>
          </w:p>
        </w:tc>
      </w:tr>
      <w:tr w:rsidR="008B0A54" w:rsidRPr="00AD2583"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B108C6">
            <w:pPr>
              <w:pStyle w:val="12"/>
              <w:spacing w:before="60" w:after="60"/>
              <w:ind w:left="284" w:right="-57"/>
            </w:pPr>
            <w:r w:rsidRPr="00AD2583">
              <w:t>смешанная с совместным росси</w:t>
            </w:r>
            <w:r w:rsidRPr="00AD2583">
              <w:t>й</w:t>
            </w:r>
            <w:r w:rsidRPr="00AD2583">
              <w:t xml:space="preserve">ским и иностранным участием 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4,8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4,8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4,3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4,1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4,2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B0A54" w:rsidRPr="00AD2583" w:rsidRDefault="008B0A54" w:rsidP="001F231C">
            <w:pPr>
              <w:pStyle w:val="ad"/>
              <w:spacing w:before="60" w:after="60"/>
            </w:pPr>
            <w:r>
              <w:t>3,8</w:t>
            </w:r>
          </w:p>
        </w:tc>
      </w:tr>
      <w:tr w:rsidR="008B0A54" w:rsidRPr="00AD2583"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B108C6">
            <w:pPr>
              <w:pStyle w:val="12"/>
              <w:spacing w:before="60" w:after="60"/>
              <w:ind w:left="284"/>
            </w:pPr>
            <w:r w:rsidRPr="00AD2583">
              <w:t>государственных корпораций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1,0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1,0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1,0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1,0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B0A54" w:rsidRPr="00AD2583" w:rsidRDefault="008B0A54" w:rsidP="00E14D6F">
            <w:pPr>
              <w:pStyle w:val="ad"/>
              <w:spacing w:before="60" w:after="60"/>
            </w:pPr>
            <w:r w:rsidRPr="00AD2583">
              <w:t>1,0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B0A54" w:rsidRPr="00AD2583" w:rsidRDefault="008B0A54" w:rsidP="001F231C">
            <w:pPr>
              <w:pStyle w:val="ad"/>
              <w:spacing w:before="60" w:after="60"/>
            </w:pPr>
            <w:r>
              <w:t>0,9</w:t>
            </w:r>
          </w:p>
        </w:tc>
      </w:tr>
    </w:tbl>
    <w:p w:rsidR="00E236DE" w:rsidRPr="00AD2583" w:rsidRDefault="00E236DE" w:rsidP="00E236DE">
      <w:pPr>
        <w:rPr>
          <w:sz w:val="16"/>
        </w:rPr>
      </w:pPr>
    </w:p>
    <w:p w:rsidR="003B4F91" w:rsidRPr="00AD2583" w:rsidRDefault="003B4F91">
      <w:pPr>
        <w:spacing w:line="240" w:lineRule="auto"/>
        <w:rPr>
          <w:sz w:val="16"/>
        </w:rPr>
      </w:pPr>
    </w:p>
    <w:p w:rsidR="003B4F91" w:rsidRPr="00AD2583" w:rsidRDefault="00977DED" w:rsidP="00121A48">
      <w:pPr>
        <w:pStyle w:val="1d"/>
      </w:pPr>
      <w:bookmarkStart w:id="17" w:name="_Toc110930906"/>
      <w:r w:rsidRPr="00AD2583">
        <w:lastRenderedPageBreak/>
        <w:t>5</w:t>
      </w:r>
      <w:r w:rsidR="003B4F91" w:rsidRPr="00AD2583">
        <w:t>. Уровень жизни населения</w:t>
      </w:r>
      <w:bookmarkEnd w:id="17"/>
    </w:p>
    <w:p w:rsidR="00601491" w:rsidRPr="00AD2583" w:rsidRDefault="00601491" w:rsidP="00043C12">
      <w:pPr>
        <w:pStyle w:val="BodyText21"/>
        <w:spacing w:line="240" w:lineRule="auto"/>
        <w:ind w:firstLine="709"/>
        <w:rPr>
          <w:rFonts w:cs="Arial"/>
          <w:color w:val="000000"/>
          <w:sz w:val="22"/>
          <w:szCs w:val="22"/>
        </w:rPr>
      </w:pPr>
      <w:r w:rsidRPr="00AD2583">
        <w:rPr>
          <w:rFonts w:cs="Arial"/>
          <w:color w:val="000000"/>
          <w:sz w:val="22"/>
          <w:szCs w:val="22"/>
        </w:rPr>
        <w:t>Раздел содержит информацию об объеме, составе, направлениях использования денежных доходов населения.</w:t>
      </w:r>
    </w:p>
    <w:p w:rsidR="00601491" w:rsidRPr="00AD2583" w:rsidRDefault="00D14EF8" w:rsidP="00043C12">
      <w:pPr>
        <w:spacing w:line="240" w:lineRule="auto"/>
        <w:ind w:firstLine="709"/>
        <w:rPr>
          <w:rFonts w:cs="Arial"/>
          <w:color w:val="000000"/>
          <w:spacing w:val="-2"/>
          <w:szCs w:val="22"/>
        </w:rPr>
      </w:pPr>
      <w:r w:rsidRPr="00AD2583">
        <w:rPr>
          <w:rFonts w:cs="Arial"/>
          <w:b/>
          <w:color w:val="000000"/>
          <w:spacing w:val="-2"/>
          <w:szCs w:val="22"/>
        </w:rPr>
        <w:t xml:space="preserve">Реальный размер денежных доходов населения / начисленной заработной платы работников организаций (в процентах к соответствующему временному </w:t>
      </w:r>
      <w:r w:rsidR="008D3EFA">
        <w:rPr>
          <w:rFonts w:cs="Arial"/>
          <w:b/>
          <w:color w:val="000000"/>
          <w:spacing w:val="-2"/>
          <w:szCs w:val="22"/>
        </w:rPr>
        <w:br/>
      </w:r>
      <w:r w:rsidRPr="00AD2583">
        <w:rPr>
          <w:rFonts w:cs="Arial"/>
          <w:b/>
          <w:color w:val="000000"/>
          <w:spacing w:val="-2"/>
          <w:szCs w:val="22"/>
        </w:rPr>
        <w:t>периоду)</w:t>
      </w:r>
      <w:r w:rsidRPr="00AD2583">
        <w:rPr>
          <w:rFonts w:cs="Arial"/>
          <w:color w:val="000000"/>
          <w:spacing w:val="-2"/>
          <w:szCs w:val="22"/>
        </w:rPr>
        <w:t xml:space="preserve"> – относительный показатель, исчисленный путем деления индекса номинал</w:t>
      </w:r>
      <w:r w:rsidRPr="00AD2583">
        <w:rPr>
          <w:rFonts w:cs="Arial"/>
          <w:color w:val="000000"/>
          <w:spacing w:val="-2"/>
          <w:szCs w:val="22"/>
        </w:rPr>
        <w:t>ь</w:t>
      </w:r>
      <w:r w:rsidRPr="00AD2583">
        <w:rPr>
          <w:rFonts w:cs="Arial"/>
          <w:color w:val="000000"/>
          <w:spacing w:val="-2"/>
          <w:szCs w:val="22"/>
        </w:rPr>
        <w:t>ного размера денежных доходов населения / начисленной заработной платы работников организаций на индекс потребительских цен за соответствующий временной период.</w:t>
      </w:r>
    </w:p>
    <w:p w:rsidR="00D14EF8" w:rsidRPr="00AD2583" w:rsidRDefault="001A57FC" w:rsidP="00043C12">
      <w:pPr>
        <w:spacing w:line="240" w:lineRule="auto"/>
        <w:ind w:firstLine="709"/>
        <w:rPr>
          <w:rFonts w:cs="Arial"/>
          <w:color w:val="000000"/>
          <w:szCs w:val="22"/>
        </w:rPr>
      </w:pPr>
      <w:r w:rsidRPr="00AD2583">
        <w:rPr>
          <w:rFonts w:cs="Arial"/>
          <w:b/>
          <w:color w:val="000000"/>
          <w:szCs w:val="22"/>
        </w:rPr>
        <w:t>Денежные доходы населения</w:t>
      </w:r>
      <w:r w:rsidRPr="00AD2583">
        <w:rPr>
          <w:rFonts w:cs="Arial"/>
          <w:color w:val="000000"/>
          <w:szCs w:val="22"/>
        </w:rPr>
        <w:t xml:space="preserve"> включают оплату труда наемных работников; </w:t>
      </w:r>
      <w:r w:rsidR="008D3EFA">
        <w:rPr>
          <w:rFonts w:cs="Arial"/>
          <w:color w:val="000000"/>
          <w:szCs w:val="22"/>
        </w:rPr>
        <w:br/>
      </w:r>
      <w:r w:rsidRPr="00AD2583">
        <w:rPr>
          <w:rFonts w:cs="Arial"/>
          <w:color w:val="000000"/>
          <w:szCs w:val="22"/>
        </w:rPr>
        <w:t>доходы от предпринимательской деятельности и другой производственной деятельн</w:t>
      </w:r>
      <w:r w:rsidRPr="00AD2583">
        <w:rPr>
          <w:rFonts w:cs="Arial"/>
          <w:color w:val="000000"/>
          <w:szCs w:val="22"/>
        </w:rPr>
        <w:t>о</w:t>
      </w:r>
      <w:r w:rsidRPr="00AD2583">
        <w:rPr>
          <w:rFonts w:cs="Arial"/>
          <w:color w:val="000000"/>
          <w:szCs w:val="22"/>
        </w:rPr>
        <w:t xml:space="preserve">сти; социальные выплаты (пенсии, пособия, стипендии и другие выплаты); доходы </w:t>
      </w:r>
      <w:r w:rsidR="008D3EFA">
        <w:rPr>
          <w:rFonts w:cs="Arial"/>
          <w:color w:val="000000"/>
          <w:szCs w:val="22"/>
        </w:rPr>
        <w:br/>
      </w:r>
      <w:r w:rsidRPr="00AD2583">
        <w:rPr>
          <w:rFonts w:cs="Arial"/>
          <w:color w:val="000000"/>
          <w:szCs w:val="22"/>
        </w:rPr>
        <w:t xml:space="preserve">от собственности; прочие денежные поступления. </w:t>
      </w:r>
    </w:p>
    <w:p w:rsidR="00D14EF8" w:rsidRPr="00AD2583" w:rsidRDefault="00D14EF8" w:rsidP="00043C12">
      <w:pPr>
        <w:pStyle w:val="BodyText21"/>
        <w:spacing w:line="240" w:lineRule="auto"/>
        <w:ind w:firstLine="709"/>
        <w:rPr>
          <w:rFonts w:cs="Arial"/>
          <w:bCs/>
          <w:color w:val="000000"/>
          <w:spacing w:val="-2"/>
          <w:sz w:val="22"/>
          <w:szCs w:val="22"/>
        </w:rPr>
      </w:pPr>
      <w:r w:rsidRPr="00AD2583">
        <w:rPr>
          <w:rFonts w:cs="Arial"/>
          <w:b/>
          <w:bCs/>
          <w:color w:val="000000"/>
          <w:spacing w:val="-2"/>
          <w:sz w:val="22"/>
          <w:szCs w:val="22"/>
        </w:rPr>
        <w:t>Среднедушевые денежные доходы на душу населения</w:t>
      </w:r>
      <w:r w:rsidRPr="00AD2583">
        <w:rPr>
          <w:rFonts w:cs="Arial"/>
          <w:bCs/>
          <w:color w:val="000000"/>
          <w:spacing w:val="-2"/>
          <w:sz w:val="22"/>
          <w:szCs w:val="22"/>
        </w:rPr>
        <w:t xml:space="preserve"> (в месяц) исчисляются делением годового объема денежных доходов на 12 и на среднегодовую численность населения.</w:t>
      </w:r>
    </w:p>
    <w:p w:rsidR="00D14EF8" w:rsidRPr="00AD2583" w:rsidRDefault="00D14EF8" w:rsidP="00043C12">
      <w:pPr>
        <w:pStyle w:val="BodyText21"/>
        <w:spacing w:line="240" w:lineRule="auto"/>
        <w:ind w:firstLine="709"/>
        <w:rPr>
          <w:rFonts w:cs="Arial"/>
          <w:bCs/>
          <w:color w:val="000000"/>
          <w:spacing w:val="-2"/>
          <w:sz w:val="22"/>
          <w:szCs w:val="22"/>
        </w:rPr>
      </w:pPr>
      <w:r w:rsidRPr="00AD2583">
        <w:rPr>
          <w:rFonts w:cs="Arial"/>
          <w:b/>
          <w:bCs/>
          <w:color w:val="000000"/>
          <w:spacing w:val="-2"/>
          <w:sz w:val="22"/>
          <w:szCs w:val="22"/>
        </w:rPr>
        <w:t>Среднемесячная номинальная начисленная заработная плата работников организаций</w:t>
      </w:r>
      <w:r w:rsidRPr="00AD2583">
        <w:rPr>
          <w:rFonts w:cs="Arial"/>
          <w:bCs/>
          <w:color w:val="000000"/>
          <w:spacing w:val="-2"/>
          <w:sz w:val="22"/>
          <w:szCs w:val="22"/>
        </w:rPr>
        <w:t xml:space="preserve"> за год определяется делением фонда начисленной заработной платы </w:t>
      </w:r>
      <w:r w:rsidR="008D3EFA">
        <w:rPr>
          <w:rFonts w:cs="Arial"/>
          <w:bCs/>
          <w:color w:val="000000"/>
          <w:spacing w:val="-2"/>
          <w:sz w:val="22"/>
          <w:szCs w:val="22"/>
        </w:rPr>
        <w:br/>
      </w:r>
      <w:r w:rsidRPr="00AD2583">
        <w:rPr>
          <w:rFonts w:cs="Arial"/>
          <w:bCs/>
          <w:color w:val="000000"/>
          <w:spacing w:val="-2"/>
          <w:sz w:val="22"/>
          <w:szCs w:val="22"/>
        </w:rPr>
        <w:t>работников на среднесписочную численность работников и на 12.</w:t>
      </w:r>
    </w:p>
    <w:p w:rsidR="00D14EF8" w:rsidRPr="00AD2583" w:rsidRDefault="00D14EF8" w:rsidP="00043C12">
      <w:pPr>
        <w:spacing w:line="240" w:lineRule="auto"/>
        <w:ind w:firstLine="709"/>
        <w:rPr>
          <w:spacing w:val="-2"/>
        </w:rPr>
      </w:pPr>
      <w:r w:rsidRPr="00AD2583">
        <w:rPr>
          <w:spacing w:val="-2"/>
        </w:rPr>
        <w:t xml:space="preserve">К </w:t>
      </w:r>
      <w:r w:rsidRPr="00AD2583">
        <w:rPr>
          <w:b/>
          <w:spacing w:val="-2"/>
        </w:rPr>
        <w:t xml:space="preserve">пенсионерам </w:t>
      </w:r>
      <w:r w:rsidRPr="00AD2583">
        <w:rPr>
          <w:spacing w:val="-2"/>
        </w:rPr>
        <w:t>относятся лица, реализовавшие право на получение пенсии в с</w:t>
      </w:r>
      <w:r w:rsidRPr="00AD2583">
        <w:rPr>
          <w:spacing w:val="-2"/>
        </w:rPr>
        <w:t>о</w:t>
      </w:r>
      <w:r w:rsidRPr="00AD2583">
        <w:rPr>
          <w:spacing w:val="-2"/>
        </w:rPr>
        <w:t>ответствии с законодательством Российской Федерации и межгосударственными согл</w:t>
      </w:r>
      <w:r w:rsidRPr="00AD2583">
        <w:rPr>
          <w:spacing w:val="-2"/>
        </w:rPr>
        <w:t>а</w:t>
      </w:r>
      <w:r w:rsidRPr="00AD2583">
        <w:rPr>
          <w:spacing w:val="-2"/>
        </w:rPr>
        <w:t>шениями, постоянно проживающие в Российской Федерации. Приводятся данные о пе</w:t>
      </w:r>
      <w:r w:rsidRPr="00AD2583">
        <w:rPr>
          <w:spacing w:val="-2"/>
        </w:rPr>
        <w:t>н</w:t>
      </w:r>
      <w:r w:rsidRPr="00AD2583">
        <w:rPr>
          <w:spacing w:val="-2"/>
        </w:rPr>
        <w:t xml:space="preserve">сионерах, состоящих на учете в системе Пенсионного фонда Российской Федерации. </w:t>
      </w:r>
    </w:p>
    <w:p w:rsidR="00D14EF8" w:rsidRPr="00AD2583" w:rsidRDefault="00D14EF8" w:rsidP="00043C12">
      <w:pPr>
        <w:spacing w:line="240" w:lineRule="auto"/>
        <w:ind w:firstLine="709"/>
      </w:pPr>
      <w:r w:rsidRPr="00AD2583">
        <w:rPr>
          <w:b/>
        </w:rPr>
        <w:t>Средний размер назначенных пенсий</w:t>
      </w:r>
      <w:r w:rsidRPr="00AD2583">
        <w:t xml:space="preserve"> определяется путем деления общей суммы назначенных пенсий на численность пенсионеров.</w:t>
      </w:r>
    </w:p>
    <w:p w:rsidR="00D14EF8" w:rsidRPr="00AD2583" w:rsidRDefault="00D14EF8" w:rsidP="00043C12">
      <w:pPr>
        <w:spacing w:line="240" w:lineRule="auto"/>
        <w:ind w:firstLine="709"/>
        <w:rPr>
          <w:rFonts w:cs="Arial"/>
          <w:color w:val="000000"/>
          <w:szCs w:val="22"/>
        </w:rPr>
      </w:pPr>
      <w:r w:rsidRPr="00AD2583">
        <w:rPr>
          <w:rFonts w:cs="Arial"/>
          <w:color w:val="000000"/>
          <w:szCs w:val="22"/>
        </w:rPr>
        <w:t xml:space="preserve">До 2021 года порядок определения </w:t>
      </w:r>
      <w:r w:rsidRPr="00AD2583">
        <w:rPr>
          <w:rFonts w:cs="Arial"/>
          <w:b/>
          <w:color w:val="000000"/>
          <w:szCs w:val="22"/>
        </w:rPr>
        <w:t>величины прожиточного минимума</w:t>
      </w:r>
      <w:r w:rsidRPr="00AD2583">
        <w:rPr>
          <w:rFonts w:cs="Arial"/>
          <w:color w:val="000000"/>
          <w:szCs w:val="22"/>
        </w:rPr>
        <w:t xml:space="preserve"> и его назначение регулировались Федеральным законом от 24 октября 1997 г. № 134-ФЗ </w:t>
      </w:r>
      <w:r w:rsidRPr="00AD2583">
        <w:rPr>
          <w:rFonts w:cs="Arial"/>
          <w:color w:val="000000"/>
          <w:szCs w:val="22"/>
        </w:rPr>
        <w:br/>
        <w:t>«О прожиточном минимуме в Российской Федерации». Показатель формировался еж</w:t>
      </w:r>
      <w:r w:rsidRPr="00AD2583">
        <w:rPr>
          <w:rFonts w:cs="Arial"/>
          <w:color w:val="000000"/>
          <w:szCs w:val="22"/>
        </w:rPr>
        <w:t>е</w:t>
      </w:r>
      <w:r w:rsidRPr="00AD2583">
        <w:rPr>
          <w:rFonts w:cs="Arial"/>
          <w:color w:val="000000"/>
          <w:szCs w:val="22"/>
        </w:rPr>
        <w:t>квартально на основе стоимостной оценки потребительской корзины, а также обяз</w:t>
      </w:r>
      <w:r w:rsidRPr="00AD2583">
        <w:rPr>
          <w:rFonts w:cs="Arial"/>
          <w:color w:val="000000"/>
          <w:szCs w:val="22"/>
        </w:rPr>
        <w:t>а</w:t>
      </w:r>
      <w:r w:rsidRPr="00AD2583">
        <w:rPr>
          <w:rFonts w:cs="Arial"/>
          <w:color w:val="000000"/>
          <w:szCs w:val="22"/>
        </w:rPr>
        <w:t>тельных платежей и сборов.</w:t>
      </w:r>
      <w:r w:rsidR="00043C12" w:rsidRPr="00AD2583">
        <w:rPr>
          <w:rFonts w:cs="Arial"/>
          <w:color w:val="000000"/>
          <w:szCs w:val="22"/>
        </w:rPr>
        <w:t xml:space="preserve"> </w:t>
      </w:r>
      <w:r w:rsidRPr="00AD2583">
        <w:rPr>
          <w:rFonts w:cs="Arial"/>
          <w:color w:val="000000"/>
          <w:szCs w:val="22"/>
        </w:rPr>
        <w:t xml:space="preserve">Федеральным законом от 29 декабря 2020 г. № 473-ФЗ </w:t>
      </w:r>
      <w:r w:rsidR="008D3EFA">
        <w:rPr>
          <w:rFonts w:cs="Arial"/>
          <w:color w:val="000000"/>
          <w:szCs w:val="22"/>
        </w:rPr>
        <w:br/>
      </w:r>
      <w:r w:rsidRPr="00AD2583">
        <w:rPr>
          <w:rFonts w:cs="Arial"/>
          <w:color w:val="000000"/>
          <w:szCs w:val="22"/>
        </w:rPr>
        <w:t xml:space="preserve">«О внесении изменений в отдельные законодательные акты Российской Федерации» введен </w:t>
      </w:r>
      <w:r w:rsidRPr="00AD2583">
        <w:rPr>
          <w:rFonts w:cs="Arial"/>
          <w:b/>
          <w:color w:val="000000"/>
          <w:szCs w:val="22"/>
        </w:rPr>
        <w:t>новый порядок</w:t>
      </w:r>
      <w:r w:rsidRPr="00AD2583">
        <w:rPr>
          <w:rFonts w:cs="Arial"/>
          <w:color w:val="000000"/>
          <w:szCs w:val="22"/>
        </w:rPr>
        <w:t>, в соответствии с которым величина прожиточного минимума начиная с 2021 года устанавливается в целом на календарный год.</w:t>
      </w:r>
    </w:p>
    <w:p w:rsidR="00601491" w:rsidRPr="00AD2583" w:rsidRDefault="00601491" w:rsidP="00043C12">
      <w:pPr>
        <w:spacing w:line="240" w:lineRule="auto"/>
        <w:ind w:firstLine="709"/>
        <w:rPr>
          <w:rFonts w:cs="Arial"/>
          <w:color w:val="000000"/>
          <w:szCs w:val="22"/>
        </w:rPr>
      </w:pPr>
      <w:r w:rsidRPr="00AD2583">
        <w:rPr>
          <w:rFonts w:cs="Arial"/>
          <w:b/>
          <w:color w:val="000000"/>
          <w:szCs w:val="22"/>
        </w:rPr>
        <w:t>Численность населения с денежными доходами ниже величины прожито</w:t>
      </w:r>
      <w:r w:rsidRPr="00AD2583">
        <w:rPr>
          <w:rFonts w:cs="Arial"/>
          <w:b/>
          <w:color w:val="000000"/>
          <w:szCs w:val="22"/>
        </w:rPr>
        <w:t>ч</w:t>
      </w:r>
      <w:r w:rsidRPr="00AD2583">
        <w:rPr>
          <w:rFonts w:cs="Arial"/>
          <w:b/>
          <w:color w:val="000000"/>
          <w:szCs w:val="22"/>
        </w:rPr>
        <w:t>ного минимума</w:t>
      </w:r>
      <w:r w:rsidRPr="00AD2583">
        <w:rPr>
          <w:rFonts w:cs="Arial"/>
          <w:color w:val="000000"/>
          <w:szCs w:val="22"/>
        </w:rPr>
        <w:t xml:space="preserve"> определяется на основе данных о распределении населения по вел</w:t>
      </w:r>
      <w:r w:rsidRPr="00AD2583">
        <w:rPr>
          <w:rFonts w:cs="Arial"/>
          <w:color w:val="000000"/>
          <w:szCs w:val="22"/>
        </w:rPr>
        <w:t>и</w:t>
      </w:r>
      <w:r w:rsidRPr="00AD2583">
        <w:rPr>
          <w:rFonts w:cs="Arial"/>
          <w:color w:val="000000"/>
          <w:szCs w:val="22"/>
        </w:rPr>
        <w:t>чине среднедушевых денежных доходов и является результатом их соизмерения с в</w:t>
      </w:r>
      <w:r w:rsidRPr="00AD2583">
        <w:rPr>
          <w:rFonts w:cs="Arial"/>
          <w:color w:val="000000"/>
          <w:szCs w:val="22"/>
        </w:rPr>
        <w:t>е</w:t>
      </w:r>
      <w:r w:rsidRPr="00AD2583">
        <w:rPr>
          <w:rFonts w:cs="Arial"/>
          <w:color w:val="000000"/>
          <w:szCs w:val="22"/>
        </w:rPr>
        <w:t>личиной прожиточного минимума.</w:t>
      </w:r>
    </w:p>
    <w:p w:rsidR="00460900" w:rsidRPr="00AD2583" w:rsidRDefault="00460900" w:rsidP="00043C12">
      <w:pPr>
        <w:spacing w:line="240" w:lineRule="auto"/>
        <w:ind w:firstLine="709"/>
        <w:rPr>
          <w:rFonts w:cs="Arial"/>
          <w:color w:val="000000"/>
          <w:szCs w:val="22"/>
        </w:rPr>
      </w:pPr>
      <w:r w:rsidRPr="00AD2583">
        <w:rPr>
          <w:rFonts w:cs="Arial"/>
          <w:color w:val="000000"/>
          <w:szCs w:val="22"/>
        </w:rPr>
        <w:t xml:space="preserve">В соответствии с постановлением Правительства Российской Федерации </w:t>
      </w:r>
      <w:r w:rsidRPr="00AD2583">
        <w:rPr>
          <w:rFonts w:cs="Arial"/>
          <w:color w:val="000000"/>
          <w:szCs w:val="22"/>
        </w:rPr>
        <w:br/>
        <w:t>от 26 ноября 2021 г. № 2049, начиная с 1 января 2021 года, формируется  показатель «</w:t>
      </w:r>
      <w:r w:rsidRPr="00AD2583">
        <w:rPr>
          <w:rFonts w:cs="Arial"/>
          <w:b/>
          <w:color w:val="000000"/>
          <w:szCs w:val="22"/>
        </w:rPr>
        <w:t>Численность населения с денежными доходами ниже границы бедности</w:t>
      </w:r>
      <w:r w:rsidRPr="00AD2583">
        <w:rPr>
          <w:rFonts w:cs="Arial"/>
          <w:color w:val="000000"/>
          <w:szCs w:val="22"/>
        </w:rPr>
        <w:t xml:space="preserve">» </w:t>
      </w:r>
      <w:r w:rsidR="008D3EFA">
        <w:rPr>
          <w:rFonts w:cs="Arial"/>
          <w:color w:val="000000"/>
          <w:szCs w:val="22"/>
        </w:rPr>
        <w:br/>
      </w:r>
      <w:r w:rsidRPr="00AD2583">
        <w:rPr>
          <w:rFonts w:cs="Arial"/>
          <w:color w:val="000000"/>
          <w:szCs w:val="22"/>
        </w:rPr>
        <w:t>(до 2020 года включительно – «</w:t>
      </w:r>
      <w:r w:rsidRPr="00AD2583">
        <w:rPr>
          <w:rFonts w:cs="Arial"/>
          <w:b/>
          <w:color w:val="000000"/>
          <w:szCs w:val="22"/>
        </w:rPr>
        <w:t>Численность населения с денежными доходами н</w:t>
      </w:r>
      <w:r w:rsidRPr="00AD2583">
        <w:rPr>
          <w:rFonts w:cs="Arial"/>
          <w:b/>
          <w:color w:val="000000"/>
          <w:szCs w:val="22"/>
        </w:rPr>
        <w:t>и</w:t>
      </w:r>
      <w:r w:rsidRPr="00AD2583">
        <w:rPr>
          <w:rFonts w:cs="Arial"/>
          <w:b/>
          <w:color w:val="000000"/>
          <w:szCs w:val="22"/>
        </w:rPr>
        <w:t>же величины прожиточного минимума</w:t>
      </w:r>
      <w:r w:rsidRPr="00AD2583">
        <w:rPr>
          <w:rFonts w:cs="Arial"/>
          <w:color w:val="000000"/>
          <w:szCs w:val="22"/>
        </w:rPr>
        <w:t>»).</w:t>
      </w:r>
    </w:p>
    <w:p w:rsidR="00460900" w:rsidRPr="00AD2583" w:rsidRDefault="00460900" w:rsidP="00043C12">
      <w:pPr>
        <w:widowControl w:val="0"/>
        <w:spacing w:line="240" w:lineRule="auto"/>
        <w:ind w:firstLine="709"/>
        <w:rPr>
          <w:rFonts w:cs="Arial"/>
          <w:color w:val="000000"/>
          <w:szCs w:val="22"/>
        </w:rPr>
      </w:pPr>
      <w:r w:rsidRPr="00AD2583">
        <w:rPr>
          <w:rFonts w:cs="Arial"/>
          <w:b/>
          <w:color w:val="000000"/>
          <w:szCs w:val="22"/>
        </w:rPr>
        <w:t>Численность населения с денежными доходами ниже границы бедности</w:t>
      </w:r>
      <w:r w:rsidRPr="00AD2583">
        <w:rPr>
          <w:rFonts w:cs="Arial"/>
          <w:color w:val="000000"/>
          <w:szCs w:val="22"/>
        </w:rPr>
        <w:t xml:space="preserve"> определяется на основе данных о распределении населения по величине среднедуш</w:t>
      </w:r>
      <w:r w:rsidRPr="00AD2583">
        <w:rPr>
          <w:rFonts w:cs="Arial"/>
          <w:color w:val="000000"/>
          <w:szCs w:val="22"/>
        </w:rPr>
        <w:t>е</w:t>
      </w:r>
      <w:r w:rsidRPr="00AD2583">
        <w:rPr>
          <w:rFonts w:cs="Arial"/>
          <w:color w:val="000000"/>
          <w:szCs w:val="22"/>
        </w:rPr>
        <w:t>вых денежных доходов и является результатом их соизмерения с границей бедности.</w:t>
      </w:r>
      <w:r w:rsidR="00043C12" w:rsidRPr="00AD2583">
        <w:rPr>
          <w:rFonts w:cs="Arial"/>
          <w:color w:val="000000"/>
          <w:szCs w:val="22"/>
        </w:rPr>
        <w:t xml:space="preserve"> Граница бедности в соответствии с постановлением Правительства Российской Фед</w:t>
      </w:r>
      <w:r w:rsidR="00043C12" w:rsidRPr="00AD2583">
        <w:rPr>
          <w:rFonts w:cs="Arial"/>
          <w:color w:val="000000"/>
          <w:szCs w:val="22"/>
        </w:rPr>
        <w:t>е</w:t>
      </w:r>
      <w:r w:rsidR="00043C12" w:rsidRPr="00AD2583">
        <w:rPr>
          <w:rFonts w:cs="Arial"/>
          <w:color w:val="000000"/>
          <w:szCs w:val="22"/>
        </w:rPr>
        <w:t xml:space="preserve">рации от 26 ноября 2021 г.№ 2049 </w:t>
      </w:r>
      <w:r w:rsidRPr="00AD2583">
        <w:rPr>
          <w:rFonts w:cs="Arial"/>
          <w:color w:val="000000"/>
          <w:szCs w:val="22"/>
        </w:rPr>
        <w:t>определяется путем умножения значения базовой границы бедности на индекс потребительских цен за отчетный период к IV кварталу 2020 г., определяемый цепным методом. Базовая граница бедности соответствует зн</w:t>
      </w:r>
      <w:r w:rsidRPr="00AD2583">
        <w:rPr>
          <w:rFonts w:cs="Arial"/>
          <w:color w:val="000000"/>
          <w:szCs w:val="22"/>
        </w:rPr>
        <w:t>а</w:t>
      </w:r>
      <w:r w:rsidRPr="00AD2583">
        <w:rPr>
          <w:rFonts w:cs="Arial"/>
          <w:color w:val="000000"/>
          <w:szCs w:val="22"/>
        </w:rPr>
        <w:t>чению величины прожиточного минимума на душу населения, установленного в целом по Российской Федерации за IV квартал 2020 г. в соответствии с Федеральным законом от 24 октября 1997 г. № 134-ФЗ «О прожиточном минимуме в Российской Федерации»</w:t>
      </w:r>
      <w:r w:rsidR="00043C12" w:rsidRPr="00AD2583">
        <w:rPr>
          <w:rFonts w:cs="Arial"/>
          <w:color w:val="000000"/>
          <w:szCs w:val="22"/>
        </w:rPr>
        <w:t xml:space="preserve"> </w:t>
      </w:r>
      <w:r w:rsidRPr="00AD2583">
        <w:rPr>
          <w:rFonts w:cs="Arial"/>
          <w:color w:val="000000"/>
          <w:szCs w:val="22"/>
        </w:rPr>
        <w:t>(в редакции, действовавшей до вступления в силу Федерального закона от 29 декабря 2020 г. № 473-ФЗ).</w:t>
      </w:r>
    </w:p>
    <w:p w:rsidR="003B4F91" w:rsidRPr="00AD2583" w:rsidRDefault="003B4F91" w:rsidP="00F43F2E">
      <w:pPr>
        <w:pStyle w:val="aff2"/>
        <w:pageBreakBefore/>
        <w:ind w:left="-142"/>
      </w:pPr>
      <w:r w:rsidRPr="00AD2583">
        <w:lastRenderedPageBreak/>
        <w:t xml:space="preserve">Среднемесячная </w:t>
      </w:r>
      <w:r w:rsidR="00AC46B6" w:rsidRPr="00AD2583">
        <w:t xml:space="preserve">номинальная </w:t>
      </w:r>
      <w:r w:rsidRPr="00AD2583">
        <w:t>начисленная заработная плата работник</w:t>
      </w:r>
      <w:r w:rsidR="00AC46B6" w:rsidRPr="00AD2583">
        <w:t>ов организаций</w:t>
      </w:r>
      <w:r w:rsidRPr="00AD2583">
        <w:t xml:space="preserve"> по Новосибирской области </w:t>
      </w:r>
      <w:r w:rsidR="00BE7CD3" w:rsidRPr="00AD2583">
        <w:t xml:space="preserve">в сравнении с данными </w:t>
      </w:r>
      <w:r w:rsidR="00AC46B6" w:rsidRPr="00AD2583">
        <w:br/>
      </w:r>
      <w:r w:rsidR="00BE7CD3" w:rsidRPr="00AD2583">
        <w:t>по</w:t>
      </w:r>
      <w:r w:rsidRPr="00AD2583">
        <w:t xml:space="preserve"> Российской Федерации</w:t>
      </w:r>
    </w:p>
    <w:p w:rsidR="003B4F91" w:rsidRPr="00AD2583" w:rsidRDefault="005D2276" w:rsidP="008D0F63">
      <w:pPr>
        <w:pStyle w:val="aff3"/>
        <w:rPr>
          <w:b/>
        </w:rPr>
      </w:pPr>
      <w:r>
        <w:rPr>
          <w:noProof/>
          <w:sz w:val="16"/>
        </w:rPr>
        <w:drawing>
          <wp:anchor distT="0" distB="0" distL="114300" distR="114300" simplePos="0" relativeHeight="251641344" behindDoc="0" locked="0" layoutInCell="0" allowOverlap="1" wp14:anchorId="7E302E77" wp14:editId="197396D3">
            <wp:simplePos x="0" y="0"/>
            <wp:positionH relativeFrom="column">
              <wp:posOffset>39370</wp:posOffset>
            </wp:positionH>
            <wp:positionV relativeFrom="paragraph">
              <wp:posOffset>250190</wp:posOffset>
            </wp:positionV>
            <wp:extent cx="5712460" cy="1741805"/>
            <wp:effectExtent l="0" t="0" r="0" b="0"/>
            <wp:wrapTopAndBottom/>
            <wp:docPr id="8" name="Объек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F91" w:rsidRPr="00AD2583">
        <w:t>(рублей)</w:t>
      </w:r>
    </w:p>
    <w:p w:rsidR="003B4F91" w:rsidRPr="00AD2583" w:rsidRDefault="003B4F91" w:rsidP="008D0F63">
      <w:pPr>
        <w:tabs>
          <w:tab w:val="left" w:pos="6521"/>
        </w:tabs>
        <w:rPr>
          <w:sz w:val="16"/>
        </w:rPr>
      </w:pPr>
    </w:p>
    <w:p w:rsidR="00BB4DB7" w:rsidRPr="00AD2583" w:rsidRDefault="00BB4DB7" w:rsidP="00DE4FE7">
      <w:pPr>
        <w:pStyle w:val="aff2"/>
      </w:pPr>
      <w:r w:rsidRPr="00AD2583">
        <w:t xml:space="preserve">Среднемесячная </w:t>
      </w:r>
      <w:r w:rsidR="00A0722F" w:rsidRPr="00AD2583">
        <w:t xml:space="preserve">номинальная </w:t>
      </w:r>
      <w:r w:rsidRPr="00AD2583">
        <w:t>начисленная заработная плата работник</w:t>
      </w:r>
      <w:r w:rsidR="00A0722F" w:rsidRPr="00AD2583">
        <w:t xml:space="preserve">ов организаций </w:t>
      </w:r>
      <w:r w:rsidRPr="00AD2583">
        <w:t xml:space="preserve">по регионам Сибирского федерального округа </w:t>
      </w:r>
      <w:r w:rsidR="008F3BC7" w:rsidRPr="00AD2583">
        <w:t>за</w:t>
      </w:r>
      <w:r w:rsidRPr="00AD2583">
        <w:t xml:space="preserve"> 20</w:t>
      </w:r>
      <w:r w:rsidR="00D91FB3" w:rsidRPr="00AD2583">
        <w:t>2</w:t>
      </w:r>
      <w:r w:rsidR="005479C9">
        <w:t>2</w:t>
      </w:r>
      <w:r w:rsidRPr="00AD2583">
        <w:t xml:space="preserve"> год</w:t>
      </w:r>
    </w:p>
    <w:p w:rsidR="00BB4DB7" w:rsidRPr="00AD2583" w:rsidRDefault="00BB4DB7" w:rsidP="00514246">
      <w:pPr>
        <w:pStyle w:val="aff3"/>
        <w:spacing w:after="120"/>
      </w:pPr>
      <w:r w:rsidRPr="00AD2583">
        <w:t>(рублей)</w:t>
      </w:r>
    </w:p>
    <w:p w:rsidR="00514246" w:rsidRPr="00AD2583" w:rsidRDefault="005D2276" w:rsidP="008D0F63">
      <w:pPr>
        <w:pStyle w:val="aff3"/>
      </w:pPr>
      <w:r>
        <w:rPr>
          <w:noProof/>
        </w:rPr>
        <w:drawing>
          <wp:inline distT="0" distB="0" distL="0" distR="0" wp14:anchorId="026DDF6B" wp14:editId="4C20B947">
            <wp:extent cx="5835650" cy="2533650"/>
            <wp:effectExtent l="0" t="0" r="12700" b="0"/>
            <wp:docPr id="6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E4FE7" w:rsidRPr="00AD2583" w:rsidRDefault="00DE4FE7" w:rsidP="00DE4FE7">
      <w:pPr>
        <w:tabs>
          <w:tab w:val="left" w:pos="6521"/>
        </w:tabs>
        <w:rPr>
          <w:sz w:val="16"/>
        </w:rPr>
      </w:pPr>
    </w:p>
    <w:p w:rsidR="00DE4FE7" w:rsidRPr="00AD2583" w:rsidRDefault="00DE4FE7" w:rsidP="00DE4FE7">
      <w:pPr>
        <w:pStyle w:val="aff2"/>
      </w:pPr>
      <w:r w:rsidRPr="00AD2583">
        <w:t xml:space="preserve">Среднемесячная реальная начисленная заработная плата </w:t>
      </w:r>
      <w:r w:rsidRPr="00AD2583">
        <w:br/>
        <w:t xml:space="preserve">по Новосибирской области в сравнении </w:t>
      </w:r>
      <w:r w:rsidRPr="00AD2583">
        <w:br/>
        <w:t>с данными по Российской Федерации</w:t>
      </w:r>
    </w:p>
    <w:p w:rsidR="00DE4FE7" w:rsidRPr="00AD2583" w:rsidRDefault="005D2276" w:rsidP="00DE4FE7">
      <w:pPr>
        <w:pStyle w:val="aff3"/>
      </w:pPr>
      <w:r>
        <w:rPr>
          <w:b/>
          <w:noProof/>
          <w:sz w:val="16"/>
        </w:rPr>
        <w:drawing>
          <wp:anchor distT="0" distB="0" distL="114300" distR="114300" simplePos="0" relativeHeight="251664896" behindDoc="0" locked="0" layoutInCell="1" allowOverlap="1" wp14:anchorId="1E70B57C" wp14:editId="64EF149C">
            <wp:simplePos x="0" y="0"/>
            <wp:positionH relativeFrom="column">
              <wp:posOffset>130810</wp:posOffset>
            </wp:positionH>
            <wp:positionV relativeFrom="paragraph">
              <wp:posOffset>222250</wp:posOffset>
            </wp:positionV>
            <wp:extent cx="5760720" cy="1546860"/>
            <wp:effectExtent l="0" t="0" r="0" b="0"/>
            <wp:wrapTopAndBottom/>
            <wp:docPr id="220" name="Объект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FE7" w:rsidRPr="00AD2583">
        <w:t>(в % к предыдущему году)</w:t>
      </w:r>
    </w:p>
    <w:p w:rsidR="00BB4DB7" w:rsidRPr="00AD2583" w:rsidRDefault="00BB4DB7" w:rsidP="00465D98">
      <w:pPr>
        <w:spacing w:line="240" w:lineRule="auto"/>
        <w:ind w:firstLine="0"/>
        <w:jc w:val="center"/>
        <w:rPr>
          <w:sz w:val="16"/>
          <w:szCs w:val="16"/>
        </w:rPr>
      </w:pPr>
    </w:p>
    <w:p w:rsidR="00DE4FE7" w:rsidRPr="00AD2583" w:rsidRDefault="00DE4FE7" w:rsidP="00DE4FE7">
      <w:pPr>
        <w:pStyle w:val="aff2"/>
      </w:pPr>
      <w:r w:rsidRPr="00AD2583">
        <w:lastRenderedPageBreak/>
        <w:t xml:space="preserve">Среднемесячная </w:t>
      </w:r>
      <w:r w:rsidR="00E562FD" w:rsidRPr="00AD2583">
        <w:t>реальная</w:t>
      </w:r>
      <w:r w:rsidRPr="00AD2583">
        <w:t xml:space="preserve"> начисленная заработная плата работников </w:t>
      </w:r>
      <w:r w:rsidR="00E562FD" w:rsidRPr="00AD2583">
        <w:br/>
      </w:r>
      <w:r w:rsidRPr="00AD2583">
        <w:t>организаций по регионам Сибирс</w:t>
      </w:r>
      <w:r w:rsidR="00B656BC" w:rsidRPr="00AD2583">
        <w:t>кого федерального округа за 202</w:t>
      </w:r>
      <w:r w:rsidR="00CB0049">
        <w:t>2</w:t>
      </w:r>
      <w:r w:rsidRPr="00AD2583">
        <w:t xml:space="preserve"> год</w:t>
      </w:r>
    </w:p>
    <w:p w:rsidR="00DE4FE7" w:rsidRPr="00AD2583" w:rsidRDefault="00DE4FE7" w:rsidP="00DE4FE7">
      <w:pPr>
        <w:pStyle w:val="aff3"/>
        <w:spacing w:after="120"/>
      </w:pPr>
      <w:r w:rsidRPr="00AD2583">
        <w:t>(</w:t>
      </w:r>
      <w:r w:rsidR="002E7625">
        <w:t>в % к предыдущему году</w:t>
      </w:r>
      <w:r w:rsidRPr="00AD2583">
        <w:t>)</w:t>
      </w:r>
    </w:p>
    <w:p w:rsidR="00DE4FE7" w:rsidRPr="00AD2583" w:rsidRDefault="005D2276" w:rsidP="00DE4FE7">
      <w:pPr>
        <w:pStyle w:val="aff3"/>
      </w:pPr>
      <w:r>
        <w:rPr>
          <w:noProof/>
        </w:rPr>
        <w:drawing>
          <wp:inline distT="0" distB="0" distL="0" distR="0" wp14:anchorId="42F69836" wp14:editId="093A2CE8">
            <wp:extent cx="5829300" cy="2705100"/>
            <wp:effectExtent l="0" t="0" r="0" b="0"/>
            <wp:docPr id="7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E4FE7" w:rsidRPr="00AD2583" w:rsidRDefault="00DE4FE7" w:rsidP="00465D98">
      <w:pPr>
        <w:spacing w:line="240" w:lineRule="auto"/>
        <w:ind w:firstLine="0"/>
        <w:jc w:val="center"/>
        <w:rPr>
          <w:sz w:val="16"/>
          <w:szCs w:val="16"/>
        </w:rPr>
      </w:pPr>
    </w:p>
    <w:p w:rsidR="00DE4FE7" w:rsidRPr="00AD2583" w:rsidRDefault="00DE4FE7" w:rsidP="00465D98">
      <w:pPr>
        <w:spacing w:line="240" w:lineRule="auto"/>
        <w:ind w:firstLine="0"/>
        <w:jc w:val="center"/>
        <w:rPr>
          <w:sz w:val="16"/>
          <w:szCs w:val="16"/>
        </w:rPr>
      </w:pPr>
    </w:p>
    <w:p w:rsidR="003B4F91" w:rsidRPr="00AD2583" w:rsidRDefault="003B4F91" w:rsidP="00465D98">
      <w:pPr>
        <w:pStyle w:val="aff2"/>
        <w:spacing w:after="120"/>
      </w:pPr>
      <w:r w:rsidRPr="00AD2583">
        <w:t>Социальные индикаторы уровня жизни населения</w:t>
      </w:r>
    </w:p>
    <w:tbl>
      <w:tblPr>
        <w:tblW w:w="9852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048"/>
        <w:gridCol w:w="1110"/>
        <w:gridCol w:w="1110"/>
        <w:gridCol w:w="1111"/>
        <w:gridCol w:w="1110"/>
        <w:gridCol w:w="1110"/>
        <w:gridCol w:w="1253"/>
      </w:tblGrid>
      <w:tr w:rsidR="00E14D6F" w:rsidRPr="00AD2583" w:rsidTr="0010103B">
        <w:trPr>
          <w:cantSplit/>
        </w:trPr>
        <w:tc>
          <w:tcPr>
            <w:tcW w:w="30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4D6F" w:rsidRPr="00AD2583" w:rsidRDefault="00E14D6F" w:rsidP="00465D98">
            <w:pPr>
              <w:pStyle w:val="ad"/>
              <w:spacing w:before="40" w:after="40"/>
            </w:pPr>
          </w:p>
        </w:tc>
        <w:tc>
          <w:tcPr>
            <w:tcW w:w="111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2017</w:t>
            </w:r>
          </w:p>
        </w:tc>
        <w:tc>
          <w:tcPr>
            <w:tcW w:w="111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2018</w:t>
            </w:r>
          </w:p>
        </w:tc>
        <w:tc>
          <w:tcPr>
            <w:tcW w:w="111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2019</w:t>
            </w:r>
          </w:p>
        </w:tc>
        <w:tc>
          <w:tcPr>
            <w:tcW w:w="111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 xml:space="preserve">2020 </w:t>
            </w:r>
          </w:p>
        </w:tc>
        <w:tc>
          <w:tcPr>
            <w:tcW w:w="111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  <w:ind w:left="-57" w:right="-57"/>
            </w:pPr>
            <w:r w:rsidRPr="00AD2583">
              <w:t>2021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14D6F" w:rsidRPr="00AD2583" w:rsidRDefault="00E14D6F" w:rsidP="0086700C">
            <w:pPr>
              <w:pStyle w:val="ad"/>
              <w:spacing w:before="40" w:after="40"/>
              <w:ind w:left="-57" w:right="-57"/>
            </w:pPr>
            <w:r>
              <w:t>2022</w:t>
            </w:r>
          </w:p>
        </w:tc>
      </w:tr>
      <w:tr w:rsidR="002E5F69" w:rsidRPr="00AD2583" w:rsidTr="0010103B">
        <w:trPr>
          <w:cantSplit/>
        </w:trPr>
        <w:tc>
          <w:tcPr>
            <w:tcW w:w="30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5F69" w:rsidRPr="00AD2583" w:rsidRDefault="002E5F69" w:rsidP="00D81605">
            <w:pPr>
              <w:pStyle w:val="0"/>
              <w:spacing w:before="60" w:after="60"/>
            </w:pPr>
            <w:r w:rsidRPr="00AD2583">
              <w:t>Денежные доходы насел</w:t>
            </w:r>
            <w:r w:rsidRPr="00AD2583">
              <w:t>е</w:t>
            </w:r>
            <w:r w:rsidRPr="00AD2583">
              <w:t>ния, млн рублей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  <w:rPr>
                <w:spacing w:val="-6"/>
              </w:rPr>
            </w:pPr>
            <w:r w:rsidRPr="00AD2583">
              <w:rPr>
                <w:spacing w:val="-6"/>
              </w:rPr>
              <w:t>925415,4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  <w:rPr>
                <w:spacing w:val="-6"/>
              </w:rPr>
            </w:pPr>
            <w:r w:rsidRPr="00AD2583">
              <w:rPr>
                <w:spacing w:val="-6"/>
              </w:rPr>
              <w:t>966988,0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  <w:rPr>
                <w:spacing w:val="-6"/>
              </w:rPr>
            </w:pPr>
            <w:r w:rsidRPr="00AD2583">
              <w:rPr>
                <w:spacing w:val="-6"/>
              </w:rPr>
              <w:t>1025469,1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  <w:rPr>
                <w:spacing w:val="-6"/>
              </w:rPr>
            </w:pPr>
            <w:r w:rsidRPr="00AD2583">
              <w:rPr>
                <w:spacing w:val="-6"/>
              </w:rPr>
              <w:t>1058938,6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B00239" w:rsidRDefault="002E5F69" w:rsidP="00240F31">
            <w:pPr>
              <w:spacing w:before="60" w:after="60" w:line="240" w:lineRule="auto"/>
              <w:ind w:left="-57" w:right="-57" w:firstLine="0"/>
              <w:jc w:val="center"/>
              <w:rPr>
                <w:spacing w:val="-6"/>
              </w:rPr>
            </w:pPr>
            <w:r w:rsidRPr="00B00239">
              <w:rPr>
                <w:spacing w:val="-6"/>
              </w:rPr>
              <w:t>1178134,6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E5F69" w:rsidRPr="00B00239" w:rsidRDefault="002E5F69" w:rsidP="00240F31">
            <w:pPr>
              <w:spacing w:before="60" w:after="60" w:line="240" w:lineRule="auto"/>
              <w:ind w:left="-57" w:right="-57" w:firstLine="0"/>
              <w:jc w:val="center"/>
              <w:rPr>
                <w:spacing w:val="-6"/>
              </w:rPr>
            </w:pPr>
            <w:r w:rsidRPr="00B00239">
              <w:rPr>
                <w:spacing w:val="-6"/>
              </w:rPr>
              <w:t>1336739,4</w:t>
            </w:r>
            <w:r w:rsidRPr="002E5F69">
              <w:rPr>
                <w:spacing w:val="-6"/>
                <w:sz w:val="12"/>
              </w:rPr>
              <w:t xml:space="preserve"> </w:t>
            </w:r>
            <w:r w:rsidRPr="00922CB4">
              <w:rPr>
                <w:rStyle w:val="a9"/>
                <w:sz w:val="22"/>
                <w:szCs w:val="22"/>
              </w:rPr>
              <w:footnoteReference w:customMarkFollows="1" w:id="18"/>
              <w:t>1)</w:t>
            </w:r>
          </w:p>
        </w:tc>
      </w:tr>
      <w:tr w:rsidR="002E5F69" w:rsidRPr="00AD2583" w:rsidTr="0010103B">
        <w:trPr>
          <w:cantSplit/>
        </w:trPr>
        <w:tc>
          <w:tcPr>
            <w:tcW w:w="30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5F69" w:rsidRPr="00AD2583" w:rsidRDefault="002E5F69" w:rsidP="00D81605">
            <w:pPr>
              <w:pStyle w:val="05"/>
              <w:spacing w:before="60" w:after="60"/>
            </w:pPr>
            <w:r w:rsidRPr="00AD2583">
              <w:t>в % к предыдущему году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</w:pPr>
            <w:r w:rsidRPr="00AD2583">
              <w:t>103,9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</w:pPr>
            <w:r w:rsidRPr="00AD2583">
              <w:t>104,5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</w:pPr>
            <w:r w:rsidRPr="00AD2583">
              <w:t>106,0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</w:pPr>
            <w:r w:rsidRPr="00AD2583">
              <w:t>103,3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B00239" w:rsidRDefault="002E5F69" w:rsidP="00240F31">
            <w:pPr>
              <w:spacing w:before="60" w:after="60" w:line="240" w:lineRule="auto"/>
              <w:ind w:left="-57" w:right="-57" w:firstLine="0"/>
              <w:jc w:val="center"/>
            </w:pPr>
            <w:r w:rsidRPr="00B00239">
              <w:t xml:space="preserve">111,3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E5F69" w:rsidRPr="00B00239" w:rsidRDefault="002E5F69" w:rsidP="00240F31">
            <w:pPr>
              <w:spacing w:before="60" w:after="60" w:line="240" w:lineRule="auto"/>
              <w:ind w:left="-57" w:right="-57" w:firstLine="0"/>
              <w:jc w:val="center"/>
            </w:pPr>
            <w:r w:rsidRPr="00B00239">
              <w:t xml:space="preserve">113,5 </w:t>
            </w:r>
            <w:r w:rsidRPr="00B00239">
              <w:rPr>
                <w:vertAlign w:val="superscript"/>
              </w:rPr>
              <w:t>1)</w:t>
            </w:r>
          </w:p>
        </w:tc>
      </w:tr>
      <w:tr w:rsidR="002E5F69" w:rsidRPr="002E5F69" w:rsidTr="0010103B">
        <w:trPr>
          <w:cantSplit/>
        </w:trPr>
        <w:tc>
          <w:tcPr>
            <w:tcW w:w="30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5F69" w:rsidRPr="00AD2583" w:rsidRDefault="002E5F69" w:rsidP="00D81605">
            <w:pPr>
              <w:pStyle w:val="0"/>
              <w:spacing w:before="60" w:after="60"/>
            </w:pPr>
            <w:r w:rsidRPr="00AD2583">
              <w:t>Среднедушевые денежные доходы населения, рублей в месяц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</w:pPr>
            <w:r w:rsidRPr="00AD2583">
              <w:t>27698,4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</w:pPr>
            <w:r w:rsidRPr="00AD2583">
              <w:t>28871,0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</w:pPr>
            <w:r w:rsidRPr="00AD2583">
              <w:t>30566,0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</w:pPr>
            <w:r w:rsidRPr="00AD2583">
              <w:t>31606,3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B00239" w:rsidRDefault="002E5F69" w:rsidP="00240F31">
            <w:pPr>
              <w:spacing w:before="60" w:after="60" w:line="240" w:lineRule="auto"/>
              <w:ind w:left="-57" w:right="-57" w:firstLine="0"/>
              <w:jc w:val="center"/>
              <w:rPr>
                <w:vertAlign w:val="superscript"/>
              </w:rPr>
            </w:pPr>
            <w:r w:rsidRPr="00B00239">
              <w:t>35276,9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E5F69" w:rsidRPr="002E5F69" w:rsidRDefault="002E5F69" w:rsidP="00240F31">
            <w:pPr>
              <w:spacing w:before="60" w:after="60" w:line="240" w:lineRule="auto"/>
              <w:ind w:left="-57" w:right="-57" w:firstLine="0"/>
              <w:jc w:val="center"/>
            </w:pPr>
            <w:r w:rsidRPr="002E5F69">
              <w:t xml:space="preserve">39842,6 </w:t>
            </w:r>
            <w:r w:rsidRPr="002E5F69">
              <w:rPr>
                <w:vertAlign w:val="superscript"/>
              </w:rPr>
              <w:t>1)</w:t>
            </w:r>
            <w:r>
              <w:rPr>
                <w:vertAlign w:val="superscript"/>
              </w:rPr>
              <w:t>,</w:t>
            </w:r>
            <w:r w:rsidRPr="002E5F69">
              <w:rPr>
                <w:vertAlign w:val="superscript"/>
              </w:rPr>
              <w:footnoteReference w:customMarkFollows="1" w:id="19"/>
              <w:t>2</w:t>
            </w:r>
            <w:r w:rsidRPr="002E5F69">
              <w:rPr>
                <w:rStyle w:val="a9"/>
                <w:sz w:val="24"/>
              </w:rPr>
              <w:t>)</w:t>
            </w:r>
          </w:p>
        </w:tc>
      </w:tr>
      <w:tr w:rsidR="002E5F69" w:rsidRPr="002E5F69" w:rsidTr="0010103B">
        <w:trPr>
          <w:cantSplit/>
        </w:trPr>
        <w:tc>
          <w:tcPr>
            <w:tcW w:w="30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5F69" w:rsidRPr="00AD2583" w:rsidRDefault="002E5F69" w:rsidP="00D81605">
            <w:pPr>
              <w:pStyle w:val="0"/>
              <w:spacing w:before="60" w:after="60"/>
            </w:pPr>
            <w:r w:rsidRPr="00AD2583">
              <w:t>Среднедушевые денежные расходы населения, рублей в месяц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</w:pPr>
            <w:r w:rsidRPr="00AD2583">
              <w:t>28579,2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</w:pPr>
            <w:r w:rsidRPr="00AD2583">
              <w:t>30865,6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</w:pPr>
            <w:r w:rsidRPr="00AD2583">
              <w:t>32845,4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</w:pPr>
            <w:r w:rsidRPr="00AD2583">
              <w:t>31713,3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B00239" w:rsidRDefault="002E5F69" w:rsidP="00240F31">
            <w:pPr>
              <w:spacing w:before="60" w:after="60" w:line="240" w:lineRule="auto"/>
              <w:ind w:left="-57" w:right="-57" w:firstLine="0"/>
              <w:jc w:val="center"/>
            </w:pPr>
            <w:r w:rsidRPr="00B00239">
              <w:t>36188,5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E5F69" w:rsidRPr="002E5F69" w:rsidRDefault="002E5F69" w:rsidP="00240F31">
            <w:pPr>
              <w:spacing w:before="60" w:after="60" w:line="240" w:lineRule="auto"/>
              <w:ind w:left="-57" w:right="-57" w:firstLine="0"/>
              <w:jc w:val="center"/>
            </w:pPr>
            <w:r w:rsidRPr="002E5F69">
              <w:t xml:space="preserve">41473,7 </w:t>
            </w:r>
            <w:r w:rsidRPr="002E5F69">
              <w:rPr>
                <w:vertAlign w:val="superscript"/>
              </w:rPr>
              <w:t>1)</w:t>
            </w:r>
            <w:r>
              <w:rPr>
                <w:vertAlign w:val="superscript"/>
              </w:rPr>
              <w:t>,</w:t>
            </w:r>
            <w:r w:rsidRPr="002E5F69">
              <w:rPr>
                <w:vertAlign w:val="superscript"/>
              </w:rPr>
              <w:t>2)</w:t>
            </w:r>
          </w:p>
        </w:tc>
      </w:tr>
      <w:tr w:rsidR="002E5F69" w:rsidRPr="00AD2583" w:rsidTr="0010103B">
        <w:trPr>
          <w:cantSplit/>
        </w:trPr>
        <w:tc>
          <w:tcPr>
            <w:tcW w:w="30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5F69" w:rsidRPr="00AD2583" w:rsidRDefault="002E5F69" w:rsidP="00D81605">
            <w:pPr>
              <w:pStyle w:val="0"/>
              <w:spacing w:before="60" w:after="60"/>
              <w:ind w:right="-57"/>
            </w:pPr>
            <w:r w:rsidRPr="00AD2583">
              <w:t xml:space="preserve">Реальные располагаемые денежные доходы, </w:t>
            </w:r>
            <w:r>
              <w:br/>
            </w:r>
            <w:r w:rsidRPr="00AD2583">
              <w:t>в % к предыдущему году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</w:pPr>
            <w:r w:rsidRPr="00AD2583">
              <w:t>101,0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</w:pPr>
            <w:r w:rsidRPr="00AD2583">
              <w:t>102,1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</w:pPr>
            <w:r w:rsidRPr="00AD2583">
              <w:t>100,9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</w:pPr>
            <w:r w:rsidRPr="00AD2583">
              <w:t>99,1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B00239" w:rsidRDefault="002E5F69" w:rsidP="00240F31">
            <w:pPr>
              <w:spacing w:before="60" w:after="60" w:line="240" w:lineRule="auto"/>
              <w:ind w:left="-57" w:right="-57" w:firstLine="0"/>
              <w:jc w:val="center"/>
            </w:pPr>
            <w:r w:rsidRPr="00B00239">
              <w:t>104,2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E5F69" w:rsidRPr="00B00239" w:rsidRDefault="002E5F69" w:rsidP="00240F31">
            <w:pPr>
              <w:spacing w:before="60" w:after="60" w:line="240" w:lineRule="auto"/>
              <w:ind w:left="-57" w:right="-57" w:firstLine="0"/>
              <w:jc w:val="center"/>
            </w:pPr>
            <w:r w:rsidRPr="00B00239">
              <w:t xml:space="preserve">101,5 </w:t>
            </w:r>
            <w:r w:rsidRPr="00B00239">
              <w:rPr>
                <w:vertAlign w:val="superscript"/>
              </w:rPr>
              <w:t>1)</w:t>
            </w:r>
          </w:p>
        </w:tc>
      </w:tr>
      <w:tr w:rsidR="002E5F69" w:rsidRPr="00AD2583" w:rsidTr="0010103B">
        <w:trPr>
          <w:cantSplit/>
        </w:trPr>
        <w:tc>
          <w:tcPr>
            <w:tcW w:w="30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5F69" w:rsidRPr="00AD2583" w:rsidRDefault="002E5F69" w:rsidP="00D81605">
            <w:pPr>
              <w:pStyle w:val="0"/>
              <w:spacing w:before="60" w:after="60"/>
              <w:ind w:right="-57"/>
            </w:pPr>
            <w:r w:rsidRPr="00AD2583">
              <w:t>Среднемесячная номинал</w:t>
            </w:r>
            <w:r w:rsidRPr="00AD2583">
              <w:t>ь</w:t>
            </w:r>
            <w:r w:rsidRPr="00AD2583">
              <w:t>ная начисленная зарабо</w:t>
            </w:r>
            <w:r w:rsidRPr="00AD2583">
              <w:t>т</w:t>
            </w:r>
            <w:r w:rsidRPr="00AD2583">
              <w:t>ная плата работников орг</w:t>
            </w:r>
            <w:r w:rsidRPr="00AD2583">
              <w:t>а</w:t>
            </w:r>
            <w:r w:rsidRPr="00AD2583">
              <w:t>низаций, рублей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</w:pPr>
            <w:r w:rsidRPr="00AD2583">
              <w:t>32287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</w:pPr>
            <w:r w:rsidRPr="00AD2583">
              <w:t>35686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</w:pPr>
            <w:r w:rsidRPr="00AD2583">
              <w:t>39076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</w:pPr>
            <w:r w:rsidRPr="00AD2583">
              <w:t>41534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</w:pPr>
            <w:r w:rsidRPr="00AD2583">
              <w:t>46167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E5F69" w:rsidRPr="00AD2583" w:rsidRDefault="002E5F69" w:rsidP="00D81605">
            <w:pPr>
              <w:spacing w:before="60" w:after="60" w:line="240" w:lineRule="auto"/>
              <w:ind w:left="-57" w:right="-57" w:firstLine="0"/>
              <w:jc w:val="center"/>
            </w:pPr>
            <w:r>
              <w:t>53757</w:t>
            </w:r>
          </w:p>
        </w:tc>
      </w:tr>
      <w:tr w:rsidR="002E5F69" w:rsidRPr="00AD2583" w:rsidTr="00D81605">
        <w:trPr>
          <w:cantSplit/>
        </w:trPr>
        <w:tc>
          <w:tcPr>
            <w:tcW w:w="30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5F69" w:rsidRPr="00AD2583" w:rsidRDefault="002E5F69" w:rsidP="00D81605">
            <w:pPr>
              <w:pStyle w:val="0"/>
              <w:spacing w:before="60" w:after="60"/>
              <w:ind w:left="284" w:right="-57"/>
            </w:pPr>
            <w:r w:rsidRPr="00AD2583">
              <w:t>в % к предыдущему году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</w:pPr>
            <w:r w:rsidRPr="00AD2583">
              <w:t>107,1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</w:pPr>
            <w:r w:rsidRPr="00AD2583">
              <w:t>110,5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</w:pPr>
            <w:r w:rsidRPr="00AD2583">
              <w:t>109,5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</w:pPr>
            <w:r w:rsidRPr="00AD2583">
              <w:t>106,3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</w:pPr>
            <w:r w:rsidRPr="00AD2583">
              <w:t>111,2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E5F69" w:rsidRPr="00AD2583" w:rsidRDefault="002E5F69" w:rsidP="00D81605">
            <w:pPr>
              <w:spacing w:before="60" w:after="60" w:line="240" w:lineRule="auto"/>
              <w:ind w:left="-57" w:right="-57" w:firstLine="0"/>
              <w:jc w:val="center"/>
            </w:pPr>
            <w:r>
              <w:t>116,4</w:t>
            </w:r>
          </w:p>
        </w:tc>
      </w:tr>
      <w:tr w:rsidR="002E5F69" w:rsidRPr="00AD2583" w:rsidTr="00D81605">
        <w:trPr>
          <w:cantSplit/>
        </w:trPr>
        <w:tc>
          <w:tcPr>
            <w:tcW w:w="30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5F69" w:rsidRPr="00AD2583" w:rsidRDefault="002E5F69" w:rsidP="00D81605">
            <w:pPr>
              <w:pStyle w:val="0"/>
              <w:spacing w:before="60" w:after="60"/>
              <w:ind w:left="284" w:right="-57"/>
            </w:pPr>
            <w:r w:rsidRPr="00AD2583">
              <w:rPr>
                <w:spacing w:val="-2"/>
                <w:szCs w:val="22"/>
              </w:rPr>
              <w:t xml:space="preserve">в % к предыдущему году </w:t>
            </w:r>
            <w:r>
              <w:rPr>
                <w:spacing w:val="-2"/>
                <w:szCs w:val="22"/>
              </w:rPr>
              <w:br/>
            </w:r>
            <w:r w:rsidRPr="00AD2583">
              <w:rPr>
                <w:spacing w:val="-2"/>
                <w:szCs w:val="22"/>
              </w:rPr>
              <w:t>с учетом роста потреб</w:t>
            </w:r>
            <w:r w:rsidRPr="00AD2583">
              <w:rPr>
                <w:spacing w:val="-2"/>
                <w:szCs w:val="22"/>
              </w:rPr>
              <w:t>и</w:t>
            </w:r>
            <w:r w:rsidRPr="00AD2583">
              <w:rPr>
                <w:spacing w:val="-2"/>
                <w:szCs w:val="22"/>
              </w:rPr>
              <w:t>тельских цен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</w:pPr>
            <w:r w:rsidRPr="00AD2583">
              <w:t>104,1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</w:pPr>
            <w:r w:rsidRPr="00AD2583">
              <w:t>108,8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</w:pPr>
            <w:r w:rsidRPr="00AD2583">
              <w:t>105,0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</w:pPr>
            <w:r w:rsidRPr="00AD2583">
              <w:t>102,9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2E5F69" w:rsidRPr="00AD2583" w:rsidRDefault="002E5F69" w:rsidP="00E14D6F">
            <w:pPr>
              <w:spacing w:before="60" w:after="60" w:line="240" w:lineRule="auto"/>
              <w:ind w:left="-57" w:right="-57" w:firstLine="0"/>
              <w:jc w:val="center"/>
            </w:pPr>
            <w:r w:rsidRPr="00AD2583">
              <w:t>104,5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E5F69" w:rsidRPr="00AD2583" w:rsidRDefault="002E5F69" w:rsidP="00CB0049">
            <w:pPr>
              <w:spacing w:before="60" w:after="60" w:line="240" w:lineRule="auto"/>
              <w:ind w:left="-57" w:right="-57" w:firstLine="0"/>
              <w:jc w:val="center"/>
            </w:pPr>
            <w:r>
              <w:t>102,3</w:t>
            </w:r>
          </w:p>
        </w:tc>
      </w:tr>
    </w:tbl>
    <w:p w:rsidR="00DB6982" w:rsidRPr="00AD2583" w:rsidRDefault="00DB6982" w:rsidP="00DB6982">
      <w:pPr>
        <w:pageBreakBefore/>
        <w:spacing w:after="120" w:line="240" w:lineRule="auto"/>
        <w:ind w:firstLine="0"/>
        <w:jc w:val="center"/>
        <w:rPr>
          <w:b/>
          <w:sz w:val="24"/>
        </w:rPr>
      </w:pPr>
      <w:r w:rsidRPr="00AD2583">
        <w:rPr>
          <w:b/>
          <w:sz w:val="24"/>
        </w:rPr>
        <w:lastRenderedPageBreak/>
        <w:t>Состав и использование денежных доходов населения</w:t>
      </w:r>
    </w:p>
    <w:tbl>
      <w:tblPr>
        <w:tblW w:w="5205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197"/>
        <w:gridCol w:w="1088"/>
        <w:gridCol w:w="1085"/>
        <w:gridCol w:w="1085"/>
        <w:gridCol w:w="1085"/>
        <w:gridCol w:w="1085"/>
        <w:gridCol w:w="1084"/>
      </w:tblGrid>
      <w:tr w:rsidR="00E14D6F" w:rsidRPr="00AD2583" w:rsidTr="00E14D6F">
        <w:trPr>
          <w:cantSplit/>
          <w:tblHeader/>
        </w:trPr>
        <w:tc>
          <w:tcPr>
            <w:tcW w:w="164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E14D6F" w:rsidRPr="00AD2583" w:rsidRDefault="00E14D6F" w:rsidP="000E0166">
            <w:pPr>
              <w:spacing w:before="30" w:after="30" w:line="240" w:lineRule="auto"/>
              <w:ind w:firstLine="0"/>
              <w:jc w:val="center"/>
            </w:pPr>
          </w:p>
        </w:tc>
        <w:tc>
          <w:tcPr>
            <w:tcW w:w="560" w:type="pc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2017</w:t>
            </w:r>
          </w:p>
        </w:tc>
        <w:tc>
          <w:tcPr>
            <w:tcW w:w="55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14D6F" w:rsidRPr="00AD2583" w:rsidRDefault="00E14D6F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2018</w:t>
            </w:r>
          </w:p>
        </w:tc>
        <w:tc>
          <w:tcPr>
            <w:tcW w:w="559" w:type="pc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2019</w:t>
            </w:r>
          </w:p>
        </w:tc>
        <w:tc>
          <w:tcPr>
            <w:tcW w:w="559" w:type="pct"/>
            <w:tcBorders>
              <w:top w:val="single" w:sz="12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2020</w:t>
            </w:r>
          </w:p>
        </w:tc>
        <w:tc>
          <w:tcPr>
            <w:tcW w:w="559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2021</w:t>
            </w:r>
          </w:p>
        </w:tc>
        <w:tc>
          <w:tcPr>
            <w:tcW w:w="55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4D6F" w:rsidRPr="00AD2583" w:rsidRDefault="00E14D6F" w:rsidP="000E0166">
            <w:pPr>
              <w:spacing w:before="30" w:after="30" w:line="240" w:lineRule="auto"/>
              <w:ind w:left="-57" w:right="-57" w:firstLine="0"/>
              <w:jc w:val="center"/>
            </w:pPr>
            <w:r>
              <w:t>2022</w:t>
            </w:r>
            <w:r w:rsidR="00922CB4" w:rsidRPr="00AD2583">
              <w:t xml:space="preserve"> </w:t>
            </w:r>
            <w:r w:rsidR="00922CB4" w:rsidRPr="00AD2583">
              <w:rPr>
                <w:rStyle w:val="a9"/>
                <w:sz w:val="24"/>
                <w:szCs w:val="24"/>
              </w:rPr>
              <w:footnoteReference w:customMarkFollows="1" w:id="20"/>
              <w:t>1)</w:t>
            </w:r>
          </w:p>
        </w:tc>
      </w:tr>
      <w:tr w:rsidR="00E14D6F" w:rsidRPr="00AD2583" w:rsidTr="00A61417">
        <w:trPr>
          <w:cantSplit/>
        </w:trPr>
        <w:tc>
          <w:tcPr>
            <w:tcW w:w="5000" w:type="pct"/>
            <w:gridSpan w:val="7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E14D6F" w:rsidRPr="00AD2583" w:rsidRDefault="00E14D6F" w:rsidP="000E0166">
            <w:pPr>
              <w:spacing w:before="30" w:after="30" w:line="240" w:lineRule="auto"/>
              <w:ind w:left="-57" w:right="-57" w:firstLine="0"/>
              <w:jc w:val="center"/>
              <w:rPr>
                <w:b/>
              </w:rPr>
            </w:pPr>
            <w:r w:rsidRPr="00AD2583">
              <w:rPr>
                <w:b/>
              </w:rPr>
              <w:t>Млн рублей</w:t>
            </w:r>
          </w:p>
        </w:tc>
      </w:tr>
      <w:tr w:rsidR="00922CB4" w:rsidRPr="00AD2583" w:rsidTr="00E14D6F">
        <w:trPr>
          <w:cantSplit/>
        </w:trPr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firstLine="0"/>
              <w:jc w:val="left"/>
              <w:rPr>
                <w:b/>
              </w:rPr>
            </w:pPr>
            <w:r w:rsidRPr="00AD2583">
              <w:rPr>
                <w:b/>
              </w:rPr>
              <w:t>Денежные доходы – всего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  <w:rPr>
                <w:b/>
              </w:rPr>
            </w:pPr>
            <w:r w:rsidRPr="00AD2583">
              <w:rPr>
                <w:b/>
              </w:rPr>
              <w:t>925415,4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  <w:rPr>
                <w:b/>
              </w:rPr>
            </w:pPr>
            <w:r w:rsidRPr="00AD2583">
              <w:rPr>
                <w:b/>
              </w:rPr>
              <w:t>966988,0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CB4" w:rsidRPr="00AD2583" w:rsidRDefault="00922CB4" w:rsidP="000E0166">
            <w:pPr>
              <w:spacing w:before="30" w:after="30" w:line="240" w:lineRule="auto"/>
              <w:ind w:left="-113" w:right="-113" w:firstLine="0"/>
              <w:jc w:val="center"/>
              <w:rPr>
                <w:b/>
              </w:rPr>
            </w:pPr>
            <w:r w:rsidRPr="00AD2583">
              <w:rPr>
                <w:b/>
              </w:rPr>
              <w:t>1025469,1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CB4" w:rsidRPr="00AD2583" w:rsidRDefault="00922CB4" w:rsidP="000E0166">
            <w:pPr>
              <w:spacing w:before="30" w:after="30" w:line="240" w:lineRule="auto"/>
              <w:ind w:left="-113" w:right="-113" w:firstLine="0"/>
              <w:jc w:val="center"/>
              <w:rPr>
                <w:b/>
              </w:rPr>
            </w:pPr>
            <w:r w:rsidRPr="00AD2583">
              <w:rPr>
                <w:b/>
              </w:rPr>
              <w:t>1058938,6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CB4" w:rsidRPr="00B00239" w:rsidRDefault="00922CB4" w:rsidP="000E0166">
            <w:pPr>
              <w:spacing w:before="30" w:after="30" w:line="240" w:lineRule="auto"/>
              <w:ind w:left="-113" w:right="-113" w:firstLine="0"/>
              <w:jc w:val="center"/>
              <w:rPr>
                <w:b/>
              </w:rPr>
            </w:pPr>
            <w:r w:rsidRPr="00B00239">
              <w:rPr>
                <w:b/>
              </w:rPr>
              <w:t>1178134,6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22CB4" w:rsidRPr="00B00239" w:rsidRDefault="00922CB4" w:rsidP="000E0166">
            <w:pPr>
              <w:spacing w:before="30" w:after="30" w:line="240" w:lineRule="auto"/>
              <w:ind w:left="-113" w:right="-113" w:firstLine="0"/>
              <w:jc w:val="center"/>
              <w:rPr>
                <w:b/>
              </w:rPr>
            </w:pPr>
            <w:r w:rsidRPr="00B00239">
              <w:rPr>
                <w:b/>
              </w:rPr>
              <w:t>1336739,4</w:t>
            </w:r>
          </w:p>
        </w:tc>
      </w:tr>
      <w:tr w:rsidR="00922CB4" w:rsidRPr="00AD2583" w:rsidTr="00E14D6F"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166" w:rsidRDefault="000E0166" w:rsidP="000E0166">
            <w:pPr>
              <w:pStyle w:val="0"/>
              <w:spacing w:before="30" w:after="30"/>
              <w:ind w:left="284"/>
            </w:pPr>
            <w:r>
              <w:t>в том числе:</w:t>
            </w:r>
          </w:p>
          <w:p w:rsidR="00922CB4" w:rsidRPr="00AD2583" w:rsidRDefault="00922CB4" w:rsidP="000E0166">
            <w:pPr>
              <w:spacing w:before="30" w:after="30" w:line="240" w:lineRule="auto"/>
              <w:ind w:left="284" w:firstLine="0"/>
              <w:jc w:val="left"/>
            </w:pPr>
            <w:r w:rsidRPr="00AD2583">
              <w:t xml:space="preserve">оплата труда наемных </w:t>
            </w:r>
            <w:r>
              <w:br/>
            </w:r>
            <w:r w:rsidRPr="00AD2583">
              <w:t>работников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557574,9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610734,9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AD2583">
              <w:t>658218,9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AD2583">
              <w:t>655247,5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B00239">
              <w:t>724196,3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B00239">
              <w:t>820517,0</w:t>
            </w:r>
          </w:p>
        </w:tc>
      </w:tr>
      <w:tr w:rsidR="00922CB4" w:rsidRPr="00AD2583" w:rsidTr="00E14D6F">
        <w:trPr>
          <w:cantSplit/>
        </w:trPr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284" w:firstLine="0"/>
              <w:jc w:val="left"/>
            </w:pPr>
            <w:r w:rsidRPr="00AD2583">
              <w:t>доходы от предприним</w:t>
            </w:r>
            <w:r w:rsidRPr="00AD2583">
              <w:t>а</w:t>
            </w:r>
            <w:r w:rsidRPr="00AD2583">
              <w:t>тельской и другой прои</w:t>
            </w:r>
            <w:r w:rsidRPr="00AD2583">
              <w:t>з</w:t>
            </w:r>
            <w:r w:rsidRPr="00AD2583">
              <w:t>водственной деятельн</w:t>
            </w:r>
            <w:r w:rsidRPr="00AD2583">
              <w:t>о</w:t>
            </w:r>
            <w:r w:rsidRPr="00AD2583">
              <w:t>сти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68048,5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69853,2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AD2583">
              <w:t>73236,0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AD2583">
              <w:t>64839,3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B00239">
              <w:t>85000,0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B00239">
              <w:t>104837,1</w:t>
            </w:r>
          </w:p>
        </w:tc>
      </w:tr>
      <w:tr w:rsidR="00922CB4" w:rsidRPr="00AD2583" w:rsidTr="00E14D6F">
        <w:trPr>
          <w:cantSplit/>
        </w:trPr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284" w:firstLine="0"/>
              <w:jc w:val="left"/>
            </w:pPr>
            <w:r w:rsidRPr="00AD2583">
              <w:t>социальные выплаты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197254,1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209773,1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AD2583">
              <w:t>208687,2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AD2583">
              <w:t>257356,6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B00239">
              <w:t>276567,6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B00239">
              <w:t>305169,0</w:t>
            </w:r>
          </w:p>
        </w:tc>
      </w:tr>
      <w:tr w:rsidR="00922CB4" w:rsidRPr="00AD2583" w:rsidTr="00E14D6F">
        <w:trPr>
          <w:cantSplit/>
        </w:trPr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284" w:firstLine="0"/>
              <w:jc w:val="left"/>
            </w:pPr>
            <w:r w:rsidRPr="00AD2583">
              <w:t xml:space="preserve">доходы населения </w:t>
            </w:r>
            <w:r>
              <w:br/>
            </w:r>
            <w:r w:rsidRPr="00AD2583">
              <w:t>от собственности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45982,2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47430,4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AD2583">
              <w:t>52992,2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AD2583">
              <w:t>52357,5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B00239">
              <w:t>57228,4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B00239">
              <w:t>57892,9</w:t>
            </w:r>
          </w:p>
        </w:tc>
      </w:tr>
      <w:tr w:rsidR="00922CB4" w:rsidRPr="00AD2583" w:rsidTr="00E14D6F">
        <w:trPr>
          <w:cantSplit/>
        </w:trPr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284" w:firstLine="0"/>
              <w:jc w:val="left"/>
            </w:pPr>
            <w:r w:rsidRPr="00AD2583">
              <w:t>прочие денежные посту</w:t>
            </w:r>
            <w:r w:rsidRPr="00AD2583">
              <w:t>п</w:t>
            </w:r>
            <w:r w:rsidRPr="00AD2583">
              <w:t>ления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56555,7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29196,4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AD2583">
              <w:t>32334,8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AD2583">
              <w:t>29137,7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B00239">
              <w:t>35142,3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B00239">
              <w:t>48323,4</w:t>
            </w:r>
          </w:p>
        </w:tc>
      </w:tr>
      <w:tr w:rsidR="00922CB4" w:rsidRPr="00AD2583" w:rsidTr="00E14D6F">
        <w:trPr>
          <w:cantSplit/>
        </w:trPr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firstLine="0"/>
              <w:jc w:val="left"/>
              <w:rPr>
                <w:b/>
              </w:rPr>
            </w:pPr>
            <w:r w:rsidRPr="00AD2583">
              <w:rPr>
                <w:b/>
              </w:rPr>
              <w:t>Денежные расходы – всего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  <w:rPr>
                <w:b/>
              </w:rPr>
            </w:pPr>
            <w:r w:rsidRPr="00AD2583">
              <w:rPr>
                <w:b/>
              </w:rPr>
              <w:t>954843,8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113" w:right="-113" w:firstLine="0"/>
              <w:jc w:val="center"/>
              <w:rPr>
                <w:b/>
              </w:rPr>
            </w:pPr>
            <w:r w:rsidRPr="00AD2583">
              <w:rPr>
                <w:b/>
              </w:rPr>
              <w:t>1033794,8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113" w:right="-113" w:firstLine="0"/>
              <w:jc w:val="center"/>
              <w:rPr>
                <w:b/>
              </w:rPr>
            </w:pPr>
            <w:r w:rsidRPr="00AD2583">
              <w:rPr>
                <w:b/>
              </w:rPr>
              <w:t>1101942,5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113" w:right="-113" w:firstLine="0"/>
              <w:jc w:val="center"/>
              <w:rPr>
                <w:b/>
              </w:rPr>
            </w:pPr>
            <w:r w:rsidRPr="00AD2583">
              <w:rPr>
                <w:b/>
              </w:rPr>
              <w:t>1062523,8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113" w:right="-113" w:firstLine="0"/>
              <w:jc w:val="center"/>
              <w:rPr>
                <w:b/>
              </w:rPr>
            </w:pPr>
            <w:r w:rsidRPr="00B00239">
              <w:rPr>
                <w:b/>
              </w:rPr>
              <w:t>1208579,5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113" w:right="-113" w:firstLine="0"/>
              <w:jc w:val="center"/>
              <w:rPr>
                <w:b/>
              </w:rPr>
            </w:pPr>
            <w:r w:rsidRPr="00B00239">
              <w:rPr>
                <w:b/>
              </w:rPr>
              <w:t>1391464,8</w:t>
            </w:r>
          </w:p>
        </w:tc>
      </w:tr>
      <w:tr w:rsidR="00922CB4" w:rsidRPr="00AD2583" w:rsidTr="00E14D6F">
        <w:trPr>
          <w:cantSplit/>
        </w:trPr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166" w:rsidRDefault="000E0166" w:rsidP="000E0166">
            <w:pPr>
              <w:pStyle w:val="0"/>
              <w:spacing w:before="30" w:after="30"/>
              <w:ind w:left="284"/>
            </w:pPr>
            <w:r>
              <w:t>в том числе:</w:t>
            </w:r>
          </w:p>
          <w:p w:rsidR="00922CB4" w:rsidRPr="00AD2583" w:rsidRDefault="00922CB4" w:rsidP="000E0166">
            <w:pPr>
              <w:spacing w:before="30" w:after="30" w:line="240" w:lineRule="auto"/>
              <w:ind w:left="284" w:right="-57" w:firstLine="0"/>
              <w:jc w:val="left"/>
              <w:rPr>
                <w:spacing w:val="-2"/>
              </w:rPr>
            </w:pPr>
            <w:r w:rsidRPr="00AD2583">
              <w:rPr>
                <w:spacing w:val="-2"/>
              </w:rPr>
              <w:t>потребительские расходы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724429,3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767473,0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AD2583">
              <w:t>804262,7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AD2583">
              <w:t>788108,5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B00239">
              <w:t>935794,8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B00239">
              <w:t>1114136,1</w:t>
            </w:r>
          </w:p>
        </w:tc>
      </w:tr>
      <w:tr w:rsidR="00922CB4" w:rsidRPr="00AD2583" w:rsidTr="00E14D6F">
        <w:trPr>
          <w:cantSplit/>
        </w:trPr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284" w:firstLine="0"/>
              <w:jc w:val="left"/>
            </w:pPr>
            <w:r w:rsidRPr="00AD2583">
              <w:t xml:space="preserve">обязательные платежи </w:t>
            </w:r>
            <w:r>
              <w:br/>
            </w:r>
            <w:r w:rsidRPr="00AD2583">
              <w:t>и разнообразные взносы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109000,5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120895,3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AD2583">
              <w:t>135044,4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AD2583">
              <w:t>147132,5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B00239">
              <w:t>166848,5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B00239">
              <w:t>168304,6</w:t>
            </w:r>
          </w:p>
        </w:tc>
      </w:tr>
      <w:tr w:rsidR="00922CB4" w:rsidRPr="00AD2583" w:rsidTr="00E14D6F">
        <w:trPr>
          <w:cantSplit/>
        </w:trPr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284" w:firstLine="0"/>
              <w:jc w:val="left"/>
            </w:pPr>
            <w:r w:rsidRPr="00AD2583">
              <w:t>прочие расходы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121414,0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145426,5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162635,4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127282,8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B00239">
              <w:t>105936,2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B00239">
              <w:t>109024,1</w:t>
            </w:r>
          </w:p>
        </w:tc>
      </w:tr>
      <w:tr w:rsidR="00922CB4" w:rsidRPr="00AD2583" w:rsidTr="00E14D6F">
        <w:trPr>
          <w:cantSplit/>
        </w:trPr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firstLine="0"/>
              <w:jc w:val="left"/>
              <w:rPr>
                <w:b/>
              </w:rPr>
            </w:pPr>
            <w:r w:rsidRPr="00AD2583">
              <w:rPr>
                <w:b/>
              </w:rPr>
              <w:t>Сбережения – всего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  <w:rPr>
                <w:b/>
              </w:rPr>
            </w:pPr>
            <w:r w:rsidRPr="00AD2583">
              <w:rPr>
                <w:b/>
              </w:rPr>
              <w:t>-29428,4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  <w:rPr>
                <w:b/>
              </w:rPr>
            </w:pPr>
            <w:r w:rsidRPr="00AD2583">
              <w:rPr>
                <w:b/>
              </w:rPr>
              <w:t>-66806,8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  <w:rPr>
                <w:b/>
              </w:rPr>
            </w:pPr>
            <w:r w:rsidRPr="00AD2583">
              <w:rPr>
                <w:b/>
              </w:rPr>
              <w:t>-76473,4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  <w:rPr>
                <w:b/>
              </w:rPr>
            </w:pPr>
            <w:r w:rsidRPr="00AD2583">
              <w:rPr>
                <w:b/>
              </w:rPr>
              <w:t>-3585,2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113" w:right="-113" w:firstLine="0"/>
              <w:jc w:val="center"/>
              <w:rPr>
                <w:b/>
              </w:rPr>
            </w:pPr>
            <w:r w:rsidRPr="00B00239">
              <w:rPr>
                <w:b/>
              </w:rPr>
              <w:t>-30444,9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  <w:rPr>
                <w:b/>
              </w:rPr>
            </w:pPr>
            <w:r w:rsidRPr="00B00239">
              <w:rPr>
                <w:b/>
              </w:rPr>
              <w:t>-54725,4</w:t>
            </w:r>
          </w:p>
        </w:tc>
      </w:tr>
      <w:tr w:rsidR="00922CB4" w:rsidRPr="00AD2583" w:rsidTr="00E14D6F">
        <w:trPr>
          <w:cantSplit/>
        </w:trPr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166" w:rsidRDefault="000E0166" w:rsidP="000E0166">
            <w:pPr>
              <w:pStyle w:val="0"/>
              <w:spacing w:before="30" w:after="30"/>
              <w:ind w:left="284"/>
            </w:pPr>
            <w:r>
              <w:t>в том числе:</w:t>
            </w:r>
          </w:p>
          <w:p w:rsidR="00922CB4" w:rsidRPr="00AD2583" w:rsidRDefault="00922CB4" w:rsidP="000E0166">
            <w:pPr>
              <w:spacing w:before="30" w:after="30" w:line="240" w:lineRule="auto"/>
              <w:ind w:left="284" w:firstLine="0"/>
              <w:jc w:val="left"/>
            </w:pPr>
            <w:r w:rsidRPr="00AD2583">
              <w:t xml:space="preserve">прирост (уменьшение) сбережений во вкладах банков резидентов </w:t>
            </w:r>
            <w:r>
              <w:br/>
            </w:r>
            <w:r w:rsidRPr="00AD2583">
              <w:t>и нерезидентов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50633,4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45306,5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47124,8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36410,6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B00239">
              <w:t>68866,5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B00239">
              <w:t>72735,3</w:t>
            </w:r>
          </w:p>
        </w:tc>
      </w:tr>
      <w:tr w:rsidR="00922CB4" w:rsidRPr="00AD2583" w:rsidTr="00E14D6F"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284" w:firstLine="0"/>
              <w:jc w:val="left"/>
            </w:pPr>
            <w:r w:rsidRPr="00AD2583">
              <w:t>приобретение госуда</w:t>
            </w:r>
            <w:r w:rsidRPr="00AD2583">
              <w:t>р</w:t>
            </w:r>
            <w:r w:rsidRPr="00AD2583">
              <w:t>ственных и других ценных бумаг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-1070,5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-2381,2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-1374,8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-437,4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B00239">
              <w:t>-440,2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B00239">
              <w:t>-464,0</w:t>
            </w:r>
          </w:p>
        </w:tc>
      </w:tr>
      <w:tr w:rsidR="00922CB4" w:rsidRPr="00AD2583" w:rsidTr="00E14D6F"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284" w:firstLine="0"/>
              <w:jc w:val="left"/>
            </w:pPr>
            <w:r w:rsidRPr="00AD2583">
              <w:t>прирост (уменьшение) средств на счетах инд</w:t>
            </w:r>
            <w:r w:rsidRPr="00AD2583">
              <w:t>и</w:t>
            </w:r>
            <w:r w:rsidRPr="00AD2583">
              <w:t>видуальных предприним</w:t>
            </w:r>
            <w:r w:rsidRPr="00AD2583">
              <w:t>а</w:t>
            </w:r>
            <w:r w:rsidRPr="00AD2583">
              <w:t>телей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3224,0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2839,0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3764,0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5423,0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B00239">
              <w:t>5812,0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B00239">
              <w:t>2882,0</w:t>
            </w:r>
          </w:p>
        </w:tc>
      </w:tr>
      <w:tr w:rsidR="00922CB4" w:rsidRPr="00AD2583" w:rsidTr="00E14D6F"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284" w:firstLine="0"/>
              <w:jc w:val="left"/>
            </w:pPr>
            <w:r w:rsidRPr="00AD2583">
              <w:t>прирост (уменьшение) наличных денег у насел</w:t>
            </w:r>
            <w:r w:rsidRPr="00AD2583">
              <w:t>е</w:t>
            </w:r>
            <w:r w:rsidRPr="00AD2583">
              <w:t>ния в рублях и инвалюте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-66721,7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-69944,8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-88325,5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-15867,3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-30560,2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B00239">
              <w:t>-93243,7</w:t>
            </w:r>
          </w:p>
        </w:tc>
      </w:tr>
      <w:tr w:rsidR="00922CB4" w:rsidRPr="00AD2583" w:rsidTr="00E14D6F"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284" w:firstLine="0"/>
              <w:jc w:val="left"/>
            </w:pPr>
            <w:r w:rsidRPr="00AD2583">
              <w:t xml:space="preserve">расходы на покупку </w:t>
            </w:r>
            <w:r>
              <w:br/>
            </w:r>
            <w:r w:rsidRPr="00AD2583">
              <w:t>недвижимости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10264,8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12668,7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12710,2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22025,1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28919,0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B00239">
              <w:t>18847,8</w:t>
            </w:r>
          </w:p>
        </w:tc>
      </w:tr>
      <w:tr w:rsidR="00922CB4" w:rsidRPr="00AD2583" w:rsidTr="00E14D6F">
        <w:trPr>
          <w:cantSplit/>
        </w:trPr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284" w:firstLine="0"/>
              <w:jc w:val="left"/>
            </w:pPr>
            <w:r w:rsidRPr="00AD2583">
              <w:t>покупка населением и крестьянскими (ферме</w:t>
            </w:r>
            <w:r w:rsidRPr="00AD2583">
              <w:t>р</w:t>
            </w:r>
            <w:r w:rsidRPr="00AD2583">
              <w:t>скими) хозяйствами скота и птицы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1997,0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2605,0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3469,9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2831,9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4283,5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B00239">
              <w:t>2792,5</w:t>
            </w:r>
          </w:p>
        </w:tc>
      </w:tr>
      <w:tr w:rsidR="00922CB4" w:rsidRPr="00AD2583" w:rsidTr="00E14D6F">
        <w:trPr>
          <w:cantSplit/>
        </w:trPr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284" w:firstLine="0"/>
              <w:jc w:val="left"/>
            </w:pPr>
            <w:r w:rsidRPr="00AD2583">
              <w:t>прирост (уменьшение) з</w:t>
            </w:r>
            <w:r w:rsidRPr="00AD2583">
              <w:t>а</w:t>
            </w:r>
            <w:r w:rsidRPr="00AD2583">
              <w:t>долженности по кредитам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29901,7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59818,5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56656,0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56544,5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108836,8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B00239">
              <w:t>59694,3</w:t>
            </w:r>
          </w:p>
        </w:tc>
      </w:tr>
      <w:tr w:rsidR="00922CB4" w:rsidRPr="00AD2583" w:rsidTr="00E14D6F">
        <w:trPr>
          <w:cantSplit/>
        </w:trPr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284" w:firstLine="0"/>
              <w:jc w:val="left"/>
            </w:pPr>
            <w:r w:rsidRPr="00AD2583">
              <w:t>прочие сбережения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2146,3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1918,5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2814,0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2573,4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1511,3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113" w:right="-113" w:firstLine="0"/>
              <w:jc w:val="center"/>
            </w:pPr>
            <w:r w:rsidRPr="00B00239">
              <w:t>1419,0</w:t>
            </w:r>
          </w:p>
        </w:tc>
      </w:tr>
    </w:tbl>
    <w:p w:rsidR="00CC106C" w:rsidRPr="00AD2583" w:rsidRDefault="00CC106C"/>
    <w:tbl>
      <w:tblPr>
        <w:tblW w:w="5205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197"/>
        <w:gridCol w:w="1088"/>
        <w:gridCol w:w="1085"/>
        <w:gridCol w:w="1085"/>
        <w:gridCol w:w="1085"/>
        <w:gridCol w:w="1085"/>
        <w:gridCol w:w="1084"/>
      </w:tblGrid>
      <w:tr w:rsidR="00E14D6F" w:rsidRPr="00AD2583" w:rsidTr="00A61417">
        <w:trPr>
          <w:cantSplit/>
          <w:tblHeader/>
        </w:trPr>
        <w:tc>
          <w:tcPr>
            <w:tcW w:w="164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E14D6F" w:rsidRPr="00AD2583" w:rsidRDefault="00E14D6F" w:rsidP="000E0166">
            <w:pPr>
              <w:pageBreakBefore/>
              <w:spacing w:before="30" w:after="30" w:line="240" w:lineRule="auto"/>
              <w:ind w:firstLine="0"/>
              <w:jc w:val="center"/>
            </w:pPr>
          </w:p>
        </w:tc>
        <w:tc>
          <w:tcPr>
            <w:tcW w:w="560" w:type="pc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0E0166">
            <w:pPr>
              <w:pageBreakBefore/>
              <w:spacing w:before="30" w:after="30" w:line="240" w:lineRule="auto"/>
              <w:ind w:left="-57" w:right="-57" w:firstLine="0"/>
              <w:jc w:val="center"/>
            </w:pPr>
            <w:r w:rsidRPr="00AD2583">
              <w:t>2017</w:t>
            </w:r>
          </w:p>
        </w:tc>
        <w:tc>
          <w:tcPr>
            <w:tcW w:w="55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14D6F" w:rsidRPr="00AD2583" w:rsidRDefault="00E14D6F" w:rsidP="000E0166">
            <w:pPr>
              <w:pageBreakBefore/>
              <w:spacing w:before="30" w:after="30" w:line="240" w:lineRule="auto"/>
              <w:ind w:left="-57" w:right="-57" w:firstLine="0"/>
              <w:jc w:val="center"/>
            </w:pPr>
            <w:r w:rsidRPr="00AD2583">
              <w:t>2018</w:t>
            </w:r>
          </w:p>
        </w:tc>
        <w:tc>
          <w:tcPr>
            <w:tcW w:w="559" w:type="pc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0E0166">
            <w:pPr>
              <w:pageBreakBefore/>
              <w:spacing w:before="30" w:after="30" w:line="240" w:lineRule="auto"/>
              <w:ind w:left="-57" w:right="-57" w:firstLine="0"/>
              <w:jc w:val="center"/>
            </w:pPr>
            <w:r w:rsidRPr="00AD2583">
              <w:t>2019</w:t>
            </w:r>
          </w:p>
        </w:tc>
        <w:tc>
          <w:tcPr>
            <w:tcW w:w="559" w:type="pct"/>
            <w:tcBorders>
              <w:top w:val="single" w:sz="12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0E0166">
            <w:pPr>
              <w:pageBreakBefore/>
              <w:spacing w:before="30" w:after="30" w:line="240" w:lineRule="auto"/>
              <w:ind w:left="-57" w:right="-57" w:firstLine="0"/>
              <w:jc w:val="center"/>
            </w:pPr>
            <w:r w:rsidRPr="00AD2583">
              <w:t xml:space="preserve">2020 </w:t>
            </w:r>
          </w:p>
        </w:tc>
        <w:tc>
          <w:tcPr>
            <w:tcW w:w="559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0E0166">
            <w:pPr>
              <w:pageBreakBefore/>
              <w:spacing w:before="30" w:after="30" w:line="240" w:lineRule="auto"/>
              <w:ind w:left="-57" w:right="-57" w:firstLine="0"/>
              <w:jc w:val="center"/>
            </w:pPr>
            <w:r w:rsidRPr="00AD2583">
              <w:t>2021</w:t>
            </w:r>
          </w:p>
        </w:tc>
        <w:tc>
          <w:tcPr>
            <w:tcW w:w="55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4D6F" w:rsidRPr="00AD2583" w:rsidRDefault="00E14D6F" w:rsidP="000E0166">
            <w:pPr>
              <w:pageBreakBefore/>
              <w:spacing w:before="30" w:after="30" w:line="240" w:lineRule="auto"/>
              <w:ind w:left="-57" w:right="-57" w:firstLine="0"/>
              <w:jc w:val="center"/>
            </w:pPr>
            <w:r>
              <w:t>2022</w:t>
            </w:r>
            <w:r w:rsidR="00922CB4" w:rsidRPr="00AD2583">
              <w:t xml:space="preserve"> </w:t>
            </w:r>
            <w:r w:rsidR="00922CB4" w:rsidRPr="00AD2583">
              <w:rPr>
                <w:rStyle w:val="a9"/>
                <w:sz w:val="24"/>
                <w:szCs w:val="24"/>
              </w:rPr>
              <w:footnoteReference w:customMarkFollows="1" w:id="21"/>
              <w:t>1)</w:t>
            </w:r>
          </w:p>
        </w:tc>
      </w:tr>
      <w:tr w:rsidR="00E14D6F" w:rsidRPr="00AD2583" w:rsidTr="00A61417">
        <w:trPr>
          <w:cantSplit/>
        </w:trPr>
        <w:tc>
          <w:tcPr>
            <w:tcW w:w="5000" w:type="pct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14D6F" w:rsidRPr="00AD2583" w:rsidRDefault="00E14D6F" w:rsidP="000E0166">
            <w:pPr>
              <w:spacing w:before="30" w:after="30" w:line="240" w:lineRule="auto"/>
              <w:ind w:left="-57" w:right="-57" w:firstLine="0"/>
              <w:jc w:val="center"/>
              <w:rPr>
                <w:b/>
              </w:rPr>
            </w:pPr>
            <w:r w:rsidRPr="00AD2583">
              <w:rPr>
                <w:b/>
              </w:rPr>
              <w:t>В % к итогу</w:t>
            </w:r>
          </w:p>
        </w:tc>
      </w:tr>
      <w:tr w:rsidR="00922CB4" w:rsidRPr="00AD2583" w:rsidTr="00A61417">
        <w:trPr>
          <w:cantSplit/>
        </w:trPr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firstLine="0"/>
              <w:jc w:val="left"/>
              <w:rPr>
                <w:b/>
              </w:rPr>
            </w:pPr>
            <w:r w:rsidRPr="00AD2583">
              <w:rPr>
                <w:b/>
              </w:rPr>
              <w:t>Денежные доходы – всего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  <w:rPr>
                <w:b/>
              </w:rPr>
            </w:pPr>
            <w:r w:rsidRPr="00AD2583">
              <w:rPr>
                <w:b/>
              </w:rPr>
              <w:t>100,0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  <w:rPr>
                <w:b/>
              </w:rPr>
            </w:pPr>
            <w:r w:rsidRPr="00AD2583">
              <w:rPr>
                <w:b/>
              </w:rPr>
              <w:t>100,0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  <w:rPr>
                <w:b/>
              </w:rPr>
            </w:pPr>
            <w:r w:rsidRPr="00AD2583">
              <w:rPr>
                <w:b/>
              </w:rPr>
              <w:t>100,0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  <w:rPr>
                <w:b/>
              </w:rPr>
            </w:pPr>
            <w:r w:rsidRPr="00AD2583">
              <w:rPr>
                <w:b/>
              </w:rPr>
              <w:t>100,0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  <w:rPr>
                <w:b/>
              </w:rPr>
            </w:pPr>
            <w:r w:rsidRPr="00B00239">
              <w:rPr>
                <w:b/>
              </w:rPr>
              <w:t>100,0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  <w:rPr>
                <w:b/>
              </w:rPr>
            </w:pPr>
            <w:r w:rsidRPr="00B00239">
              <w:rPr>
                <w:b/>
              </w:rPr>
              <w:t>100,0</w:t>
            </w:r>
          </w:p>
        </w:tc>
      </w:tr>
      <w:tr w:rsidR="00922CB4" w:rsidRPr="00AD2583" w:rsidTr="00A61417"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166" w:rsidRDefault="000E0166" w:rsidP="000E0166">
            <w:pPr>
              <w:pStyle w:val="0"/>
              <w:spacing w:before="30" w:after="30"/>
              <w:ind w:left="284"/>
            </w:pPr>
            <w:r>
              <w:t>в том числе:</w:t>
            </w:r>
          </w:p>
          <w:p w:rsidR="00922CB4" w:rsidRPr="00AD2583" w:rsidRDefault="00922CB4" w:rsidP="000E0166">
            <w:pPr>
              <w:spacing w:before="30" w:after="30" w:line="240" w:lineRule="auto"/>
              <w:ind w:left="284" w:firstLine="0"/>
              <w:jc w:val="left"/>
            </w:pPr>
            <w:r w:rsidRPr="00AD2583">
              <w:t xml:space="preserve">оплата труда наемных </w:t>
            </w:r>
            <w:r>
              <w:br/>
            </w:r>
            <w:r w:rsidRPr="00AD2583">
              <w:t>работников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60,2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63,2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64,2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61,9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61,5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61,4</w:t>
            </w:r>
          </w:p>
        </w:tc>
      </w:tr>
      <w:tr w:rsidR="00922CB4" w:rsidRPr="00AD2583" w:rsidTr="00A61417"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284" w:firstLine="0"/>
              <w:jc w:val="left"/>
            </w:pPr>
            <w:r w:rsidRPr="00AD2583">
              <w:t>доходы от предприним</w:t>
            </w:r>
            <w:r w:rsidRPr="00AD2583">
              <w:t>а</w:t>
            </w:r>
            <w:r w:rsidRPr="00AD2583">
              <w:t>тельской и другой прои</w:t>
            </w:r>
            <w:r w:rsidRPr="00AD2583">
              <w:t>з</w:t>
            </w:r>
            <w:r w:rsidRPr="00AD2583">
              <w:t>водственной деятельн</w:t>
            </w:r>
            <w:r w:rsidRPr="00AD2583">
              <w:t>о</w:t>
            </w:r>
            <w:r w:rsidRPr="00AD2583">
              <w:t>сти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7,4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7,2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7,1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6,1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7,2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7,9</w:t>
            </w:r>
          </w:p>
        </w:tc>
      </w:tr>
      <w:tr w:rsidR="00922CB4" w:rsidRPr="00AD2583" w:rsidTr="00A61417">
        <w:trPr>
          <w:cantSplit/>
        </w:trPr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284" w:firstLine="0"/>
              <w:jc w:val="left"/>
            </w:pPr>
            <w:r w:rsidRPr="00AD2583">
              <w:t>социальные выплаты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21,3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21,7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20,3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24,3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23,5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22,8</w:t>
            </w:r>
          </w:p>
        </w:tc>
      </w:tr>
      <w:tr w:rsidR="00922CB4" w:rsidRPr="00AD2583" w:rsidTr="00A61417">
        <w:trPr>
          <w:cantSplit/>
        </w:trPr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284" w:firstLine="0"/>
              <w:jc w:val="left"/>
            </w:pPr>
            <w:r w:rsidRPr="00AD2583">
              <w:t xml:space="preserve">доходы населения </w:t>
            </w:r>
            <w:r>
              <w:br/>
            </w:r>
            <w:r w:rsidRPr="00AD2583">
              <w:t>от собственности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5,0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4,9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5,2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4,9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4,8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4,3</w:t>
            </w:r>
          </w:p>
        </w:tc>
      </w:tr>
      <w:tr w:rsidR="00922CB4" w:rsidRPr="00AD2583" w:rsidTr="00A61417">
        <w:trPr>
          <w:cantSplit/>
        </w:trPr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284" w:firstLine="0"/>
              <w:jc w:val="left"/>
            </w:pPr>
            <w:r w:rsidRPr="00AD2583">
              <w:t>прочие денежные посту</w:t>
            </w:r>
            <w:r w:rsidRPr="00AD2583">
              <w:t>п</w:t>
            </w:r>
            <w:r w:rsidRPr="00AD2583">
              <w:t>ления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6,1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3,0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3,2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2,8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3,0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3,6</w:t>
            </w:r>
          </w:p>
        </w:tc>
      </w:tr>
      <w:tr w:rsidR="00922CB4" w:rsidRPr="00AD2583" w:rsidTr="00A61417">
        <w:trPr>
          <w:cantSplit/>
        </w:trPr>
        <w:tc>
          <w:tcPr>
            <w:tcW w:w="5000" w:type="pct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  <w:rPr>
                <w:b/>
              </w:rPr>
            </w:pPr>
            <w:r w:rsidRPr="00AD2583">
              <w:rPr>
                <w:b/>
              </w:rPr>
              <w:t>Всего использовано доходов, в % к доходам</w:t>
            </w:r>
          </w:p>
        </w:tc>
      </w:tr>
      <w:tr w:rsidR="00922CB4" w:rsidRPr="00AD2583" w:rsidTr="00E14D6F">
        <w:trPr>
          <w:cantSplit/>
        </w:trPr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firstLine="0"/>
              <w:jc w:val="left"/>
              <w:rPr>
                <w:b/>
              </w:rPr>
            </w:pPr>
            <w:r w:rsidRPr="00AD2583">
              <w:rPr>
                <w:b/>
              </w:rPr>
              <w:t>Денежные расходы – всего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  <w:rPr>
                <w:b/>
              </w:rPr>
            </w:pPr>
            <w:r w:rsidRPr="00AD2583">
              <w:rPr>
                <w:b/>
              </w:rPr>
              <w:t>103,2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  <w:rPr>
                <w:b/>
              </w:rPr>
            </w:pPr>
            <w:r w:rsidRPr="00AD2583">
              <w:rPr>
                <w:b/>
              </w:rPr>
              <w:t>106,9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  <w:rPr>
                <w:b/>
              </w:rPr>
            </w:pPr>
            <w:r w:rsidRPr="00AD2583">
              <w:rPr>
                <w:b/>
              </w:rPr>
              <w:t>107,5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  <w:rPr>
                <w:b/>
              </w:rPr>
            </w:pPr>
            <w:r w:rsidRPr="00AD2583">
              <w:rPr>
                <w:b/>
              </w:rPr>
              <w:t>100,3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  <w:rPr>
                <w:b/>
              </w:rPr>
            </w:pPr>
            <w:r w:rsidRPr="00B00239">
              <w:rPr>
                <w:b/>
              </w:rPr>
              <w:t>102,6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  <w:rPr>
                <w:b/>
              </w:rPr>
            </w:pPr>
            <w:r w:rsidRPr="00B00239">
              <w:rPr>
                <w:b/>
              </w:rPr>
              <w:t>104,1</w:t>
            </w:r>
          </w:p>
        </w:tc>
      </w:tr>
      <w:tr w:rsidR="00922CB4" w:rsidRPr="00AD2583" w:rsidTr="00E14D6F">
        <w:trPr>
          <w:cantSplit/>
        </w:trPr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166" w:rsidRDefault="000E0166" w:rsidP="000E0166">
            <w:pPr>
              <w:pStyle w:val="0"/>
              <w:spacing w:before="30" w:after="30"/>
              <w:ind w:left="284"/>
            </w:pPr>
            <w:r>
              <w:t>в том числе:</w:t>
            </w:r>
          </w:p>
          <w:p w:rsidR="00922CB4" w:rsidRPr="00AD2583" w:rsidRDefault="00922CB4" w:rsidP="000E0166">
            <w:pPr>
              <w:spacing w:before="30" w:after="30" w:line="240" w:lineRule="auto"/>
              <w:ind w:left="284" w:right="-57" w:firstLine="0"/>
              <w:jc w:val="left"/>
              <w:rPr>
                <w:spacing w:val="-2"/>
              </w:rPr>
            </w:pPr>
            <w:r w:rsidRPr="00AD2583">
              <w:rPr>
                <w:spacing w:val="-2"/>
              </w:rPr>
              <w:t>потребительские расходы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78,3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79,4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78,4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74,4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79,4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83,3</w:t>
            </w:r>
          </w:p>
        </w:tc>
      </w:tr>
      <w:tr w:rsidR="00922CB4" w:rsidRPr="00AD2583" w:rsidTr="00E14D6F">
        <w:trPr>
          <w:cantSplit/>
        </w:trPr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284" w:firstLine="0"/>
              <w:jc w:val="left"/>
            </w:pPr>
            <w:r w:rsidRPr="00AD2583">
              <w:t xml:space="preserve">обязательные платежи </w:t>
            </w:r>
            <w:r>
              <w:br/>
            </w:r>
            <w:r w:rsidRPr="00AD2583">
              <w:t>и разнообразные взносы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11,8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12,5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13,2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13,9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14,2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12,6</w:t>
            </w:r>
          </w:p>
        </w:tc>
      </w:tr>
      <w:tr w:rsidR="00922CB4" w:rsidRPr="00AD2583" w:rsidTr="00E14D6F">
        <w:trPr>
          <w:cantSplit/>
        </w:trPr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284" w:firstLine="0"/>
              <w:jc w:val="left"/>
            </w:pPr>
            <w:r w:rsidRPr="00AD2583">
              <w:t>прочие расходы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13,1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15,0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15,9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12,0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9,0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8,2</w:t>
            </w:r>
          </w:p>
        </w:tc>
      </w:tr>
      <w:tr w:rsidR="00922CB4" w:rsidRPr="00AD2583" w:rsidTr="00E14D6F">
        <w:trPr>
          <w:cantSplit/>
        </w:trPr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firstLine="0"/>
              <w:jc w:val="left"/>
              <w:rPr>
                <w:b/>
              </w:rPr>
            </w:pPr>
            <w:r w:rsidRPr="00AD2583">
              <w:rPr>
                <w:b/>
              </w:rPr>
              <w:t>Сбережения – всего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  <w:rPr>
                <w:b/>
              </w:rPr>
            </w:pPr>
            <w:r w:rsidRPr="00AD2583">
              <w:rPr>
                <w:b/>
              </w:rPr>
              <w:t>-3,2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  <w:rPr>
                <w:b/>
              </w:rPr>
            </w:pPr>
            <w:r w:rsidRPr="00AD2583">
              <w:rPr>
                <w:b/>
              </w:rPr>
              <w:t>-6,9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  <w:rPr>
                <w:b/>
              </w:rPr>
            </w:pPr>
            <w:r w:rsidRPr="00AD2583">
              <w:rPr>
                <w:b/>
              </w:rPr>
              <w:t>-7,5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  <w:rPr>
                <w:b/>
              </w:rPr>
            </w:pPr>
            <w:r w:rsidRPr="00AD2583">
              <w:rPr>
                <w:b/>
              </w:rPr>
              <w:t>-0,3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  <w:rPr>
                <w:b/>
              </w:rPr>
            </w:pPr>
            <w:r w:rsidRPr="00B00239">
              <w:rPr>
                <w:b/>
              </w:rPr>
              <w:t>-2,6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  <w:rPr>
                <w:b/>
              </w:rPr>
            </w:pPr>
            <w:r w:rsidRPr="00B00239">
              <w:rPr>
                <w:b/>
              </w:rPr>
              <w:t>-4,1</w:t>
            </w:r>
          </w:p>
        </w:tc>
      </w:tr>
      <w:tr w:rsidR="00922CB4" w:rsidRPr="00AD2583" w:rsidTr="00E14D6F">
        <w:trPr>
          <w:cantSplit/>
        </w:trPr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166" w:rsidRDefault="000E0166" w:rsidP="000E0166">
            <w:pPr>
              <w:pStyle w:val="0"/>
              <w:spacing w:before="30" w:after="30"/>
              <w:ind w:left="284"/>
            </w:pPr>
            <w:r>
              <w:t>в том числе:</w:t>
            </w:r>
          </w:p>
          <w:p w:rsidR="00922CB4" w:rsidRPr="00AD2583" w:rsidRDefault="00922CB4" w:rsidP="000E0166">
            <w:pPr>
              <w:spacing w:before="30" w:after="30" w:line="240" w:lineRule="auto"/>
              <w:ind w:left="284" w:firstLine="0"/>
              <w:jc w:val="left"/>
            </w:pPr>
            <w:r w:rsidRPr="00AD2583">
              <w:t xml:space="preserve">прирост (уменьшение) сбережений во вкладах банков резидентов </w:t>
            </w:r>
            <w:r>
              <w:br/>
            </w:r>
            <w:r w:rsidRPr="00AD2583">
              <w:t>и нерезидентов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5,5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4,7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4,6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3,4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5,8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5,4</w:t>
            </w:r>
          </w:p>
        </w:tc>
      </w:tr>
      <w:tr w:rsidR="00922CB4" w:rsidRPr="00AD2583" w:rsidTr="00E14D6F">
        <w:trPr>
          <w:cantSplit/>
        </w:trPr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284" w:firstLine="0"/>
              <w:jc w:val="left"/>
            </w:pPr>
            <w:r w:rsidRPr="00AD2583">
              <w:t>приобретение госуда</w:t>
            </w:r>
            <w:r w:rsidRPr="00AD2583">
              <w:t>р</w:t>
            </w:r>
            <w:r w:rsidRPr="00AD2583">
              <w:t>ственных и других ценных бумаг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-0,1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-0,3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-0,2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0,0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0,0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0,0</w:t>
            </w:r>
          </w:p>
        </w:tc>
      </w:tr>
      <w:tr w:rsidR="00922CB4" w:rsidRPr="00AD2583" w:rsidTr="00E14D6F"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284" w:firstLine="0"/>
              <w:jc w:val="left"/>
            </w:pPr>
            <w:r w:rsidRPr="00AD2583">
              <w:t>прирост (уменьшение) средств на счетах инд</w:t>
            </w:r>
            <w:r w:rsidRPr="00AD2583">
              <w:t>и</w:t>
            </w:r>
            <w:r w:rsidRPr="00AD2583">
              <w:t>видуальных предприним</w:t>
            </w:r>
            <w:r w:rsidRPr="00AD2583">
              <w:t>а</w:t>
            </w:r>
            <w:r w:rsidRPr="00AD2583">
              <w:t>телей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0,3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0,3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0,4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0,5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0,5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0,2</w:t>
            </w:r>
          </w:p>
        </w:tc>
      </w:tr>
      <w:tr w:rsidR="00922CB4" w:rsidRPr="00AD2583" w:rsidTr="00E14D6F"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284" w:firstLine="0"/>
              <w:jc w:val="left"/>
            </w:pPr>
            <w:r w:rsidRPr="00AD2583">
              <w:t>прирост (уменьшение) наличных денег у насел</w:t>
            </w:r>
            <w:r w:rsidRPr="00AD2583">
              <w:t>е</w:t>
            </w:r>
            <w:r w:rsidRPr="00AD2583">
              <w:t>ния в рублях и инвалюте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-7,2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-7,2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-8,6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-1,5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-2,6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-7,0</w:t>
            </w:r>
          </w:p>
        </w:tc>
      </w:tr>
      <w:tr w:rsidR="00922CB4" w:rsidRPr="00AD2583" w:rsidTr="00E14D6F"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284" w:firstLine="0"/>
              <w:jc w:val="left"/>
            </w:pPr>
            <w:r w:rsidRPr="00AD2583">
              <w:t xml:space="preserve">расходы на покупку </w:t>
            </w:r>
            <w:r>
              <w:br/>
            </w:r>
            <w:r w:rsidRPr="00AD2583">
              <w:t>недвижимости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1,1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1,3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1,2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2,1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2,4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1,4</w:t>
            </w:r>
          </w:p>
        </w:tc>
      </w:tr>
      <w:tr w:rsidR="00922CB4" w:rsidRPr="00AD2583" w:rsidTr="00E14D6F"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284" w:firstLine="0"/>
              <w:jc w:val="left"/>
            </w:pPr>
            <w:r w:rsidRPr="00AD2583">
              <w:t>покупка населением и крестьянскими (ферме</w:t>
            </w:r>
            <w:r w:rsidRPr="00AD2583">
              <w:t>р</w:t>
            </w:r>
            <w:r w:rsidRPr="00AD2583">
              <w:t>скими) хозяйствами скота и птицы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0,2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0,3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0,3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0,3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0,4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0,2</w:t>
            </w:r>
          </w:p>
        </w:tc>
      </w:tr>
      <w:tr w:rsidR="00922CB4" w:rsidRPr="00AD2583" w:rsidTr="00E14D6F"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284" w:firstLine="0"/>
              <w:jc w:val="left"/>
            </w:pPr>
            <w:r w:rsidRPr="00AD2583">
              <w:t>прирост (уменьшение) з</w:t>
            </w:r>
            <w:r w:rsidRPr="00AD2583">
              <w:t>а</w:t>
            </w:r>
            <w:r w:rsidRPr="00AD2583">
              <w:t>долженности по кредитам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3,2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6,2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5,5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5,3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9,2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4,4</w:t>
            </w:r>
          </w:p>
        </w:tc>
      </w:tr>
      <w:tr w:rsidR="00922CB4" w:rsidRPr="00AD2583" w:rsidTr="00E14D6F">
        <w:trPr>
          <w:cantSplit/>
        </w:trPr>
        <w:tc>
          <w:tcPr>
            <w:tcW w:w="164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284" w:firstLine="0"/>
              <w:jc w:val="left"/>
            </w:pPr>
            <w:r w:rsidRPr="00AD2583">
              <w:t>прочие сбережения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0,2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0,2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0,3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22CB4" w:rsidRPr="00AD2583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AD2583">
              <w:t>0,2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0,1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22CB4" w:rsidRPr="00B00239" w:rsidRDefault="00922CB4" w:rsidP="000E0166">
            <w:pPr>
              <w:spacing w:before="30" w:after="30" w:line="240" w:lineRule="auto"/>
              <w:ind w:left="-57" w:right="-57" w:firstLine="0"/>
              <w:jc w:val="center"/>
            </w:pPr>
            <w:r w:rsidRPr="00B00239">
              <w:t>0,1</w:t>
            </w:r>
          </w:p>
        </w:tc>
      </w:tr>
    </w:tbl>
    <w:p w:rsidR="00DB6982" w:rsidRPr="00AD2583" w:rsidRDefault="00DB6982" w:rsidP="00DB6982">
      <w:pPr>
        <w:pStyle w:val="aff2"/>
        <w:spacing w:after="0" w:line="240" w:lineRule="auto"/>
        <w:rPr>
          <w:b w:val="0"/>
          <w:sz w:val="22"/>
          <w:szCs w:val="22"/>
        </w:rPr>
      </w:pPr>
    </w:p>
    <w:p w:rsidR="003B4F91" w:rsidRPr="00AD2583" w:rsidRDefault="003B4F91">
      <w:pPr>
        <w:pStyle w:val="aff2"/>
        <w:pageBreakBefore/>
      </w:pPr>
      <w:r w:rsidRPr="00AD2583">
        <w:lastRenderedPageBreak/>
        <w:t xml:space="preserve">Среднемесячная </w:t>
      </w:r>
      <w:r w:rsidR="00837CDE" w:rsidRPr="00AD2583">
        <w:t xml:space="preserve">номинальная </w:t>
      </w:r>
      <w:r w:rsidRPr="00AD2583">
        <w:t xml:space="preserve">начисленная заработная плата </w:t>
      </w:r>
      <w:r w:rsidR="00837CDE" w:rsidRPr="00AD2583">
        <w:br/>
      </w:r>
      <w:r w:rsidRPr="00AD2583">
        <w:t xml:space="preserve">работников организаций по </w:t>
      </w:r>
      <w:r w:rsidR="009907F6" w:rsidRPr="00AD2583">
        <w:rPr>
          <w:noProof/>
        </w:rPr>
        <w:t>видам экономической деятельности</w:t>
      </w:r>
      <w:r w:rsidR="00865131" w:rsidRPr="00AD2583">
        <w:rPr>
          <w:noProof/>
        </w:rPr>
        <w:t xml:space="preserve"> </w:t>
      </w:r>
    </w:p>
    <w:p w:rsidR="003B4F91" w:rsidRPr="00AD2583" w:rsidRDefault="003B4F91">
      <w:pPr>
        <w:pStyle w:val="aff3"/>
      </w:pPr>
      <w:r w:rsidRPr="00AD2583">
        <w:t>(рублей)</w:t>
      </w:r>
    </w:p>
    <w:tbl>
      <w:tblPr>
        <w:tblW w:w="942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899"/>
        <w:gridCol w:w="921"/>
        <w:gridCol w:w="921"/>
        <w:gridCol w:w="921"/>
        <w:gridCol w:w="921"/>
        <w:gridCol w:w="921"/>
        <w:gridCol w:w="921"/>
      </w:tblGrid>
      <w:tr w:rsidR="00E14D6F" w:rsidRPr="00AD2583" w:rsidTr="007732CF">
        <w:trPr>
          <w:cantSplit/>
          <w:trHeight w:val="156"/>
          <w:tblHeader/>
        </w:trPr>
        <w:tc>
          <w:tcPr>
            <w:tcW w:w="3899" w:type="dxa"/>
          </w:tcPr>
          <w:p w:rsidR="00E14D6F" w:rsidRPr="00AD2583" w:rsidRDefault="00E14D6F" w:rsidP="00B3438B">
            <w:pPr>
              <w:pStyle w:val="ad"/>
              <w:spacing w:before="40" w:after="40"/>
            </w:pPr>
          </w:p>
        </w:tc>
        <w:tc>
          <w:tcPr>
            <w:tcW w:w="921" w:type="dxa"/>
            <w:vAlign w:val="center"/>
          </w:tcPr>
          <w:p w:rsidR="00E14D6F" w:rsidRPr="00AD2583" w:rsidRDefault="00E14D6F" w:rsidP="00E14D6F">
            <w:pPr>
              <w:spacing w:before="40" w:after="40" w:line="240" w:lineRule="auto"/>
              <w:ind w:left="-57" w:right="-57" w:firstLine="0"/>
              <w:jc w:val="center"/>
            </w:pPr>
            <w:r w:rsidRPr="00AD2583">
              <w:t>2017</w:t>
            </w:r>
          </w:p>
        </w:tc>
        <w:tc>
          <w:tcPr>
            <w:tcW w:w="921" w:type="dxa"/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</w:pPr>
            <w:r w:rsidRPr="00AD2583">
              <w:t>2018</w:t>
            </w:r>
          </w:p>
        </w:tc>
        <w:tc>
          <w:tcPr>
            <w:tcW w:w="921" w:type="dxa"/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</w:pPr>
            <w:r w:rsidRPr="00AD2583">
              <w:t>2019</w:t>
            </w:r>
          </w:p>
        </w:tc>
        <w:tc>
          <w:tcPr>
            <w:tcW w:w="921" w:type="dxa"/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</w:pPr>
            <w:r w:rsidRPr="00AD2583">
              <w:t>2020</w:t>
            </w:r>
          </w:p>
        </w:tc>
        <w:tc>
          <w:tcPr>
            <w:tcW w:w="921" w:type="dxa"/>
            <w:vAlign w:val="center"/>
          </w:tcPr>
          <w:p w:rsidR="00E14D6F" w:rsidRPr="00AD2583" w:rsidRDefault="00E14D6F" w:rsidP="00E14D6F">
            <w:pPr>
              <w:spacing w:before="40" w:after="40" w:line="240" w:lineRule="auto"/>
              <w:ind w:left="-57" w:right="-57" w:firstLine="0"/>
              <w:jc w:val="center"/>
            </w:pPr>
            <w:r w:rsidRPr="00AD2583">
              <w:t>2021</w:t>
            </w:r>
          </w:p>
        </w:tc>
        <w:tc>
          <w:tcPr>
            <w:tcW w:w="921" w:type="dxa"/>
            <w:vAlign w:val="center"/>
          </w:tcPr>
          <w:p w:rsidR="00E14D6F" w:rsidRPr="00AD2583" w:rsidRDefault="00E14D6F" w:rsidP="0086700C">
            <w:pPr>
              <w:spacing w:before="40" w:after="40" w:line="240" w:lineRule="auto"/>
              <w:ind w:left="-57" w:right="-57" w:firstLine="0"/>
              <w:jc w:val="center"/>
            </w:pPr>
            <w:r>
              <w:t>2022</w:t>
            </w:r>
          </w:p>
        </w:tc>
      </w:tr>
      <w:tr w:rsidR="00DC4DBC" w:rsidRPr="00AD2583" w:rsidTr="00590588">
        <w:trPr>
          <w:cantSplit/>
        </w:trPr>
        <w:tc>
          <w:tcPr>
            <w:tcW w:w="3899" w:type="dxa"/>
            <w:tcBorders>
              <w:bottom w:val="single" w:sz="4" w:space="0" w:color="auto"/>
            </w:tcBorders>
            <w:vAlign w:val="bottom"/>
          </w:tcPr>
          <w:p w:rsidR="00DC4DBC" w:rsidRPr="00AD2583" w:rsidRDefault="00DC4DBC" w:rsidP="00B3438B">
            <w:pPr>
              <w:pStyle w:val="0-"/>
              <w:spacing w:before="40" w:after="40"/>
            </w:pPr>
            <w:r w:rsidRPr="00AD2583">
              <w:t>Всего в экономике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vAlign w:val="center"/>
          </w:tcPr>
          <w:p w:rsidR="00DC4DBC" w:rsidRPr="00AD2583" w:rsidRDefault="00DC4DBC" w:rsidP="00E14D6F">
            <w:pPr>
              <w:pStyle w:val="ad"/>
              <w:spacing w:before="40" w:after="40"/>
              <w:ind w:left="-57" w:right="-57"/>
              <w:rPr>
                <w:b/>
                <w:caps/>
                <w:lang w:val="en-US"/>
              </w:rPr>
            </w:pPr>
            <w:r w:rsidRPr="00AD2583">
              <w:rPr>
                <w:b/>
                <w:caps/>
                <w:lang w:val="en-US"/>
              </w:rPr>
              <w:t>32287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vAlign w:val="center"/>
          </w:tcPr>
          <w:p w:rsidR="00DC4DBC" w:rsidRPr="00AD2583" w:rsidRDefault="00DC4DBC" w:rsidP="00E14D6F">
            <w:pPr>
              <w:pStyle w:val="ad"/>
              <w:spacing w:before="40" w:after="40"/>
              <w:ind w:left="-57" w:right="-57"/>
              <w:rPr>
                <w:b/>
                <w:caps/>
                <w:lang w:val="en-US"/>
              </w:rPr>
            </w:pPr>
            <w:r w:rsidRPr="00AD2583">
              <w:rPr>
                <w:b/>
                <w:caps/>
                <w:lang w:val="en-US"/>
              </w:rPr>
              <w:t>35686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vAlign w:val="center"/>
          </w:tcPr>
          <w:p w:rsidR="00DC4DBC" w:rsidRPr="00AD2583" w:rsidRDefault="00DC4DBC" w:rsidP="00E14D6F">
            <w:pPr>
              <w:pStyle w:val="ad"/>
              <w:spacing w:before="40" w:after="40"/>
              <w:ind w:left="-57" w:right="-57"/>
              <w:rPr>
                <w:b/>
                <w:caps/>
                <w:lang w:val="en-US"/>
              </w:rPr>
            </w:pPr>
            <w:r w:rsidRPr="00AD2583">
              <w:rPr>
                <w:b/>
                <w:caps/>
                <w:lang w:val="en-US"/>
              </w:rPr>
              <w:t>39076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vAlign w:val="center"/>
          </w:tcPr>
          <w:p w:rsidR="00DC4DBC" w:rsidRPr="00AD2583" w:rsidRDefault="00DC4DBC" w:rsidP="00E14D6F">
            <w:pPr>
              <w:pStyle w:val="ad"/>
              <w:spacing w:before="40" w:after="40"/>
              <w:ind w:left="-57" w:right="-57"/>
              <w:rPr>
                <w:b/>
                <w:caps/>
                <w:lang w:val="en-US"/>
              </w:rPr>
            </w:pPr>
            <w:r w:rsidRPr="00AD2583">
              <w:rPr>
                <w:b/>
                <w:caps/>
                <w:lang w:val="en-US"/>
              </w:rPr>
              <w:t>41534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vAlign w:val="center"/>
          </w:tcPr>
          <w:p w:rsidR="00DC4DBC" w:rsidRPr="00AD2583" w:rsidRDefault="00DC4DBC" w:rsidP="00E14D6F">
            <w:pPr>
              <w:pStyle w:val="ad"/>
              <w:spacing w:before="40" w:after="40"/>
              <w:ind w:left="-57" w:right="-57"/>
              <w:rPr>
                <w:b/>
                <w:caps/>
                <w:lang w:val="en-US"/>
              </w:rPr>
            </w:pPr>
            <w:r w:rsidRPr="00AD2583">
              <w:rPr>
                <w:b/>
                <w:caps/>
                <w:lang w:val="en-US"/>
              </w:rPr>
              <w:t>46167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vAlign w:val="bottom"/>
          </w:tcPr>
          <w:p w:rsidR="00DC4DBC" w:rsidRPr="00E92F71" w:rsidRDefault="00DC4DBC" w:rsidP="001F231C">
            <w:pPr>
              <w:pStyle w:val="ad"/>
              <w:spacing w:before="40" w:after="40"/>
              <w:ind w:left="-57" w:right="-57"/>
              <w:rPr>
                <w:b/>
                <w:caps/>
                <w:lang w:val="en-US"/>
              </w:rPr>
            </w:pPr>
            <w:r w:rsidRPr="00E92F71">
              <w:rPr>
                <w:b/>
                <w:caps/>
                <w:lang w:val="en-US"/>
              </w:rPr>
              <w:t>53757</w:t>
            </w:r>
          </w:p>
        </w:tc>
      </w:tr>
      <w:tr w:rsidR="00590588" w:rsidRPr="00AD2583" w:rsidTr="00590588">
        <w:trPr>
          <w:cantSplit/>
        </w:trPr>
        <w:tc>
          <w:tcPr>
            <w:tcW w:w="3899" w:type="dxa"/>
            <w:tcBorders>
              <w:top w:val="single" w:sz="4" w:space="0" w:color="auto"/>
              <w:bottom w:val="nil"/>
            </w:tcBorders>
            <w:vAlign w:val="bottom"/>
          </w:tcPr>
          <w:p w:rsidR="00590588" w:rsidRPr="00AD2583" w:rsidRDefault="00590588" w:rsidP="00590588">
            <w:pPr>
              <w:pStyle w:val="0-"/>
              <w:spacing w:before="40" w:after="40"/>
              <w:ind w:left="284"/>
            </w:pPr>
            <w:r w:rsidRPr="00590588">
              <w:rPr>
                <w:b w:val="0"/>
              </w:rPr>
              <w:t>в том числе:</w:t>
            </w:r>
          </w:p>
        </w:tc>
        <w:tc>
          <w:tcPr>
            <w:tcW w:w="921" w:type="dxa"/>
            <w:tcBorders>
              <w:top w:val="single" w:sz="4" w:space="0" w:color="auto"/>
              <w:bottom w:val="nil"/>
            </w:tcBorders>
            <w:vAlign w:val="center"/>
          </w:tcPr>
          <w:p w:rsidR="00590588" w:rsidRPr="00AD2583" w:rsidRDefault="00590588" w:rsidP="00E14D6F">
            <w:pPr>
              <w:pStyle w:val="ad"/>
              <w:spacing w:before="40" w:after="40"/>
              <w:ind w:left="-57" w:right="-57"/>
              <w:rPr>
                <w:b/>
                <w:caps/>
                <w:lang w:val="en-US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nil"/>
            </w:tcBorders>
            <w:vAlign w:val="center"/>
          </w:tcPr>
          <w:p w:rsidR="00590588" w:rsidRPr="00AD2583" w:rsidRDefault="00590588" w:rsidP="00E14D6F">
            <w:pPr>
              <w:pStyle w:val="ad"/>
              <w:spacing w:before="40" w:after="40"/>
              <w:ind w:left="-57" w:right="-57"/>
              <w:rPr>
                <w:b/>
                <w:caps/>
                <w:lang w:val="en-US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nil"/>
            </w:tcBorders>
            <w:vAlign w:val="center"/>
          </w:tcPr>
          <w:p w:rsidR="00590588" w:rsidRPr="00AD2583" w:rsidRDefault="00590588" w:rsidP="00E14D6F">
            <w:pPr>
              <w:pStyle w:val="ad"/>
              <w:spacing w:before="40" w:after="40"/>
              <w:ind w:left="-57" w:right="-57"/>
              <w:rPr>
                <w:b/>
                <w:caps/>
                <w:lang w:val="en-US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nil"/>
            </w:tcBorders>
            <w:vAlign w:val="center"/>
          </w:tcPr>
          <w:p w:rsidR="00590588" w:rsidRPr="00AD2583" w:rsidRDefault="00590588" w:rsidP="00E14D6F">
            <w:pPr>
              <w:pStyle w:val="ad"/>
              <w:spacing w:before="40" w:after="40"/>
              <w:ind w:left="-57" w:right="-57"/>
              <w:rPr>
                <w:b/>
                <w:caps/>
                <w:lang w:val="en-US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nil"/>
            </w:tcBorders>
            <w:vAlign w:val="center"/>
          </w:tcPr>
          <w:p w:rsidR="00590588" w:rsidRPr="00AD2583" w:rsidRDefault="00590588" w:rsidP="00E14D6F">
            <w:pPr>
              <w:pStyle w:val="ad"/>
              <w:spacing w:before="40" w:after="40"/>
              <w:ind w:left="-57" w:right="-57"/>
              <w:rPr>
                <w:b/>
                <w:caps/>
                <w:lang w:val="en-US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nil"/>
            </w:tcBorders>
            <w:vAlign w:val="bottom"/>
          </w:tcPr>
          <w:p w:rsidR="00590588" w:rsidRPr="00E92F71" w:rsidRDefault="00590588" w:rsidP="001F231C">
            <w:pPr>
              <w:pStyle w:val="ad"/>
              <w:spacing w:before="40" w:after="40"/>
              <w:ind w:left="-57" w:right="-57"/>
              <w:rPr>
                <w:b/>
                <w:caps/>
                <w:lang w:val="en-US"/>
              </w:rPr>
            </w:pPr>
          </w:p>
        </w:tc>
      </w:tr>
      <w:tr w:rsidR="00DC4DBC" w:rsidRPr="00AD2583" w:rsidTr="00590588">
        <w:trPr>
          <w:cantSplit/>
        </w:trPr>
        <w:tc>
          <w:tcPr>
            <w:tcW w:w="3899" w:type="dxa"/>
            <w:tcBorders>
              <w:top w:val="nil"/>
            </w:tcBorders>
            <w:vAlign w:val="center"/>
          </w:tcPr>
          <w:p w:rsidR="00DC4DBC" w:rsidRPr="00AD2583" w:rsidRDefault="00DC4DBC" w:rsidP="00B3438B">
            <w:pPr>
              <w:pStyle w:val="05"/>
              <w:spacing w:before="40" w:after="40"/>
              <w:rPr>
                <w:szCs w:val="22"/>
              </w:rPr>
            </w:pPr>
            <w:r w:rsidRPr="00AD2583">
              <w:rPr>
                <w:rFonts w:cs="Arial"/>
                <w:szCs w:val="22"/>
              </w:rPr>
              <w:t>сельское, лесное хозяйство, ох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та, рыболовство и рыбоводство</w:t>
            </w:r>
          </w:p>
        </w:tc>
        <w:tc>
          <w:tcPr>
            <w:tcW w:w="921" w:type="dxa"/>
            <w:tcBorders>
              <w:top w:val="nil"/>
            </w:tcBorders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19095</w:t>
            </w:r>
          </w:p>
        </w:tc>
        <w:tc>
          <w:tcPr>
            <w:tcW w:w="921" w:type="dxa"/>
            <w:tcBorders>
              <w:top w:val="nil"/>
            </w:tcBorders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21345</w:t>
            </w:r>
          </w:p>
        </w:tc>
        <w:tc>
          <w:tcPr>
            <w:tcW w:w="921" w:type="dxa"/>
            <w:tcBorders>
              <w:top w:val="nil"/>
            </w:tcBorders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25102</w:t>
            </w:r>
          </w:p>
        </w:tc>
        <w:tc>
          <w:tcPr>
            <w:tcW w:w="921" w:type="dxa"/>
            <w:tcBorders>
              <w:top w:val="nil"/>
            </w:tcBorders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28333</w:t>
            </w:r>
          </w:p>
        </w:tc>
        <w:tc>
          <w:tcPr>
            <w:tcW w:w="921" w:type="dxa"/>
            <w:tcBorders>
              <w:top w:val="nil"/>
            </w:tcBorders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32008</w:t>
            </w:r>
          </w:p>
        </w:tc>
        <w:tc>
          <w:tcPr>
            <w:tcW w:w="921" w:type="dxa"/>
            <w:tcBorders>
              <w:top w:val="nil"/>
            </w:tcBorders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38911</w:t>
            </w:r>
          </w:p>
        </w:tc>
      </w:tr>
      <w:tr w:rsidR="00DC4DBC" w:rsidRPr="00AD2583" w:rsidTr="007732CF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добыча полезных ископаемых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40876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49820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49299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50029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54581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68589</w:t>
            </w:r>
          </w:p>
        </w:tc>
      </w:tr>
      <w:tr w:rsidR="00DC4DBC" w:rsidRPr="00AD2583" w:rsidTr="007732CF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обрабатывающие производства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33142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33618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37741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39833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44289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52117</w:t>
            </w:r>
          </w:p>
        </w:tc>
      </w:tr>
      <w:tr w:rsidR="00DC4DBC" w:rsidRPr="00AD2583" w:rsidTr="007732CF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обеспечение электрической энергией, газом и паром; конд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ционирование воздуха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35464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38892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41940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44020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46836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55121</w:t>
            </w:r>
          </w:p>
        </w:tc>
      </w:tr>
      <w:tr w:rsidR="00DC4DBC" w:rsidRPr="00AD2583" w:rsidTr="007732CF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водоснабжение; водоотведение, организация сбора и утилизации отходов, деятельность по ликв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дации загрязнений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23647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26918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30264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29689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33197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39152</w:t>
            </w:r>
          </w:p>
        </w:tc>
      </w:tr>
      <w:tr w:rsidR="00DC4DBC" w:rsidRPr="00AD2583" w:rsidTr="007732CF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строительство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25560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28209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30103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33423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35942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41568</w:t>
            </w:r>
          </w:p>
        </w:tc>
      </w:tr>
      <w:tr w:rsidR="00DC4DBC" w:rsidRPr="00AD2583" w:rsidTr="007732CF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торговля оптовая и розничная; ремонт автотранспортных средств, мотоциклов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26383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28738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31540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33005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37930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45153</w:t>
            </w:r>
          </w:p>
        </w:tc>
      </w:tr>
      <w:tr w:rsidR="00DC4DBC" w:rsidRPr="00AD2583" w:rsidTr="007732CF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транспортировка и хранение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35916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37889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41029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41922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47312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56056</w:t>
            </w:r>
          </w:p>
        </w:tc>
      </w:tr>
      <w:tr w:rsidR="00DC4DBC" w:rsidRPr="00AD2583" w:rsidTr="007732CF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гостиниц и пре</w:t>
            </w:r>
            <w:r w:rsidRPr="00AD2583">
              <w:rPr>
                <w:rFonts w:cs="Arial"/>
                <w:szCs w:val="22"/>
              </w:rPr>
              <w:t>д</w:t>
            </w:r>
            <w:r w:rsidRPr="00AD2583">
              <w:rPr>
                <w:rFonts w:cs="Arial"/>
                <w:szCs w:val="22"/>
              </w:rPr>
              <w:t>приятий общественного питания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17069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21087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22153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20807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26405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31458</w:t>
            </w:r>
          </w:p>
        </w:tc>
      </w:tr>
      <w:tr w:rsidR="00DC4DBC" w:rsidRPr="00AD2583" w:rsidTr="007732CF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инфо</w:t>
            </w:r>
            <w:r w:rsidRPr="00AD2583">
              <w:rPr>
                <w:rFonts w:cs="Arial"/>
                <w:szCs w:val="22"/>
              </w:rPr>
              <w:t>р</w:t>
            </w:r>
            <w:r w:rsidRPr="00AD2583">
              <w:rPr>
                <w:rFonts w:cs="Arial"/>
                <w:szCs w:val="22"/>
              </w:rPr>
              <w:t>мации и связи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56610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54191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64284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71690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83181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106101</w:t>
            </w:r>
          </w:p>
        </w:tc>
      </w:tr>
      <w:tr w:rsidR="00DC4DBC" w:rsidRPr="00AD2583" w:rsidTr="007732CF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деятельность финансовая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и страховая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64254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66314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74076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79451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84884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94004</w:t>
            </w:r>
          </w:p>
        </w:tc>
      </w:tr>
      <w:tr w:rsidR="00DC4DBC" w:rsidRPr="00AD2583" w:rsidTr="007732CF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деятельность по операциям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с недвижимым имуществом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25327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33579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32485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32910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38473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43507</w:t>
            </w:r>
          </w:p>
        </w:tc>
      </w:tr>
      <w:tr w:rsidR="00DC4DBC" w:rsidRPr="00AD2583" w:rsidTr="007732CF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профессионал</w:t>
            </w:r>
            <w:r w:rsidRPr="00AD2583">
              <w:rPr>
                <w:rFonts w:cs="Arial"/>
                <w:szCs w:val="22"/>
              </w:rPr>
              <w:t>ь</w:t>
            </w:r>
            <w:r w:rsidRPr="00AD2583">
              <w:rPr>
                <w:rFonts w:cs="Arial"/>
                <w:szCs w:val="22"/>
              </w:rPr>
              <w:t>ная, научная и техническая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39667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45708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49590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53723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58486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70162</w:t>
            </w:r>
          </w:p>
        </w:tc>
      </w:tr>
      <w:tr w:rsidR="00DC4DBC" w:rsidRPr="00AD2583" w:rsidTr="007732CF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административная и сопутствующие дополнител</w:t>
            </w:r>
            <w:r w:rsidRPr="00AD2583">
              <w:rPr>
                <w:rFonts w:cs="Arial"/>
                <w:szCs w:val="22"/>
              </w:rPr>
              <w:t>ь</w:t>
            </w:r>
            <w:r w:rsidRPr="00AD2583">
              <w:rPr>
                <w:rFonts w:cs="Arial"/>
                <w:szCs w:val="22"/>
              </w:rPr>
              <w:t>ные услуги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19765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23915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29226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28109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31720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37956</w:t>
            </w:r>
          </w:p>
        </w:tc>
      </w:tr>
      <w:tr w:rsidR="00DC4DBC" w:rsidRPr="00AD2583" w:rsidTr="007732CF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государственное управление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и обеспечение военной безопа</w:t>
            </w:r>
            <w:r w:rsidRPr="00AD2583">
              <w:rPr>
                <w:rFonts w:cs="Arial"/>
                <w:szCs w:val="22"/>
              </w:rPr>
              <w:t>с</w:t>
            </w:r>
            <w:r w:rsidRPr="00AD2583">
              <w:rPr>
                <w:rFonts w:cs="Arial"/>
                <w:szCs w:val="22"/>
              </w:rPr>
              <w:t>ности; социальное обеспечение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39540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44203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47821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50716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55015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58728</w:t>
            </w:r>
          </w:p>
        </w:tc>
      </w:tr>
      <w:tr w:rsidR="00DC4DBC" w:rsidRPr="00AD2583" w:rsidTr="007732CF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образование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27468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30629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32818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34942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39768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45393</w:t>
            </w:r>
          </w:p>
        </w:tc>
      </w:tr>
      <w:tr w:rsidR="00DC4DBC" w:rsidRPr="00AD2583" w:rsidTr="007732CF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здрав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охранения и социальных услуг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29730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36722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39789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43563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45560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52149</w:t>
            </w:r>
          </w:p>
        </w:tc>
      </w:tr>
      <w:tr w:rsidR="00DC4DBC" w:rsidRPr="00AD2583" w:rsidTr="007732CF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культ</w:t>
            </w:r>
            <w:r w:rsidRPr="00AD2583">
              <w:rPr>
                <w:rFonts w:cs="Arial"/>
                <w:szCs w:val="22"/>
              </w:rPr>
              <w:t>у</w:t>
            </w:r>
            <w:r w:rsidRPr="00AD2583">
              <w:rPr>
                <w:rFonts w:cs="Arial"/>
                <w:szCs w:val="22"/>
              </w:rPr>
              <w:t xml:space="preserve">ры, спорта, организации досуга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и развлечений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32050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38296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40498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44080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45608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52024</w:t>
            </w:r>
          </w:p>
        </w:tc>
      </w:tr>
      <w:tr w:rsidR="00DC4DBC" w:rsidRPr="00AD2583" w:rsidTr="007732CF">
        <w:trPr>
          <w:cantSplit/>
        </w:trPr>
        <w:tc>
          <w:tcPr>
            <w:tcW w:w="3899" w:type="dxa"/>
            <w:vAlign w:val="bottom"/>
          </w:tcPr>
          <w:p w:rsidR="00DC4DBC" w:rsidRPr="00AD2583" w:rsidRDefault="00DC4DBC" w:rsidP="00B3438B">
            <w:pPr>
              <w:pStyle w:val="05"/>
              <w:spacing w:before="40" w:after="40"/>
            </w:pPr>
            <w:r w:rsidRPr="00AD2583">
              <w:rPr>
                <w:rFonts w:cs="Arial"/>
                <w:szCs w:val="22"/>
              </w:rPr>
              <w:t>предоставление прочих видов услуг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22608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22933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28607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30254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32646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40315</w:t>
            </w:r>
          </w:p>
        </w:tc>
      </w:tr>
    </w:tbl>
    <w:p w:rsidR="003B4F91" w:rsidRPr="00AD2583" w:rsidRDefault="003B4F91"/>
    <w:p w:rsidR="00B3438B" w:rsidRPr="00AD2583" w:rsidRDefault="00B3438B" w:rsidP="00B3438B">
      <w:pPr>
        <w:pStyle w:val="aff2"/>
        <w:pageBreakBefore/>
      </w:pPr>
      <w:r w:rsidRPr="00AD2583">
        <w:lastRenderedPageBreak/>
        <w:t xml:space="preserve">Отношение среднемесячной номинальной начисленной заработной платы </w:t>
      </w:r>
      <w:r w:rsidRPr="00AD2583">
        <w:br/>
        <w:t xml:space="preserve">работников организаций по </w:t>
      </w:r>
      <w:r w:rsidRPr="00AD2583">
        <w:rPr>
          <w:noProof/>
        </w:rPr>
        <w:t xml:space="preserve">видам экономической деятельности </w:t>
      </w:r>
      <w:r w:rsidRPr="00AD2583">
        <w:rPr>
          <w:noProof/>
        </w:rPr>
        <w:br/>
        <w:t>к среднеобластному уровню</w:t>
      </w:r>
    </w:p>
    <w:p w:rsidR="00B3438B" w:rsidRPr="00AD2583" w:rsidRDefault="00B3438B" w:rsidP="00B3438B">
      <w:pPr>
        <w:pStyle w:val="aff3"/>
      </w:pPr>
      <w:r w:rsidRPr="00AD2583">
        <w:t>(в %)</w:t>
      </w:r>
    </w:p>
    <w:tbl>
      <w:tblPr>
        <w:tblW w:w="942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899"/>
        <w:gridCol w:w="921"/>
        <w:gridCol w:w="921"/>
        <w:gridCol w:w="921"/>
        <w:gridCol w:w="921"/>
        <w:gridCol w:w="921"/>
        <w:gridCol w:w="921"/>
      </w:tblGrid>
      <w:tr w:rsidR="00E14D6F" w:rsidRPr="00AD2583" w:rsidTr="007732CF">
        <w:trPr>
          <w:cantSplit/>
          <w:trHeight w:val="156"/>
          <w:tblHeader/>
        </w:trPr>
        <w:tc>
          <w:tcPr>
            <w:tcW w:w="3899" w:type="dxa"/>
          </w:tcPr>
          <w:p w:rsidR="00E14D6F" w:rsidRPr="00AD2583" w:rsidRDefault="00E14D6F" w:rsidP="00B3438B">
            <w:pPr>
              <w:pStyle w:val="ad"/>
              <w:spacing w:before="40" w:after="40"/>
            </w:pPr>
          </w:p>
        </w:tc>
        <w:tc>
          <w:tcPr>
            <w:tcW w:w="921" w:type="dxa"/>
            <w:vAlign w:val="center"/>
          </w:tcPr>
          <w:p w:rsidR="00E14D6F" w:rsidRPr="00AD2583" w:rsidRDefault="00E14D6F" w:rsidP="00E14D6F">
            <w:pPr>
              <w:spacing w:before="40" w:after="40" w:line="240" w:lineRule="auto"/>
              <w:ind w:left="-57" w:right="-57" w:firstLine="0"/>
              <w:jc w:val="center"/>
            </w:pPr>
            <w:r w:rsidRPr="00AD2583">
              <w:t>2017</w:t>
            </w:r>
          </w:p>
        </w:tc>
        <w:tc>
          <w:tcPr>
            <w:tcW w:w="921" w:type="dxa"/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</w:pPr>
            <w:r w:rsidRPr="00AD2583">
              <w:t>2018</w:t>
            </w:r>
          </w:p>
        </w:tc>
        <w:tc>
          <w:tcPr>
            <w:tcW w:w="921" w:type="dxa"/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</w:pPr>
            <w:r w:rsidRPr="00AD2583">
              <w:t>2019</w:t>
            </w:r>
          </w:p>
        </w:tc>
        <w:tc>
          <w:tcPr>
            <w:tcW w:w="921" w:type="dxa"/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</w:pPr>
            <w:r w:rsidRPr="00AD2583">
              <w:t>2020</w:t>
            </w:r>
          </w:p>
        </w:tc>
        <w:tc>
          <w:tcPr>
            <w:tcW w:w="921" w:type="dxa"/>
            <w:vAlign w:val="center"/>
          </w:tcPr>
          <w:p w:rsidR="00E14D6F" w:rsidRPr="00AD2583" w:rsidRDefault="00E14D6F" w:rsidP="00E14D6F">
            <w:pPr>
              <w:spacing w:before="40" w:after="40" w:line="240" w:lineRule="auto"/>
              <w:ind w:left="-57" w:right="-57" w:firstLine="0"/>
              <w:jc w:val="center"/>
            </w:pPr>
            <w:r w:rsidRPr="00AD2583">
              <w:t>2021</w:t>
            </w:r>
          </w:p>
        </w:tc>
        <w:tc>
          <w:tcPr>
            <w:tcW w:w="921" w:type="dxa"/>
            <w:vAlign w:val="center"/>
          </w:tcPr>
          <w:p w:rsidR="00E14D6F" w:rsidRPr="00AD2583" w:rsidRDefault="00E14D6F" w:rsidP="0086700C">
            <w:pPr>
              <w:spacing w:before="40" w:after="40" w:line="240" w:lineRule="auto"/>
              <w:ind w:left="-57" w:right="-57" w:firstLine="0"/>
              <w:jc w:val="center"/>
            </w:pPr>
            <w:r>
              <w:t>2022</w:t>
            </w:r>
          </w:p>
        </w:tc>
      </w:tr>
      <w:tr w:rsidR="00DC4DBC" w:rsidRPr="00AD2583" w:rsidTr="00590588">
        <w:trPr>
          <w:cantSplit/>
        </w:trPr>
        <w:tc>
          <w:tcPr>
            <w:tcW w:w="3899" w:type="dxa"/>
            <w:tcBorders>
              <w:bottom w:val="single" w:sz="4" w:space="0" w:color="auto"/>
            </w:tcBorders>
            <w:vAlign w:val="bottom"/>
          </w:tcPr>
          <w:p w:rsidR="00DC4DBC" w:rsidRPr="00AD2583" w:rsidRDefault="00DC4DBC" w:rsidP="00B3438B">
            <w:pPr>
              <w:pStyle w:val="0-"/>
              <w:spacing w:before="40" w:after="40"/>
            </w:pPr>
            <w:r w:rsidRPr="00AD2583">
              <w:t>Всего в экономике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b/>
                <w:bCs/>
                <w:color w:val="000000"/>
                <w:szCs w:val="22"/>
              </w:rPr>
            </w:pPr>
            <w:r w:rsidRPr="00AD2583">
              <w:rPr>
                <w:rFonts w:cs="Arial"/>
                <w:b/>
                <w:bCs/>
                <w:color w:val="000000"/>
                <w:szCs w:val="22"/>
              </w:rPr>
              <w:t>100,0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b/>
                <w:bCs/>
                <w:color w:val="000000"/>
                <w:szCs w:val="22"/>
              </w:rPr>
            </w:pPr>
            <w:r w:rsidRPr="00AD2583">
              <w:rPr>
                <w:rFonts w:cs="Arial"/>
                <w:b/>
                <w:bCs/>
                <w:color w:val="000000"/>
                <w:szCs w:val="22"/>
              </w:rPr>
              <w:t>100,0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b/>
                <w:bCs/>
                <w:color w:val="000000"/>
                <w:szCs w:val="22"/>
              </w:rPr>
            </w:pPr>
            <w:r w:rsidRPr="00AD2583">
              <w:rPr>
                <w:rFonts w:cs="Arial"/>
                <w:b/>
                <w:bCs/>
                <w:color w:val="000000"/>
                <w:szCs w:val="22"/>
              </w:rPr>
              <w:t>100,0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b/>
                <w:bCs/>
                <w:color w:val="000000"/>
                <w:szCs w:val="22"/>
              </w:rPr>
            </w:pPr>
            <w:r w:rsidRPr="00AD2583">
              <w:rPr>
                <w:rFonts w:cs="Arial"/>
                <w:b/>
                <w:bCs/>
                <w:color w:val="000000"/>
                <w:szCs w:val="22"/>
              </w:rPr>
              <w:t>100,0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vAlign w:val="center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b/>
                <w:color w:val="000000"/>
                <w:szCs w:val="22"/>
              </w:rPr>
            </w:pPr>
            <w:r w:rsidRPr="00AD2583">
              <w:rPr>
                <w:rFonts w:cs="Arial"/>
                <w:b/>
                <w:color w:val="000000"/>
                <w:szCs w:val="22"/>
              </w:rPr>
              <w:t>100,0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vAlign w:val="center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b/>
                <w:bCs/>
                <w:color w:val="000000"/>
                <w:szCs w:val="22"/>
              </w:rPr>
            </w:pPr>
            <w:r>
              <w:rPr>
                <w:rFonts w:cs="Arial"/>
                <w:b/>
                <w:bCs/>
                <w:color w:val="000000"/>
                <w:szCs w:val="22"/>
              </w:rPr>
              <w:t>100,0</w:t>
            </w:r>
          </w:p>
        </w:tc>
      </w:tr>
      <w:tr w:rsidR="00590588" w:rsidRPr="00AD2583" w:rsidTr="00590588">
        <w:trPr>
          <w:cantSplit/>
        </w:trPr>
        <w:tc>
          <w:tcPr>
            <w:tcW w:w="3899" w:type="dxa"/>
            <w:tcBorders>
              <w:top w:val="single" w:sz="4" w:space="0" w:color="auto"/>
              <w:bottom w:val="nil"/>
            </w:tcBorders>
            <w:vAlign w:val="bottom"/>
          </w:tcPr>
          <w:p w:rsidR="00590588" w:rsidRPr="00AD2583" w:rsidRDefault="00590588" w:rsidP="00590588">
            <w:pPr>
              <w:pStyle w:val="0-"/>
              <w:spacing w:before="40" w:after="40"/>
              <w:ind w:left="284"/>
            </w:pPr>
            <w:r w:rsidRPr="00590588">
              <w:rPr>
                <w:b w:val="0"/>
              </w:rPr>
              <w:t>в том числе:</w:t>
            </w:r>
          </w:p>
        </w:tc>
        <w:tc>
          <w:tcPr>
            <w:tcW w:w="921" w:type="dxa"/>
            <w:tcBorders>
              <w:top w:val="single" w:sz="4" w:space="0" w:color="auto"/>
              <w:bottom w:val="nil"/>
            </w:tcBorders>
            <w:vAlign w:val="bottom"/>
          </w:tcPr>
          <w:p w:rsidR="00590588" w:rsidRPr="00AD2583" w:rsidRDefault="0059058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b/>
                <w:bCs/>
                <w:color w:val="000000"/>
                <w:szCs w:val="22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nil"/>
            </w:tcBorders>
            <w:vAlign w:val="bottom"/>
          </w:tcPr>
          <w:p w:rsidR="00590588" w:rsidRPr="00AD2583" w:rsidRDefault="0059058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b/>
                <w:bCs/>
                <w:color w:val="000000"/>
                <w:szCs w:val="22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nil"/>
            </w:tcBorders>
            <w:vAlign w:val="bottom"/>
          </w:tcPr>
          <w:p w:rsidR="00590588" w:rsidRPr="00AD2583" w:rsidRDefault="0059058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b/>
                <w:bCs/>
                <w:color w:val="000000"/>
                <w:szCs w:val="22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nil"/>
            </w:tcBorders>
            <w:vAlign w:val="bottom"/>
          </w:tcPr>
          <w:p w:rsidR="00590588" w:rsidRPr="00AD2583" w:rsidRDefault="0059058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b/>
                <w:bCs/>
                <w:color w:val="000000"/>
                <w:szCs w:val="22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nil"/>
            </w:tcBorders>
            <w:vAlign w:val="center"/>
          </w:tcPr>
          <w:p w:rsidR="00590588" w:rsidRPr="00AD2583" w:rsidRDefault="0059058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b/>
                <w:color w:val="000000"/>
                <w:szCs w:val="22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nil"/>
            </w:tcBorders>
            <w:vAlign w:val="center"/>
          </w:tcPr>
          <w:p w:rsidR="00590588" w:rsidRDefault="00590588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b/>
                <w:bCs/>
                <w:color w:val="000000"/>
                <w:szCs w:val="22"/>
              </w:rPr>
            </w:pPr>
          </w:p>
        </w:tc>
      </w:tr>
      <w:tr w:rsidR="00DC4DBC" w:rsidRPr="00AD2583" w:rsidTr="00590588">
        <w:trPr>
          <w:cantSplit/>
        </w:trPr>
        <w:tc>
          <w:tcPr>
            <w:tcW w:w="3899" w:type="dxa"/>
            <w:tcBorders>
              <w:top w:val="nil"/>
            </w:tcBorders>
            <w:vAlign w:val="center"/>
          </w:tcPr>
          <w:p w:rsidR="00DC4DBC" w:rsidRPr="00AD2583" w:rsidRDefault="00DC4DBC" w:rsidP="00B3438B">
            <w:pPr>
              <w:pStyle w:val="05"/>
              <w:spacing w:before="40" w:after="40"/>
              <w:rPr>
                <w:szCs w:val="22"/>
              </w:rPr>
            </w:pPr>
            <w:r w:rsidRPr="00AD2583">
              <w:rPr>
                <w:rFonts w:cs="Arial"/>
                <w:szCs w:val="22"/>
              </w:rPr>
              <w:t>сельское, лесное хозяйство, ох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та, рыболовство и рыбоводство</w:t>
            </w:r>
          </w:p>
        </w:tc>
        <w:tc>
          <w:tcPr>
            <w:tcW w:w="921" w:type="dxa"/>
            <w:tcBorders>
              <w:top w:val="nil"/>
            </w:tcBorders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59,1</w:t>
            </w:r>
          </w:p>
        </w:tc>
        <w:tc>
          <w:tcPr>
            <w:tcW w:w="921" w:type="dxa"/>
            <w:tcBorders>
              <w:top w:val="nil"/>
            </w:tcBorders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59,8</w:t>
            </w:r>
          </w:p>
        </w:tc>
        <w:tc>
          <w:tcPr>
            <w:tcW w:w="921" w:type="dxa"/>
            <w:tcBorders>
              <w:top w:val="nil"/>
            </w:tcBorders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64,2</w:t>
            </w:r>
          </w:p>
        </w:tc>
        <w:tc>
          <w:tcPr>
            <w:tcW w:w="921" w:type="dxa"/>
            <w:tcBorders>
              <w:top w:val="nil"/>
            </w:tcBorders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68,2</w:t>
            </w:r>
          </w:p>
        </w:tc>
        <w:tc>
          <w:tcPr>
            <w:tcW w:w="921" w:type="dxa"/>
            <w:tcBorders>
              <w:top w:val="nil"/>
            </w:tcBorders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69,3</w:t>
            </w:r>
          </w:p>
        </w:tc>
        <w:tc>
          <w:tcPr>
            <w:tcW w:w="921" w:type="dxa"/>
            <w:tcBorders>
              <w:top w:val="nil"/>
            </w:tcBorders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72,4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добыча полезных ископаемых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126,6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139,6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126,2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120,5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118,2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127,6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обрабатывающие производства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102,6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94,2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96,6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95,9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95,9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96,9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обеспечение электрической энергией, газом и паром; конд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ционирование воздуха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109,8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109,0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107,3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106,0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101,4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102,5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водоснабжение; водоотведение, организация сбора и утилизации отходов, деятельность по ликв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дации загрязнений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73,2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75,4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77,4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71,5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71,9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72,8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строительство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79,2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79,0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77,0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80,5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77,9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77,3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торговля оптовая и розничная; ремонт автотранспортных средств, мотоциклов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81,7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80,5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80,7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79,5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82,2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84,0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транспортировка и хранение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111,2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106,2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105,0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100,9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102,5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104,3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гостиниц и пре</w:t>
            </w:r>
            <w:r w:rsidRPr="00AD2583">
              <w:rPr>
                <w:rFonts w:cs="Arial"/>
                <w:szCs w:val="22"/>
              </w:rPr>
              <w:t>д</w:t>
            </w:r>
            <w:r w:rsidRPr="00AD2583">
              <w:rPr>
                <w:rFonts w:cs="Arial"/>
                <w:szCs w:val="22"/>
              </w:rPr>
              <w:t>приятий общественного питания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52,9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59,1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56,7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50,1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57,2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58,5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инфо</w:t>
            </w:r>
            <w:r w:rsidRPr="00AD2583">
              <w:rPr>
                <w:rFonts w:cs="Arial"/>
                <w:szCs w:val="22"/>
              </w:rPr>
              <w:t>р</w:t>
            </w:r>
            <w:r w:rsidRPr="00AD2583">
              <w:rPr>
                <w:rFonts w:cs="Arial"/>
                <w:szCs w:val="22"/>
              </w:rPr>
              <w:t>мации и связи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175,3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151,9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164,5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172,6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180,2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197,4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деятельность финансовая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и страховая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199,0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185,8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189,6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191,3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183,9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174,9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деятельность по операциям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с недвижимым имуществом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78,4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94,1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83,1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79,2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83,3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80,9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профессионал</w:t>
            </w:r>
            <w:r w:rsidRPr="00AD2583">
              <w:rPr>
                <w:rFonts w:cs="Arial"/>
                <w:szCs w:val="22"/>
              </w:rPr>
              <w:t>ь</w:t>
            </w:r>
            <w:r w:rsidRPr="00AD2583">
              <w:rPr>
                <w:rFonts w:cs="Arial"/>
                <w:szCs w:val="22"/>
              </w:rPr>
              <w:t>ная, научная и техническая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122,9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128,1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126,9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129,3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126,7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130,5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административная и сопутствующие дополнител</w:t>
            </w:r>
            <w:r w:rsidRPr="00AD2583">
              <w:rPr>
                <w:rFonts w:cs="Arial"/>
                <w:szCs w:val="22"/>
              </w:rPr>
              <w:t>ь</w:t>
            </w:r>
            <w:r w:rsidRPr="00AD2583">
              <w:rPr>
                <w:rFonts w:cs="Arial"/>
                <w:szCs w:val="22"/>
              </w:rPr>
              <w:t>ные услуги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61,2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67,0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74,8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67,7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68,7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70,6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государственное управление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и обеспечение военной безопа</w:t>
            </w:r>
            <w:r w:rsidRPr="00AD2583">
              <w:rPr>
                <w:rFonts w:cs="Arial"/>
                <w:szCs w:val="22"/>
              </w:rPr>
              <w:t>с</w:t>
            </w:r>
            <w:r w:rsidRPr="00AD2583">
              <w:rPr>
                <w:rFonts w:cs="Arial"/>
                <w:szCs w:val="22"/>
              </w:rPr>
              <w:t>ности; социальное обеспечение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122,5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123,9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122,4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122,1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119,2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109,2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образование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85,1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85,8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84,0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84,1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86,1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84,4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здрав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охранения и социальных услуг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92,1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102,9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101,8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104,9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98,7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97,0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культ</w:t>
            </w:r>
            <w:r w:rsidRPr="00AD2583">
              <w:rPr>
                <w:rFonts w:cs="Arial"/>
                <w:szCs w:val="22"/>
              </w:rPr>
              <w:t>у</w:t>
            </w:r>
            <w:r w:rsidRPr="00AD2583">
              <w:rPr>
                <w:rFonts w:cs="Arial"/>
                <w:szCs w:val="22"/>
              </w:rPr>
              <w:t xml:space="preserve">ры, спорта, организации досуга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и развлечений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99,3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107,3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103,6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106,1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98,8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96,8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bottom"/>
          </w:tcPr>
          <w:p w:rsidR="00DC4DBC" w:rsidRPr="00AD2583" w:rsidRDefault="00DC4DBC" w:rsidP="00B3438B">
            <w:pPr>
              <w:pStyle w:val="05"/>
              <w:spacing w:before="40" w:after="40"/>
            </w:pPr>
            <w:r w:rsidRPr="00AD2583">
              <w:rPr>
                <w:rFonts w:cs="Arial"/>
                <w:szCs w:val="22"/>
              </w:rPr>
              <w:t>предоставление прочих видов услуг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70,0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64,3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73,2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72,8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70,7</w:t>
            </w:r>
          </w:p>
        </w:tc>
        <w:tc>
          <w:tcPr>
            <w:tcW w:w="921" w:type="dxa"/>
            <w:vAlign w:val="bottom"/>
          </w:tcPr>
          <w:p w:rsidR="00DC4DBC" w:rsidRPr="00E92F71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E92F71">
              <w:rPr>
                <w:rFonts w:cs="Arial"/>
                <w:color w:val="000000"/>
                <w:szCs w:val="22"/>
              </w:rPr>
              <w:t>75,0</w:t>
            </w:r>
          </w:p>
        </w:tc>
      </w:tr>
    </w:tbl>
    <w:p w:rsidR="00B3438B" w:rsidRPr="00590588" w:rsidRDefault="00B3438B" w:rsidP="00B3438B">
      <w:pPr>
        <w:rPr>
          <w:sz w:val="8"/>
        </w:rPr>
      </w:pPr>
    </w:p>
    <w:p w:rsidR="00B3438B" w:rsidRPr="00AD2583" w:rsidRDefault="00DE614A" w:rsidP="00B3438B">
      <w:pPr>
        <w:pStyle w:val="aff2"/>
        <w:pageBreakBefore/>
      </w:pPr>
      <w:r w:rsidRPr="00AD2583">
        <w:lastRenderedPageBreak/>
        <w:t>Изменение реальной с</w:t>
      </w:r>
      <w:r w:rsidR="00B3438B" w:rsidRPr="00AD2583">
        <w:t>реднемесячн</w:t>
      </w:r>
      <w:r w:rsidRPr="00AD2583">
        <w:t>ой</w:t>
      </w:r>
      <w:r w:rsidR="00B3438B" w:rsidRPr="00AD2583">
        <w:t xml:space="preserve"> заработн</w:t>
      </w:r>
      <w:r w:rsidRPr="00AD2583">
        <w:t>ой</w:t>
      </w:r>
      <w:r w:rsidR="00B3438B" w:rsidRPr="00AD2583">
        <w:t xml:space="preserve"> плат</w:t>
      </w:r>
      <w:r w:rsidRPr="00AD2583">
        <w:t>ы</w:t>
      </w:r>
      <w:r w:rsidR="00B3438B" w:rsidRPr="00AD2583">
        <w:t xml:space="preserve"> </w:t>
      </w:r>
      <w:r w:rsidR="00B3438B" w:rsidRPr="00AD2583">
        <w:br/>
        <w:t xml:space="preserve">работников организаций по </w:t>
      </w:r>
      <w:r w:rsidR="00B3438B" w:rsidRPr="00AD2583">
        <w:rPr>
          <w:noProof/>
        </w:rPr>
        <w:t>видам экономической деятельности</w:t>
      </w:r>
    </w:p>
    <w:p w:rsidR="00B3438B" w:rsidRPr="00AD2583" w:rsidRDefault="00B3438B" w:rsidP="00B3438B">
      <w:pPr>
        <w:pStyle w:val="aff3"/>
      </w:pPr>
      <w:r w:rsidRPr="00AD2583">
        <w:t>(</w:t>
      </w:r>
      <w:r w:rsidR="00DE614A" w:rsidRPr="00AD2583">
        <w:t>в % к предыдущему году</w:t>
      </w:r>
      <w:r w:rsidRPr="00AD2583">
        <w:t>)</w:t>
      </w:r>
    </w:p>
    <w:tbl>
      <w:tblPr>
        <w:tblW w:w="942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899"/>
        <w:gridCol w:w="921"/>
        <w:gridCol w:w="921"/>
        <w:gridCol w:w="921"/>
        <w:gridCol w:w="921"/>
        <w:gridCol w:w="921"/>
        <w:gridCol w:w="921"/>
      </w:tblGrid>
      <w:tr w:rsidR="00E14D6F" w:rsidRPr="00AD2583" w:rsidTr="00C8330A">
        <w:trPr>
          <w:cantSplit/>
          <w:trHeight w:val="156"/>
          <w:tblHeader/>
        </w:trPr>
        <w:tc>
          <w:tcPr>
            <w:tcW w:w="3899" w:type="dxa"/>
          </w:tcPr>
          <w:p w:rsidR="00E14D6F" w:rsidRPr="00AD2583" w:rsidRDefault="00E14D6F" w:rsidP="00B3438B">
            <w:pPr>
              <w:pStyle w:val="ad"/>
              <w:spacing w:before="40" w:after="40"/>
            </w:pPr>
          </w:p>
        </w:tc>
        <w:tc>
          <w:tcPr>
            <w:tcW w:w="921" w:type="dxa"/>
            <w:vAlign w:val="center"/>
          </w:tcPr>
          <w:p w:rsidR="00E14D6F" w:rsidRPr="00AD2583" w:rsidRDefault="00E14D6F" w:rsidP="00E14D6F">
            <w:pPr>
              <w:spacing w:before="40" w:after="40" w:line="240" w:lineRule="auto"/>
              <w:ind w:left="-57" w:right="-57" w:firstLine="0"/>
              <w:jc w:val="center"/>
            </w:pPr>
            <w:r w:rsidRPr="00AD2583">
              <w:t>2017</w:t>
            </w:r>
          </w:p>
        </w:tc>
        <w:tc>
          <w:tcPr>
            <w:tcW w:w="921" w:type="dxa"/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</w:pPr>
            <w:r w:rsidRPr="00AD2583">
              <w:t>2018</w:t>
            </w:r>
          </w:p>
        </w:tc>
        <w:tc>
          <w:tcPr>
            <w:tcW w:w="921" w:type="dxa"/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</w:pPr>
            <w:r w:rsidRPr="00AD2583">
              <w:t>2019</w:t>
            </w:r>
          </w:p>
        </w:tc>
        <w:tc>
          <w:tcPr>
            <w:tcW w:w="921" w:type="dxa"/>
            <w:vAlign w:val="center"/>
          </w:tcPr>
          <w:p w:rsidR="00E14D6F" w:rsidRPr="00AD2583" w:rsidRDefault="00E14D6F" w:rsidP="00E14D6F">
            <w:pPr>
              <w:pStyle w:val="ad"/>
              <w:spacing w:before="40" w:after="40"/>
            </w:pPr>
            <w:r w:rsidRPr="00AD2583">
              <w:t>2020</w:t>
            </w:r>
          </w:p>
        </w:tc>
        <w:tc>
          <w:tcPr>
            <w:tcW w:w="921" w:type="dxa"/>
            <w:vAlign w:val="center"/>
          </w:tcPr>
          <w:p w:rsidR="00E14D6F" w:rsidRPr="00AD2583" w:rsidRDefault="00E14D6F" w:rsidP="00E14D6F">
            <w:pPr>
              <w:spacing w:before="40" w:after="40" w:line="240" w:lineRule="auto"/>
              <w:ind w:left="-57" w:right="-57" w:firstLine="0"/>
              <w:jc w:val="center"/>
            </w:pPr>
            <w:r w:rsidRPr="00AD2583">
              <w:t>2021</w:t>
            </w:r>
          </w:p>
        </w:tc>
        <w:tc>
          <w:tcPr>
            <w:tcW w:w="921" w:type="dxa"/>
            <w:vAlign w:val="center"/>
          </w:tcPr>
          <w:p w:rsidR="00E14D6F" w:rsidRPr="00AD2583" w:rsidRDefault="00E14D6F" w:rsidP="0086700C">
            <w:pPr>
              <w:spacing w:before="40" w:after="40" w:line="240" w:lineRule="auto"/>
              <w:ind w:left="-57" w:right="-57" w:firstLine="0"/>
              <w:jc w:val="center"/>
            </w:pPr>
            <w:r>
              <w:t>2022</w:t>
            </w:r>
          </w:p>
        </w:tc>
      </w:tr>
      <w:tr w:rsidR="00DC4DBC" w:rsidRPr="00AD2583" w:rsidTr="00590588">
        <w:trPr>
          <w:cantSplit/>
        </w:trPr>
        <w:tc>
          <w:tcPr>
            <w:tcW w:w="3899" w:type="dxa"/>
            <w:tcBorders>
              <w:bottom w:val="single" w:sz="4" w:space="0" w:color="auto"/>
            </w:tcBorders>
            <w:vAlign w:val="bottom"/>
          </w:tcPr>
          <w:p w:rsidR="00DC4DBC" w:rsidRPr="00AD2583" w:rsidRDefault="00DC4DBC" w:rsidP="00B3438B">
            <w:pPr>
              <w:pStyle w:val="0-"/>
              <w:spacing w:before="40" w:after="40"/>
            </w:pPr>
            <w:r w:rsidRPr="00AD2583">
              <w:t>Всего в экономике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b/>
                <w:bCs/>
                <w:color w:val="000000"/>
                <w:szCs w:val="22"/>
              </w:rPr>
            </w:pPr>
            <w:r w:rsidRPr="00AD2583">
              <w:rPr>
                <w:rFonts w:cs="Arial"/>
                <w:b/>
                <w:bCs/>
                <w:color w:val="000000"/>
                <w:szCs w:val="22"/>
              </w:rPr>
              <w:t>104,1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b/>
                <w:bCs/>
                <w:color w:val="000000"/>
                <w:szCs w:val="22"/>
              </w:rPr>
            </w:pPr>
            <w:r w:rsidRPr="00AD2583">
              <w:rPr>
                <w:rFonts w:cs="Arial"/>
                <w:b/>
                <w:bCs/>
                <w:color w:val="000000"/>
                <w:szCs w:val="22"/>
              </w:rPr>
              <w:t>108,8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b/>
                <w:bCs/>
                <w:color w:val="000000"/>
                <w:szCs w:val="22"/>
              </w:rPr>
            </w:pPr>
            <w:r w:rsidRPr="00AD2583">
              <w:rPr>
                <w:rFonts w:cs="Arial"/>
                <w:b/>
                <w:bCs/>
                <w:color w:val="000000"/>
                <w:szCs w:val="22"/>
              </w:rPr>
              <w:t>105,0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vAlign w:val="center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b/>
                <w:bCs/>
                <w:color w:val="000000"/>
                <w:szCs w:val="22"/>
              </w:rPr>
            </w:pPr>
            <w:r w:rsidRPr="00AD2583">
              <w:rPr>
                <w:rFonts w:cs="Arial"/>
                <w:b/>
                <w:bCs/>
                <w:color w:val="000000"/>
                <w:szCs w:val="22"/>
              </w:rPr>
              <w:t>102,9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b/>
                <w:color w:val="000000"/>
                <w:szCs w:val="22"/>
              </w:rPr>
            </w:pPr>
            <w:r w:rsidRPr="00AD2583">
              <w:rPr>
                <w:rFonts w:cs="Arial"/>
                <w:b/>
                <w:color w:val="000000"/>
                <w:szCs w:val="22"/>
              </w:rPr>
              <w:t>104,5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vAlign w:val="bottom"/>
          </w:tcPr>
          <w:p w:rsidR="00DC4DBC" w:rsidRPr="00F13034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b/>
                <w:bCs/>
                <w:color w:val="000000"/>
                <w:szCs w:val="22"/>
              </w:rPr>
            </w:pPr>
            <w:r w:rsidRPr="00F13034">
              <w:rPr>
                <w:rFonts w:cs="Arial"/>
                <w:b/>
                <w:bCs/>
                <w:color w:val="000000"/>
                <w:szCs w:val="22"/>
              </w:rPr>
              <w:t>102,3</w:t>
            </w:r>
          </w:p>
        </w:tc>
      </w:tr>
      <w:tr w:rsidR="00590588" w:rsidRPr="00AD2583" w:rsidTr="00590588">
        <w:trPr>
          <w:cantSplit/>
        </w:trPr>
        <w:tc>
          <w:tcPr>
            <w:tcW w:w="3899" w:type="dxa"/>
            <w:tcBorders>
              <w:top w:val="single" w:sz="4" w:space="0" w:color="auto"/>
              <w:bottom w:val="nil"/>
            </w:tcBorders>
            <w:vAlign w:val="bottom"/>
          </w:tcPr>
          <w:p w:rsidR="00590588" w:rsidRPr="00AD2583" w:rsidRDefault="00590588" w:rsidP="00590588">
            <w:pPr>
              <w:pStyle w:val="0-"/>
              <w:spacing w:before="40" w:after="40"/>
              <w:ind w:left="284"/>
            </w:pPr>
            <w:r w:rsidRPr="00590588">
              <w:rPr>
                <w:b w:val="0"/>
              </w:rPr>
              <w:t>в том числе:</w:t>
            </w:r>
          </w:p>
        </w:tc>
        <w:tc>
          <w:tcPr>
            <w:tcW w:w="921" w:type="dxa"/>
            <w:tcBorders>
              <w:top w:val="single" w:sz="4" w:space="0" w:color="auto"/>
              <w:bottom w:val="nil"/>
            </w:tcBorders>
            <w:vAlign w:val="bottom"/>
          </w:tcPr>
          <w:p w:rsidR="00590588" w:rsidRPr="00AD2583" w:rsidRDefault="0059058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b/>
                <w:bCs/>
                <w:color w:val="000000"/>
                <w:szCs w:val="22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nil"/>
            </w:tcBorders>
            <w:vAlign w:val="bottom"/>
          </w:tcPr>
          <w:p w:rsidR="00590588" w:rsidRPr="00AD2583" w:rsidRDefault="0059058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b/>
                <w:bCs/>
                <w:color w:val="000000"/>
                <w:szCs w:val="22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nil"/>
            </w:tcBorders>
            <w:vAlign w:val="bottom"/>
          </w:tcPr>
          <w:p w:rsidR="00590588" w:rsidRPr="00AD2583" w:rsidRDefault="0059058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b/>
                <w:bCs/>
                <w:color w:val="000000"/>
                <w:szCs w:val="22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nil"/>
            </w:tcBorders>
            <w:vAlign w:val="center"/>
          </w:tcPr>
          <w:p w:rsidR="00590588" w:rsidRPr="00AD2583" w:rsidRDefault="0059058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b/>
                <w:bCs/>
                <w:color w:val="000000"/>
                <w:szCs w:val="22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nil"/>
            </w:tcBorders>
            <w:vAlign w:val="bottom"/>
          </w:tcPr>
          <w:p w:rsidR="00590588" w:rsidRPr="00AD2583" w:rsidRDefault="00590588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b/>
                <w:color w:val="000000"/>
                <w:szCs w:val="22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nil"/>
            </w:tcBorders>
            <w:vAlign w:val="bottom"/>
          </w:tcPr>
          <w:p w:rsidR="00590588" w:rsidRPr="00F13034" w:rsidRDefault="00590588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b/>
                <w:bCs/>
                <w:color w:val="000000"/>
                <w:szCs w:val="22"/>
              </w:rPr>
            </w:pPr>
          </w:p>
        </w:tc>
      </w:tr>
      <w:tr w:rsidR="00DC4DBC" w:rsidRPr="00AD2583" w:rsidTr="00590588">
        <w:trPr>
          <w:cantSplit/>
        </w:trPr>
        <w:tc>
          <w:tcPr>
            <w:tcW w:w="3899" w:type="dxa"/>
            <w:tcBorders>
              <w:top w:val="nil"/>
            </w:tcBorders>
            <w:vAlign w:val="center"/>
          </w:tcPr>
          <w:p w:rsidR="00DC4DBC" w:rsidRPr="00AD2583" w:rsidRDefault="00DC4DBC" w:rsidP="00B3438B">
            <w:pPr>
              <w:pStyle w:val="05"/>
              <w:spacing w:before="40" w:after="40"/>
              <w:rPr>
                <w:szCs w:val="22"/>
              </w:rPr>
            </w:pPr>
            <w:r w:rsidRPr="00AD2583">
              <w:rPr>
                <w:rFonts w:cs="Arial"/>
                <w:szCs w:val="22"/>
              </w:rPr>
              <w:t>сельское, лесное хозяйство, ох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та, рыболовство и рыбоводство</w:t>
            </w:r>
          </w:p>
        </w:tc>
        <w:tc>
          <w:tcPr>
            <w:tcW w:w="921" w:type="dxa"/>
            <w:tcBorders>
              <w:top w:val="nil"/>
            </w:tcBorders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109,1</w:t>
            </w:r>
          </w:p>
        </w:tc>
        <w:tc>
          <w:tcPr>
            <w:tcW w:w="921" w:type="dxa"/>
            <w:tcBorders>
              <w:top w:val="nil"/>
            </w:tcBorders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110,1</w:t>
            </w:r>
          </w:p>
        </w:tc>
        <w:tc>
          <w:tcPr>
            <w:tcW w:w="921" w:type="dxa"/>
            <w:tcBorders>
              <w:top w:val="nil"/>
            </w:tcBorders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112,7</w:t>
            </w:r>
          </w:p>
        </w:tc>
        <w:tc>
          <w:tcPr>
            <w:tcW w:w="921" w:type="dxa"/>
            <w:tcBorders>
              <w:top w:val="nil"/>
            </w:tcBorders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109,2</w:t>
            </w:r>
          </w:p>
        </w:tc>
        <w:tc>
          <w:tcPr>
            <w:tcW w:w="921" w:type="dxa"/>
            <w:tcBorders>
              <w:top w:val="nil"/>
            </w:tcBorders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106,2</w:t>
            </w:r>
          </w:p>
        </w:tc>
        <w:tc>
          <w:tcPr>
            <w:tcW w:w="921" w:type="dxa"/>
            <w:tcBorders>
              <w:top w:val="nil"/>
            </w:tcBorders>
            <w:vAlign w:val="bottom"/>
          </w:tcPr>
          <w:p w:rsidR="00DC4DBC" w:rsidRPr="00F13034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F13034">
              <w:rPr>
                <w:rFonts w:cs="Arial"/>
                <w:color w:val="000000"/>
                <w:szCs w:val="22"/>
              </w:rPr>
              <w:t>106,8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добыча полезных ископаемых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105,0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120,0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94,8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98,2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102,5</w:t>
            </w:r>
          </w:p>
        </w:tc>
        <w:tc>
          <w:tcPr>
            <w:tcW w:w="921" w:type="dxa"/>
            <w:vAlign w:val="bottom"/>
          </w:tcPr>
          <w:p w:rsidR="00DC4DBC" w:rsidRPr="00F13034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F13034">
              <w:rPr>
                <w:rFonts w:cs="Arial"/>
                <w:color w:val="000000"/>
                <w:szCs w:val="22"/>
              </w:rPr>
              <w:t>110,4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обрабатывающие производства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104,3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99,9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107,6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102,2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104,5</w:t>
            </w:r>
          </w:p>
        </w:tc>
        <w:tc>
          <w:tcPr>
            <w:tcW w:w="921" w:type="dxa"/>
            <w:vAlign w:val="bottom"/>
          </w:tcPr>
          <w:p w:rsidR="00DC4DBC" w:rsidRPr="00F13034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F13034">
              <w:rPr>
                <w:rFonts w:cs="Arial"/>
                <w:color w:val="000000"/>
                <w:szCs w:val="22"/>
              </w:rPr>
              <w:t>103,4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обеспечение электрической энергией, газом и паром; конд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ционирование воздуха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99,6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108,0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103,4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101,6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100,0</w:t>
            </w:r>
          </w:p>
        </w:tc>
        <w:tc>
          <w:tcPr>
            <w:tcW w:w="921" w:type="dxa"/>
            <w:vAlign w:val="bottom"/>
          </w:tcPr>
          <w:p w:rsidR="00DC4DBC" w:rsidRPr="00F13034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F13034">
              <w:rPr>
                <w:rFonts w:cs="Arial"/>
                <w:color w:val="000000"/>
                <w:szCs w:val="22"/>
              </w:rPr>
              <w:t>103,4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водоснабжение; водоотведение, организация сбора и утилизации отходов, деятельность по ликв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дации загрязнений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99,0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112,1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107,8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94,9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105,1</w:t>
            </w:r>
          </w:p>
        </w:tc>
        <w:tc>
          <w:tcPr>
            <w:tcW w:w="921" w:type="dxa"/>
            <w:vAlign w:val="bottom"/>
          </w:tcPr>
          <w:p w:rsidR="00DC4DBC" w:rsidRPr="00F13034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F13034">
              <w:rPr>
                <w:rFonts w:cs="Arial"/>
                <w:color w:val="000000"/>
                <w:szCs w:val="22"/>
              </w:rPr>
              <w:t>103,6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строительство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104,4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108,7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102,3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107,5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101,0</w:t>
            </w:r>
          </w:p>
        </w:tc>
        <w:tc>
          <w:tcPr>
            <w:tcW w:w="921" w:type="dxa"/>
            <w:vAlign w:val="bottom"/>
          </w:tcPr>
          <w:p w:rsidR="00DC4DBC" w:rsidRPr="00F13034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F13034">
              <w:rPr>
                <w:rFonts w:cs="Arial"/>
                <w:color w:val="000000"/>
                <w:szCs w:val="22"/>
              </w:rPr>
              <w:t>101,6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торговля оптовая и розничная; ремонт автотранспортных средств, мотоциклов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107,8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107,3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105,2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101,3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108,0</w:t>
            </w:r>
          </w:p>
        </w:tc>
        <w:tc>
          <w:tcPr>
            <w:tcW w:w="921" w:type="dxa"/>
            <w:vAlign w:val="bottom"/>
          </w:tcPr>
          <w:p w:rsidR="00DC4DBC" w:rsidRPr="00F13034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F13034">
              <w:rPr>
                <w:rFonts w:cs="Arial"/>
                <w:color w:val="000000"/>
                <w:szCs w:val="22"/>
              </w:rPr>
              <w:t>104,6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транспортировка и хранение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103,0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103,9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103,8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98,9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106,0</w:t>
            </w:r>
          </w:p>
        </w:tc>
        <w:tc>
          <w:tcPr>
            <w:tcW w:w="921" w:type="dxa"/>
            <w:vAlign w:val="bottom"/>
          </w:tcPr>
          <w:p w:rsidR="00DC4DBC" w:rsidRPr="00F13034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F13034">
              <w:rPr>
                <w:rFonts w:cs="Arial"/>
                <w:color w:val="000000"/>
                <w:szCs w:val="22"/>
              </w:rPr>
              <w:t>104,1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гостиниц и пре</w:t>
            </w:r>
            <w:r w:rsidRPr="00AD2583">
              <w:rPr>
                <w:rFonts w:cs="Arial"/>
                <w:szCs w:val="22"/>
              </w:rPr>
              <w:t>д</w:t>
            </w:r>
            <w:r w:rsidRPr="00AD2583">
              <w:rPr>
                <w:rFonts w:cs="Arial"/>
                <w:szCs w:val="22"/>
              </w:rPr>
              <w:t>приятий общественного питания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105,0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121,7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100,7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90,9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119,2</w:t>
            </w:r>
          </w:p>
        </w:tc>
        <w:tc>
          <w:tcPr>
            <w:tcW w:w="921" w:type="dxa"/>
            <w:vAlign w:val="bottom"/>
          </w:tcPr>
          <w:p w:rsidR="00DC4DBC" w:rsidRPr="00F13034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F13034">
              <w:rPr>
                <w:rFonts w:cs="Arial"/>
                <w:color w:val="000000"/>
                <w:szCs w:val="22"/>
              </w:rPr>
              <w:t>104,7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инфо</w:t>
            </w:r>
            <w:r w:rsidRPr="00AD2583">
              <w:rPr>
                <w:rFonts w:cs="Arial"/>
                <w:szCs w:val="22"/>
              </w:rPr>
              <w:t>р</w:t>
            </w:r>
            <w:r w:rsidRPr="00AD2583">
              <w:rPr>
                <w:rFonts w:cs="Arial"/>
                <w:szCs w:val="22"/>
              </w:rPr>
              <w:t>мации и связи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110,9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94,3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113,7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107,9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109,0</w:t>
            </w:r>
          </w:p>
        </w:tc>
        <w:tc>
          <w:tcPr>
            <w:tcW w:w="921" w:type="dxa"/>
            <w:vAlign w:val="bottom"/>
          </w:tcPr>
          <w:p w:rsidR="00DC4DBC" w:rsidRPr="00F13034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F13034">
              <w:rPr>
                <w:rFonts w:cs="Arial"/>
                <w:color w:val="000000"/>
                <w:szCs w:val="22"/>
              </w:rPr>
              <w:t>112,0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деятельность финансовая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и страховая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106,8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101,6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107,1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103,8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100,4</w:t>
            </w:r>
          </w:p>
        </w:tc>
        <w:tc>
          <w:tcPr>
            <w:tcW w:w="921" w:type="dxa"/>
            <w:vAlign w:val="bottom"/>
          </w:tcPr>
          <w:p w:rsidR="00DC4DBC" w:rsidRPr="00F13034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F13034">
              <w:rPr>
                <w:rFonts w:cs="Arial"/>
                <w:color w:val="000000"/>
                <w:szCs w:val="22"/>
              </w:rPr>
              <w:t>97,3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деятельность по операциям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с недвижимым имуществом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91,8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130,6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92,7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98,1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109,9</w:t>
            </w:r>
          </w:p>
        </w:tc>
        <w:tc>
          <w:tcPr>
            <w:tcW w:w="921" w:type="dxa"/>
            <w:vAlign w:val="bottom"/>
          </w:tcPr>
          <w:p w:rsidR="00DC4DBC" w:rsidRPr="00F13034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F13034">
              <w:rPr>
                <w:rFonts w:cs="Arial"/>
                <w:color w:val="000000"/>
                <w:szCs w:val="22"/>
              </w:rPr>
              <w:t>99,3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профессионал</w:t>
            </w:r>
            <w:r w:rsidRPr="00AD2583">
              <w:rPr>
                <w:rFonts w:cs="Arial"/>
                <w:szCs w:val="22"/>
              </w:rPr>
              <w:t>ь</w:t>
            </w:r>
            <w:r w:rsidRPr="00AD2583">
              <w:rPr>
                <w:rFonts w:cs="Arial"/>
                <w:szCs w:val="22"/>
              </w:rPr>
              <w:t>ная, научная и техническая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101,7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113,5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104,0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104,9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102,3</w:t>
            </w:r>
          </w:p>
        </w:tc>
        <w:tc>
          <w:tcPr>
            <w:tcW w:w="921" w:type="dxa"/>
            <w:vAlign w:val="bottom"/>
          </w:tcPr>
          <w:p w:rsidR="00DC4DBC" w:rsidRPr="00F13034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F13034">
              <w:rPr>
                <w:rFonts w:cs="Arial"/>
                <w:color w:val="000000"/>
                <w:szCs w:val="22"/>
              </w:rPr>
              <w:t>105,4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административная и сопутствующие дополнител</w:t>
            </w:r>
            <w:r w:rsidRPr="00AD2583">
              <w:rPr>
                <w:rFonts w:cs="Arial"/>
                <w:szCs w:val="22"/>
              </w:rPr>
              <w:t>ь</w:t>
            </w:r>
            <w:r w:rsidRPr="00AD2583">
              <w:rPr>
                <w:rFonts w:cs="Arial"/>
                <w:szCs w:val="22"/>
              </w:rPr>
              <w:t>ные услуги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106,6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119,2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117,1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93,1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106,0</w:t>
            </w:r>
          </w:p>
        </w:tc>
        <w:tc>
          <w:tcPr>
            <w:tcW w:w="921" w:type="dxa"/>
            <w:vAlign w:val="bottom"/>
          </w:tcPr>
          <w:p w:rsidR="00DC4DBC" w:rsidRPr="00F13034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F13034">
              <w:rPr>
                <w:rFonts w:cs="Arial"/>
                <w:color w:val="000000"/>
                <w:szCs w:val="22"/>
              </w:rPr>
              <w:t>105,1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государственное управление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и обеспечение военной безопа</w:t>
            </w:r>
            <w:r w:rsidRPr="00AD2583">
              <w:rPr>
                <w:rFonts w:cs="Arial"/>
                <w:szCs w:val="22"/>
              </w:rPr>
              <w:t>с</w:t>
            </w:r>
            <w:r w:rsidRPr="00AD2583">
              <w:rPr>
                <w:rFonts w:cs="Arial"/>
                <w:szCs w:val="22"/>
              </w:rPr>
              <w:t>ности; социальное обеспечение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95,8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110,1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103,7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102,6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101,9</w:t>
            </w:r>
          </w:p>
        </w:tc>
        <w:tc>
          <w:tcPr>
            <w:tcW w:w="921" w:type="dxa"/>
            <w:vAlign w:val="bottom"/>
          </w:tcPr>
          <w:p w:rsidR="00DC4DBC" w:rsidRPr="00F13034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F13034">
              <w:rPr>
                <w:rFonts w:cs="Arial"/>
                <w:color w:val="000000"/>
                <w:szCs w:val="22"/>
              </w:rPr>
              <w:t>93,8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образование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103,0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109,8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102,7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103,0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106,9</w:t>
            </w:r>
          </w:p>
        </w:tc>
        <w:tc>
          <w:tcPr>
            <w:tcW w:w="921" w:type="dxa"/>
            <w:vAlign w:val="bottom"/>
          </w:tcPr>
          <w:p w:rsidR="00DC4DBC" w:rsidRPr="00F13034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F13034">
              <w:rPr>
                <w:rFonts w:cs="Arial"/>
                <w:color w:val="000000"/>
                <w:szCs w:val="22"/>
              </w:rPr>
              <w:t>100,3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здрав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охранения и социальных услуг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100,0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121,6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103,9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106,0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98,3</w:t>
            </w:r>
          </w:p>
        </w:tc>
        <w:tc>
          <w:tcPr>
            <w:tcW w:w="921" w:type="dxa"/>
            <w:vAlign w:val="bottom"/>
          </w:tcPr>
          <w:p w:rsidR="00DC4DBC" w:rsidRPr="00F13034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F13034">
              <w:rPr>
                <w:rFonts w:cs="Arial"/>
                <w:color w:val="000000"/>
                <w:szCs w:val="22"/>
              </w:rPr>
              <w:t>100,5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center"/>
          </w:tcPr>
          <w:p w:rsidR="00DC4DBC" w:rsidRPr="00AD2583" w:rsidRDefault="00DC4DBC" w:rsidP="00B3438B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культ</w:t>
            </w:r>
            <w:r w:rsidRPr="00AD2583">
              <w:rPr>
                <w:rFonts w:cs="Arial"/>
                <w:szCs w:val="22"/>
              </w:rPr>
              <w:t>у</w:t>
            </w:r>
            <w:r w:rsidRPr="00AD2583">
              <w:rPr>
                <w:rFonts w:cs="Arial"/>
                <w:szCs w:val="22"/>
              </w:rPr>
              <w:t xml:space="preserve">ры, спорта, организации досуга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и развлечений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106,7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117,7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101,4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105,3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97,2</w:t>
            </w:r>
          </w:p>
        </w:tc>
        <w:tc>
          <w:tcPr>
            <w:tcW w:w="921" w:type="dxa"/>
            <w:vAlign w:val="bottom"/>
          </w:tcPr>
          <w:p w:rsidR="00DC4DBC" w:rsidRPr="00F13034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F13034">
              <w:rPr>
                <w:rFonts w:cs="Arial"/>
                <w:color w:val="000000"/>
                <w:szCs w:val="22"/>
              </w:rPr>
              <w:t>100,2</w:t>
            </w:r>
          </w:p>
        </w:tc>
      </w:tr>
      <w:tr w:rsidR="00DC4DBC" w:rsidRPr="00AD2583" w:rsidTr="00C8330A">
        <w:trPr>
          <w:cantSplit/>
        </w:trPr>
        <w:tc>
          <w:tcPr>
            <w:tcW w:w="3899" w:type="dxa"/>
            <w:vAlign w:val="bottom"/>
          </w:tcPr>
          <w:p w:rsidR="00DC4DBC" w:rsidRPr="00AD2583" w:rsidRDefault="00DC4DBC" w:rsidP="00B3438B">
            <w:pPr>
              <w:pStyle w:val="05"/>
              <w:spacing w:before="40" w:after="40"/>
            </w:pPr>
            <w:r w:rsidRPr="00AD2583">
              <w:rPr>
                <w:rFonts w:cs="Arial"/>
                <w:szCs w:val="22"/>
              </w:rPr>
              <w:t>предоставление прочих видов услуг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99,9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99,9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119,6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102,4</w:t>
            </w:r>
          </w:p>
        </w:tc>
        <w:tc>
          <w:tcPr>
            <w:tcW w:w="921" w:type="dxa"/>
            <w:vAlign w:val="bottom"/>
          </w:tcPr>
          <w:p w:rsidR="00DC4DBC" w:rsidRPr="00AD2583" w:rsidRDefault="00DC4DBC" w:rsidP="00E14D6F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AD2583">
              <w:rPr>
                <w:rFonts w:cs="Arial"/>
                <w:color w:val="000000"/>
                <w:szCs w:val="22"/>
              </w:rPr>
              <w:t>101,4</w:t>
            </w:r>
          </w:p>
        </w:tc>
        <w:tc>
          <w:tcPr>
            <w:tcW w:w="921" w:type="dxa"/>
            <w:vAlign w:val="bottom"/>
          </w:tcPr>
          <w:p w:rsidR="00DC4DBC" w:rsidRPr="00F13034" w:rsidRDefault="00DC4DBC" w:rsidP="001F231C">
            <w:pPr>
              <w:spacing w:before="40" w:after="40"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F13034">
              <w:rPr>
                <w:rFonts w:cs="Arial"/>
                <w:color w:val="000000"/>
                <w:szCs w:val="22"/>
              </w:rPr>
              <w:t>108,5</w:t>
            </w:r>
          </w:p>
        </w:tc>
      </w:tr>
    </w:tbl>
    <w:p w:rsidR="003B4F91" w:rsidRPr="00AD2583" w:rsidRDefault="003B4F91">
      <w:pPr>
        <w:spacing w:line="240" w:lineRule="auto"/>
        <w:rPr>
          <w:sz w:val="16"/>
        </w:rPr>
      </w:pPr>
    </w:p>
    <w:p w:rsidR="003B4F91" w:rsidRPr="00AD2583" w:rsidRDefault="003B4F91" w:rsidP="00CC1DA8">
      <w:pPr>
        <w:pStyle w:val="aff2"/>
        <w:pageBreakBefore/>
        <w:spacing w:after="120"/>
      </w:pPr>
      <w:r w:rsidRPr="00AD2583">
        <w:lastRenderedPageBreak/>
        <w:t xml:space="preserve">Средний размер назначенной месячной пенсии </w:t>
      </w:r>
      <w:r w:rsidRPr="00AD2583">
        <w:br/>
        <w:t>по видам пенсионного обеспечения</w:t>
      </w:r>
    </w:p>
    <w:p w:rsidR="003B4F91" w:rsidRPr="00AD2583" w:rsidRDefault="003B4F91">
      <w:pPr>
        <w:pStyle w:val="aff3"/>
      </w:pPr>
      <w:r w:rsidRPr="00AD2583">
        <w:t>(на 1 января; с учетом компенсаций; рублей)</w:t>
      </w:r>
    </w:p>
    <w:tbl>
      <w:tblPr>
        <w:tblW w:w="942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481"/>
        <w:gridCol w:w="1157"/>
        <w:gridCol w:w="1158"/>
        <w:gridCol w:w="1158"/>
        <w:gridCol w:w="1157"/>
        <w:gridCol w:w="1158"/>
        <w:gridCol w:w="1158"/>
      </w:tblGrid>
      <w:tr w:rsidR="00E14D6F" w:rsidRPr="00AD2583" w:rsidTr="004A1471">
        <w:trPr>
          <w:cantSplit/>
          <w:tblHeader/>
        </w:trPr>
        <w:tc>
          <w:tcPr>
            <w:tcW w:w="2481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E14D6F" w:rsidRPr="00AD2583" w:rsidRDefault="00E14D6F" w:rsidP="008B0E77">
            <w:pPr>
              <w:pStyle w:val="ad"/>
              <w:spacing w:before="60" w:after="60"/>
            </w:pPr>
          </w:p>
        </w:tc>
        <w:tc>
          <w:tcPr>
            <w:tcW w:w="115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2018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2019</w:t>
            </w:r>
          </w:p>
        </w:tc>
        <w:tc>
          <w:tcPr>
            <w:tcW w:w="1158" w:type="dxa"/>
            <w:tcBorders>
              <w:top w:val="single" w:sz="12" w:space="0" w:color="auto"/>
              <w:left w:val="nil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2020</w:t>
            </w:r>
          </w:p>
        </w:tc>
        <w:tc>
          <w:tcPr>
            <w:tcW w:w="1157" w:type="dxa"/>
            <w:tcBorders>
              <w:top w:val="single" w:sz="12" w:space="0" w:color="auto"/>
              <w:left w:val="nil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2021</w:t>
            </w:r>
          </w:p>
        </w:tc>
        <w:tc>
          <w:tcPr>
            <w:tcW w:w="1158" w:type="dxa"/>
            <w:tcBorders>
              <w:top w:val="single" w:sz="12" w:space="0" w:color="auto"/>
              <w:left w:val="nil"/>
              <w:right w:val="single" w:sz="4" w:space="0" w:color="auto"/>
            </w:tcBorders>
            <w:vAlign w:val="center"/>
          </w:tcPr>
          <w:p w:rsidR="00E14D6F" w:rsidRPr="00AD2583" w:rsidRDefault="00E14D6F" w:rsidP="00E14D6F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2022</w:t>
            </w:r>
          </w:p>
        </w:tc>
        <w:tc>
          <w:tcPr>
            <w:tcW w:w="1158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14D6F" w:rsidRPr="00AD2583" w:rsidRDefault="00E14D6F" w:rsidP="008B0E77">
            <w:pPr>
              <w:pStyle w:val="-"/>
              <w:spacing w:before="60" w:after="60"/>
              <w:rPr>
                <w:b w:val="0"/>
              </w:rPr>
            </w:pPr>
            <w:r>
              <w:rPr>
                <w:b w:val="0"/>
              </w:rPr>
              <w:t>2023</w:t>
            </w:r>
          </w:p>
        </w:tc>
      </w:tr>
      <w:tr w:rsidR="00434B5E" w:rsidRPr="00AD2583" w:rsidTr="004A1471">
        <w:trPr>
          <w:cantSplit/>
        </w:trPr>
        <w:tc>
          <w:tcPr>
            <w:tcW w:w="2481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434B5E" w:rsidRPr="00AD2583" w:rsidRDefault="00434B5E" w:rsidP="00CC1DA8">
            <w:pPr>
              <w:pStyle w:val="0-"/>
              <w:spacing w:before="40" w:after="20"/>
            </w:pPr>
            <w:r w:rsidRPr="00AD2583">
              <w:t>Пенсии, всего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-"/>
              <w:spacing w:before="40" w:after="20"/>
            </w:pPr>
            <w:r w:rsidRPr="00434B5E">
              <w:t>13086,5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-"/>
              <w:spacing w:before="40" w:after="20"/>
            </w:pPr>
            <w:r w:rsidRPr="00434B5E">
              <w:t>13841,3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-"/>
              <w:spacing w:before="40" w:after="20"/>
            </w:pPr>
            <w:r w:rsidRPr="00434B5E">
              <w:t>14645,9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-"/>
              <w:spacing w:before="40" w:after="20"/>
            </w:pPr>
            <w:r w:rsidRPr="00434B5E">
              <w:t>15454,8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-"/>
              <w:spacing w:before="40" w:after="20"/>
            </w:pPr>
            <w:r w:rsidRPr="00434B5E">
              <w:t>16572,1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434B5E" w:rsidRPr="00434B5E" w:rsidRDefault="00434B5E" w:rsidP="00CC1DA8">
            <w:pPr>
              <w:pStyle w:val="-"/>
              <w:spacing w:before="40" w:after="20"/>
              <w:rPr>
                <w:lang w:val="en-US"/>
              </w:rPr>
            </w:pPr>
            <w:r w:rsidRPr="00434B5E">
              <w:rPr>
                <w:lang w:val="en-US"/>
              </w:rPr>
              <w:t>18975,9</w:t>
            </w:r>
          </w:p>
        </w:tc>
      </w:tr>
      <w:tr w:rsidR="00434B5E" w:rsidRPr="00AD2583" w:rsidTr="004A1471">
        <w:trPr>
          <w:cantSplit/>
        </w:trPr>
        <w:tc>
          <w:tcPr>
            <w:tcW w:w="2481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434B5E" w:rsidRPr="00AD2583" w:rsidRDefault="00434B5E" w:rsidP="00CC1DA8">
            <w:pPr>
              <w:pStyle w:val="05"/>
              <w:spacing w:before="40" w:after="20"/>
            </w:pPr>
            <w:r w:rsidRPr="00AD2583">
              <w:t>в том числе: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</w:pPr>
          </w:p>
        </w:tc>
      </w:tr>
      <w:tr w:rsidR="00434B5E" w:rsidRPr="00AD2583" w:rsidTr="004A1471">
        <w:trPr>
          <w:cantSplit/>
        </w:trPr>
        <w:tc>
          <w:tcPr>
            <w:tcW w:w="248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434B5E" w:rsidRPr="00AD2583" w:rsidRDefault="00434B5E" w:rsidP="00CC1DA8">
            <w:pPr>
              <w:pStyle w:val="12"/>
              <w:spacing w:before="40" w:after="20"/>
              <w:ind w:left="284"/>
            </w:pPr>
            <w:r w:rsidRPr="00AD2583">
              <w:t>по старости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  <w:rPr>
                <w:lang w:val="en-US"/>
              </w:rPr>
            </w:pPr>
            <w:r w:rsidRPr="00434B5E">
              <w:t>13756,</w:t>
            </w:r>
            <w:r w:rsidRPr="00434B5E">
              <w:rPr>
                <w:lang w:val="en-US"/>
              </w:rPr>
              <w:t>8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</w:pPr>
            <w:r w:rsidRPr="00434B5E">
              <w:t>14578,0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  <w:rPr>
                <w:lang w:val="en-US"/>
              </w:rPr>
            </w:pPr>
            <w:r w:rsidRPr="00434B5E">
              <w:t>15480,</w:t>
            </w:r>
            <w:r w:rsidRPr="00434B5E">
              <w:rPr>
                <w:lang w:val="en-US"/>
              </w:rPr>
              <w:t>6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  <w:rPr>
                <w:lang w:val="en-US"/>
              </w:rPr>
            </w:pPr>
            <w:r w:rsidRPr="00434B5E">
              <w:t>16370,</w:t>
            </w:r>
            <w:r w:rsidRPr="00434B5E">
              <w:rPr>
                <w:lang w:val="en-US"/>
              </w:rPr>
              <w:t>4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</w:pPr>
            <w:r w:rsidRPr="00434B5E">
              <w:t>17645,0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  <w:rPr>
                <w:lang w:val="en-US"/>
              </w:rPr>
            </w:pPr>
            <w:r w:rsidRPr="00434B5E">
              <w:rPr>
                <w:lang w:val="en-US"/>
              </w:rPr>
              <w:t>20188,4</w:t>
            </w:r>
          </w:p>
        </w:tc>
      </w:tr>
      <w:tr w:rsidR="00434B5E" w:rsidRPr="00AD2583" w:rsidTr="004A1471">
        <w:trPr>
          <w:cantSplit/>
        </w:trPr>
        <w:tc>
          <w:tcPr>
            <w:tcW w:w="2481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434B5E" w:rsidRPr="00AD2583" w:rsidRDefault="00434B5E" w:rsidP="00CC1DA8">
            <w:pPr>
              <w:pStyle w:val="12"/>
              <w:spacing w:before="40" w:after="20"/>
              <w:ind w:left="284"/>
            </w:pPr>
            <w:r w:rsidRPr="00AD2583">
              <w:t>по инвалидности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  <w:rPr>
                <w:lang w:val="en-US"/>
              </w:rPr>
            </w:pPr>
            <w:r w:rsidRPr="00434B5E">
              <w:rPr>
                <w:lang w:val="en-US"/>
              </w:rPr>
              <w:t>8697,2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  <w:rPr>
                <w:lang w:val="en-US"/>
              </w:rPr>
            </w:pPr>
            <w:r w:rsidRPr="00434B5E">
              <w:rPr>
                <w:lang w:val="en-US"/>
              </w:rPr>
              <w:t>9153,2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  <w:rPr>
                <w:lang w:val="en-US"/>
              </w:rPr>
            </w:pPr>
            <w:r w:rsidRPr="00434B5E">
              <w:rPr>
                <w:lang w:val="en-US"/>
              </w:rPr>
              <w:t>9701,7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  <w:rPr>
                <w:lang w:val="en-US"/>
              </w:rPr>
            </w:pPr>
            <w:r w:rsidRPr="00434B5E">
              <w:rPr>
                <w:lang w:val="en-US"/>
              </w:rPr>
              <w:t>10192,2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  <w:rPr>
                <w:lang w:val="en-US"/>
              </w:rPr>
            </w:pPr>
            <w:r w:rsidRPr="00434B5E">
              <w:rPr>
                <w:lang w:val="en-US"/>
              </w:rPr>
              <w:t>10995,0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  <w:rPr>
                <w:lang w:val="en-US"/>
              </w:rPr>
            </w:pPr>
            <w:r w:rsidRPr="00434B5E">
              <w:rPr>
                <w:lang w:val="en-US"/>
              </w:rPr>
              <w:t>12333,6</w:t>
            </w:r>
          </w:p>
        </w:tc>
      </w:tr>
      <w:tr w:rsidR="00434B5E" w:rsidRPr="00AD2583" w:rsidTr="004A1471">
        <w:trPr>
          <w:cantSplit/>
        </w:trPr>
        <w:tc>
          <w:tcPr>
            <w:tcW w:w="24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B5E" w:rsidRPr="00AD2583" w:rsidRDefault="00434B5E" w:rsidP="00CC1DA8">
            <w:pPr>
              <w:pStyle w:val="12"/>
              <w:spacing w:before="40" w:after="20"/>
              <w:ind w:left="284"/>
            </w:pPr>
            <w:r w:rsidRPr="00AD2583">
              <w:t>по случаю потери кормильца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  <w:rPr>
                <w:lang w:val="en-US"/>
              </w:rPr>
            </w:pPr>
            <w:r w:rsidRPr="00434B5E">
              <w:rPr>
                <w:lang w:val="en-US"/>
              </w:rPr>
              <w:t>9836,5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  <w:rPr>
                <w:lang w:val="en-US"/>
              </w:rPr>
            </w:pPr>
            <w:r w:rsidRPr="00434B5E">
              <w:rPr>
                <w:lang w:val="en-US"/>
              </w:rPr>
              <w:t>10161,4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  <w:rPr>
                <w:lang w:val="en-US"/>
              </w:rPr>
            </w:pPr>
            <w:r w:rsidRPr="00434B5E">
              <w:rPr>
                <w:lang w:val="en-US"/>
              </w:rPr>
              <w:t>10583,5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  <w:rPr>
                <w:lang w:val="en-US"/>
              </w:rPr>
            </w:pPr>
            <w:r w:rsidRPr="00434B5E">
              <w:rPr>
                <w:lang w:val="en-US"/>
              </w:rPr>
              <w:t>11007,8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</w:pPr>
            <w:r w:rsidRPr="00434B5E">
              <w:t>1194</w:t>
            </w:r>
            <w:r w:rsidRPr="00434B5E">
              <w:rPr>
                <w:lang w:val="en-US"/>
              </w:rPr>
              <w:t>6</w:t>
            </w:r>
            <w:r w:rsidRPr="00434B5E">
              <w:t>,8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  <w:rPr>
                <w:lang w:val="en-US"/>
              </w:rPr>
            </w:pPr>
            <w:r w:rsidRPr="00434B5E">
              <w:rPr>
                <w:lang w:val="en-US"/>
              </w:rPr>
              <w:t>13895,6</w:t>
            </w:r>
          </w:p>
        </w:tc>
      </w:tr>
      <w:tr w:rsidR="00434B5E" w:rsidRPr="00AD2583" w:rsidTr="004A1471">
        <w:trPr>
          <w:cantSplit/>
        </w:trPr>
        <w:tc>
          <w:tcPr>
            <w:tcW w:w="24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434B5E" w:rsidRPr="00AD2583" w:rsidRDefault="00434B5E" w:rsidP="00CC1DA8">
            <w:pPr>
              <w:pStyle w:val="12"/>
              <w:spacing w:before="40" w:after="20"/>
              <w:ind w:left="284"/>
            </w:pPr>
            <w:r w:rsidRPr="00AD2583">
              <w:t>социальные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</w:pPr>
            <w:r w:rsidRPr="00434B5E">
              <w:t>8814,2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</w:pPr>
            <w:r w:rsidRPr="00434B5E">
              <w:t>9120,7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</w:pPr>
            <w:r w:rsidRPr="00434B5E">
              <w:t>9377,7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</w:pPr>
            <w:r w:rsidRPr="00434B5E">
              <w:t>9970,3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</w:pPr>
            <w:r w:rsidRPr="00434B5E">
              <w:t>10343,7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  <w:rPr>
                <w:lang w:val="en-US"/>
              </w:rPr>
            </w:pPr>
            <w:r w:rsidRPr="00434B5E">
              <w:rPr>
                <w:lang w:val="en-US"/>
              </w:rPr>
              <w:t>12362,4</w:t>
            </w:r>
          </w:p>
        </w:tc>
      </w:tr>
    </w:tbl>
    <w:p w:rsidR="003B4F91" w:rsidRPr="006C156C" w:rsidRDefault="003B4F91" w:rsidP="004363A5">
      <w:pPr>
        <w:pStyle w:val="ad"/>
        <w:spacing w:before="0" w:after="0"/>
        <w:rPr>
          <w:sz w:val="16"/>
          <w:szCs w:val="16"/>
        </w:rPr>
      </w:pPr>
    </w:p>
    <w:p w:rsidR="003B4F91" w:rsidRPr="00AD2583" w:rsidRDefault="00C52122" w:rsidP="00CC1DA8">
      <w:pPr>
        <w:pStyle w:val="aff2"/>
        <w:spacing w:after="120"/>
      </w:pPr>
      <w:r w:rsidRPr="00AD2583">
        <w:t>Величина п</w:t>
      </w:r>
      <w:r w:rsidR="003B4F91" w:rsidRPr="00AD2583">
        <w:t>рожиточн</w:t>
      </w:r>
      <w:r w:rsidRPr="00AD2583">
        <w:t>ого</w:t>
      </w:r>
      <w:r w:rsidR="003B4F91" w:rsidRPr="00AD2583">
        <w:t xml:space="preserve"> минимум</w:t>
      </w:r>
      <w:r w:rsidRPr="00AD2583">
        <w:t>а</w:t>
      </w:r>
      <w:r w:rsidR="00A2572F">
        <w:t xml:space="preserve"> </w:t>
      </w:r>
      <w:r w:rsidR="00A2572F" w:rsidRPr="00A2572F">
        <w:rPr>
          <w:rStyle w:val="a9"/>
          <w:sz w:val="28"/>
          <w:szCs w:val="28"/>
        </w:rPr>
        <w:footnoteReference w:id="22"/>
      </w:r>
      <w:r w:rsidR="00A2572F" w:rsidRPr="00A2572F">
        <w:rPr>
          <w:sz w:val="28"/>
          <w:szCs w:val="28"/>
          <w:vertAlign w:val="superscript"/>
        </w:rPr>
        <w:t>)</w:t>
      </w:r>
    </w:p>
    <w:p w:rsidR="003B4F91" w:rsidRPr="00AD2583" w:rsidRDefault="003B4F91">
      <w:pPr>
        <w:pStyle w:val="aff3"/>
      </w:pPr>
      <w:r w:rsidRPr="00AD2583">
        <w:t xml:space="preserve">(в </w:t>
      </w:r>
      <w:r w:rsidR="00C52122" w:rsidRPr="00AD2583">
        <w:t>среднем</w:t>
      </w:r>
      <w:r w:rsidRPr="00AD2583">
        <w:t xml:space="preserve"> на душу населения; рублей в месяц)</w:t>
      </w:r>
    </w:p>
    <w:tbl>
      <w:tblPr>
        <w:tblW w:w="942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850"/>
        <w:gridCol w:w="850"/>
        <w:gridCol w:w="850"/>
        <w:gridCol w:w="850"/>
        <w:gridCol w:w="850"/>
        <w:gridCol w:w="850"/>
      </w:tblGrid>
      <w:tr w:rsidR="00E14D6F" w:rsidRPr="00AD2583" w:rsidTr="0073697C">
        <w:trPr>
          <w:cantSplit/>
          <w:tblHeader/>
        </w:trPr>
        <w:tc>
          <w:tcPr>
            <w:tcW w:w="4324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14D6F" w:rsidRPr="00AD2583" w:rsidRDefault="00E14D6F" w:rsidP="00CC1DA8">
            <w:pPr>
              <w:pStyle w:val="ad"/>
              <w:spacing w:before="40" w:after="40"/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14D6F" w:rsidRPr="00AD2583" w:rsidRDefault="00E14D6F" w:rsidP="00CC1DA8">
            <w:pPr>
              <w:pStyle w:val="ad"/>
              <w:spacing w:before="40" w:after="40"/>
              <w:rPr>
                <w:vertAlign w:val="superscript"/>
              </w:rPr>
            </w:pPr>
            <w:r w:rsidRPr="00AD2583">
              <w:t xml:space="preserve">2017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14D6F" w:rsidRPr="00AD2583" w:rsidRDefault="00E14D6F" w:rsidP="00CC1DA8">
            <w:pPr>
              <w:pStyle w:val="ad"/>
              <w:spacing w:before="40" w:after="40"/>
            </w:pPr>
            <w:r w:rsidRPr="00AD2583">
              <w:t xml:space="preserve">2018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14D6F" w:rsidRPr="00AD2583" w:rsidRDefault="00E14D6F" w:rsidP="00CC1DA8">
            <w:pPr>
              <w:pStyle w:val="ad"/>
              <w:spacing w:before="40" w:after="40"/>
            </w:pPr>
            <w:r w:rsidRPr="00AD2583">
              <w:t>2019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14D6F" w:rsidRPr="00AD2583" w:rsidRDefault="00E14D6F" w:rsidP="00CC1DA8">
            <w:pPr>
              <w:pStyle w:val="ad"/>
              <w:spacing w:before="40" w:after="40"/>
            </w:pPr>
            <w:r w:rsidRPr="00AD2583">
              <w:t>2020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14D6F" w:rsidRPr="00AD2583" w:rsidRDefault="00E14D6F" w:rsidP="00CC1DA8">
            <w:pPr>
              <w:pStyle w:val="ad"/>
              <w:spacing w:before="40" w:after="40"/>
              <w:rPr>
                <w:vertAlign w:val="superscript"/>
              </w:rPr>
            </w:pPr>
            <w:r w:rsidRPr="00AD2583">
              <w:t xml:space="preserve">2021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14D6F" w:rsidRPr="00F17CA6" w:rsidRDefault="008468DD" w:rsidP="00CC1DA8">
            <w:pPr>
              <w:pStyle w:val="ad"/>
              <w:spacing w:before="40" w:after="40"/>
              <w:ind w:left="-57" w:right="-57"/>
            </w:pPr>
            <w:r w:rsidRPr="008468DD">
              <w:rPr>
                <w:lang w:val="en-US"/>
              </w:rPr>
              <w:t>2022</w:t>
            </w:r>
          </w:p>
        </w:tc>
      </w:tr>
      <w:tr w:rsidR="00434B5E" w:rsidRPr="00AD2583" w:rsidTr="0073697C">
        <w:trPr>
          <w:cantSplit/>
        </w:trPr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434B5E" w:rsidRPr="00AD2583" w:rsidRDefault="00434B5E" w:rsidP="00CC1DA8">
            <w:pPr>
              <w:pStyle w:val="0-"/>
              <w:spacing w:before="40" w:after="20"/>
            </w:pPr>
            <w:r w:rsidRPr="00AD2583">
              <w:t xml:space="preserve">Прожиточный минимум населения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AD2583" w:rsidRDefault="00434B5E" w:rsidP="00CC1DA8">
            <w:pPr>
              <w:pStyle w:val="-"/>
              <w:spacing w:before="40" w:after="20"/>
            </w:pPr>
            <w:r w:rsidRPr="00AD2583">
              <w:t>10743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AD2583" w:rsidRDefault="00434B5E" w:rsidP="00CC1DA8">
            <w:pPr>
              <w:pStyle w:val="-"/>
              <w:spacing w:before="40" w:after="20"/>
            </w:pPr>
            <w:r w:rsidRPr="00AD2583">
              <w:t>10772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AD2583" w:rsidRDefault="00434B5E" w:rsidP="00CC1DA8">
            <w:pPr>
              <w:pStyle w:val="-"/>
              <w:spacing w:before="40" w:after="20"/>
            </w:pPr>
            <w:r w:rsidRPr="00AD2583">
              <w:t>11361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AD2583" w:rsidRDefault="00434B5E" w:rsidP="00CC1DA8">
            <w:pPr>
              <w:pStyle w:val="-"/>
              <w:spacing w:before="40" w:after="20"/>
            </w:pPr>
            <w:r w:rsidRPr="00AD2583">
              <w:t>11905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-"/>
              <w:spacing w:before="40" w:after="20"/>
              <w:rPr>
                <w:lang w:val="en-US"/>
              </w:rPr>
            </w:pPr>
            <w:r w:rsidRPr="00434B5E">
              <w:rPr>
                <w:lang w:val="en-US"/>
              </w:rPr>
              <w:t>12284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434B5E" w:rsidRPr="00434B5E" w:rsidRDefault="00434B5E" w:rsidP="00CC1DA8">
            <w:pPr>
              <w:pStyle w:val="-"/>
              <w:spacing w:before="40" w:after="20"/>
              <w:rPr>
                <w:lang w:val="en-US"/>
              </w:rPr>
            </w:pPr>
            <w:r w:rsidRPr="00434B5E">
              <w:rPr>
                <w:lang w:val="en-US"/>
              </w:rPr>
              <w:t>14053</w:t>
            </w:r>
          </w:p>
        </w:tc>
      </w:tr>
      <w:tr w:rsidR="00434B5E" w:rsidRPr="00AD2583" w:rsidTr="0073697C">
        <w:trPr>
          <w:cantSplit/>
        </w:trPr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434B5E" w:rsidRPr="00AD2583" w:rsidRDefault="00434B5E" w:rsidP="00CC1DA8">
            <w:pPr>
              <w:pStyle w:val="05"/>
              <w:spacing w:before="40" w:after="20"/>
            </w:pPr>
            <w:r w:rsidRPr="00AD2583">
              <w:t>в том числе по социально-демографическим группам: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AD2583" w:rsidRDefault="00434B5E" w:rsidP="00CC1DA8">
            <w:pPr>
              <w:pStyle w:val="ad"/>
              <w:spacing w:before="40" w:after="2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AD2583" w:rsidRDefault="00434B5E" w:rsidP="00CC1DA8">
            <w:pPr>
              <w:pStyle w:val="ad"/>
              <w:spacing w:before="40" w:after="2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AD2583" w:rsidRDefault="00434B5E" w:rsidP="00CC1DA8">
            <w:pPr>
              <w:pStyle w:val="ad"/>
              <w:spacing w:before="40" w:after="2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AD2583" w:rsidRDefault="00434B5E" w:rsidP="00CC1DA8">
            <w:pPr>
              <w:pStyle w:val="ad"/>
              <w:spacing w:before="40" w:after="2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</w:pPr>
          </w:p>
        </w:tc>
      </w:tr>
      <w:tr w:rsidR="00434B5E" w:rsidRPr="00AD2583" w:rsidTr="0073697C">
        <w:trPr>
          <w:cantSplit/>
        </w:trPr>
        <w:tc>
          <w:tcPr>
            <w:tcW w:w="432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434B5E" w:rsidRPr="00AD2583" w:rsidRDefault="00434B5E" w:rsidP="00CC1DA8">
            <w:pPr>
              <w:pStyle w:val="ad"/>
              <w:spacing w:before="40" w:after="20"/>
              <w:ind w:left="284"/>
              <w:jc w:val="left"/>
            </w:pPr>
            <w:r w:rsidRPr="00AD2583">
              <w:t>трудоспособное население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AD2583" w:rsidRDefault="00434B5E" w:rsidP="00CC1DA8">
            <w:pPr>
              <w:pStyle w:val="ad"/>
              <w:spacing w:before="40" w:after="20"/>
            </w:pPr>
            <w:r w:rsidRPr="00AD2583">
              <w:t>11404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AD2583" w:rsidRDefault="00434B5E" w:rsidP="00CC1DA8">
            <w:pPr>
              <w:pStyle w:val="ad"/>
              <w:spacing w:before="40" w:after="20"/>
            </w:pPr>
            <w:r w:rsidRPr="00AD2583">
              <w:t>11441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AD2583" w:rsidRDefault="00434B5E" w:rsidP="00CC1DA8">
            <w:pPr>
              <w:pStyle w:val="ad"/>
              <w:spacing w:before="40" w:after="20"/>
            </w:pPr>
            <w:r w:rsidRPr="00AD2583">
              <w:t>12081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AD2583" w:rsidRDefault="00434B5E" w:rsidP="00CC1DA8">
            <w:pPr>
              <w:pStyle w:val="ad"/>
              <w:spacing w:before="40" w:after="20"/>
            </w:pPr>
            <w:r w:rsidRPr="00AD2583">
              <w:t>12649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  <w:jc w:val="both"/>
              <w:rPr>
                <w:lang w:val="en-US"/>
              </w:rPr>
            </w:pPr>
            <w:r w:rsidRPr="00434B5E">
              <w:rPr>
                <w:lang w:val="en-US"/>
              </w:rPr>
              <w:t>13054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  <w:jc w:val="both"/>
              <w:rPr>
                <w:lang w:val="en-US"/>
              </w:rPr>
            </w:pPr>
            <w:r w:rsidRPr="00434B5E">
              <w:rPr>
                <w:lang w:val="en-US"/>
              </w:rPr>
              <w:t>15318</w:t>
            </w:r>
          </w:p>
        </w:tc>
      </w:tr>
      <w:tr w:rsidR="00434B5E" w:rsidRPr="00AD2583" w:rsidTr="0073697C">
        <w:trPr>
          <w:cantSplit/>
        </w:trPr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B5E" w:rsidRPr="00AD2583" w:rsidRDefault="00434B5E" w:rsidP="00CC1DA8">
            <w:pPr>
              <w:pStyle w:val="ad"/>
              <w:spacing w:before="40" w:after="20"/>
              <w:ind w:left="284"/>
              <w:jc w:val="left"/>
            </w:pPr>
            <w:r w:rsidRPr="00AD2583">
              <w:t>пенсионеры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B5E" w:rsidRPr="00AD2583" w:rsidRDefault="00434B5E" w:rsidP="00CC1DA8">
            <w:pPr>
              <w:pStyle w:val="ad"/>
              <w:spacing w:before="40" w:after="20"/>
            </w:pPr>
            <w:r w:rsidRPr="00AD2583">
              <w:t>8633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B5E" w:rsidRPr="00AD2583" w:rsidRDefault="00434B5E" w:rsidP="00CC1DA8">
            <w:pPr>
              <w:pStyle w:val="ad"/>
              <w:spacing w:before="40" w:after="20"/>
            </w:pPr>
            <w:r w:rsidRPr="00AD2583">
              <w:t>8659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B5E" w:rsidRPr="00AD2583" w:rsidRDefault="00434B5E" w:rsidP="00CC1DA8">
            <w:pPr>
              <w:pStyle w:val="ad"/>
              <w:spacing w:before="40" w:after="20"/>
            </w:pPr>
            <w:r w:rsidRPr="00AD2583">
              <w:t>9155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B5E" w:rsidRPr="00AD2583" w:rsidRDefault="00434B5E" w:rsidP="00CC1DA8">
            <w:pPr>
              <w:pStyle w:val="ad"/>
              <w:spacing w:before="40" w:after="20"/>
            </w:pPr>
            <w:r w:rsidRPr="00AD2583">
              <w:t>9552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  <w:rPr>
                <w:lang w:val="en-US"/>
              </w:rPr>
            </w:pPr>
            <w:r w:rsidRPr="00434B5E">
              <w:rPr>
                <w:lang w:val="en-US"/>
              </w:rPr>
              <w:t>10378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  <w:rPr>
                <w:lang w:val="en-US"/>
              </w:rPr>
            </w:pPr>
            <w:r w:rsidRPr="00434B5E">
              <w:rPr>
                <w:lang w:val="en-US"/>
              </w:rPr>
              <w:t>12086</w:t>
            </w:r>
          </w:p>
        </w:tc>
      </w:tr>
      <w:tr w:rsidR="00434B5E" w:rsidRPr="00AD2583" w:rsidTr="0073697C">
        <w:trPr>
          <w:cantSplit/>
        </w:trPr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434B5E" w:rsidRPr="00AD2583" w:rsidRDefault="00434B5E" w:rsidP="00CC1DA8">
            <w:pPr>
              <w:pStyle w:val="ad"/>
              <w:spacing w:before="40" w:after="20"/>
              <w:ind w:left="284"/>
              <w:jc w:val="left"/>
            </w:pPr>
            <w:r w:rsidRPr="00AD2583">
              <w:t>дети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434B5E" w:rsidRPr="00AD2583" w:rsidRDefault="00434B5E" w:rsidP="00CC1DA8">
            <w:pPr>
              <w:pStyle w:val="ad"/>
              <w:spacing w:before="40" w:after="20"/>
            </w:pPr>
            <w:r w:rsidRPr="00AD2583">
              <w:t>11122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434B5E" w:rsidRPr="00AD2583" w:rsidRDefault="00434B5E" w:rsidP="00CC1DA8">
            <w:pPr>
              <w:pStyle w:val="ad"/>
              <w:spacing w:before="40" w:after="20"/>
            </w:pPr>
            <w:r w:rsidRPr="00AD2583">
              <w:t>11122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434B5E" w:rsidRPr="00AD2583" w:rsidRDefault="00434B5E" w:rsidP="00CC1DA8">
            <w:pPr>
              <w:pStyle w:val="ad"/>
              <w:spacing w:before="40" w:after="20"/>
            </w:pPr>
            <w:r w:rsidRPr="00AD2583">
              <w:t>11637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434B5E" w:rsidRPr="00AD2583" w:rsidRDefault="00434B5E" w:rsidP="00CC1DA8">
            <w:pPr>
              <w:pStyle w:val="ad"/>
              <w:spacing w:before="40" w:after="20"/>
            </w:pPr>
            <w:r w:rsidRPr="00AD2583">
              <w:t>12299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  <w:rPr>
                <w:lang w:val="en-US"/>
              </w:rPr>
            </w:pPr>
            <w:r w:rsidRPr="00434B5E">
              <w:rPr>
                <w:lang w:val="en-US"/>
              </w:rPr>
              <w:t>12729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34B5E" w:rsidRPr="00434B5E" w:rsidRDefault="00434B5E" w:rsidP="00CC1DA8">
            <w:pPr>
              <w:pStyle w:val="ad"/>
              <w:spacing w:before="40" w:after="20"/>
              <w:rPr>
                <w:lang w:val="en-US"/>
              </w:rPr>
            </w:pPr>
            <w:r w:rsidRPr="00434B5E">
              <w:rPr>
                <w:lang w:val="en-US"/>
              </w:rPr>
              <w:t>14562</w:t>
            </w:r>
          </w:p>
        </w:tc>
      </w:tr>
    </w:tbl>
    <w:p w:rsidR="003B4F91" w:rsidRPr="00AD2583" w:rsidRDefault="003B4F91" w:rsidP="004363A5">
      <w:pPr>
        <w:pStyle w:val="ad"/>
        <w:spacing w:before="0" w:after="0"/>
        <w:rPr>
          <w:sz w:val="20"/>
        </w:rPr>
      </w:pPr>
    </w:p>
    <w:p w:rsidR="003400AD" w:rsidRPr="00AD2583" w:rsidRDefault="00C52122" w:rsidP="00B52F47">
      <w:pPr>
        <w:pStyle w:val="aff2"/>
        <w:spacing w:after="160"/>
      </w:pPr>
      <w:r w:rsidRPr="00AD2583">
        <w:t>Доля</w:t>
      </w:r>
      <w:r w:rsidR="004363A5" w:rsidRPr="00AD2583">
        <w:t xml:space="preserve"> населения с денежными доходами ниже </w:t>
      </w:r>
      <w:r w:rsidRPr="00AD2583">
        <w:t xml:space="preserve">величины </w:t>
      </w:r>
      <w:r w:rsidR="004363A5" w:rsidRPr="00AD2583">
        <w:t xml:space="preserve">прожиточного </w:t>
      </w:r>
      <w:r w:rsidR="00CE67CD" w:rsidRPr="00AD2583">
        <w:br/>
      </w:r>
      <w:r w:rsidR="004363A5" w:rsidRPr="00AD2583">
        <w:t xml:space="preserve">минимума </w:t>
      </w:r>
      <w:r w:rsidR="003400AD" w:rsidRPr="00AD2583">
        <w:t xml:space="preserve">по Новосибирской области </w:t>
      </w:r>
      <w:r w:rsidR="00CE67CD" w:rsidRPr="00AD2583">
        <w:t xml:space="preserve">в сравнении с данными </w:t>
      </w:r>
      <w:r w:rsidR="00CE67CD" w:rsidRPr="00AD2583">
        <w:br/>
        <w:t>по</w:t>
      </w:r>
      <w:r w:rsidR="003400AD" w:rsidRPr="00AD2583">
        <w:t xml:space="preserve"> Российской Федерации</w:t>
      </w:r>
    </w:p>
    <w:p w:rsidR="003400AD" w:rsidRPr="00AD2583" w:rsidRDefault="003400AD" w:rsidP="003400AD">
      <w:pPr>
        <w:pStyle w:val="aff3"/>
      </w:pPr>
      <w:r w:rsidRPr="00AD2583">
        <w:t xml:space="preserve">(в % </w:t>
      </w:r>
      <w:r w:rsidR="009820ED" w:rsidRPr="00AD2583">
        <w:t>от общей численности</w:t>
      </w:r>
      <w:r w:rsidRPr="00AD2583">
        <w:t>)</w:t>
      </w:r>
    </w:p>
    <w:tbl>
      <w:tblPr>
        <w:tblW w:w="944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304"/>
        <w:gridCol w:w="1286"/>
        <w:gridCol w:w="1286"/>
        <w:gridCol w:w="1286"/>
        <w:gridCol w:w="1286"/>
      </w:tblGrid>
      <w:tr w:rsidR="00285CBB" w:rsidRPr="00AD2583" w:rsidTr="00285CBB">
        <w:trPr>
          <w:trHeight w:val="377"/>
        </w:trPr>
        <w:tc>
          <w:tcPr>
            <w:tcW w:w="4304" w:type="dxa"/>
          </w:tcPr>
          <w:p w:rsidR="00285CBB" w:rsidRPr="00AD2583" w:rsidRDefault="00285CBB" w:rsidP="008B0E77">
            <w:pPr>
              <w:pStyle w:val="ad"/>
              <w:spacing w:before="60" w:after="60"/>
            </w:pPr>
          </w:p>
        </w:tc>
        <w:tc>
          <w:tcPr>
            <w:tcW w:w="1286" w:type="dxa"/>
          </w:tcPr>
          <w:p w:rsidR="00285CBB" w:rsidRPr="00AD2583" w:rsidRDefault="00285CBB" w:rsidP="008B0E77">
            <w:pPr>
              <w:pStyle w:val="ad"/>
              <w:spacing w:before="60" w:after="60"/>
              <w:ind w:left="-57" w:right="-57"/>
            </w:pPr>
            <w:r w:rsidRPr="00AD2583">
              <w:t>2017</w:t>
            </w:r>
          </w:p>
        </w:tc>
        <w:tc>
          <w:tcPr>
            <w:tcW w:w="1286" w:type="dxa"/>
          </w:tcPr>
          <w:p w:rsidR="00285CBB" w:rsidRPr="00AD2583" w:rsidRDefault="00285CBB" w:rsidP="008B0E77">
            <w:pPr>
              <w:pStyle w:val="ad"/>
              <w:spacing w:before="60" w:after="60"/>
              <w:ind w:left="-57" w:right="-57"/>
            </w:pPr>
            <w:r w:rsidRPr="00AD2583">
              <w:t>2018</w:t>
            </w:r>
          </w:p>
        </w:tc>
        <w:tc>
          <w:tcPr>
            <w:tcW w:w="1286" w:type="dxa"/>
          </w:tcPr>
          <w:p w:rsidR="00285CBB" w:rsidRPr="00AD2583" w:rsidRDefault="00285CBB" w:rsidP="008B0E77">
            <w:pPr>
              <w:pStyle w:val="ad"/>
              <w:spacing w:before="60" w:after="60"/>
              <w:ind w:left="-57" w:right="-57"/>
            </w:pPr>
            <w:r w:rsidRPr="00AD2583">
              <w:t>2019</w:t>
            </w:r>
          </w:p>
        </w:tc>
        <w:tc>
          <w:tcPr>
            <w:tcW w:w="1286" w:type="dxa"/>
          </w:tcPr>
          <w:p w:rsidR="00285CBB" w:rsidRPr="00AD2583" w:rsidRDefault="00285CBB" w:rsidP="008B0E77">
            <w:pPr>
              <w:pStyle w:val="ad"/>
              <w:spacing w:before="60" w:after="60"/>
              <w:ind w:left="-57" w:right="-57"/>
            </w:pPr>
            <w:r w:rsidRPr="00AD2583">
              <w:t>2020</w:t>
            </w:r>
          </w:p>
        </w:tc>
      </w:tr>
      <w:tr w:rsidR="00285CBB" w:rsidRPr="00AD2583" w:rsidTr="00285CBB">
        <w:trPr>
          <w:trHeight w:val="346"/>
        </w:trPr>
        <w:tc>
          <w:tcPr>
            <w:tcW w:w="4304" w:type="dxa"/>
          </w:tcPr>
          <w:p w:rsidR="00285CBB" w:rsidRPr="00AD2583" w:rsidRDefault="00285CBB" w:rsidP="00B52F47">
            <w:pPr>
              <w:pStyle w:val="0"/>
              <w:spacing w:before="40" w:after="40"/>
            </w:pPr>
            <w:r w:rsidRPr="00AD2583">
              <w:t>Российская Федерация</w:t>
            </w:r>
          </w:p>
        </w:tc>
        <w:tc>
          <w:tcPr>
            <w:tcW w:w="1286" w:type="dxa"/>
            <w:vAlign w:val="bottom"/>
          </w:tcPr>
          <w:p w:rsidR="00285CBB" w:rsidRPr="00AD2583" w:rsidRDefault="00285CBB" w:rsidP="00B52F47">
            <w:pPr>
              <w:pStyle w:val="ad"/>
              <w:spacing w:before="40" w:after="40"/>
              <w:ind w:left="-57" w:right="-57"/>
            </w:pPr>
            <w:r w:rsidRPr="00AD2583">
              <w:t>12,9</w:t>
            </w:r>
          </w:p>
        </w:tc>
        <w:tc>
          <w:tcPr>
            <w:tcW w:w="1286" w:type="dxa"/>
            <w:vAlign w:val="bottom"/>
          </w:tcPr>
          <w:p w:rsidR="00285CBB" w:rsidRPr="00AD2583" w:rsidRDefault="00285CBB" w:rsidP="00B52F47">
            <w:pPr>
              <w:pStyle w:val="ad"/>
              <w:spacing w:before="40" w:after="40"/>
              <w:ind w:left="-57" w:right="-57"/>
            </w:pPr>
            <w:r w:rsidRPr="00AD2583">
              <w:t>12,6</w:t>
            </w:r>
          </w:p>
        </w:tc>
        <w:tc>
          <w:tcPr>
            <w:tcW w:w="1286" w:type="dxa"/>
            <w:vAlign w:val="bottom"/>
          </w:tcPr>
          <w:p w:rsidR="00285CBB" w:rsidRPr="00AD2583" w:rsidRDefault="00285CBB" w:rsidP="00B52F47">
            <w:pPr>
              <w:pStyle w:val="ad"/>
              <w:spacing w:before="40" w:after="40"/>
              <w:ind w:left="-57" w:right="-57"/>
            </w:pPr>
            <w:r w:rsidRPr="00AD2583">
              <w:t>12,3</w:t>
            </w:r>
          </w:p>
        </w:tc>
        <w:tc>
          <w:tcPr>
            <w:tcW w:w="1286" w:type="dxa"/>
            <w:vAlign w:val="bottom"/>
          </w:tcPr>
          <w:p w:rsidR="00285CBB" w:rsidRPr="00AD2583" w:rsidRDefault="00285CBB" w:rsidP="00B52F47">
            <w:pPr>
              <w:pStyle w:val="ad"/>
              <w:spacing w:before="40" w:after="40"/>
              <w:ind w:left="-57" w:right="-57"/>
            </w:pPr>
            <w:r w:rsidRPr="00AD2583">
              <w:t>12,1</w:t>
            </w:r>
          </w:p>
        </w:tc>
      </w:tr>
      <w:tr w:rsidR="00285CBB" w:rsidRPr="00AD2583" w:rsidTr="00285CBB">
        <w:trPr>
          <w:trHeight w:val="346"/>
        </w:trPr>
        <w:tc>
          <w:tcPr>
            <w:tcW w:w="4304" w:type="dxa"/>
          </w:tcPr>
          <w:p w:rsidR="00285CBB" w:rsidRPr="00AD2583" w:rsidRDefault="00285CBB" w:rsidP="00B52F47">
            <w:pPr>
              <w:pStyle w:val="0"/>
              <w:spacing w:before="40" w:after="40"/>
            </w:pPr>
            <w:r w:rsidRPr="00AD2583">
              <w:t>Новосибирская область</w:t>
            </w:r>
          </w:p>
        </w:tc>
        <w:tc>
          <w:tcPr>
            <w:tcW w:w="1286" w:type="dxa"/>
            <w:vAlign w:val="bottom"/>
          </w:tcPr>
          <w:p w:rsidR="00285CBB" w:rsidRPr="00AD2583" w:rsidRDefault="00285CBB" w:rsidP="00B52F47">
            <w:pPr>
              <w:pStyle w:val="ad"/>
              <w:spacing w:before="40" w:after="40"/>
              <w:ind w:left="-57" w:right="-57"/>
            </w:pPr>
            <w:r w:rsidRPr="00AD2583">
              <w:t>15,1</w:t>
            </w:r>
          </w:p>
        </w:tc>
        <w:tc>
          <w:tcPr>
            <w:tcW w:w="1286" w:type="dxa"/>
            <w:vAlign w:val="bottom"/>
          </w:tcPr>
          <w:p w:rsidR="00285CBB" w:rsidRPr="00AD2583" w:rsidRDefault="00285CBB" w:rsidP="00B52F47">
            <w:pPr>
              <w:pStyle w:val="ad"/>
              <w:spacing w:before="40" w:after="40"/>
              <w:ind w:left="-57" w:right="-57"/>
            </w:pPr>
            <w:r w:rsidRPr="00AD2583">
              <w:t>14,1</w:t>
            </w:r>
          </w:p>
        </w:tc>
        <w:tc>
          <w:tcPr>
            <w:tcW w:w="1286" w:type="dxa"/>
            <w:vAlign w:val="bottom"/>
          </w:tcPr>
          <w:p w:rsidR="00285CBB" w:rsidRPr="00AD2583" w:rsidRDefault="00285CBB" w:rsidP="00B52F47">
            <w:pPr>
              <w:pStyle w:val="ad"/>
              <w:spacing w:before="40" w:after="40"/>
              <w:ind w:left="-57" w:right="-57"/>
            </w:pPr>
            <w:r w:rsidRPr="00AD2583">
              <w:t>13,9</w:t>
            </w:r>
          </w:p>
        </w:tc>
        <w:tc>
          <w:tcPr>
            <w:tcW w:w="1286" w:type="dxa"/>
            <w:vAlign w:val="bottom"/>
          </w:tcPr>
          <w:p w:rsidR="00285CBB" w:rsidRPr="00AD2583" w:rsidRDefault="00285CBB" w:rsidP="00B52F47">
            <w:pPr>
              <w:pStyle w:val="ad"/>
              <w:spacing w:before="40" w:after="40"/>
              <w:ind w:left="-57" w:right="-57"/>
            </w:pPr>
            <w:r w:rsidRPr="00AD2583">
              <w:t>13,8</w:t>
            </w:r>
          </w:p>
        </w:tc>
      </w:tr>
    </w:tbl>
    <w:p w:rsidR="00B52F47" w:rsidRPr="00AD2583" w:rsidRDefault="00B52F47" w:rsidP="003400AD">
      <w:pPr>
        <w:pStyle w:val="aff3"/>
        <w:rPr>
          <w:sz w:val="20"/>
        </w:rPr>
      </w:pPr>
    </w:p>
    <w:p w:rsidR="00B52F47" w:rsidRPr="006C156C" w:rsidRDefault="00B52F47" w:rsidP="00B52F47">
      <w:pPr>
        <w:pStyle w:val="aff2"/>
        <w:spacing w:after="200"/>
        <w:rPr>
          <w:spacing w:val="-4"/>
          <w:vertAlign w:val="superscript"/>
        </w:rPr>
      </w:pPr>
      <w:r w:rsidRPr="006C156C">
        <w:rPr>
          <w:spacing w:val="-6"/>
        </w:rPr>
        <w:t>Доля населения с денежными доходами ниже границы бедности по Новос</w:t>
      </w:r>
      <w:r w:rsidRPr="006C156C">
        <w:rPr>
          <w:spacing w:val="-6"/>
        </w:rPr>
        <w:t>и</w:t>
      </w:r>
      <w:r w:rsidRPr="006C156C">
        <w:rPr>
          <w:spacing w:val="-6"/>
        </w:rPr>
        <w:t>бирской области в сравнении с данными по Российской Федерации</w:t>
      </w:r>
      <w:r w:rsidR="006C156C">
        <w:rPr>
          <w:spacing w:val="-4"/>
        </w:rPr>
        <w:t xml:space="preserve"> </w:t>
      </w:r>
    </w:p>
    <w:p w:rsidR="00B52F47" w:rsidRPr="00AD2583" w:rsidRDefault="00B52F47" w:rsidP="00B52F47">
      <w:pPr>
        <w:pStyle w:val="aff3"/>
      </w:pPr>
      <w:r w:rsidRPr="00AD2583">
        <w:t>(в % от общей численности)</w:t>
      </w:r>
    </w:p>
    <w:tbl>
      <w:tblPr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94"/>
        <w:gridCol w:w="2693"/>
        <w:gridCol w:w="2977"/>
      </w:tblGrid>
      <w:tr w:rsidR="00285CBB" w:rsidRPr="00AD2583" w:rsidTr="00285CBB">
        <w:tc>
          <w:tcPr>
            <w:tcW w:w="3794" w:type="dxa"/>
          </w:tcPr>
          <w:p w:rsidR="00285CBB" w:rsidRPr="00AD2583" w:rsidRDefault="00285CBB" w:rsidP="00CC1DA8">
            <w:pPr>
              <w:pStyle w:val="ad"/>
              <w:spacing w:before="40" w:after="40"/>
            </w:pPr>
          </w:p>
        </w:tc>
        <w:tc>
          <w:tcPr>
            <w:tcW w:w="2693" w:type="dxa"/>
          </w:tcPr>
          <w:p w:rsidR="00285CBB" w:rsidRPr="00AD2583" w:rsidRDefault="00285CBB" w:rsidP="00CC1DA8">
            <w:pPr>
              <w:pStyle w:val="ad"/>
              <w:spacing w:before="40" w:after="40"/>
              <w:ind w:left="-57" w:right="-57"/>
              <w:rPr>
                <w:vertAlign w:val="superscript"/>
              </w:rPr>
            </w:pPr>
            <w:r w:rsidRPr="00AD2583">
              <w:t>2021</w:t>
            </w:r>
          </w:p>
        </w:tc>
        <w:tc>
          <w:tcPr>
            <w:tcW w:w="2977" w:type="dxa"/>
          </w:tcPr>
          <w:p w:rsidR="00285CBB" w:rsidRPr="008468DD" w:rsidRDefault="00285CBB" w:rsidP="00CC1DA8">
            <w:pPr>
              <w:pStyle w:val="ad"/>
              <w:spacing w:before="40" w:after="40"/>
              <w:ind w:left="-57" w:right="-57"/>
              <w:rPr>
                <w:lang w:val="en-US"/>
              </w:rPr>
            </w:pPr>
            <w:r>
              <w:t>202</w:t>
            </w:r>
            <w:r w:rsidR="008468DD">
              <w:rPr>
                <w:lang w:val="en-US"/>
              </w:rPr>
              <w:t>2</w:t>
            </w:r>
            <w:r w:rsidR="00F17CA6">
              <w:t xml:space="preserve"> </w:t>
            </w:r>
            <w:r w:rsidR="00F17CA6" w:rsidRPr="00CC1DA8">
              <w:rPr>
                <w:rStyle w:val="a9"/>
                <w:sz w:val="24"/>
                <w:szCs w:val="28"/>
              </w:rPr>
              <w:footnoteReference w:id="23"/>
            </w:r>
            <w:r w:rsidR="00F17CA6" w:rsidRPr="00CC1DA8">
              <w:rPr>
                <w:spacing w:val="-4"/>
                <w:sz w:val="24"/>
                <w:szCs w:val="28"/>
                <w:vertAlign w:val="superscript"/>
              </w:rPr>
              <w:t>)</w:t>
            </w:r>
          </w:p>
        </w:tc>
      </w:tr>
      <w:tr w:rsidR="00285CBB" w:rsidRPr="00AD2583" w:rsidTr="00285CBB">
        <w:tc>
          <w:tcPr>
            <w:tcW w:w="3794" w:type="dxa"/>
          </w:tcPr>
          <w:p w:rsidR="00285CBB" w:rsidRPr="00AD2583" w:rsidRDefault="00285CBB" w:rsidP="00CC1DA8">
            <w:pPr>
              <w:pStyle w:val="0"/>
              <w:spacing w:before="40" w:after="40"/>
            </w:pPr>
            <w:r w:rsidRPr="00AD2583">
              <w:t>Российская Федерация</w:t>
            </w:r>
          </w:p>
        </w:tc>
        <w:tc>
          <w:tcPr>
            <w:tcW w:w="2693" w:type="dxa"/>
            <w:vAlign w:val="bottom"/>
          </w:tcPr>
          <w:p w:rsidR="00285CBB" w:rsidRPr="00AD2583" w:rsidRDefault="00285CBB" w:rsidP="00CC1DA8">
            <w:pPr>
              <w:pStyle w:val="ad"/>
              <w:spacing w:before="40" w:after="40"/>
              <w:ind w:left="-57" w:right="-57"/>
            </w:pPr>
            <w:r w:rsidRPr="00AD2583">
              <w:t>11,0</w:t>
            </w:r>
          </w:p>
        </w:tc>
        <w:tc>
          <w:tcPr>
            <w:tcW w:w="2977" w:type="dxa"/>
          </w:tcPr>
          <w:p w:rsidR="00285CBB" w:rsidRPr="00AD2583" w:rsidRDefault="00F17CA6" w:rsidP="00CC1DA8">
            <w:pPr>
              <w:pStyle w:val="ad"/>
              <w:spacing w:before="40" w:after="40"/>
              <w:ind w:left="-57" w:right="-57"/>
            </w:pPr>
            <w:r>
              <w:t>9,8</w:t>
            </w:r>
          </w:p>
        </w:tc>
      </w:tr>
      <w:tr w:rsidR="00285CBB" w:rsidRPr="00AD2583" w:rsidTr="00285CBB">
        <w:tc>
          <w:tcPr>
            <w:tcW w:w="3794" w:type="dxa"/>
          </w:tcPr>
          <w:p w:rsidR="00285CBB" w:rsidRPr="00AD2583" w:rsidRDefault="00285CBB" w:rsidP="00CC1DA8">
            <w:pPr>
              <w:pStyle w:val="0"/>
              <w:spacing w:before="40" w:after="40"/>
            </w:pPr>
            <w:r w:rsidRPr="00AD2583">
              <w:t>Новосибирская область</w:t>
            </w:r>
          </w:p>
        </w:tc>
        <w:tc>
          <w:tcPr>
            <w:tcW w:w="2693" w:type="dxa"/>
            <w:vAlign w:val="bottom"/>
          </w:tcPr>
          <w:p w:rsidR="00285CBB" w:rsidRPr="00AD2583" w:rsidRDefault="00285CBB" w:rsidP="00CC1DA8">
            <w:pPr>
              <w:pStyle w:val="ad"/>
              <w:spacing w:before="40" w:after="40"/>
              <w:ind w:left="-57" w:right="-57"/>
            </w:pPr>
            <w:r w:rsidRPr="00AD2583">
              <w:t>12,9</w:t>
            </w:r>
          </w:p>
        </w:tc>
        <w:tc>
          <w:tcPr>
            <w:tcW w:w="2977" w:type="dxa"/>
          </w:tcPr>
          <w:p w:rsidR="00285CBB" w:rsidRPr="00AD2583" w:rsidRDefault="00195B6F" w:rsidP="00CC1DA8">
            <w:pPr>
              <w:pStyle w:val="ad"/>
              <w:spacing w:before="40" w:after="40"/>
              <w:ind w:left="-57" w:right="-57"/>
            </w:pPr>
            <w:r>
              <w:t>11,3</w:t>
            </w:r>
          </w:p>
        </w:tc>
      </w:tr>
    </w:tbl>
    <w:p w:rsidR="00903BF3" w:rsidRPr="00AD2583" w:rsidRDefault="00977DED" w:rsidP="00121A48">
      <w:pPr>
        <w:pStyle w:val="1d"/>
      </w:pPr>
      <w:bookmarkStart w:id="18" w:name="_Toc110930907"/>
      <w:r w:rsidRPr="00AD2583">
        <w:lastRenderedPageBreak/>
        <w:t>6</w:t>
      </w:r>
      <w:r w:rsidR="003B4F91" w:rsidRPr="00AD2583">
        <w:t xml:space="preserve">. </w:t>
      </w:r>
      <w:r w:rsidR="00D53AA5" w:rsidRPr="00AD2583">
        <w:t>Ж</w:t>
      </w:r>
      <w:r w:rsidR="00903BF3" w:rsidRPr="00AD2583">
        <w:t>илищные условия населения</w:t>
      </w:r>
      <w:bookmarkEnd w:id="18"/>
    </w:p>
    <w:p w:rsidR="000B616D" w:rsidRPr="00AD2583" w:rsidRDefault="000B616D" w:rsidP="00DC55B0">
      <w:pPr>
        <w:pStyle w:val="BodyText21"/>
        <w:spacing w:before="60" w:line="264" w:lineRule="auto"/>
        <w:ind w:firstLine="709"/>
        <w:rPr>
          <w:rFonts w:cs="Arial"/>
          <w:color w:val="000000"/>
          <w:sz w:val="22"/>
          <w:szCs w:val="22"/>
        </w:rPr>
      </w:pPr>
      <w:r w:rsidRPr="00AD2583">
        <w:rPr>
          <w:rFonts w:cs="Arial"/>
          <w:color w:val="000000"/>
          <w:sz w:val="22"/>
          <w:szCs w:val="22"/>
        </w:rPr>
        <w:t>В разделе публикуется информация о жилищном фон</w:t>
      </w:r>
      <w:r w:rsidR="00A708BB" w:rsidRPr="00AD2583">
        <w:rPr>
          <w:rFonts w:cs="Arial"/>
          <w:color w:val="000000"/>
          <w:sz w:val="22"/>
          <w:szCs w:val="22"/>
        </w:rPr>
        <w:t>де и его благоустройстве</w:t>
      </w:r>
      <w:r w:rsidRPr="00AD2583">
        <w:rPr>
          <w:rFonts w:cs="Arial"/>
          <w:color w:val="000000"/>
          <w:sz w:val="22"/>
          <w:szCs w:val="22"/>
        </w:rPr>
        <w:t xml:space="preserve">. </w:t>
      </w:r>
    </w:p>
    <w:p w:rsidR="000B616D" w:rsidRPr="00AD2583" w:rsidRDefault="000B616D" w:rsidP="00DC55B0">
      <w:pPr>
        <w:spacing w:before="60" w:line="264" w:lineRule="auto"/>
        <w:ind w:firstLine="709"/>
        <w:rPr>
          <w:rFonts w:cs="Arial"/>
          <w:color w:val="000000"/>
          <w:szCs w:val="22"/>
        </w:rPr>
      </w:pPr>
      <w:r w:rsidRPr="00AD2583">
        <w:rPr>
          <w:rFonts w:cs="Arial"/>
          <w:b/>
          <w:color w:val="000000"/>
          <w:szCs w:val="22"/>
        </w:rPr>
        <w:t>Жилищный фонд</w:t>
      </w:r>
      <w:r w:rsidRPr="00AD2583">
        <w:rPr>
          <w:rFonts w:cs="Arial"/>
          <w:color w:val="000000"/>
          <w:szCs w:val="22"/>
        </w:rPr>
        <w:t xml:space="preserve"> – совокупность всех жилых помещений, находящихся на те</w:t>
      </w:r>
      <w:r w:rsidRPr="00AD2583">
        <w:rPr>
          <w:rFonts w:cs="Arial"/>
          <w:color w:val="000000"/>
          <w:szCs w:val="22"/>
        </w:rPr>
        <w:t>р</w:t>
      </w:r>
      <w:r w:rsidRPr="00AD2583">
        <w:rPr>
          <w:rFonts w:cs="Arial"/>
          <w:color w:val="000000"/>
          <w:szCs w:val="22"/>
        </w:rPr>
        <w:t>ритории Российской Федерации.</w:t>
      </w:r>
    </w:p>
    <w:p w:rsidR="000B616D" w:rsidRPr="00AD2583" w:rsidRDefault="000B616D" w:rsidP="00DC55B0">
      <w:pPr>
        <w:pStyle w:val="211"/>
        <w:spacing w:before="60" w:line="264" w:lineRule="auto"/>
        <w:ind w:firstLine="709"/>
        <w:rPr>
          <w:rFonts w:cs="Arial"/>
          <w:color w:val="000000"/>
          <w:sz w:val="22"/>
          <w:szCs w:val="22"/>
        </w:rPr>
      </w:pPr>
      <w:r w:rsidRPr="00AD2583">
        <w:rPr>
          <w:rFonts w:cs="Arial"/>
          <w:color w:val="000000"/>
          <w:sz w:val="22"/>
          <w:szCs w:val="22"/>
        </w:rPr>
        <w:t>В составе жилищного фонда не учитываются дачи, летние садовые домики, спортивные и туристские базы, мотели, кемпинги, санатории, дома отдыха, пансионаты, дома для приезжих, гостиницы, казармы, кельи, железнодорожные вагончики и другие строе</w:t>
      </w:r>
      <w:r w:rsidR="00A708BB" w:rsidRPr="00AD2583">
        <w:rPr>
          <w:rFonts w:cs="Arial"/>
          <w:color w:val="000000"/>
          <w:sz w:val="22"/>
          <w:szCs w:val="22"/>
        </w:rPr>
        <w:t>ния и помещения, предназначенные для отдыха, сезонного и временного прож</w:t>
      </w:r>
      <w:r w:rsidR="00A708BB" w:rsidRPr="00AD2583">
        <w:rPr>
          <w:rFonts w:cs="Arial"/>
          <w:color w:val="000000"/>
          <w:sz w:val="22"/>
          <w:szCs w:val="22"/>
        </w:rPr>
        <w:t>и</w:t>
      </w:r>
      <w:r w:rsidR="00A708BB" w:rsidRPr="00AD2583">
        <w:rPr>
          <w:rFonts w:cs="Arial"/>
          <w:color w:val="000000"/>
          <w:sz w:val="22"/>
          <w:szCs w:val="22"/>
        </w:rPr>
        <w:t>вания</w:t>
      </w:r>
      <w:r w:rsidR="0070490E" w:rsidRPr="00AD2583">
        <w:rPr>
          <w:rFonts w:cs="Arial"/>
          <w:color w:val="000000"/>
          <w:sz w:val="22"/>
          <w:szCs w:val="22"/>
        </w:rPr>
        <w:t>.</w:t>
      </w:r>
    </w:p>
    <w:p w:rsidR="000B616D" w:rsidRPr="00AD2583" w:rsidRDefault="000B616D" w:rsidP="00DC55B0">
      <w:pPr>
        <w:spacing w:before="60" w:line="264" w:lineRule="auto"/>
        <w:ind w:firstLine="709"/>
        <w:rPr>
          <w:rFonts w:cs="Arial"/>
          <w:color w:val="000000"/>
          <w:szCs w:val="22"/>
        </w:rPr>
      </w:pPr>
      <w:r w:rsidRPr="00AD2583">
        <w:rPr>
          <w:rFonts w:cs="Arial"/>
          <w:b/>
          <w:color w:val="000000"/>
          <w:szCs w:val="22"/>
        </w:rPr>
        <w:t xml:space="preserve">Общая площадь жилого помещения </w:t>
      </w:r>
      <w:r w:rsidRPr="00AD2583">
        <w:rPr>
          <w:rFonts w:cs="Arial"/>
          <w:color w:val="000000"/>
          <w:szCs w:val="22"/>
        </w:rPr>
        <w:t xml:space="preserve">состоит из суммы площади всех частей такого помещения, включая площадь помещений вспомогательного использования, предназначенных для удовлетворения гражданами бытовых и иных нужд, связанных </w:t>
      </w:r>
      <w:r w:rsidR="008D3EFA">
        <w:rPr>
          <w:rFonts w:cs="Arial"/>
          <w:color w:val="000000"/>
          <w:szCs w:val="22"/>
        </w:rPr>
        <w:br/>
      </w:r>
      <w:r w:rsidRPr="00AD2583">
        <w:rPr>
          <w:rFonts w:cs="Arial"/>
          <w:color w:val="000000"/>
          <w:szCs w:val="22"/>
        </w:rPr>
        <w:t xml:space="preserve">с их проживанием в жилом помещении, за исключением балконов, лоджий, веранд </w:t>
      </w:r>
      <w:r w:rsidR="008D3EFA">
        <w:rPr>
          <w:rFonts w:cs="Arial"/>
          <w:color w:val="000000"/>
          <w:szCs w:val="22"/>
        </w:rPr>
        <w:br/>
      </w:r>
      <w:r w:rsidRPr="00AD2583">
        <w:rPr>
          <w:rFonts w:cs="Arial"/>
          <w:color w:val="000000"/>
          <w:szCs w:val="22"/>
        </w:rPr>
        <w:t>и террас.</w:t>
      </w:r>
    </w:p>
    <w:p w:rsidR="00A708BB" w:rsidRPr="00AD2583" w:rsidRDefault="00A708BB" w:rsidP="00DC55B0">
      <w:pPr>
        <w:spacing w:before="60" w:line="264" w:lineRule="auto"/>
        <w:ind w:firstLine="709"/>
        <w:rPr>
          <w:rFonts w:cs="Arial"/>
          <w:color w:val="000000"/>
          <w:szCs w:val="22"/>
        </w:rPr>
      </w:pPr>
      <w:r w:rsidRPr="00AD2583">
        <w:rPr>
          <w:rFonts w:cs="Arial"/>
          <w:b/>
          <w:color w:val="000000"/>
          <w:szCs w:val="22"/>
        </w:rPr>
        <w:t>Общая площадь жилых помещений, приходящаяся в среднем на одного ж</w:t>
      </w:r>
      <w:r w:rsidRPr="00AD2583">
        <w:rPr>
          <w:rFonts w:cs="Arial"/>
          <w:b/>
          <w:color w:val="000000"/>
          <w:szCs w:val="22"/>
        </w:rPr>
        <w:t>и</w:t>
      </w:r>
      <w:r w:rsidRPr="00AD2583">
        <w:rPr>
          <w:rFonts w:cs="Arial"/>
          <w:b/>
          <w:color w:val="000000"/>
          <w:szCs w:val="22"/>
        </w:rPr>
        <w:t>теля,</w:t>
      </w:r>
      <w:r w:rsidRPr="00AD2583">
        <w:rPr>
          <w:rFonts w:cs="Arial"/>
          <w:color w:val="000000"/>
          <w:szCs w:val="22"/>
        </w:rPr>
        <w:t xml:space="preserve"> рассчитывается делением общей площади всего жилищного фонда на конец года на численность постоянного населения на эту же дату.</w:t>
      </w:r>
    </w:p>
    <w:p w:rsidR="000B616D" w:rsidRPr="00AD2583" w:rsidRDefault="000B616D" w:rsidP="000B616D"/>
    <w:p w:rsidR="005871FB" w:rsidRPr="00AD2583" w:rsidRDefault="005871FB" w:rsidP="005871FB">
      <w:pPr>
        <w:pStyle w:val="aff2"/>
      </w:pPr>
      <w:r w:rsidRPr="00AD2583">
        <w:t>Жилищный фонд</w:t>
      </w:r>
      <w:r w:rsidR="00E4666F" w:rsidRPr="00AD2583">
        <w:t xml:space="preserve"> Новосибирской области</w:t>
      </w:r>
      <w:r w:rsidR="008B4157" w:rsidRPr="00AD2583">
        <w:t xml:space="preserve"> в сравнении с данными </w:t>
      </w:r>
      <w:r w:rsidR="008B4157" w:rsidRPr="00AD2583">
        <w:br/>
        <w:t>по</w:t>
      </w:r>
      <w:r w:rsidR="00E4666F" w:rsidRPr="00AD2583">
        <w:t xml:space="preserve"> </w:t>
      </w:r>
      <w:r w:rsidR="00900F35" w:rsidRPr="00AD2583">
        <w:t>Российской Федера</w:t>
      </w:r>
      <w:r w:rsidR="00834855" w:rsidRPr="00AD2583">
        <w:t>ции</w:t>
      </w:r>
    </w:p>
    <w:p w:rsidR="005871FB" w:rsidRPr="00AD2583" w:rsidRDefault="005871FB" w:rsidP="005871FB">
      <w:pPr>
        <w:pStyle w:val="aff3"/>
      </w:pPr>
      <w:r w:rsidRPr="00AD2583">
        <w:t>(на конец года</w:t>
      </w:r>
      <w:r w:rsidR="00E4666F" w:rsidRPr="00AD2583">
        <w:t>, млн кв. м</w:t>
      </w:r>
      <w:r w:rsidRPr="00AD2583">
        <w:t>)</w:t>
      </w:r>
    </w:p>
    <w:tbl>
      <w:tblPr>
        <w:tblW w:w="94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615"/>
        <w:gridCol w:w="968"/>
        <w:gridCol w:w="968"/>
        <w:gridCol w:w="968"/>
        <w:gridCol w:w="968"/>
        <w:gridCol w:w="968"/>
        <w:gridCol w:w="968"/>
      </w:tblGrid>
      <w:tr w:rsidR="006315C0" w:rsidRPr="00AD2583" w:rsidTr="00A708BB">
        <w:trPr>
          <w:cantSplit/>
          <w:tblHeader/>
        </w:trPr>
        <w:tc>
          <w:tcPr>
            <w:tcW w:w="361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6315C0" w:rsidRPr="00AD2583" w:rsidRDefault="006315C0" w:rsidP="005871FB">
            <w:pPr>
              <w:pStyle w:val="afe"/>
              <w:spacing w:before="80" w:after="80"/>
              <w:rPr>
                <w:b w:val="0"/>
              </w:rPr>
            </w:pPr>
          </w:p>
        </w:tc>
        <w:tc>
          <w:tcPr>
            <w:tcW w:w="96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96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96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96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96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96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315C0" w:rsidRPr="00AD2583" w:rsidRDefault="006315C0" w:rsidP="0086700C">
            <w:pPr>
              <w:pStyle w:val="ad"/>
              <w:ind w:left="-57" w:right="-57"/>
            </w:pPr>
            <w:r>
              <w:t>2022</w:t>
            </w:r>
          </w:p>
        </w:tc>
      </w:tr>
      <w:tr w:rsidR="006208D1" w:rsidRPr="00AD2583" w:rsidTr="00A708BB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208D1" w:rsidRPr="00AD2583" w:rsidRDefault="006208D1" w:rsidP="002210BB">
            <w:pPr>
              <w:pStyle w:val="0"/>
            </w:pPr>
            <w:r w:rsidRPr="00AD2583">
              <w:t>Российская Федерация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08D1" w:rsidRPr="00AD2583" w:rsidRDefault="006208D1" w:rsidP="00BF75A7">
            <w:pPr>
              <w:pStyle w:val="ad"/>
            </w:pPr>
            <w:r w:rsidRPr="00AD2583">
              <w:t>3708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08D1" w:rsidRPr="00AD2583" w:rsidRDefault="006208D1" w:rsidP="00BF75A7">
            <w:pPr>
              <w:pStyle w:val="ad"/>
            </w:pPr>
            <w:r w:rsidRPr="00AD2583">
              <w:t>3780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08D1" w:rsidRPr="00AD2583" w:rsidRDefault="006208D1" w:rsidP="00BF75A7">
            <w:pPr>
              <w:pStyle w:val="ad"/>
            </w:pPr>
            <w:r w:rsidRPr="00AD2583">
              <w:t>3857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08D1" w:rsidRPr="00AD2583" w:rsidRDefault="006208D1" w:rsidP="00BF75A7">
            <w:pPr>
              <w:pStyle w:val="ad"/>
            </w:pPr>
            <w:r w:rsidRPr="00AD2583">
              <w:t>3934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08D1" w:rsidRPr="00AD2583" w:rsidRDefault="006208D1" w:rsidP="00BF75A7">
            <w:pPr>
              <w:pStyle w:val="ad"/>
            </w:pPr>
            <w:r w:rsidRPr="00AD2583">
              <w:t>4044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208D1" w:rsidRPr="00AD2583" w:rsidRDefault="006208D1" w:rsidP="00240F31">
            <w:pPr>
              <w:pStyle w:val="ad"/>
            </w:pPr>
            <w:r>
              <w:t>4132</w:t>
            </w:r>
          </w:p>
        </w:tc>
      </w:tr>
      <w:tr w:rsidR="006208D1" w:rsidRPr="00AD2583" w:rsidTr="00A708BB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6208D1" w:rsidRPr="00AD2583" w:rsidRDefault="006208D1" w:rsidP="002210BB">
            <w:pPr>
              <w:pStyle w:val="0"/>
            </w:pPr>
            <w:r w:rsidRPr="00AD2583">
              <w:t>Новосибирская область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208D1" w:rsidRPr="00AD2583" w:rsidRDefault="006208D1" w:rsidP="00BF75A7">
            <w:pPr>
              <w:pStyle w:val="ad"/>
            </w:pPr>
            <w:r w:rsidRPr="00AD2583">
              <w:t>68,9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208D1" w:rsidRPr="00AD2583" w:rsidRDefault="006208D1" w:rsidP="00BF75A7">
            <w:pPr>
              <w:pStyle w:val="ad"/>
            </w:pPr>
            <w:r w:rsidRPr="00AD2583">
              <w:t>70,4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208D1" w:rsidRPr="00AD2583" w:rsidRDefault="006208D1" w:rsidP="00BF75A7">
            <w:pPr>
              <w:pStyle w:val="ad"/>
            </w:pPr>
            <w:r w:rsidRPr="00AD2583">
              <w:t>72,3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208D1" w:rsidRPr="00AD2583" w:rsidRDefault="006208D1" w:rsidP="00BF75A7">
            <w:pPr>
              <w:pStyle w:val="ad"/>
            </w:pPr>
            <w:r w:rsidRPr="00AD2583">
              <w:t>73,9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208D1" w:rsidRPr="00AD2583" w:rsidRDefault="006208D1" w:rsidP="00BF75A7">
            <w:pPr>
              <w:pStyle w:val="ad"/>
            </w:pPr>
            <w:r w:rsidRPr="00AD2583">
              <w:t>76,2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208D1" w:rsidRPr="00AD2583" w:rsidRDefault="006208D1" w:rsidP="00240F31">
            <w:pPr>
              <w:pStyle w:val="ad"/>
            </w:pPr>
            <w:r>
              <w:t>78,1</w:t>
            </w:r>
          </w:p>
        </w:tc>
      </w:tr>
    </w:tbl>
    <w:p w:rsidR="005871FB" w:rsidRPr="00AD2583" w:rsidRDefault="005871FB" w:rsidP="000B616D"/>
    <w:p w:rsidR="00903BF3" w:rsidRPr="00AD2583" w:rsidRDefault="004707C6" w:rsidP="00903BF3">
      <w:pPr>
        <w:pStyle w:val="aff2"/>
      </w:pPr>
      <w:r w:rsidRPr="00AD2583">
        <w:t>Общая площадь жилых помещений, приходящаяся</w:t>
      </w:r>
      <w:r w:rsidR="00903BF3" w:rsidRPr="00AD2583">
        <w:t xml:space="preserve"> в среднем на одного </w:t>
      </w:r>
      <w:r w:rsidRPr="00AD2583">
        <w:br/>
      </w:r>
      <w:r w:rsidR="00903BF3" w:rsidRPr="00AD2583">
        <w:t>жителя</w:t>
      </w:r>
      <w:r w:rsidRPr="00AD2583">
        <w:t xml:space="preserve"> </w:t>
      </w:r>
      <w:r w:rsidR="00903BF3" w:rsidRPr="00AD2583">
        <w:t>по Новосибирской области</w:t>
      </w:r>
      <w:r w:rsidR="008B4157" w:rsidRPr="00AD2583">
        <w:t xml:space="preserve"> в сравнении с данными </w:t>
      </w:r>
      <w:r w:rsidR="008B4157" w:rsidRPr="00AD2583">
        <w:br/>
        <w:t>по</w:t>
      </w:r>
      <w:r w:rsidR="005871FB" w:rsidRPr="00AD2583">
        <w:t xml:space="preserve"> </w:t>
      </w:r>
      <w:r w:rsidR="00903BF3" w:rsidRPr="00AD2583">
        <w:t>Российской Федерации</w:t>
      </w:r>
    </w:p>
    <w:p w:rsidR="00903BF3" w:rsidRPr="00AD2583" w:rsidRDefault="007A45FE" w:rsidP="00903BF3">
      <w:pPr>
        <w:pStyle w:val="aff3"/>
        <w:rPr>
          <w:b/>
        </w:rPr>
      </w:pPr>
      <w:r w:rsidRPr="00AD2583">
        <w:t>(на конец года, кв. м</w:t>
      </w:r>
      <w:r w:rsidR="00903BF3" w:rsidRPr="00AD2583">
        <w:t>)</w:t>
      </w:r>
    </w:p>
    <w:tbl>
      <w:tblPr>
        <w:tblW w:w="94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652"/>
        <w:gridCol w:w="968"/>
        <w:gridCol w:w="968"/>
        <w:gridCol w:w="968"/>
        <w:gridCol w:w="968"/>
        <w:gridCol w:w="968"/>
        <w:gridCol w:w="968"/>
      </w:tblGrid>
      <w:tr w:rsidR="006315C0" w:rsidRPr="00AD2583" w:rsidTr="00A81CA1">
        <w:tc>
          <w:tcPr>
            <w:tcW w:w="3652" w:type="dxa"/>
          </w:tcPr>
          <w:p w:rsidR="006315C0" w:rsidRPr="00AD2583" w:rsidRDefault="006315C0" w:rsidP="00110DF2">
            <w:pPr>
              <w:pStyle w:val="ad"/>
            </w:pPr>
          </w:p>
        </w:tc>
        <w:tc>
          <w:tcPr>
            <w:tcW w:w="968" w:type="dxa"/>
            <w:vAlign w:val="center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968" w:type="dxa"/>
            <w:vAlign w:val="center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968" w:type="dxa"/>
            <w:vAlign w:val="center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968" w:type="dxa"/>
            <w:vAlign w:val="center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968" w:type="dxa"/>
            <w:vAlign w:val="center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968" w:type="dxa"/>
            <w:vAlign w:val="center"/>
          </w:tcPr>
          <w:p w:rsidR="006315C0" w:rsidRPr="00AD2583" w:rsidRDefault="006315C0" w:rsidP="0086700C">
            <w:pPr>
              <w:pStyle w:val="ad"/>
              <w:ind w:left="-57" w:right="-57"/>
            </w:pPr>
            <w:r>
              <w:t>2022</w:t>
            </w:r>
          </w:p>
        </w:tc>
      </w:tr>
      <w:tr w:rsidR="006208D1" w:rsidRPr="00AD2583" w:rsidTr="00A81CA1">
        <w:tc>
          <w:tcPr>
            <w:tcW w:w="3652" w:type="dxa"/>
          </w:tcPr>
          <w:p w:rsidR="006208D1" w:rsidRPr="00AD2583" w:rsidRDefault="006208D1" w:rsidP="00110DF2">
            <w:pPr>
              <w:pStyle w:val="0"/>
            </w:pPr>
            <w:r w:rsidRPr="00AD2583">
              <w:t>Российская Федерация</w:t>
            </w:r>
          </w:p>
        </w:tc>
        <w:tc>
          <w:tcPr>
            <w:tcW w:w="968" w:type="dxa"/>
            <w:vAlign w:val="bottom"/>
          </w:tcPr>
          <w:p w:rsidR="006208D1" w:rsidRPr="00AD2583" w:rsidRDefault="006208D1" w:rsidP="00BF75A7">
            <w:pPr>
              <w:pStyle w:val="ad"/>
            </w:pPr>
            <w:r w:rsidRPr="00AD2583">
              <w:t>25,2</w:t>
            </w:r>
          </w:p>
        </w:tc>
        <w:tc>
          <w:tcPr>
            <w:tcW w:w="968" w:type="dxa"/>
            <w:vAlign w:val="bottom"/>
          </w:tcPr>
          <w:p w:rsidR="006208D1" w:rsidRPr="00AD2583" w:rsidRDefault="006208D1" w:rsidP="00BF75A7">
            <w:pPr>
              <w:pStyle w:val="ad"/>
            </w:pPr>
            <w:r w:rsidRPr="00AD2583">
              <w:t>25,8</w:t>
            </w:r>
          </w:p>
        </w:tc>
        <w:tc>
          <w:tcPr>
            <w:tcW w:w="968" w:type="dxa"/>
            <w:vAlign w:val="bottom"/>
          </w:tcPr>
          <w:p w:rsidR="006208D1" w:rsidRPr="00AD2583" w:rsidRDefault="006208D1" w:rsidP="00BF75A7">
            <w:pPr>
              <w:pStyle w:val="ad"/>
            </w:pPr>
            <w:r w:rsidRPr="00AD2583">
              <w:t>26,3</w:t>
            </w:r>
          </w:p>
        </w:tc>
        <w:tc>
          <w:tcPr>
            <w:tcW w:w="968" w:type="dxa"/>
            <w:vAlign w:val="bottom"/>
          </w:tcPr>
          <w:p w:rsidR="006208D1" w:rsidRPr="00AD2583" w:rsidRDefault="006208D1" w:rsidP="00BF75A7">
            <w:pPr>
              <w:pStyle w:val="ad"/>
            </w:pPr>
            <w:r w:rsidRPr="00AD2583">
              <w:t>26,9</w:t>
            </w:r>
          </w:p>
        </w:tc>
        <w:tc>
          <w:tcPr>
            <w:tcW w:w="968" w:type="dxa"/>
            <w:vAlign w:val="bottom"/>
          </w:tcPr>
          <w:p w:rsidR="006208D1" w:rsidRPr="00AD2583" w:rsidRDefault="006208D1" w:rsidP="00BF75A7">
            <w:pPr>
              <w:pStyle w:val="ad"/>
            </w:pPr>
            <w:r w:rsidRPr="00AD2583">
              <w:t>27,8</w:t>
            </w:r>
          </w:p>
        </w:tc>
        <w:tc>
          <w:tcPr>
            <w:tcW w:w="968" w:type="dxa"/>
            <w:vAlign w:val="bottom"/>
          </w:tcPr>
          <w:p w:rsidR="006208D1" w:rsidRPr="00AD2583" w:rsidRDefault="006208D1" w:rsidP="00240F31">
            <w:pPr>
              <w:pStyle w:val="ad"/>
            </w:pPr>
            <w:r>
              <w:t>28,2</w:t>
            </w:r>
          </w:p>
        </w:tc>
      </w:tr>
      <w:tr w:rsidR="006208D1" w:rsidRPr="00AD2583" w:rsidTr="00A81CA1">
        <w:tc>
          <w:tcPr>
            <w:tcW w:w="3652" w:type="dxa"/>
          </w:tcPr>
          <w:p w:rsidR="006208D1" w:rsidRPr="00AD2583" w:rsidRDefault="006208D1" w:rsidP="00110DF2">
            <w:pPr>
              <w:pStyle w:val="0"/>
            </w:pPr>
            <w:r w:rsidRPr="00AD2583">
              <w:t>Новосибирская область</w:t>
            </w:r>
          </w:p>
        </w:tc>
        <w:tc>
          <w:tcPr>
            <w:tcW w:w="968" w:type="dxa"/>
            <w:vAlign w:val="bottom"/>
          </w:tcPr>
          <w:p w:rsidR="006208D1" w:rsidRPr="00AD2583" w:rsidRDefault="006208D1" w:rsidP="00BF75A7">
            <w:pPr>
              <w:pStyle w:val="ad"/>
            </w:pPr>
            <w:r w:rsidRPr="00AD2583">
              <w:t>24,7</w:t>
            </w:r>
          </w:p>
        </w:tc>
        <w:tc>
          <w:tcPr>
            <w:tcW w:w="968" w:type="dxa"/>
            <w:vAlign w:val="bottom"/>
          </w:tcPr>
          <w:p w:rsidR="006208D1" w:rsidRPr="00AD2583" w:rsidRDefault="006208D1" w:rsidP="00BF75A7">
            <w:pPr>
              <w:pStyle w:val="ad"/>
            </w:pPr>
            <w:r w:rsidRPr="00AD2583">
              <w:t>25,2</w:t>
            </w:r>
          </w:p>
        </w:tc>
        <w:tc>
          <w:tcPr>
            <w:tcW w:w="968" w:type="dxa"/>
            <w:vAlign w:val="bottom"/>
          </w:tcPr>
          <w:p w:rsidR="006208D1" w:rsidRPr="00AD2583" w:rsidRDefault="006208D1" w:rsidP="00BF75A7">
            <w:pPr>
              <w:pStyle w:val="ad"/>
            </w:pPr>
            <w:r w:rsidRPr="00AD2583">
              <w:t>25,8</w:t>
            </w:r>
          </w:p>
        </w:tc>
        <w:tc>
          <w:tcPr>
            <w:tcW w:w="968" w:type="dxa"/>
            <w:vAlign w:val="bottom"/>
          </w:tcPr>
          <w:p w:rsidR="006208D1" w:rsidRPr="00AD2583" w:rsidRDefault="006208D1" w:rsidP="00BF75A7">
            <w:pPr>
              <w:pStyle w:val="ad"/>
            </w:pPr>
            <w:r w:rsidRPr="00AD2583">
              <w:t>26,5</w:t>
            </w:r>
          </w:p>
        </w:tc>
        <w:tc>
          <w:tcPr>
            <w:tcW w:w="968" w:type="dxa"/>
            <w:vAlign w:val="bottom"/>
          </w:tcPr>
          <w:p w:rsidR="006208D1" w:rsidRPr="00AD2583" w:rsidRDefault="006208D1" w:rsidP="00BF75A7">
            <w:pPr>
              <w:pStyle w:val="ad"/>
            </w:pPr>
            <w:r w:rsidRPr="00AD2583">
              <w:t>27,4</w:t>
            </w:r>
          </w:p>
        </w:tc>
        <w:tc>
          <w:tcPr>
            <w:tcW w:w="968" w:type="dxa"/>
            <w:vAlign w:val="bottom"/>
          </w:tcPr>
          <w:p w:rsidR="006208D1" w:rsidRPr="00AD2583" w:rsidRDefault="006208D1" w:rsidP="00240F31">
            <w:pPr>
              <w:pStyle w:val="ad"/>
            </w:pPr>
            <w:r>
              <w:t>28,0</w:t>
            </w:r>
          </w:p>
        </w:tc>
      </w:tr>
    </w:tbl>
    <w:p w:rsidR="00903BF3" w:rsidRPr="00AD2583" w:rsidRDefault="00903BF3" w:rsidP="00903BF3"/>
    <w:p w:rsidR="009D0351" w:rsidRPr="00AD2583" w:rsidRDefault="009D0351" w:rsidP="004C24EB">
      <w:pPr>
        <w:pStyle w:val="aff2"/>
        <w:pageBreakBefore/>
        <w:spacing w:after="120"/>
      </w:pPr>
      <w:r w:rsidRPr="00AD2583">
        <w:lastRenderedPageBreak/>
        <w:t>Жилищный фонд в среднем на одного жителя</w:t>
      </w:r>
      <w:r w:rsidRPr="00AD2583">
        <w:br/>
        <w:t xml:space="preserve">по регионам Сибирского федерального округа </w:t>
      </w:r>
      <w:r w:rsidR="007C33C4" w:rsidRPr="00AD2583">
        <w:t xml:space="preserve">за </w:t>
      </w:r>
      <w:r w:rsidRPr="00AD2583">
        <w:t>20</w:t>
      </w:r>
      <w:r w:rsidR="00A708BB" w:rsidRPr="00AD2583">
        <w:t>2</w:t>
      </w:r>
      <w:r w:rsidR="007F53EB">
        <w:t>2</w:t>
      </w:r>
      <w:r w:rsidR="00900F35" w:rsidRPr="00AD2583">
        <w:t xml:space="preserve"> </w:t>
      </w:r>
      <w:r w:rsidRPr="00AD2583">
        <w:t>год</w:t>
      </w:r>
    </w:p>
    <w:p w:rsidR="009D0351" w:rsidRDefault="005D2276" w:rsidP="009D0351">
      <w:pPr>
        <w:pStyle w:val="aff3"/>
      </w:pPr>
      <w:r>
        <w:rPr>
          <w:noProof/>
        </w:rPr>
        <w:drawing>
          <wp:anchor distT="0" distB="0" distL="114300" distR="114300" simplePos="0" relativeHeight="251644416" behindDoc="1" locked="0" layoutInCell="1" allowOverlap="1" wp14:anchorId="17D9793B" wp14:editId="0D0C81B6">
            <wp:simplePos x="0" y="0"/>
            <wp:positionH relativeFrom="column">
              <wp:posOffset>246380</wp:posOffset>
            </wp:positionH>
            <wp:positionV relativeFrom="paragraph">
              <wp:posOffset>269240</wp:posOffset>
            </wp:positionV>
            <wp:extent cx="5712460" cy="2952115"/>
            <wp:effectExtent l="0" t="0" r="2540" b="635"/>
            <wp:wrapTopAndBottom/>
            <wp:docPr id="81" name="Объект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5FE" w:rsidRPr="00AD2583">
        <w:t>(на конец года, кв. м</w:t>
      </w:r>
      <w:r w:rsidR="009D0351" w:rsidRPr="00AD2583">
        <w:t>)</w:t>
      </w:r>
    </w:p>
    <w:p w:rsidR="009D0351" w:rsidRPr="00AD2583" w:rsidRDefault="009D0351" w:rsidP="009D0351">
      <w:pPr>
        <w:spacing w:line="240" w:lineRule="auto"/>
        <w:jc w:val="center"/>
      </w:pPr>
    </w:p>
    <w:p w:rsidR="009D0351" w:rsidRPr="00AD2583" w:rsidRDefault="009D0351" w:rsidP="00903BF3"/>
    <w:p w:rsidR="00903BF3" w:rsidRPr="00AD2583" w:rsidRDefault="00903BF3" w:rsidP="000B616D">
      <w:pPr>
        <w:pStyle w:val="aff2"/>
        <w:spacing w:after="120"/>
      </w:pPr>
      <w:r w:rsidRPr="00AD2583">
        <w:t>Распределение общей площади жилищного фонда</w:t>
      </w:r>
      <w:r w:rsidRPr="00AD2583">
        <w:br/>
        <w:t>по формам собственности</w:t>
      </w:r>
    </w:p>
    <w:p w:rsidR="00903BF3" w:rsidRPr="00AD2583" w:rsidRDefault="00903BF3" w:rsidP="00903BF3">
      <w:pPr>
        <w:pStyle w:val="ad"/>
        <w:spacing w:before="0" w:after="0" w:line="288" w:lineRule="auto"/>
      </w:pPr>
      <w:r w:rsidRPr="00AD2583">
        <w:t>(на конец года)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615"/>
        <w:gridCol w:w="945"/>
        <w:gridCol w:w="945"/>
        <w:gridCol w:w="945"/>
        <w:gridCol w:w="945"/>
        <w:gridCol w:w="945"/>
        <w:gridCol w:w="945"/>
      </w:tblGrid>
      <w:tr w:rsidR="006315C0" w:rsidRPr="00AD2583" w:rsidTr="002012F6">
        <w:trPr>
          <w:cantSplit/>
        </w:trPr>
        <w:tc>
          <w:tcPr>
            <w:tcW w:w="3615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6315C0" w:rsidRPr="00AD2583" w:rsidRDefault="006315C0" w:rsidP="00110DF2">
            <w:pPr>
              <w:pStyle w:val="afe"/>
              <w:spacing w:before="0" w:after="0"/>
              <w:rPr>
                <w:b w:val="0"/>
              </w:rPr>
            </w:pPr>
          </w:p>
        </w:tc>
        <w:tc>
          <w:tcPr>
            <w:tcW w:w="94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945" w:type="dxa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vAlign w:val="center"/>
          </w:tcPr>
          <w:p w:rsidR="006315C0" w:rsidRPr="00AD2583" w:rsidRDefault="006315C0" w:rsidP="00605C4A">
            <w:pPr>
              <w:pStyle w:val="ad"/>
              <w:ind w:left="-57" w:right="-57"/>
            </w:pPr>
            <w:r>
              <w:t>2022</w:t>
            </w:r>
          </w:p>
        </w:tc>
      </w:tr>
      <w:tr w:rsidR="006315C0" w:rsidRPr="00AD2583">
        <w:trPr>
          <w:cantSplit/>
        </w:trPr>
        <w:tc>
          <w:tcPr>
            <w:tcW w:w="9285" w:type="dxa"/>
            <w:gridSpan w:val="7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6315C0" w:rsidRPr="00AD2583" w:rsidRDefault="006315C0" w:rsidP="00110DF2">
            <w:pPr>
              <w:pStyle w:val="-"/>
            </w:pPr>
            <w:r w:rsidRPr="00AD2583">
              <w:t>Тыс. кв. м общей площади</w:t>
            </w:r>
          </w:p>
        </w:tc>
      </w:tr>
      <w:tr w:rsidR="005A3A74" w:rsidRPr="00AD2583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110DF2">
            <w:pPr>
              <w:pStyle w:val="0-"/>
            </w:pPr>
            <w:r w:rsidRPr="00AD2583">
              <w:t>Весь жилищный фонд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-"/>
              <w:ind w:left="-57" w:right="-57"/>
            </w:pPr>
            <w:r w:rsidRPr="00AD2583">
              <w:t>68897,1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-"/>
              <w:ind w:left="-57" w:right="-57"/>
            </w:pPr>
            <w:r w:rsidRPr="00AD2583">
              <w:t>70424,8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-"/>
              <w:ind w:left="-57" w:right="-57"/>
            </w:pPr>
            <w:r w:rsidRPr="00AD2583">
              <w:t>72314,1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-"/>
              <w:ind w:left="-57" w:right="-57"/>
            </w:pPr>
            <w:r w:rsidRPr="00AD2583">
              <w:t>73942,2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-"/>
              <w:ind w:left="-57" w:right="-57"/>
            </w:pPr>
            <w:r w:rsidRPr="00AD2583">
              <w:t>76243,4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5A3A74" w:rsidRPr="00AD2583" w:rsidRDefault="005A3A74" w:rsidP="00240F31">
            <w:pPr>
              <w:pStyle w:val="-"/>
              <w:ind w:left="-57" w:right="-57"/>
            </w:pPr>
            <w:r>
              <w:t>78129,0</w:t>
            </w:r>
          </w:p>
        </w:tc>
      </w:tr>
      <w:tr w:rsidR="005A3A74" w:rsidRPr="00AD2583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110DF2">
            <w:pPr>
              <w:pStyle w:val="ad"/>
              <w:ind w:left="284"/>
              <w:jc w:val="left"/>
            </w:pPr>
            <w:r w:rsidRPr="00AD2583">
              <w:t>в том числе</w:t>
            </w:r>
            <w:r w:rsidRPr="00AD2583">
              <w:rPr>
                <w:lang w:val="en-US"/>
              </w:rPr>
              <w:t>: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5A3A74" w:rsidRPr="00AD2583" w:rsidRDefault="005A3A74" w:rsidP="00240F31">
            <w:pPr>
              <w:pStyle w:val="ad"/>
            </w:pPr>
          </w:p>
        </w:tc>
      </w:tr>
      <w:tr w:rsidR="005A3A74" w:rsidRPr="00AD2583">
        <w:trPr>
          <w:cantSplit/>
        </w:trPr>
        <w:tc>
          <w:tcPr>
            <w:tcW w:w="361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110DF2">
            <w:pPr>
              <w:pStyle w:val="ad"/>
              <w:ind w:left="284"/>
              <w:jc w:val="left"/>
            </w:pPr>
            <w:r w:rsidRPr="00AD2583">
              <w:t>частный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ind w:left="-113" w:right="-113"/>
            </w:pPr>
            <w:r w:rsidRPr="00AD2583">
              <w:t>63583,1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ind w:left="-113" w:right="-113"/>
            </w:pPr>
            <w:r w:rsidRPr="00AD2583">
              <w:t>65677,0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ind w:left="-113" w:right="-113"/>
            </w:pPr>
            <w:r w:rsidRPr="00AD2583">
              <w:t>67725,3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ind w:left="-113" w:right="-113"/>
            </w:pPr>
            <w:r w:rsidRPr="00AD2583">
              <w:t>69422,6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ind w:left="-113" w:right="-113"/>
            </w:pPr>
            <w:r w:rsidRPr="00AD2583">
              <w:t>71821,7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A3A74" w:rsidRPr="00AD2583" w:rsidRDefault="005A3A74" w:rsidP="00240F31">
            <w:pPr>
              <w:pStyle w:val="ad"/>
              <w:ind w:left="-113" w:right="-113"/>
            </w:pPr>
            <w:r w:rsidRPr="00B37205">
              <w:t>73715</w:t>
            </w:r>
            <w:r w:rsidRPr="00866E9F">
              <w:rPr>
                <w:rFonts w:cs="Arial"/>
                <w:spacing w:val="-8"/>
                <w:szCs w:val="22"/>
              </w:rPr>
              <w:t>,1</w:t>
            </w:r>
          </w:p>
        </w:tc>
      </w:tr>
      <w:tr w:rsidR="005A3A74" w:rsidRPr="00AD2583" w:rsidTr="00111456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110DF2">
            <w:pPr>
              <w:pStyle w:val="ad"/>
              <w:ind w:left="284"/>
              <w:jc w:val="left"/>
            </w:pPr>
            <w:r w:rsidRPr="00AD2583">
              <w:t>государственный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  <w:r w:rsidRPr="00AD2583">
              <w:t>1832,6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  <w:r w:rsidRPr="00AD2583">
              <w:t>1810,5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  <w:r w:rsidRPr="00AD2583">
              <w:t>1820,9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  <w:r w:rsidRPr="00AD2583">
              <w:t>1844,6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  <w:r w:rsidRPr="00AD2583">
              <w:t>1846,7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A3A74" w:rsidRPr="00B37205" w:rsidRDefault="005A3A74" w:rsidP="00240F31">
            <w:pPr>
              <w:pStyle w:val="ad"/>
            </w:pPr>
            <w:r w:rsidRPr="00B37205">
              <w:t>1847,7</w:t>
            </w:r>
          </w:p>
        </w:tc>
      </w:tr>
      <w:tr w:rsidR="005A3A74" w:rsidRPr="00AD2583" w:rsidTr="00111456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110DF2">
            <w:pPr>
              <w:pStyle w:val="ad"/>
              <w:ind w:left="284"/>
              <w:jc w:val="left"/>
            </w:pPr>
            <w:r w:rsidRPr="00AD2583">
              <w:t>муниципальный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  <w:r w:rsidRPr="00AD2583">
              <w:t>3018,7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  <w:r w:rsidRPr="00AD2583">
              <w:t>2917,2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  <w:r w:rsidRPr="00AD2583">
              <w:t>2750,1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  <w:r w:rsidRPr="00AD2583">
              <w:t>2663,9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  <w:r w:rsidRPr="00AD2583">
              <w:t>2567,3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A3A74" w:rsidRPr="00B37205" w:rsidRDefault="005A3A74" w:rsidP="00240F31">
            <w:pPr>
              <w:pStyle w:val="ad"/>
            </w:pPr>
            <w:r w:rsidRPr="00B37205">
              <w:t>2558,3</w:t>
            </w:r>
          </w:p>
        </w:tc>
      </w:tr>
      <w:tr w:rsidR="005A3A74" w:rsidRPr="00AD2583">
        <w:trPr>
          <w:cantSplit/>
        </w:trPr>
        <w:tc>
          <w:tcPr>
            <w:tcW w:w="9285" w:type="dxa"/>
            <w:gridSpan w:val="7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5A3A74" w:rsidRPr="00AD2583" w:rsidRDefault="005A3A74" w:rsidP="000D6CBB">
            <w:pPr>
              <w:pStyle w:val="-"/>
            </w:pPr>
            <w:r w:rsidRPr="00AD2583">
              <w:t>В % к итогу</w:t>
            </w:r>
          </w:p>
        </w:tc>
      </w:tr>
      <w:tr w:rsidR="005A3A74" w:rsidRPr="00AD2583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0D6CBB">
            <w:pPr>
              <w:pStyle w:val="0-"/>
            </w:pPr>
            <w:r w:rsidRPr="00AD2583">
              <w:t>Весь жилищный фонд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-"/>
            </w:pPr>
            <w:r w:rsidRPr="00AD2583">
              <w:t>100,0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-"/>
            </w:pPr>
            <w:r w:rsidRPr="00AD2583">
              <w:t>100,0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-"/>
            </w:pPr>
            <w:r w:rsidRPr="00AD2583">
              <w:t>100,0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-"/>
            </w:pPr>
            <w:r w:rsidRPr="00AD2583">
              <w:t>100,0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-"/>
            </w:pPr>
            <w:r w:rsidRPr="00AD2583">
              <w:t>100,0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5A3A74" w:rsidRPr="00AD2583" w:rsidRDefault="005A3A74" w:rsidP="00240F31">
            <w:pPr>
              <w:pStyle w:val="-"/>
            </w:pPr>
            <w:r>
              <w:t>100,0</w:t>
            </w:r>
          </w:p>
        </w:tc>
      </w:tr>
      <w:tr w:rsidR="005A3A74" w:rsidRPr="00AD2583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0D6CBB">
            <w:pPr>
              <w:pStyle w:val="ad"/>
              <w:ind w:left="284"/>
              <w:jc w:val="left"/>
            </w:pPr>
            <w:r w:rsidRPr="00AD2583">
              <w:t>в том числе</w:t>
            </w:r>
            <w:r w:rsidRPr="00AD2583">
              <w:rPr>
                <w:lang w:val="en-US"/>
              </w:rPr>
              <w:t>: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5A3A74" w:rsidRPr="00AD2583" w:rsidRDefault="005A3A74" w:rsidP="00240F31">
            <w:pPr>
              <w:pStyle w:val="ad"/>
            </w:pPr>
          </w:p>
        </w:tc>
      </w:tr>
      <w:tr w:rsidR="005A3A74" w:rsidRPr="00AD2583">
        <w:trPr>
          <w:cantSplit/>
        </w:trPr>
        <w:tc>
          <w:tcPr>
            <w:tcW w:w="361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0D6CBB">
            <w:pPr>
              <w:pStyle w:val="ad"/>
              <w:ind w:left="284"/>
              <w:jc w:val="left"/>
            </w:pPr>
            <w:r w:rsidRPr="00AD2583">
              <w:t>частный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  <w:r w:rsidRPr="00AD2583">
              <w:t>92,3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  <w:r w:rsidRPr="00AD2583">
              <w:t>93,3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  <w:r w:rsidRPr="00AD2583">
              <w:t>93,7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  <w:r w:rsidRPr="00AD2583">
              <w:t>93,9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  <w:r w:rsidRPr="00AD2583">
              <w:t>94,2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A3A74" w:rsidRPr="00AD2583" w:rsidRDefault="005A3A74" w:rsidP="00240F31">
            <w:pPr>
              <w:pStyle w:val="ad"/>
            </w:pPr>
            <w:r>
              <w:t>94,3</w:t>
            </w:r>
          </w:p>
        </w:tc>
      </w:tr>
      <w:tr w:rsidR="005A3A74" w:rsidRPr="00AD2583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0D6CBB">
            <w:pPr>
              <w:pStyle w:val="ad"/>
              <w:ind w:left="284"/>
              <w:jc w:val="left"/>
            </w:pPr>
            <w:r w:rsidRPr="00AD2583">
              <w:t>государственный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  <w:r w:rsidRPr="00AD2583">
              <w:t>2,7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  <w:r w:rsidRPr="00AD2583">
              <w:t>2,6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  <w:r w:rsidRPr="00AD2583">
              <w:t>2,5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  <w:r w:rsidRPr="00AD2583">
              <w:t>2,5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  <w:r w:rsidRPr="00AD2583">
              <w:t>2,4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A3A74" w:rsidRPr="00AD2583" w:rsidRDefault="005A3A74" w:rsidP="00240F31">
            <w:pPr>
              <w:pStyle w:val="ad"/>
            </w:pPr>
            <w:r>
              <w:t>2,4</w:t>
            </w:r>
          </w:p>
        </w:tc>
      </w:tr>
      <w:tr w:rsidR="005A3A74" w:rsidRPr="00AD2583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A3A74" w:rsidRPr="00AD2583" w:rsidRDefault="005A3A74" w:rsidP="00E21B8D">
            <w:pPr>
              <w:pStyle w:val="ad"/>
              <w:ind w:left="284"/>
              <w:jc w:val="left"/>
            </w:pPr>
            <w:r w:rsidRPr="00AD2583">
              <w:t>муниципальный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  <w:r w:rsidRPr="00AD2583">
              <w:t>4,4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  <w:r w:rsidRPr="00AD2583">
              <w:t>4,1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  <w:r w:rsidRPr="00AD2583">
              <w:t>3,8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  <w:r w:rsidRPr="00AD2583">
              <w:t>3,6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</w:pPr>
            <w:r w:rsidRPr="00AD2583">
              <w:t>3,4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A3A74" w:rsidRPr="00AD2583" w:rsidRDefault="005A3A74" w:rsidP="00240F31">
            <w:pPr>
              <w:pStyle w:val="ad"/>
            </w:pPr>
            <w:r>
              <w:t>3,3</w:t>
            </w:r>
          </w:p>
        </w:tc>
      </w:tr>
    </w:tbl>
    <w:p w:rsidR="00903BF3" w:rsidRPr="00AD2583" w:rsidRDefault="00903BF3" w:rsidP="00903BF3">
      <w:pPr>
        <w:jc w:val="center"/>
      </w:pPr>
    </w:p>
    <w:p w:rsidR="00903BF3" w:rsidRPr="00AD2583" w:rsidRDefault="00903BF3" w:rsidP="00903BF3">
      <w:pPr>
        <w:pStyle w:val="aff2"/>
        <w:pageBreakBefore/>
      </w:pPr>
      <w:r w:rsidRPr="00AD2583">
        <w:lastRenderedPageBreak/>
        <w:t>Благоустройство жилищного фонда</w:t>
      </w:r>
    </w:p>
    <w:p w:rsidR="00903BF3" w:rsidRPr="00AD2583" w:rsidRDefault="00903BF3" w:rsidP="00903BF3">
      <w:pPr>
        <w:pStyle w:val="aff3"/>
      </w:pPr>
      <w:r w:rsidRPr="00AD2583">
        <w:t>(в %</w:t>
      </w:r>
      <w:r w:rsidR="00E22F01" w:rsidRPr="00AD2583">
        <w:t xml:space="preserve"> к общей площади всего жилищного фонда</w:t>
      </w:r>
      <w:r w:rsidRPr="00AD2583">
        <w:t>)</w:t>
      </w:r>
    </w:p>
    <w:tbl>
      <w:tblPr>
        <w:tblW w:w="942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899"/>
        <w:gridCol w:w="921"/>
        <w:gridCol w:w="921"/>
        <w:gridCol w:w="922"/>
        <w:gridCol w:w="921"/>
        <w:gridCol w:w="921"/>
        <w:gridCol w:w="922"/>
      </w:tblGrid>
      <w:tr w:rsidR="006315C0" w:rsidRPr="00AD2583" w:rsidTr="00E22F01">
        <w:trPr>
          <w:cantSplit/>
        </w:trPr>
        <w:tc>
          <w:tcPr>
            <w:tcW w:w="38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6315C0" w:rsidRPr="00AD2583" w:rsidRDefault="006315C0" w:rsidP="00123C27">
            <w:pPr>
              <w:pStyle w:val="afe"/>
              <w:spacing w:before="40" w:after="40"/>
              <w:rPr>
                <w:b w:val="0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92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92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92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315C0" w:rsidRPr="00AD2583" w:rsidRDefault="006315C0" w:rsidP="00605C4A">
            <w:pPr>
              <w:pStyle w:val="ad"/>
              <w:ind w:left="-57" w:right="-57"/>
            </w:pPr>
            <w:r>
              <w:t>2022</w:t>
            </w:r>
          </w:p>
        </w:tc>
      </w:tr>
      <w:tr w:rsidR="006315C0" w:rsidRPr="00AD2583" w:rsidTr="001111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</w:trPr>
        <w:tc>
          <w:tcPr>
            <w:tcW w:w="9427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6315C0" w:rsidRPr="00AD2583" w:rsidRDefault="006315C0" w:rsidP="00123C27">
            <w:pPr>
              <w:pStyle w:val="-"/>
              <w:spacing w:before="40" w:after="40"/>
            </w:pPr>
            <w:r w:rsidRPr="00AD2583">
              <w:t>Все население</w:t>
            </w:r>
          </w:p>
        </w:tc>
      </w:tr>
      <w:tr w:rsidR="006315C0" w:rsidRPr="00AD2583" w:rsidTr="00E22F01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6315C0" w:rsidRPr="00AD2583" w:rsidRDefault="006315C0" w:rsidP="00123C27">
            <w:pPr>
              <w:pStyle w:val="0"/>
              <w:spacing w:before="40" w:after="40"/>
            </w:pPr>
            <w:r w:rsidRPr="00AD2583">
              <w:t>Удельный вес площади жилищного фонда, оборудованной: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315C0" w:rsidRPr="00AD2583" w:rsidRDefault="006315C0" w:rsidP="00BF75A7">
            <w:pPr>
              <w:pStyle w:val="ad"/>
              <w:spacing w:before="40" w:after="40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315C0" w:rsidRPr="00AD2583" w:rsidRDefault="006315C0" w:rsidP="00BF75A7">
            <w:pPr>
              <w:pStyle w:val="ad"/>
              <w:spacing w:before="40" w:after="40"/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315C0" w:rsidRPr="00AD2583" w:rsidRDefault="006315C0" w:rsidP="00BF75A7">
            <w:pPr>
              <w:pStyle w:val="ad"/>
              <w:spacing w:before="40" w:after="40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315C0" w:rsidRPr="00AD2583" w:rsidRDefault="006315C0" w:rsidP="00BF75A7">
            <w:pPr>
              <w:pStyle w:val="ad"/>
              <w:spacing w:before="40" w:after="40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315C0" w:rsidRPr="00AD2583" w:rsidRDefault="006315C0" w:rsidP="00BF75A7">
            <w:pPr>
              <w:pStyle w:val="ad"/>
              <w:spacing w:before="40" w:after="40"/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6315C0" w:rsidRPr="00AD2583" w:rsidRDefault="006315C0" w:rsidP="00123C27">
            <w:pPr>
              <w:pStyle w:val="ad"/>
              <w:spacing w:before="40" w:after="40"/>
            </w:pPr>
          </w:p>
        </w:tc>
      </w:tr>
      <w:tr w:rsidR="005A3A74" w:rsidRPr="00AD2583" w:rsidTr="00E22F01">
        <w:trPr>
          <w:cantSplit/>
        </w:trPr>
        <w:tc>
          <w:tcPr>
            <w:tcW w:w="389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123C27">
            <w:pPr>
              <w:pStyle w:val="ad"/>
              <w:spacing w:before="40" w:after="40"/>
              <w:ind w:left="284"/>
              <w:jc w:val="left"/>
            </w:pPr>
            <w:r w:rsidRPr="00AD2583">
              <w:t>водопроводом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85,8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86,4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90,9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91,2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91,7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:rsidR="005A3A74" w:rsidRPr="00AD2583" w:rsidRDefault="005A3A74" w:rsidP="00240F31">
            <w:pPr>
              <w:pStyle w:val="ad"/>
              <w:spacing w:before="40" w:after="40"/>
            </w:pPr>
            <w:r>
              <w:t>92,1</w:t>
            </w:r>
          </w:p>
        </w:tc>
      </w:tr>
      <w:tr w:rsidR="005A3A74" w:rsidRPr="00AD2583" w:rsidTr="00E22F01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123C27">
            <w:pPr>
              <w:pStyle w:val="ad"/>
              <w:spacing w:before="40" w:after="40"/>
              <w:ind w:left="284"/>
              <w:jc w:val="left"/>
            </w:pPr>
            <w:r w:rsidRPr="00AD2583">
              <w:t>водоотведением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77,7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78,4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79,3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79,9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84,9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5A3A74" w:rsidRPr="00AD2583" w:rsidRDefault="005A3A74" w:rsidP="00240F31">
            <w:pPr>
              <w:pStyle w:val="ad"/>
              <w:spacing w:before="40" w:after="40"/>
            </w:pPr>
            <w:r>
              <w:t>85,1</w:t>
            </w:r>
          </w:p>
        </w:tc>
      </w:tr>
      <w:tr w:rsidR="005A3A74" w:rsidRPr="00AD2583" w:rsidTr="00E22F01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123C27">
            <w:pPr>
              <w:pStyle w:val="ad"/>
              <w:spacing w:before="40" w:after="40"/>
              <w:ind w:left="284"/>
              <w:jc w:val="left"/>
            </w:pPr>
            <w:r w:rsidRPr="00AD2583">
              <w:t>центральным отоплением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70,2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70,2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70,0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70,4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70,5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5A3A74" w:rsidRPr="00AD2583" w:rsidRDefault="005A3A74" w:rsidP="00240F31">
            <w:pPr>
              <w:pStyle w:val="ad"/>
              <w:spacing w:before="40" w:after="40"/>
            </w:pPr>
            <w:r>
              <w:t>70,8</w:t>
            </w:r>
          </w:p>
        </w:tc>
      </w:tr>
      <w:tr w:rsidR="005A3A74" w:rsidRPr="00AD2583" w:rsidTr="00E22F01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123C27">
            <w:pPr>
              <w:pStyle w:val="ad"/>
              <w:spacing w:before="40" w:after="40"/>
              <w:ind w:left="284"/>
              <w:jc w:val="left"/>
            </w:pPr>
            <w:r w:rsidRPr="00AD2583">
              <w:t>ваннами (душем)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69,4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69,7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70,4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72,0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72,8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5A3A74" w:rsidRPr="00AD2583" w:rsidRDefault="005A3A74" w:rsidP="00240F31">
            <w:pPr>
              <w:pStyle w:val="ad"/>
              <w:spacing w:before="40" w:after="40"/>
            </w:pPr>
            <w:r>
              <w:t>73,1</w:t>
            </w:r>
          </w:p>
        </w:tc>
      </w:tr>
      <w:tr w:rsidR="005A3A74" w:rsidRPr="00AD2583" w:rsidTr="00E22F01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123C27">
            <w:pPr>
              <w:pStyle w:val="ad"/>
              <w:spacing w:before="40" w:after="40"/>
              <w:ind w:left="284"/>
              <w:jc w:val="left"/>
            </w:pPr>
            <w:r w:rsidRPr="00AD2583">
              <w:t>газом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25,2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24,3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24,1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23,1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23,2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A3A74" w:rsidRPr="00AD2583" w:rsidRDefault="005A3A74" w:rsidP="00240F31">
            <w:pPr>
              <w:pStyle w:val="ad"/>
              <w:spacing w:before="40" w:after="40"/>
            </w:pPr>
            <w:r>
              <w:t>23,1</w:t>
            </w:r>
          </w:p>
        </w:tc>
      </w:tr>
      <w:tr w:rsidR="005A3A74" w:rsidRPr="00AD2583" w:rsidTr="00E22F01">
        <w:trPr>
          <w:cantSplit/>
        </w:trPr>
        <w:tc>
          <w:tcPr>
            <w:tcW w:w="389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123C27">
            <w:pPr>
              <w:pStyle w:val="ad"/>
              <w:spacing w:before="40" w:after="40"/>
              <w:ind w:left="284"/>
              <w:jc w:val="left"/>
            </w:pPr>
            <w:r w:rsidRPr="00AD2583">
              <w:t>горячим водоснабжением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65,4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65,9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66,8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68,3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69,4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:rsidR="005A3A74" w:rsidRPr="00AD2583" w:rsidRDefault="005A3A74" w:rsidP="00240F31">
            <w:pPr>
              <w:pStyle w:val="ad"/>
              <w:spacing w:before="40" w:after="40"/>
            </w:pPr>
            <w:r>
              <w:t>71,3</w:t>
            </w:r>
          </w:p>
        </w:tc>
      </w:tr>
      <w:tr w:rsidR="005A3A74" w:rsidRPr="00AD2583" w:rsidTr="00E22F01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123C27">
            <w:pPr>
              <w:pStyle w:val="ad"/>
              <w:spacing w:before="40" w:after="40"/>
              <w:ind w:left="284"/>
              <w:jc w:val="left"/>
            </w:pPr>
            <w:r w:rsidRPr="00AD2583">
              <w:t>напольными электрическими плитами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63,4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64,1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65,0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66,5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69,0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A3A74" w:rsidRPr="00AD2583" w:rsidRDefault="005A3A74" w:rsidP="00240F31">
            <w:pPr>
              <w:pStyle w:val="ad"/>
              <w:spacing w:before="40" w:after="40"/>
            </w:pPr>
            <w:r>
              <w:t>69,6</w:t>
            </w:r>
          </w:p>
        </w:tc>
      </w:tr>
      <w:tr w:rsidR="005A3A74" w:rsidRPr="00AD2583" w:rsidTr="001111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</w:trPr>
        <w:tc>
          <w:tcPr>
            <w:tcW w:w="9427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5A3A74" w:rsidRPr="00AD2583" w:rsidRDefault="005A3A74" w:rsidP="00123C27">
            <w:pPr>
              <w:pStyle w:val="-"/>
              <w:spacing w:before="40" w:after="40"/>
            </w:pPr>
            <w:r w:rsidRPr="00AD2583">
              <w:t>Городская местность</w:t>
            </w:r>
          </w:p>
        </w:tc>
      </w:tr>
      <w:tr w:rsidR="005A3A74" w:rsidRPr="00AD2583" w:rsidTr="00E22F01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123C27">
            <w:pPr>
              <w:pStyle w:val="0"/>
              <w:spacing w:before="40" w:after="40"/>
            </w:pPr>
            <w:r w:rsidRPr="00AD2583">
              <w:t>Удельный вес площади жилищного фонда, оборудованной: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123C27">
            <w:pPr>
              <w:pStyle w:val="ad"/>
              <w:spacing w:before="40" w:after="40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123C27">
            <w:pPr>
              <w:pStyle w:val="ad"/>
              <w:spacing w:before="40" w:after="40"/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123C27">
            <w:pPr>
              <w:pStyle w:val="ad"/>
              <w:spacing w:before="40" w:after="40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123C27">
            <w:pPr>
              <w:pStyle w:val="ad"/>
              <w:spacing w:before="40" w:after="40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123C27">
            <w:pPr>
              <w:pStyle w:val="ad"/>
              <w:spacing w:before="40" w:after="40"/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5A3A74" w:rsidRPr="00AD2583" w:rsidRDefault="005A3A74" w:rsidP="00123C27">
            <w:pPr>
              <w:pStyle w:val="ad"/>
              <w:spacing w:before="40" w:after="40"/>
            </w:pPr>
          </w:p>
        </w:tc>
      </w:tr>
      <w:tr w:rsidR="005A3A74" w:rsidRPr="00AD2583" w:rsidTr="00E22F01">
        <w:trPr>
          <w:cantSplit/>
        </w:trPr>
        <w:tc>
          <w:tcPr>
            <w:tcW w:w="389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123C27">
            <w:pPr>
              <w:pStyle w:val="ad"/>
              <w:spacing w:before="40" w:after="40"/>
              <w:ind w:left="284"/>
              <w:jc w:val="left"/>
            </w:pPr>
            <w:r w:rsidRPr="00AD2583">
              <w:t>водопроводом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89,9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90,4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95,2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95,4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95,6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:rsidR="005A3A74" w:rsidRPr="00AD2583" w:rsidRDefault="005A3A74" w:rsidP="00240F31">
            <w:pPr>
              <w:pStyle w:val="ad"/>
              <w:spacing w:before="40" w:after="40"/>
            </w:pPr>
            <w:r>
              <w:t>95,8</w:t>
            </w:r>
          </w:p>
        </w:tc>
      </w:tr>
      <w:tr w:rsidR="005A3A74" w:rsidRPr="00AD2583" w:rsidTr="00E22F01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123C27">
            <w:pPr>
              <w:pStyle w:val="ad"/>
              <w:spacing w:before="40" w:after="40"/>
              <w:ind w:left="284"/>
              <w:jc w:val="left"/>
            </w:pPr>
            <w:r w:rsidRPr="00AD2583">
              <w:t>водоотведением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87,3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87,3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87,6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88,2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93,8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5A3A74" w:rsidRPr="00AD2583" w:rsidRDefault="005A3A74" w:rsidP="00240F31">
            <w:pPr>
              <w:pStyle w:val="ad"/>
              <w:spacing w:before="40" w:after="40"/>
            </w:pPr>
            <w:r>
              <w:t>93,4</w:t>
            </w:r>
          </w:p>
        </w:tc>
      </w:tr>
      <w:tr w:rsidR="005A3A74" w:rsidRPr="00AD2583" w:rsidTr="00E22F01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123C27">
            <w:pPr>
              <w:pStyle w:val="ad"/>
              <w:spacing w:before="40" w:after="40"/>
              <w:ind w:left="284"/>
              <w:jc w:val="left"/>
            </w:pPr>
            <w:r w:rsidRPr="00AD2583">
              <w:t>центральным отоплением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83,1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83,3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83,1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83,3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83,6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5A3A74" w:rsidRPr="00AD2583" w:rsidRDefault="005A3A74" w:rsidP="00240F31">
            <w:pPr>
              <w:pStyle w:val="ad"/>
              <w:spacing w:before="40" w:after="40"/>
            </w:pPr>
            <w:r>
              <w:t>83,7</w:t>
            </w:r>
          </w:p>
        </w:tc>
      </w:tr>
      <w:tr w:rsidR="005A3A74" w:rsidRPr="00AD2583" w:rsidTr="00E22F01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123C27">
            <w:pPr>
              <w:pStyle w:val="ad"/>
              <w:spacing w:before="40" w:after="40"/>
              <w:ind w:left="284"/>
              <w:jc w:val="left"/>
            </w:pPr>
            <w:r w:rsidRPr="00AD2583">
              <w:t>ваннами (душем)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80,5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80,8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81,2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82,8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83,2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5A3A74" w:rsidRPr="00AD2583" w:rsidRDefault="005A3A74" w:rsidP="00240F31">
            <w:pPr>
              <w:pStyle w:val="ad"/>
              <w:spacing w:before="40" w:after="40"/>
            </w:pPr>
            <w:r>
              <w:t>83,2</w:t>
            </w:r>
          </w:p>
        </w:tc>
      </w:tr>
      <w:tr w:rsidR="005A3A74" w:rsidRPr="00AD2583" w:rsidTr="00E22F01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123C27">
            <w:pPr>
              <w:pStyle w:val="ad"/>
              <w:spacing w:before="40" w:after="40"/>
              <w:ind w:left="284"/>
              <w:jc w:val="left"/>
            </w:pPr>
            <w:r w:rsidRPr="00AD2583">
              <w:t>газом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17,5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17,2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17,0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16,4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16,2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A3A74" w:rsidRPr="00AD2583" w:rsidRDefault="005A3A74" w:rsidP="00240F31">
            <w:pPr>
              <w:pStyle w:val="ad"/>
              <w:spacing w:before="40" w:after="40"/>
            </w:pPr>
            <w:r>
              <w:t>15,8</w:t>
            </w:r>
          </w:p>
        </w:tc>
      </w:tr>
      <w:tr w:rsidR="005A3A74" w:rsidRPr="00AD2583" w:rsidTr="00E22F01">
        <w:trPr>
          <w:cantSplit/>
        </w:trPr>
        <w:tc>
          <w:tcPr>
            <w:tcW w:w="389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123C27">
            <w:pPr>
              <w:pStyle w:val="ad"/>
              <w:spacing w:before="40" w:after="40"/>
              <w:ind w:left="284"/>
              <w:jc w:val="left"/>
            </w:pPr>
            <w:r w:rsidRPr="00AD2583">
              <w:t>горячим водоснабжением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78,0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78,2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78,9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80,5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81,0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:rsidR="005A3A74" w:rsidRPr="00AD2583" w:rsidRDefault="005A3A74" w:rsidP="00240F31">
            <w:pPr>
              <w:pStyle w:val="ad"/>
              <w:spacing w:before="40" w:after="40"/>
            </w:pPr>
            <w:r>
              <w:t>81,7</w:t>
            </w:r>
          </w:p>
        </w:tc>
      </w:tr>
      <w:tr w:rsidR="005A3A74" w:rsidRPr="00AD2583" w:rsidTr="00E22F01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123C27">
            <w:pPr>
              <w:pStyle w:val="ad"/>
              <w:spacing w:before="40" w:after="40"/>
              <w:ind w:left="284"/>
              <w:jc w:val="left"/>
            </w:pPr>
            <w:r w:rsidRPr="00AD2583">
              <w:t>напольными электрическими плитами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73,0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73,8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74,4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76,0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79,3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A3A74" w:rsidRPr="00AD2583" w:rsidRDefault="005A3A74" w:rsidP="00240F31">
            <w:pPr>
              <w:pStyle w:val="ad"/>
              <w:spacing w:before="40" w:after="40"/>
            </w:pPr>
            <w:r>
              <w:t>79,7</w:t>
            </w:r>
          </w:p>
        </w:tc>
      </w:tr>
      <w:tr w:rsidR="005A3A74" w:rsidRPr="00AD2583" w:rsidTr="001111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</w:trPr>
        <w:tc>
          <w:tcPr>
            <w:tcW w:w="9427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5A3A74" w:rsidRPr="00AD2583" w:rsidRDefault="005A3A74" w:rsidP="00123C27">
            <w:pPr>
              <w:pStyle w:val="-"/>
              <w:spacing w:before="40" w:after="40"/>
            </w:pPr>
            <w:r w:rsidRPr="00AD2583">
              <w:t>Сельская местность</w:t>
            </w:r>
          </w:p>
        </w:tc>
      </w:tr>
      <w:tr w:rsidR="005A3A74" w:rsidRPr="00AD2583" w:rsidTr="00E22F01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123C27">
            <w:pPr>
              <w:pStyle w:val="0"/>
              <w:spacing w:before="40" w:after="40"/>
            </w:pPr>
            <w:r w:rsidRPr="00AD2583">
              <w:t>Удельный вес площади жилищного фонда, оборудованной: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123C27">
            <w:pPr>
              <w:pStyle w:val="ad"/>
              <w:spacing w:before="40" w:after="40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123C27">
            <w:pPr>
              <w:pStyle w:val="ad"/>
              <w:spacing w:before="40" w:after="40"/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123C27">
            <w:pPr>
              <w:pStyle w:val="ad"/>
              <w:spacing w:before="40" w:after="40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123C27">
            <w:pPr>
              <w:pStyle w:val="ad"/>
              <w:spacing w:before="40" w:after="40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123C27">
            <w:pPr>
              <w:pStyle w:val="ad"/>
              <w:spacing w:before="40" w:after="40"/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5A3A74" w:rsidRPr="00AD2583" w:rsidRDefault="005A3A74" w:rsidP="00123C27">
            <w:pPr>
              <w:pStyle w:val="ad"/>
              <w:spacing w:before="40" w:after="40"/>
            </w:pPr>
          </w:p>
        </w:tc>
      </w:tr>
      <w:tr w:rsidR="005A3A74" w:rsidRPr="00AD2583" w:rsidTr="00E22F01">
        <w:trPr>
          <w:cantSplit/>
        </w:trPr>
        <w:tc>
          <w:tcPr>
            <w:tcW w:w="389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123C27">
            <w:pPr>
              <w:pStyle w:val="ad"/>
              <w:spacing w:before="40" w:after="40"/>
              <w:ind w:left="284"/>
              <w:jc w:val="left"/>
            </w:pPr>
            <w:r w:rsidRPr="00AD2583">
              <w:t>водопроводом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69,4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70,6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73,6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74,2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75,9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:rsidR="005A3A74" w:rsidRPr="00AD2583" w:rsidRDefault="005A3A74" w:rsidP="00240F31">
            <w:pPr>
              <w:pStyle w:val="ad"/>
              <w:spacing w:before="40" w:after="40"/>
            </w:pPr>
            <w:r>
              <w:t>77,4</w:t>
            </w:r>
          </w:p>
        </w:tc>
      </w:tr>
      <w:tr w:rsidR="005A3A74" w:rsidRPr="00AD2583" w:rsidTr="00E22F01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123C27">
            <w:pPr>
              <w:pStyle w:val="ad"/>
              <w:spacing w:before="40" w:after="40"/>
              <w:ind w:left="284"/>
              <w:jc w:val="left"/>
            </w:pPr>
            <w:r w:rsidRPr="00AD2583">
              <w:t>водоотведением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39,3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42,6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46,3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46,1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49,4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5A3A74" w:rsidRPr="00AD2583" w:rsidRDefault="005A3A74" w:rsidP="00240F31">
            <w:pPr>
              <w:pStyle w:val="ad"/>
              <w:spacing w:before="40" w:after="40"/>
            </w:pPr>
            <w:r>
              <w:t>52,0</w:t>
            </w:r>
          </w:p>
        </w:tc>
      </w:tr>
      <w:tr w:rsidR="005A3A74" w:rsidRPr="00AD2583" w:rsidTr="00E22F01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123C27">
            <w:pPr>
              <w:pStyle w:val="ad"/>
              <w:spacing w:before="40" w:after="40"/>
              <w:ind w:left="284"/>
              <w:jc w:val="left"/>
            </w:pPr>
            <w:r w:rsidRPr="00AD2583">
              <w:t>центральным отоплением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17,9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17,7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17,5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17,9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18,1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5A3A74" w:rsidRPr="00AD2583" w:rsidRDefault="005A3A74" w:rsidP="00240F31">
            <w:pPr>
              <w:pStyle w:val="ad"/>
              <w:spacing w:before="40" w:after="40"/>
            </w:pPr>
            <w:r>
              <w:t>19,3</w:t>
            </w:r>
          </w:p>
        </w:tc>
      </w:tr>
      <w:tr w:rsidR="005A3A74" w:rsidRPr="00AD2583" w:rsidTr="00E22F01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123C27">
            <w:pPr>
              <w:pStyle w:val="ad"/>
              <w:spacing w:before="40" w:after="40"/>
              <w:ind w:left="284"/>
              <w:jc w:val="left"/>
            </w:pPr>
            <w:r w:rsidRPr="00AD2583">
              <w:t>ваннами (душем)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24,7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25,1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27,2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28,3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30,9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5A3A74" w:rsidRPr="00AD2583" w:rsidRDefault="005A3A74" w:rsidP="00240F31">
            <w:pPr>
              <w:pStyle w:val="ad"/>
              <w:spacing w:before="40" w:after="40"/>
            </w:pPr>
            <w:r>
              <w:t>33,0</w:t>
            </w:r>
          </w:p>
        </w:tc>
      </w:tr>
      <w:tr w:rsidR="005A3A74" w:rsidRPr="00AD2583" w:rsidTr="00E22F01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123C27">
            <w:pPr>
              <w:pStyle w:val="ad"/>
              <w:spacing w:before="40" w:after="40"/>
              <w:ind w:left="284"/>
              <w:jc w:val="left"/>
            </w:pPr>
            <w:r w:rsidRPr="00AD2583">
              <w:t>газом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56,2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53,1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52,6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50,3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51,1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A3A74" w:rsidRPr="00AD2583" w:rsidRDefault="005A3A74" w:rsidP="00240F31">
            <w:pPr>
              <w:pStyle w:val="ad"/>
              <w:spacing w:before="40" w:after="40"/>
            </w:pPr>
            <w:r>
              <w:t>52,3</w:t>
            </w:r>
          </w:p>
        </w:tc>
      </w:tr>
      <w:tr w:rsidR="005A3A74" w:rsidRPr="00AD2583" w:rsidTr="00E22F01">
        <w:trPr>
          <w:cantSplit/>
        </w:trPr>
        <w:tc>
          <w:tcPr>
            <w:tcW w:w="389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123C27">
            <w:pPr>
              <w:pStyle w:val="ad"/>
              <w:spacing w:before="40" w:after="40"/>
              <w:ind w:left="284"/>
              <w:jc w:val="left"/>
            </w:pPr>
            <w:r w:rsidRPr="00AD2583">
              <w:t>горячим водоснабжением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14,8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16,6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18,2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18,6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22,8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:rsidR="005A3A74" w:rsidRPr="00AD2583" w:rsidRDefault="005A3A74" w:rsidP="00240F31">
            <w:pPr>
              <w:pStyle w:val="ad"/>
              <w:spacing w:before="40" w:after="40"/>
            </w:pPr>
            <w:r>
              <w:t>29,7</w:t>
            </w:r>
          </w:p>
        </w:tc>
      </w:tr>
      <w:tr w:rsidR="005A3A74" w:rsidRPr="00AD2583" w:rsidTr="00E22F01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A3A74" w:rsidRPr="00AD2583" w:rsidRDefault="005A3A74" w:rsidP="00123C27">
            <w:pPr>
              <w:pStyle w:val="ad"/>
              <w:spacing w:before="40" w:after="40"/>
              <w:ind w:left="284"/>
              <w:jc w:val="left"/>
            </w:pPr>
            <w:r w:rsidRPr="00AD2583">
              <w:t>напольными электрическими плитами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24,7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25,0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27,2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28,0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5A3A74" w:rsidRPr="00AD2583" w:rsidRDefault="005A3A74" w:rsidP="00BF75A7">
            <w:pPr>
              <w:pStyle w:val="ad"/>
              <w:spacing w:before="40" w:after="40"/>
            </w:pPr>
            <w:r w:rsidRPr="00AD2583">
              <w:t>28,1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A3A74" w:rsidRPr="00AD2583" w:rsidRDefault="005A3A74" w:rsidP="00240F31">
            <w:pPr>
              <w:pStyle w:val="ad"/>
              <w:spacing w:before="40" w:after="40"/>
            </w:pPr>
            <w:r>
              <w:t>29,1</w:t>
            </w:r>
          </w:p>
        </w:tc>
      </w:tr>
    </w:tbl>
    <w:p w:rsidR="00362610" w:rsidRPr="00AD2583" w:rsidRDefault="00362610" w:rsidP="00362610">
      <w:pPr>
        <w:pStyle w:val="aff3"/>
        <w:rPr>
          <w:b/>
          <w:sz w:val="16"/>
        </w:rPr>
      </w:pPr>
    </w:p>
    <w:p w:rsidR="00435EC4" w:rsidRPr="00AD2583" w:rsidRDefault="00977DED" w:rsidP="00121A48">
      <w:pPr>
        <w:pStyle w:val="1d"/>
      </w:pPr>
      <w:bookmarkStart w:id="19" w:name="_Toc110930908"/>
      <w:r w:rsidRPr="00AD2583">
        <w:lastRenderedPageBreak/>
        <w:t>7</w:t>
      </w:r>
      <w:r w:rsidR="00435EC4" w:rsidRPr="00AD2583">
        <w:t xml:space="preserve">. </w:t>
      </w:r>
      <w:r w:rsidR="00D53AA5" w:rsidRPr="00AD2583">
        <w:t>О</w:t>
      </w:r>
      <w:r w:rsidR="003C5780" w:rsidRPr="00AD2583">
        <w:t>бразование</w:t>
      </w:r>
      <w:bookmarkEnd w:id="19"/>
    </w:p>
    <w:p w:rsidR="00E66C4C" w:rsidRPr="00AD2583" w:rsidRDefault="00E66C4C" w:rsidP="008D3EFA">
      <w:pPr>
        <w:pStyle w:val="afff4"/>
        <w:spacing w:before="40" w:beforeAutospacing="0" w:after="0" w:afterAutospacing="0" w:line="264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AD2583">
        <w:rPr>
          <w:rFonts w:ascii="Arial" w:hAnsi="Arial" w:cs="Arial"/>
          <w:sz w:val="22"/>
          <w:szCs w:val="22"/>
        </w:rPr>
        <w:t xml:space="preserve">Раздел представляет данные о деятельности организаций, осуществляющих </w:t>
      </w:r>
      <w:r w:rsidR="008D3EFA">
        <w:rPr>
          <w:rFonts w:ascii="Arial" w:hAnsi="Arial" w:cs="Arial"/>
          <w:sz w:val="22"/>
          <w:szCs w:val="22"/>
        </w:rPr>
        <w:br/>
      </w:r>
      <w:r w:rsidRPr="00AD2583">
        <w:rPr>
          <w:rFonts w:ascii="Arial" w:hAnsi="Arial" w:cs="Arial"/>
          <w:sz w:val="22"/>
          <w:szCs w:val="22"/>
        </w:rPr>
        <w:t>об</w:t>
      </w:r>
      <w:r w:rsidR="000436F8" w:rsidRPr="00AD2583">
        <w:rPr>
          <w:rFonts w:ascii="Arial" w:hAnsi="Arial" w:cs="Arial"/>
          <w:sz w:val="22"/>
          <w:szCs w:val="22"/>
        </w:rPr>
        <w:t>разовательную деятельность.</w:t>
      </w:r>
    </w:p>
    <w:p w:rsidR="009978FD" w:rsidRPr="00AD2583" w:rsidRDefault="009978FD" w:rsidP="008D3EFA">
      <w:pPr>
        <w:pStyle w:val="afff4"/>
        <w:spacing w:before="40" w:beforeAutospacing="0" w:after="0" w:afterAutospacing="0" w:line="264" w:lineRule="auto"/>
        <w:ind w:firstLine="709"/>
        <w:jc w:val="both"/>
        <w:rPr>
          <w:rFonts w:ascii="Arial" w:hAnsi="Arial" w:cs="Arial"/>
          <w:spacing w:val="-2"/>
          <w:sz w:val="22"/>
          <w:szCs w:val="22"/>
        </w:rPr>
      </w:pPr>
      <w:r w:rsidRPr="00AD2583">
        <w:rPr>
          <w:rFonts w:ascii="Arial" w:hAnsi="Arial" w:cs="Arial"/>
          <w:b/>
          <w:spacing w:val="-2"/>
          <w:sz w:val="22"/>
          <w:szCs w:val="22"/>
        </w:rPr>
        <w:t>По данным Росстата</w:t>
      </w:r>
      <w:r w:rsidRPr="00AD2583">
        <w:rPr>
          <w:rFonts w:ascii="Arial" w:hAnsi="Arial" w:cs="Arial"/>
          <w:spacing w:val="-2"/>
          <w:sz w:val="22"/>
          <w:szCs w:val="22"/>
        </w:rPr>
        <w:t xml:space="preserve"> приведена официальная статистическая информация </w:t>
      </w:r>
      <w:r w:rsidR="008D3EFA">
        <w:rPr>
          <w:rFonts w:ascii="Arial" w:hAnsi="Arial" w:cs="Arial"/>
          <w:spacing w:val="-2"/>
          <w:sz w:val="22"/>
          <w:szCs w:val="22"/>
        </w:rPr>
        <w:br/>
      </w:r>
      <w:r w:rsidRPr="00AD2583">
        <w:rPr>
          <w:rFonts w:ascii="Arial" w:hAnsi="Arial" w:cs="Arial"/>
          <w:spacing w:val="-2"/>
          <w:sz w:val="22"/>
          <w:szCs w:val="22"/>
        </w:rPr>
        <w:t>по организациям, осуществляющим образовательную деятельность по образовательным программам дошкольного образования, присмотр и уход за детьми; по организациям, осуществляющим образовательную деятельность по программам подготовки научно-педагогических кадров в аспирантуре, а также осуществляющим подготовку научных ка</w:t>
      </w:r>
      <w:r w:rsidRPr="00AD2583">
        <w:rPr>
          <w:rFonts w:ascii="Arial" w:hAnsi="Arial" w:cs="Arial"/>
          <w:spacing w:val="-2"/>
          <w:sz w:val="22"/>
          <w:szCs w:val="22"/>
        </w:rPr>
        <w:t>д</w:t>
      </w:r>
      <w:r w:rsidRPr="00AD2583">
        <w:rPr>
          <w:rFonts w:ascii="Arial" w:hAnsi="Arial" w:cs="Arial"/>
          <w:spacing w:val="-2"/>
          <w:sz w:val="22"/>
          <w:szCs w:val="22"/>
        </w:rPr>
        <w:t>ров в докторантуре</w:t>
      </w:r>
      <w:r w:rsidR="00287BBE" w:rsidRPr="00AD2583">
        <w:rPr>
          <w:rFonts w:ascii="Arial" w:hAnsi="Arial" w:cs="Arial"/>
          <w:spacing w:val="-2"/>
          <w:sz w:val="22"/>
          <w:szCs w:val="22"/>
        </w:rPr>
        <w:t xml:space="preserve">; программам ординатуры, программам </w:t>
      </w:r>
      <w:proofErr w:type="spellStart"/>
      <w:r w:rsidR="00287BBE" w:rsidRPr="00AD2583">
        <w:rPr>
          <w:rFonts w:ascii="Arial" w:hAnsi="Arial" w:cs="Arial"/>
          <w:spacing w:val="-2"/>
          <w:sz w:val="22"/>
          <w:szCs w:val="22"/>
        </w:rPr>
        <w:t>ассистентуры</w:t>
      </w:r>
      <w:proofErr w:type="spellEnd"/>
      <w:r w:rsidR="00287BBE" w:rsidRPr="00AD2583">
        <w:rPr>
          <w:rFonts w:ascii="Arial" w:hAnsi="Arial" w:cs="Arial"/>
          <w:spacing w:val="-2"/>
          <w:sz w:val="22"/>
          <w:szCs w:val="22"/>
        </w:rPr>
        <w:t>-стажировки</w:t>
      </w:r>
      <w:r w:rsidRPr="00AD2583">
        <w:rPr>
          <w:rFonts w:ascii="Arial" w:hAnsi="Arial" w:cs="Arial"/>
          <w:spacing w:val="-2"/>
          <w:sz w:val="22"/>
          <w:szCs w:val="22"/>
        </w:rPr>
        <w:t xml:space="preserve">. </w:t>
      </w:r>
    </w:p>
    <w:p w:rsidR="009978FD" w:rsidRPr="00AD2583" w:rsidRDefault="009978FD" w:rsidP="008D3EFA">
      <w:pPr>
        <w:pStyle w:val="afff4"/>
        <w:spacing w:before="40" w:beforeAutospacing="0" w:after="0" w:afterAutospacing="0" w:line="264" w:lineRule="auto"/>
        <w:ind w:firstLine="709"/>
        <w:jc w:val="both"/>
        <w:rPr>
          <w:rFonts w:ascii="Arial" w:hAnsi="Arial" w:cs="Arial"/>
          <w:spacing w:val="-4"/>
          <w:sz w:val="22"/>
          <w:szCs w:val="22"/>
        </w:rPr>
      </w:pPr>
      <w:r w:rsidRPr="00AD2583">
        <w:rPr>
          <w:rFonts w:ascii="Arial" w:hAnsi="Arial" w:cs="Arial"/>
          <w:b/>
          <w:spacing w:val="-4"/>
          <w:sz w:val="22"/>
          <w:szCs w:val="22"/>
        </w:rPr>
        <w:t xml:space="preserve">По данным </w:t>
      </w:r>
      <w:proofErr w:type="spellStart"/>
      <w:r w:rsidRPr="00AD2583">
        <w:rPr>
          <w:rFonts w:ascii="Arial" w:hAnsi="Arial" w:cs="Arial"/>
          <w:b/>
          <w:spacing w:val="-4"/>
          <w:sz w:val="22"/>
          <w:szCs w:val="22"/>
        </w:rPr>
        <w:t>Минпросвещения</w:t>
      </w:r>
      <w:proofErr w:type="spellEnd"/>
      <w:r w:rsidRPr="00AD2583">
        <w:rPr>
          <w:rFonts w:ascii="Arial" w:hAnsi="Arial" w:cs="Arial"/>
          <w:b/>
          <w:spacing w:val="-4"/>
          <w:sz w:val="22"/>
          <w:szCs w:val="22"/>
        </w:rPr>
        <w:t xml:space="preserve"> России</w:t>
      </w:r>
      <w:r w:rsidRPr="00AD2583">
        <w:rPr>
          <w:rFonts w:ascii="Arial" w:hAnsi="Arial" w:cs="Arial"/>
          <w:spacing w:val="-4"/>
          <w:sz w:val="22"/>
          <w:szCs w:val="22"/>
        </w:rPr>
        <w:t xml:space="preserve"> приведена официальная статистическая информация по организациям, осуществляющим образовательную деятельность по обр</w:t>
      </w:r>
      <w:r w:rsidRPr="00AD2583">
        <w:rPr>
          <w:rFonts w:ascii="Arial" w:hAnsi="Arial" w:cs="Arial"/>
          <w:spacing w:val="-4"/>
          <w:sz w:val="22"/>
          <w:szCs w:val="22"/>
        </w:rPr>
        <w:t>а</w:t>
      </w:r>
      <w:r w:rsidRPr="00AD2583">
        <w:rPr>
          <w:rFonts w:ascii="Arial" w:hAnsi="Arial" w:cs="Arial"/>
          <w:spacing w:val="-4"/>
          <w:sz w:val="22"/>
          <w:szCs w:val="22"/>
        </w:rPr>
        <w:t>зовательным программам начального, основного и среднего общего образования, по обр</w:t>
      </w:r>
      <w:r w:rsidRPr="00AD2583">
        <w:rPr>
          <w:rFonts w:ascii="Arial" w:hAnsi="Arial" w:cs="Arial"/>
          <w:spacing w:val="-4"/>
          <w:sz w:val="22"/>
          <w:szCs w:val="22"/>
        </w:rPr>
        <w:t>а</w:t>
      </w:r>
      <w:r w:rsidRPr="00AD2583">
        <w:rPr>
          <w:rFonts w:ascii="Arial" w:hAnsi="Arial" w:cs="Arial"/>
          <w:spacing w:val="-4"/>
          <w:sz w:val="22"/>
          <w:szCs w:val="22"/>
        </w:rPr>
        <w:t>зовательным организациям, осуществляющим образовательную деятельность по пр</w:t>
      </w:r>
      <w:r w:rsidRPr="00AD2583">
        <w:rPr>
          <w:rFonts w:ascii="Arial" w:hAnsi="Arial" w:cs="Arial"/>
          <w:spacing w:val="-4"/>
          <w:sz w:val="22"/>
          <w:szCs w:val="22"/>
        </w:rPr>
        <w:t>о</w:t>
      </w:r>
      <w:r w:rsidRPr="00AD2583">
        <w:rPr>
          <w:rFonts w:ascii="Arial" w:hAnsi="Arial" w:cs="Arial"/>
          <w:spacing w:val="-4"/>
          <w:sz w:val="22"/>
          <w:szCs w:val="22"/>
        </w:rPr>
        <w:t>граммам подготовки квалифицированных рабочих, служащих и специалистов среднего звена.</w:t>
      </w:r>
    </w:p>
    <w:p w:rsidR="009978FD" w:rsidRPr="00AD2583" w:rsidRDefault="009978FD" w:rsidP="008D3EFA">
      <w:pPr>
        <w:pStyle w:val="afff4"/>
        <w:spacing w:before="40" w:beforeAutospacing="0" w:after="0" w:afterAutospacing="0" w:line="264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AD2583">
        <w:rPr>
          <w:rFonts w:ascii="Arial" w:hAnsi="Arial" w:cs="Arial"/>
          <w:b/>
          <w:sz w:val="22"/>
          <w:szCs w:val="22"/>
        </w:rPr>
        <w:t xml:space="preserve">По данным </w:t>
      </w:r>
      <w:proofErr w:type="spellStart"/>
      <w:r w:rsidRPr="00AD2583">
        <w:rPr>
          <w:rFonts w:ascii="Arial" w:hAnsi="Arial" w:cs="Arial"/>
          <w:b/>
          <w:sz w:val="22"/>
          <w:szCs w:val="22"/>
        </w:rPr>
        <w:t>Минобрнауки</w:t>
      </w:r>
      <w:proofErr w:type="spellEnd"/>
      <w:r w:rsidRPr="00AD2583">
        <w:rPr>
          <w:rFonts w:ascii="Arial" w:hAnsi="Arial" w:cs="Arial"/>
          <w:b/>
          <w:sz w:val="22"/>
          <w:szCs w:val="22"/>
        </w:rPr>
        <w:t xml:space="preserve"> России</w:t>
      </w:r>
      <w:r w:rsidRPr="00AD2583">
        <w:rPr>
          <w:rFonts w:ascii="Arial" w:hAnsi="Arial" w:cs="Arial"/>
          <w:sz w:val="22"/>
          <w:szCs w:val="22"/>
        </w:rPr>
        <w:t xml:space="preserve"> приведена официальная статистическая </w:t>
      </w:r>
      <w:r w:rsidR="008D3EFA">
        <w:rPr>
          <w:rFonts w:ascii="Arial" w:hAnsi="Arial" w:cs="Arial"/>
          <w:sz w:val="22"/>
          <w:szCs w:val="22"/>
        </w:rPr>
        <w:br/>
      </w:r>
      <w:r w:rsidRPr="00AD2583">
        <w:rPr>
          <w:rFonts w:ascii="Arial" w:hAnsi="Arial" w:cs="Arial"/>
          <w:sz w:val="22"/>
          <w:szCs w:val="22"/>
        </w:rPr>
        <w:t xml:space="preserve">информация по образовательным организациям высшего </w:t>
      </w:r>
      <w:proofErr w:type="spellStart"/>
      <w:r w:rsidRPr="00AD2583">
        <w:rPr>
          <w:rFonts w:ascii="Arial" w:hAnsi="Arial" w:cs="Arial"/>
          <w:sz w:val="22"/>
          <w:szCs w:val="22"/>
        </w:rPr>
        <w:t>образования</w:t>
      </w:r>
      <w:r w:rsidR="00DD7467" w:rsidRPr="00AD2583">
        <w:rPr>
          <w:rFonts w:ascii="Arial" w:hAnsi="Arial" w:cs="Arial"/>
          <w:sz w:val="22"/>
          <w:szCs w:val="22"/>
        </w:rPr>
        <w:t>и</w:t>
      </w:r>
      <w:proofErr w:type="spellEnd"/>
      <w:r w:rsidR="00DD7467" w:rsidRPr="00AD2583">
        <w:rPr>
          <w:rFonts w:ascii="Arial" w:hAnsi="Arial" w:cs="Arial"/>
          <w:sz w:val="22"/>
          <w:szCs w:val="22"/>
        </w:rPr>
        <w:t xml:space="preserve"> научным </w:t>
      </w:r>
      <w:r w:rsidR="008D3EFA">
        <w:rPr>
          <w:rFonts w:ascii="Arial" w:hAnsi="Arial" w:cs="Arial"/>
          <w:sz w:val="22"/>
          <w:szCs w:val="22"/>
        </w:rPr>
        <w:br/>
      </w:r>
      <w:r w:rsidR="00DD7467" w:rsidRPr="00AD2583">
        <w:rPr>
          <w:rFonts w:ascii="Arial" w:hAnsi="Arial" w:cs="Arial"/>
          <w:sz w:val="22"/>
          <w:szCs w:val="22"/>
        </w:rPr>
        <w:t>организациям</w:t>
      </w:r>
      <w:r w:rsidRPr="00AD2583">
        <w:rPr>
          <w:rFonts w:ascii="Arial" w:hAnsi="Arial" w:cs="Arial"/>
          <w:sz w:val="22"/>
          <w:szCs w:val="22"/>
        </w:rPr>
        <w:t xml:space="preserve">, осуществляющим образовательную деятельность по программам </w:t>
      </w:r>
      <w:r w:rsidR="008D3EFA">
        <w:rPr>
          <w:rFonts w:ascii="Arial" w:hAnsi="Arial" w:cs="Arial"/>
          <w:sz w:val="22"/>
          <w:szCs w:val="22"/>
        </w:rPr>
        <w:br/>
      </w:r>
      <w:proofErr w:type="spellStart"/>
      <w:r w:rsidRPr="00AD2583">
        <w:rPr>
          <w:rFonts w:ascii="Arial" w:hAnsi="Arial" w:cs="Arial"/>
          <w:sz w:val="22"/>
          <w:szCs w:val="22"/>
        </w:rPr>
        <w:t>бакалавриата</w:t>
      </w:r>
      <w:proofErr w:type="spellEnd"/>
      <w:r w:rsidRPr="00AD258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D2583">
        <w:rPr>
          <w:rFonts w:ascii="Arial" w:hAnsi="Arial" w:cs="Arial"/>
          <w:sz w:val="22"/>
          <w:szCs w:val="22"/>
        </w:rPr>
        <w:t>специалитета</w:t>
      </w:r>
      <w:proofErr w:type="spellEnd"/>
      <w:r w:rsidRPr="00AD2583">
        <w:rPr>
          <w:rFonts w:ascii="Arial" w:hAnsi="Arial" w:cs="Arial"/>
          <w:sz w:val="22"/>
          <w:szCs w:val="22"/>
        </w:rPr>
        <w:t>, магистра</w:t>
      </w:r>
      <w:r w:rsidR="00D4322A" w:rsidRPr="00AD2583">
        <w:rPr>
          <w:rFonts w:ascii="Arial" w:hAnsi="Arial" w:cs="Arial"/>
          <w:sz w:val="22"/>
          <w:szCs w:val="22"/>
        </w:rPr>
        <w:t>туры</w:t>
      </w:r>
      <w:r w:rsidRPr="00AD2583">
        <w:rPr>
          <w:rFonts w:ascii="Arial" w:hAnsi="Arial" w:cs="Arial"/>
          <w:sz w:val="22"/>
          <w:szCs w:val="22"/>
        </w:rPr>
        <w:t>.</w:t>
      </w:r>
    </w:p>
    <w:p w:rsidR="007604D8" w:rsidRPr="00AD2583" w:rsidRDefault="007604D8" w:rsidP="008D3EFA">
      <w:pPr>
        <w:pStyle w:val="afff4"/>
        <w:spacing w:before="40" w:beforeAutospacing="0" w:after="0" w:afterAutospacing="0" w:line="264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AD2583">
        <w:rPr>
          <w:rFonts w:ascii="Arial" w:hAnsi="Arial" w:cs="Arial"/>
          <w:b/>
          <w:sz w:val="22"/>
          <w:szCs w:val="22"/>
        </w:rPr>
        <w:t>Дошкольное образование</w:t>
      </w:r>
      <w:r w:rsidRPr="00AD2583">
        <w:rPr>
          <w:rFonts w:ascii="Arial" w:hAnsi="Arial" w:cs="Arial"/>
          <w:sz w:val="22"/>
          <w:szCs w:val="22"/>
        </w:rPr>
        <w:t xml:space="preserve"> может быть получено в организациях, осуществля</w:t>
      </w:r>
      <w:r w:rsidRPr="00AD2583">
        <w:rPr>
          <w:rFonts w:ascii="Arial" w:hAnsi="Arial" w:cs="Arial"/>
          <w:sz w:val="22"/>
          <w:szCs w:val="22"/>
        </w:rPr>
        <w:t>ю</w:t>
      </w:r>
      <w:r w:rsidRPr="00AD2583">
        <w:rPr>
          <w:rFonts w:ascii="Arial" w:hAnsi="Arial" w:cs="Arial"/>
          <w:sz w:val="22"/>
          <w:szCs w:val="22"/>
        </w:rPr>
        <w:t>щих образовательную деятельность по образовательным программам дошкольного о</w:t>
      </w:r>
      <w:r w:rsidRPr="00AD2583">
        <w:rPr>
          <w:rFonts w:ascii="Arial" w:hAnsi="Arial" w:cs="Arial"/>
          <w:sz w:val="22"/>
          <w:szCs w:val="22"/>
        </w:rPr>
        <w:t>б</w:t>
      </w:r>
      <w:r w:rsidRPr="00AD2583">
        <w:rPr>
          <w:rFonts w:ascii="Arial" w:hAnsi="Arial" w:cs="Arial"/>
          <w:sz w:val="22"/>
          <w:szCs w:val="22"/>
        </w:rPr>
        <w:t>разования, присмотр и уход за детьми: в дошкольных образовательных организациях, в о</w:t>
      </w:r>
      <w:r w:rsidR="000436F8" w:rsidRPr="00AD2583">
        <w:rPr>
          <w:rFonts w:ascii="Arial" w:hAnsi="Arial" w:cs="Arial"/>
          <w:sz w:val="22"/>
          <w:szCs w:val="22"/>
        </w:rPr>
        <w:t>бщеобразовательных</w:t>
      </w:r>
      <w:r w:rsidRPr="00AD2583">
        <w:rPr>
          <w:rFonts w:ascii="Arial" w:hAnsi="Arial" w:cs="Arial"/>
          <w:sz w:val="22"/>
          <w:szCs w:val="22"/>
        </w:rPr>
        <w:t xml:space="preserve">, в профессиональных образовательных организациях, </w:t>
      </w:r>
      <w:r w:rsidR="008D3EFA">
        <w:rPr>
          <w:rFonts w:ascii="Arial" w:hAnsi="Arial" w:cs="Arial"/>
          <w:sz w:val="22"/>
          <w:szCs w:val="22"/>
        </w:rPr>
        <w:br/>
      </w:r>
      <w:r w:rsidRPr="00AD2583">
        <w:rPr>
          <w:rFonts w:ascii="Arial" w:hAnsi="Arial" w:cs="Arial"/>
          <w:sz w:val="22"/>
          <w:szCs w:val="22"/>
        </w:rPr>
        <w:t>в организациях высшего образования, в организациях дополнительного образования детей, в иных организациях (организациях здравоохранения, социального обслужив</w:t>
      </w:r>
      <w:r w:rsidRPr="00AD2583">
        <w:rPr>
          <w:rFonts w:ascii="Arial" w:hAnsi="Arial" w:cs="Arial"/>
          <w:sz w:val="22"/>
          <w:szCs w:val="22"/>
        </w:rPr>
        <w:t>а</w:t>
      </w:r>
      <w:r w:rsidRPr="00AD2583">
        <w:rPr>
          <w:rFonts w:ascii="Arial" w:hAnsi="Arial" w:cs="Arial"/>
          <w:sz w:val="22"/>
          <w:szCs w:val="22"/>
        </w:rPr>
        <w:t>ния, науки, культуры и др., осуществляющих образовательную деятельность по образ</w:t>
      </w:r>
      <w:r w:rsidRPr="00AD2583">
        <w:rPr>
          <w:rFonts w:ascii="Arial" w:hAnsi="Arial" w:cs="Arial"/>
          <w:sz w:val="22"/>
          <w:szCs w:val="22"/>
        </w:rPr>
        <w:t>о</w:t>
      </w:r>
      <w:r w:rsidRPr="00AD2583">
        <w:rPr>
          <w:rFonts w:ascii="Arial" w:hAnsi="Arial" w:cs="Arial"/>
          <w:sz w:val="22"/>
          <w:szCs w:val="22"/>
        </w:rPr>
        <w:t xml:space="preserve">вательным программам дошкольного образования, присмотр и уход за детьми </w:t>
      </w:r>
      <w:r w:rsidR="008D3EFA">
        <w:rPr>
          <w:rFonts w:ascii="Arial" w:hAnsi="Arial" w:cs="Arial"/>
          <w:sz w:val="22"/>
          <w:szCs w:val="22"/>
        </w:rPr>
        <w:br/>
      </w:r>
      <w:r w:rsidRPr="00AD2583">
        <w:rPr>
          <w:rFonts w:ascii="Arial" w:hAnsi="Arial" w:cs="Arial"/>
          <w:sz w:val="22"/>
          <w:szCs w:val="22"/>
        </w:rPr>
        <w:t>в качестве дополнительной к своей основной деятельности).</w:t>
      </w:r>
    </w:p>
    <w:p w:rsidR="007604D8" w:rsidRPr="00AD2583" w:rsidRDefault="009978FD" w:rsidP="008D3EFA">
      <w:pPr>
        <w:pStyle w:val="afff4"/>
        <w:spacing w:before="40" w:beforeAutospacing="0" w:after="0" w:afterAutospacing="0" w:line="264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AD2583">
        <w:rPr>
          <w:rFonts w:ascii="Arial" w:hAnsi="Arial" w:cs="Arial"/>
          <w:b/>
          <w:sz w:val="22"/>
          <w:szCs w:val="22"/>
        </w:rPr>
        <w:t>Общее образование</w:t>
      </w:r>
      <w:r w:rsidRPr="00AD2583">
        <w:rPr>
          <w:rFonts w:ascii="Arial" w:hAnsi="Arial" w:cs="Arial"/>
          <w:sz w:val="22"/>
          <w:szCs w:val="22"/>
        </w:rPr>
        <w:t xml:space="preserve"> может быть получено в общеобразовательных организац</w:t>
      </w:r>
      <w:r w:rsidRPr="00AD2583">
        <w:rPr>
          <w:rFonts w:ascii="Arial" w:hAnsi="Arial" w:cs="Arial"/>
          <w:sz w:val="22"/>
          <w:szCs w:val="22"/>
        </w:rPr>
        <w:t>и</w:t>
      </w:r>
      <w:r w:rsidRPr="00AD2583">
        <w:rPr>
          <w:rFonts w:ascii="Arial" w:hAnsi="Arial" w:cs="Arial"/>
          <w:sz w:val="22"/>
          <w:szCs w:val="22"/>
        </w:rPr>
        <w:t xml:space="preserve">ях, профессиональных образовательных организациях, образовательных организациях высшего образования, иных организациях. </w:t>
      </w:r>
    </w:p>
    <w:p w:rsidR="009978FD" w:rsidRPr="00AD2583" w:rsidRDefault="009978FD" w:rsidP="008D3EFA">
      <w:pPr>
        <w:pStyle w:val="afff4"/>
        <w:spacing w:before="40" w:beforeAutospacing="0" w:after="0" w:afterAutospacing="0" w:line="264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AD2583">
        <w:rPr>
          <w:rFonts w:ascii="Arial" w:hAnsi="Arial" w:cs="Arial"/>
          <w:b/>
          <w:sz w:val="22"/>
          <w:szCs w:val="22"/>
        </w:rPr>
        <w:t xml:space="preserve">Среднее профессиональное образование </w:t>
      </w:r>
      <w:r w:rsidRPr="00AD2583">
        <w:rPr>
          <w:rFonts w:ascii="Arial" w:hAnsi="Arial" w:cs="Arial"/>
          <w:sz w:val="22"/>
          <w:szCs w:val="22"/>
        </w:rPr>
        <w:t>по программам подготовки квал</w:t>
      </w:r>
      <w:r w:rsidRPr="00AD2583">
        <w:rPr>
          <w:rFonts w:ascii="Arial" w:hAnsi="Arial" w:cs="Arial"/>
          <w:sz w:val="22"/>
          <w:szCs w:val="22"/>
        </w:rPr>
        <w:t>и</w:t>
      </w:r>
      <w:r w:rsidRPr="00AD2583">
        <w:rPr>
          <w:rFonts w:ascii="Arial" w:hAnsi="Arial" w:cs="Arial"/>
          <w:sz w:val="22"/>
          <w:szCs w:val="22"/>
        </w:rPr>
        <w:t xml:space="preserve">фицированных рабочих, служащих и программам подготовки специалистов среднего звена может быть получено в профессиональных образовательных организациях </w:t>
      </w:r>
      <w:r w:rsidR="008D3EFA">
        <w:rPr>
          <w:rFonts w:ascii="Arial" w:hAnsi="Arial" w:cs="Arial"/>
          <w:sz w:val="22"/>
          <w:szCs w:val="22"/>
        </w:rPr>
        <w:br/>
      </w:r>
      <w:r w:rsidRPr="00AD2583">
        <w:rPr>
          <w:rFonts w:ascii="Arial" w:hAnsi="Arial" w:cs="Arial"/>
          <w:sz w:val="22"/>
          <w:szCs w:val="22"/>
        </w:rPr>
        <w:t>и образовательных организациях высшего образования, осуществляющих образов</w:t>
      </w:r>
      <w:r w:rsidRPr="00AD2583">
        <w:rPr>
          <w:rFonts w:ascii="Arial" w:hAnsi="Arial" w:cs="Arial"/>
          <w:sz w:val="22"/>
          <w:szCs w:val="22"/>
        </w:rPr>
        <w:t>а</w:t>
      </w:r>
      <w:r w:rsidRPr="00AD2583">
        <w:rPr>
          <w:rFonts w:ascii="Arial" w:hAnsi="Arial" w:cs="Arial"/>
          <w:sz w:val="22"/>
          <w:szCs w:val="22"/>
        </w:rPr>
        <w:t xml:space="preserve">тельную деятельность по образовательным программам среднего профессионального образования – программам подготовки квалифицированных рабочих, служащих </w:t>
      </w:r>
      <w:r w:rsidR="008D3EFA">
        <w:rPr>
          <w:rFonts w:ascii="Arial" w:hAnsi="Arial" w:cs="Arial"/>
          <w:sz w:val="22"/>
          <w:szCs w:val="22"/>
        </w:rPr>
        <w:br/>
      </w:r>
      <w:r w:rsidRPr="00AD2583">
        <w:rPr>
          <w:rFonts w:ascii="Arial" w:hAnsi="Arial" w:cs="Arial"/>
          <w:sz w:val="22"/>
          <w:szCs w:val="22"/>
        </w:rPr>
        <w:t xml:space="preserve">и программам подготовки специалистов среднего звена. </w:t>
      </w:r>
    </w:p>
    <w:p w:rsidR="009978FD" w:rsidRPr="00AD2583" w:rsidRDefault="009978FD" w:rsidP="008D3EFA">
      <w:pPr>
        <w:pStyle w:val="afff4"/>
        <w:spacing w:before="40" w:beforeAutospacing="0" w:after="0" w:afterAutospacing="0" w:line="264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AD2583">
        <w:rPr>
          <w:rFonts w:ascii="Arial" w:hAnsi="Arial" w:cs="Arial"/>
          <w:b/>
          <w:sz w:val="22"/>
          <w:szCs w:val="22"/>
        </w:rPr>
        <w:t xml:space="preserve">Высшее образование </w:t>
      </w:r>
      <w:r w:rsidRPr="00AD2583">
        <w:rPr>
          <w:rFonts w:ascii="Arial" w:hAnsi="Arial" w:cs="Arial"/>
          <w:sz w:val="22"/>
          <w:szCs w:val="22"/>
        </w:rPr>
        <w:t xml:space="preserve">по программам </w:t>
      </w:r>
      <w:proofErr w:type="spellStart"/>
      <w:r w:rsidRPr="00AD2583">
        <w:rPr>
          <w:rFonts w:ascii="Arial" w:hAnsi="Arial" w:cs="Arial"/>
          <w:sz w:val="22"/>
          <w:szCs w:val="22"/>
        </w:rPr>
        <w:t>бакалавриата</w:t>
      </w:r>
      <w:proofErr w:type="spellEnd"/>
      <w:r w:rsidRPr="00AD258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D2583">
        <w:rPr>
          <w:rFonts w:ascii="Arial" w:hAnsi="Arial" w:cs="Arial"/>
          <w:sz w:val="22"/>
          <w:szCs w:val="22"/>
        </w:rPr>
        <w:t>специалитета</w:t>
      </w:r>
      <w:proofErr w:type="spellEnd"/>
      <w:r w:rsidRPr="00AD2583">
        <w:rPr>
          <w:rFonts w:ascii="Arial" w:hAnsi="Arial" w:cs="Arial"/>
          <w:sz w:val="22"/>
          <w:szCs w:val="22"/>
        </w:rPr>
        <w:t xml:space="preserve"> и магистр</w:t>
      </w:r>
      <w:r w:rsidRPr="00AD2583">
        <w:rPr>
          <w:rFonts w:ascii="Arial" w:hAnsi="Arial" w:cs="Arial"/>
          <w:sz w:val="22"/>
          <w:szCs w:val="22"/>
        </w:rPr>
        <w:t>а</w:t>
      </w:r>
      <w:r w:rsidRPr="00AD2583">
        <w:rPr>
          <w:rFonts w:ascii="Arial" w:hAnsi="Arial" w:cs="Arial"/>
          <w:sz w:val="22"/>
          <w:szCs w:val="22"/>
        </w:rPr>
        <w:t xml:space="preserve">туры может быть получено в образовательных организациях высшего образования </w:t>
      </w:r>
      <w:r w:rsidR="008D3EFA">
        <w:rPr>
          <w:rFonts w:ascii="Arial" w:hAnsi="Arial" w:cs="Arial"/>
          <w:sz w:val="22"/>
          <w:szCs w:val="22"/>
        </w:rPr>
        <w:br/>
      </w:r>
      <w:r w:rsidRPr="00AD2583">
        <w:rPr>
          <w:rFonts w:ascii="Arial" w:hAnsi="Arial" w:cs="Arial"/>
          <w:sz w:val="22"/>
          <w:szCs w:val="22"/>
        </w:rPr>
        <w:t>и научных организациях по программам магистратуры.</w:t>
      </w:r>
    </w:p>
    <w:p w:rsidR="00F91D52" w:rsidRPr="00AD2583" w:rsidRDefault="00287BBE" w:rsidP="008D3EFA">
      <w:pPr>
        <w:pStyle w:val="afff4"/>
        <w:widowControl w:val="0"/>
        <w:spacing w:before="40" w:beforeAutospacing="0" w:after="0" w:afterAutospacing="0" w:line="264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AD2583">
        <w:rPr>
          <w:rFonts w:ascii="Arial" w:hAnsi="Arial" w:cs="Arial"/>
          <w:b/>
          <w:sz w:val="22"/>
          <w:szCs w:val="22"/>
        </w:rPr>
        <w:t>Ординатура</w:t>
      </w:r>
      <w:r w:rsidRPr="00AD2583">
        <w:rPr>
          <w:rFonts w:ascii="Arial" w:hAnsi="Arial" w:cs="Arial"/>
          <w:sz w:val="22"/>
          <w:szCs w:val="22"/>
        </w:rPr>
        <w:t xml:space="preserve"> – подготовка кадров высшей квалификации</w:t>
      </w:r>
      <w:r w:rsidR="003F447B" w:rsidRPr="00AD2583">
        <w:rPr>
          <w:rFonts w:ascii="Arial" w:hAnsi="Arial" w:cs="Arial"/>
          <w:sz w:val="22"/>
          <w:szCs w:val="22"/>
        </w:rPr>
        <w:t xml:space="preserve"> по программам ордин</w:t>
      </w:r>
      <w:r w:rsidR="003F447B" w:rsidRPr="00AD2583">
        <w:rPr>
          <w:rFonts w:ascii="Arial" w:hAnsi="Arial" w:cs="Arial"/>
          <w:sz w:val="22"/>
          <w:szCs w:val="22"/>
        </w:rPr>
        <w:t>а</w:t>
      </w:r>
      <w:r w:rsidR="003F447B" w:rsidRPr="00AD2583">
        <w:rPr>
          <w:rFonts w:ascii="Arial" w:hAnsi="Arial" w:cs="Arial"/>
          <w:sz w:val="22"/>
          <w:szCs w:val="22"/>
        </w:rPr>
        <w:t>туры</w:t>
      </w:r>
      <w:r w:rsidRPr="00AD2583">
        <w:rPr>
          <w:rFonts w:ascii="Arial" w:hAnsi="Arial" w:cs="Arial"/>
          <w:sz w:val="22"/>
          <w:szCs w:val="22"/>
        </w:rPr>
        <w:t>. К освоению программ ординатуры допускаются лица, имеющие высшее медици</w:t>
      </w:r>
      <w:r w:rsidRPr="00AD2583">
        <w:rPr>
          <w:rFonts w:ascii="Arial" w:hAnsi="Arial" w:cs="Arial"/>
          <w:sz w:val="22"/>
          <w:szCs w:val="22"/>
        </w:rPr>
        <w:t>н</w:t>
      </w:r>
      <w:r w:rsidRPr="00AD2583">
        <w:rPr>
          <w:rFonts w:ascii="Arial" w:hAnsi="Arial" w:cs="Arial"/>
          <w:sz w:val="22"/>
          <w:szCs w:val="22"/>
        </w:rPr>
        <w:t xml:space="preserve">ское образование и (или) высшее фармацевтическое образование. </w:t>
      </w:r>
    </w:p>
    <w:p w:rsidR="00F91D52" w:rsidRPr="00AD2583" w:rsidRDefault="00287BBE" w:rsidP="008D3EFA">
      <w:pPr>
        <w:pStyle w:val="afff4"/>
        <w:spacing w:before="40" w:beforeAutospacing="0" w:after="0" w:afterAutospacing="0" w:line="264" w:lineRule="auto"/>
        <w:ind w:firstLine="709"/>
        <w:jc w:val="both"/>
        <w:rPr>
          <w:rFonts w:ascii="Arial" w:hAnsi="Arial" w:cs="Arial"/>
          <w:sz w:val="22"/>
          <w:szCs w:val="22"/>
        </w:rPr>
      </w:pPr>
      <w:proofErr w:type="spellStart"/>
      <w:r w:rsidRPr="00AD2583">
        <w:rPr>
          <w:rFonts w:ascii="Arial" w:hAnsi="Arial" w:cs="Arial"/>
          <w:b/>
          <w:sz w:val="22"/>
          <w:szCs w:val="22"/>
        </w:rPr>
        <w:t>Ассистентура</w:t>
      </w:r>
      <w:proofErr w:type="spellEnd"/>
      <w:r w:rsidRPr="00AD2583">
        <w:rPr>
          <w:rFonts w:ascii="Arial" w:hAnsi="Arial" w:cs="Arial"/>
          <w:b/>
          <w:sz w:val="22"/>
          <w:szCs w:val="22"/>
        </w:rPr>
        <w:t>-стажировка</w:t>
      </w:r>
      <w:r w:rsidRPr="00AD2583">
        <w:rPr>
          <w:rFonts w:ascii="Arial" w:hAnsi="Arial" w:cs="Arial"/>
          <w:sz w:val="22"/>
          <w:szCs w:val="22"/>
        </w:rPr>
        <w:t xml:space="preserve"> – подготовка кадров высшей квалификации</w:t>
      </w:r>
      <w:r w:rsidR="003F447B" w:rsidRPr="00AD2583">
        <w:rPr>
          <w:rFonts w:ascii="Arial" w:hAnsi="Arial" w:cs="Arial"/>
          <w:sz w:val="22"/>
          <w:szCs w:val="22"/>
        </w:rPr>
        <w:t xml:space="preserve"> по пр</w:t>
      </w:r>
      <w:r w:rsidR="003F447B" w:rsidRPr="00AD2583">
        <w:rPr>
          <w:rFonts w:ascii="Arial" w:hAnsi="Arial" w:cs="Arial"/>
          <w:sz w:val="22"/>
          <w:szCs w:val="22"/>
        </w:rPr>
        <w:t>о</w:t>
      </w:r>
      <w:r w:rsidR="003F447B" w:rsidRPr="00AD2583">
        <w:rPr>
          <w:rFonts w:ascii="Arial" w:hAnsi="Arial" w:cs="Arial"/>
          <w:sz w:val="22"/>
          <w:szCs w:val="22"/>
        </w:rPr>
        <w:t xml:space="preserve">граммам </w:t>
      </w:r>
      <w:proofErr w:type="spellStart"/>
      <w:r w:rsidR="003F447B" w:rsidRPr="00AD2583">
        <w:rPr>
          <w:rFonts w:ascii="Arial" w:hAnsi="Arial" w:cs="Arial"/>
          <w:sz w:val="22"/>
          <w:szCs w:val="22"/>
        </w:rPr>
        <w:t>ассистентуры</w:t>
      </w:r>
      <w:proofErr w:type="spellEnd"/>
      <w:r w:rsidR="003F447B" w:rsidRPr="00AD2583">
        <w:rPr>
          <w:rFonts w:ascii="Arial" w:hAnsi="Arial" w:cs="Arial"/>
          <w:sz w:val="22"/>
          <w:szCs w:val="22"/>
        </w:rPr>
        <w:t>-стажировки</w:t>
      </w:r>
      <w:r w:rsidRPr="00AD2583">
        <w:rPr>
          <w:rFonts w:ascii="Arial" w:hAnsi="Arial" w:cs="Arial"/>
          <w:sz w:val="22"/>
          <w:szCs w:val="22"/>
        </w:rPr>
        <w:t xml:space="preserve">. К освоению программ </w:t>
      </w:r>
      <w:proofErr w:type="spellStart"/>
      <w:r w:rsidRPr="00AD2583">
        <w:rPr>
          <w:rFonts w:ascii="Arial" w:hAnsi="Arial" w:cs="Arial"/>
          <w:sz w:val="22"/>
          <w:szCs w:val="22"/>
        </w:rPr>
        <w:t>асссистентуры</w:t>
      </w:r>
      <w:proofErr w:type="spellEnd"/>
      <w:r w:rsidRPr="00AD2583">
        <w:rPr>
          <w:rFonts w:ascii="Arial" w:hAnsi="Arial" w:cs="Arial"/>
          <w:sz w:val="22"/>
          <w:szCs w:val="22"/>
        </w:rPr>
        <w:t>-стажировки допускаются лица, имеющие высшее образование в области искусств.</w:t>
      </w:r>
    </w:p>
    <w:p w:rsidR="00CC16E0" w:rsidRPr="00AD2583" w:rsidRDefault="00CC16E0" w:rsidP="00121D78">
      <w:pPr>
        <w:pStyle w:val="afff4"/>
        <w:spacing w:before="0" w:beforeAutospacing="0" w:after="0" w:afterAutospacing="0" w:line="264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AD2583">
        <w:rPr>
          <w:rFonts w:ascii="Arial" w:hAnsi="Arial" w:cs="Arial"/>
          <w:b/>
          <w:sz w:val="22"/>
          <w:szCs w:val="22"/>
        </w:rPr>
        <w:lastRenderedPageBreak/>
        <w:t>Аспирантура</w:t>
      </w:r>
      <w:r w:rsidRPr="00AD2583">
        <w:rPr>
          <w:rFonts w:ascii="Arial" w:hAnsi="Arial" w:cs="Arial"/>
          <w:sz w:val="22"/>
          <w:szCs w:val="22"/>
        </w:rPr>
        <w:t xml:space="preserve"> – подготовка кадров высшей квалификации по программам подг</w:t>
      </w:r>
      <w:r w:rsidRPr="00AD2583">
        <w:rPr>
          <w:rFonts w:ascii="Arial" w:hAnsi="Arial" w:cs="Arial"/>
          <w:sz w:val="22"/>
          <w:szCs w:val="22"/>
        </w:rPr>
        <w:t>о</w:t>
      </w:r>
      <w:r w:rsidRPr="00AD2583">
        <w:rPr>
          <w:rFonts w:ascii="Arial" w:hAnsi="Arial" w:cs="Arial"/>
          <w:sz w:val="22"/>
          <w:szCs w:val="22"/>
        </w:rPr>
        <w:t>товки научно-педагогических кадров в образовательных организациях высшего образ</w:t>
      </w:r>
      <w:r w:rsidRPr="00AD2583">
        <w:rPr>
          <w:rFonts w:ascii="Arial" w:hAnsi="Arial" w:cs="Arial"/>
          <w:sz w:val="22"/>
          <w:szCs w:val="22"/>
        </w:rPr>
        <w:t>о</w:t>
      </w:r>
      <w:r w:rsidRPr="00AD2583">
        <w:rPr>
          <w:rFonts w:ascii="Arial" w:hAnsi="Arial" w:cs="Arial"/>
          <w:sz w:val="22"/>
          <w:szCs w:val="22"/>
        </w:rPr>
        <w:t>вания, организациях дополнительного профессионального образования, научных орг</w:t>
      </w:r>
      <w:r w:rsidRPr="00AD2583">
        <w:rPr>
          <w:rFonts w:ascii="Arial" w:hAnsi="Arial" w:cs="Arial"/>
          <w:sz w:val="22"/>
          <w:szCs w:val="22"/>
        </w:rPr>
        <w:t>а</w:t>
      </w:r>
      <w:r w:rsidRPr="00AD2583">
        <w:rPr>
          <w:rFonts w:ascii="Arial" w:hAnsi="Arial" w:cs="Arial"/>
          <w:sz w:val="22"/>
          <w:szCs w:val="22"/>
        </w:rPr>
        <w:t xml:space="preserve">низациях и иных организациях. К освоению программ подготовки научно-педагогических кадров в аспирантуре допускаются лица, имеющие образование не ниже высшего </w:t>
      </w:r>
      <w:r w:rsidR="008D3EFA">
        <w:rPr>
          <w:rFonts w:ascii="Arial" w:hAnsi="Arial" w:cs="Arial"/>
          <w:sz w:val="22"/>
          <w:szCs w:val="22"/>
        </w:rPr>
        <w:br/>
      </w:r>
      <w:r w:rsidRPr="00AD2583">
        <w:rPr>
          <w:rFonts w:ascii="Arial" w:hAnsi="Arial" w:cs="Arial"/>
          <w:sz w:val="22"/>
          <w:szCs w:val="22"/>
        </w:rPr>
        <w:t>(</w:t>
      </w:r>
      <w:proofErr w:type="spellStart"/>
      <w:r w:rsidRPr="00AD2583">
        <w:rPr>
          <w:rFonts w:ascii="Arial" w:hAnsi="Arial" w:cs="Arial"/>
          <w:sz w:val="22"/>
          <w:szCs w:val="22"/>
        </w:rPr>
        <w:t>специалитет</w:t>
      </w:r>
      <w:proofErr w:type="spellEnd"/>
      <w:r w:rsidRPr="00AD2583">
        <w:rPr>
          <w:rFonts w:ascii="Arial" w:hAnsi="Arial" w:cs="Arial"/>
          <w:sz w:val="22"/>
          <w:szCs w:val="22"/>
        </w:rPr>
        <w:t xml:space="preserve"> или магистратура). </w:t>
      </w:r>
    </w:p>
    <w:p w:rsidR="00287BBE" w:rsidRPr="00AD2583" w:rsidRDefault="00287BBE" w:rsidP="008D3EFA">
      <w:pPr>
        <w:pStyle w:val="afff4"/>
        <w:spacing w:before="40" w:beforeAutospacing="0" w:after="0" w:afterAutospacing="0" w:line="264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AD2583">
        <w:rPr>
          <w:rFonts w:ascii="Arial" w:hAnsi="Arial" w:cs="Arial"/>
          <w:sz w:val="22"/>
          <w:szCs w:val="22"/>
        </w:rPr>
        <w:t xml:space="preserve"> </w:t>
      </w:r>
      <w:r w:rsidRPr="00AD2583">
        <w:rPr>
          <w:rFonts w:ascii="Arial" w:hAnsi="Arial" w:cs="Arial"/>
          <w:b/>
          <w:sz w:val="22"/>
          <w:szCs w:val="22"/>
        </w:rPr>
        <w:t>Докторантура</w:t>
      </w:r>
      <w:r w:rsidRPr="00AD2583">
        <w:rPr>
          <w:rFonts w:ascii="Arial" w:hAnsi="Arial" w:cs="Arial"/>
          <w:sz w:val="22"/>
          <w:szCs w:val="22"/>
        </w:rPr>
        <w:t xml:space="preserve"> – форма подготовки научных кадров. Докторанты – лица, име</w:t>
      </w:r>
      <w:r w:rsidRPr="00AD2583">
        <w:rPr>
          <w:rFonts w:ascii="Arial" w:hAnsi="Arial" w:cs="Arial"/>
          <w:sz w:val="22"/>
          <w:szCs w:val="22"/>
        </w:rPr>
        <w:t>ю</w:t>
      </w:r>
      <w:r w:rsidRPr="00AD2583">
        <w:rPr>
          <w:rFonts w:ascii="Arial" w:hAnsi="Arial" w:cs="Arial"/>
          <w:sz w:val="22"/>
          <w:szCs w:val="22"/>
        </w:rPr>
        <w:t>щие ученую степень кандидата наук и направленные в докторантуру для подготовки диссертации на соискание ученой степени доктора наук, соответствующие требован</w:t>
      </w:r>
      <w:r w:rsidRPr="00AD2583">
        <w:rPr>
          <w:rFonts w:ascii="Arial" w:hAnsi="Arial" w:cs="Arial"/>
          <w:sz w:val="22"/>
          <w:szCs w:val="22"/>
        </w:rPr>
        <w:t>и</w:t>
      </w:r>
      <w:r w:rsidRPr="00AD2583">
        <w:rPr>
          <w:rFonts w:ascii="Arial" w:hAnsi="Arial" w:cs="Arial"/>
          <w:sz w:val="22"/>
          <w:szCs w:val="22"/>
        </w:rPr>
        <w:t>ям, указанным в разделе II Положения о докторантуре, утвержденного постановлением Правительства Российской Федерации от 04.04.2014 № 267.</w:t>
      </w:r>
    </w:p>
    <w:p w:rsidR="002F1C52" w:rsidRPr="00AD2583" w:rsidRDefault="002F1C52" w:rsidP="009978FD">
      <w:pPr>
        <w:pStyle w:val="afff4"/>
        <w:spacing w:before="0" w:beforeAutospacing="0" w:after="0" w:afterAutospacing="0" w:line="264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3B4F91" w:rsidRPr="00AD2583" w:rsidRDefault="003D1004" w:rsidP="00121D78">
      <w:pPr>
        <w:pStyle w:val="aff2"/>
        <w:spacing w:after="160"/>
      </w:pPr>
      <w:r w:rsidRPr="00AD2583">
        <w:t>О</w:t>
      </w:r>
      <w:r w:rsidR="00706524" w:rsidRPr="00AD2583">
        <w:t>рганизации</w:t>
      </w:r>
      <w:r w:rsidRPr="00AD2583">
        <w:t xml:space="preserve">, осуществляющие образовательную деятельность </w:t>
      </w:r>
      <w:r w:rsidRPr="00AD2583">
        <w:br/>
        <w:t xml:space="preserve">по образовательным программам дошкольного образования, присмотр </w:t>
      </w:r>
      <w:r w:rsidRPr="00AD2583">
        <w:br/>
        <w:t>и уход за детьми</w:t>
      </w:r>
    </w:p>
    <w:p w:rsidR="003B4F91" w:rsidRPr="00AD2583" w:rsidRDefault="003B4F91">
      <w:pPr>
        <w:pStyle w:val="aff3"/>
      </w:pPr>
      <w:r w:rsidRPr="00AD2583">
        <w:t>(на конец года)</w:t>
      </w:r>
    </w:p>
    <w:tbl>
      <w:tblPr>
        <w:tblW w:w="94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891"/>
        <w:gridCol w:w="755"/>
        <w:gridCol w:w="755"/>
        <w:gridCol w:w="755"/>
        <w:gridCol w:w="755"/>
        <w:gridCol w:w="755"/>
        <w:gridCol w:w="756"/>
      </w:tblGrid>
      <w:tr w:rsidR="006315C0" w:rsidRPr="00AD2583" w:rsidTr="00F91D52">
        <w:trPr>
          <w:cantSplit/>
        </w:trPr>
        <w:tc>
          <w:tcPr>
            <w:tcW w:w="48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287BBE">
            <w:pPr>
              <w:spacing w:before="20" w:after="20" w:line="240" w:lineRule="auto"/>
              <w:jc w:val="center"/>
              <w:rPr>
                <w:sz w:val="24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20" w:after="20"/>
              <w:ind w:left="-57" w:right="-57"/>
            </w:pPr>
            <w:r w:rsidRPr="00AD2583">
              <w:t>2017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20" w:after="20"/>
              <w:ind w:left="-57" w:right="-57"/>
            </w:pPr>
            <w:r w:rsidRPr="00AD2583">
              <w:t>2018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20" w:after="20"/>
              <w:ind w:left="-57" w:right="-57"/>
            </w:pPr>
            <w:r w:rsidRPr="00AD2583">
              <w:t>2019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20" w:after="20"/>
              <w:ind w:left="-57" w:right="-57"/>
            </w:pPr>
            <w:r w:rsidRPr="00AD2583">
              <w:t>2020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20" w:after="20"/>
              <w:ind w:left="-57" w:right="-57"/>
            </w:pPr>
            <w:r w:rsidRPr="00AD2583">
              <w:t>2021</w:t>
            </w:r>
          </w:p>
        </w:tc>
        <w:tc>
          <w:tcPr>
            <w:tcW w:w="75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315C0" w:rsidRPr="00AD2583" w:rsidRDefault="006315C0" w:rsidP="00287BBE">
            <w:pPr>
              <w:pStyle w:val="ad"/>
              <w:spacing w:before="20" w:after="20"/>
              <w:ind w:left="-57" w:right="-57"/>
            </w:pPr>
            <w:r>
              <w:t>2022</w:t>
            </w:r>
          </w:p>
        </w:tc>
      </w:tr>
      <w:tr w:rsidR="006315C0" w:rsidRPr="00AD2583" w:rsidTr="00F91D52">
        <w:trPr>
          <w:cantSplit/>
        </w:trPr>
        <w:tc>
          <w:tcPr>
            <w:tcW w:w="489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287BBE">
            <w:pPr>
              <w:pStyle w:val="0"/>
              <w:spacing w:before="20" w:after="20"/>
            </w:pPr>
            <w:r w:rsidRPr="00AD2583">
              <w:t xml:space="preserve">Численность детей в организациях, </w:t>
            </w:r>
            <w:r>
              <w:br/>
            </w:r>
            <w:r w:rsidRPr="00AD2583">
              <w:t>осуществляющих образовательную деятел</w:t>
            </w:r>
            <w:r w:rsidRPr="00AD2583">
              <w:t>ь</w:t>
            </w:r>
            <w:r w:rsidRPr="00AD2583">
              <w:t xml:space="preserve">ность по образовательным программам </w:t>
            </w:r>
            <w:r>
              <w:br/>
            </w:r>
            <w:r w:rsidRPr="00AD2583">
              <w:t>дошкольного образования, присмотр и уход за детьми, тыс. человек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20" w:after="20"/>
            </w:pPr>
            <w:r w:rsidRPr="00AD2583">
              <w:t>142,9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20" w:after="20"/>
            </w:pPr>
            <w:r w:rsidRPr="00AD2583">
              <w:t>146,1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20" w:after="20"/>
            </w:pPr>
            <w:r w:rsidRPr="00AD2583">
              <w:t>147,6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20" w:after="20"/>
            </w:pPr>
            <w:r w:rsidRPr="00AD2583">
              <w:t>146,8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20" w:after="20"/>
            </w:pPr>
            <w:r w:rsidRPr="00AD2583">
              <w:t>147,3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315C0" w:rsidRPr="00AD2583" w:rsidRDefault="0015769F" w:rsidP="00287BBE">
            <w:pPr>
              <w:pStyle w:val="ad"/>
              <w:spacing w:before="20" w:after="20"/>
            </w:pPr>
            <w:r>
              <w:t>140,2</w:t>
            </w:r>
          </w:p>
        </w:tc>
      </w:tr>
      <w:tr w:rsidR="006315C0" w:rsidRPr="00AD2583" w:rsidTr="00F91D52">
        <w:trPr>
          <w:cantSplit/>
        </w:trPr>
        <w:tc>
          <w:tcPr>
            <w:tcW w:w="489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315C0" w:rsidRPr="00AD2583" w:rsidRDefault="006315C0" w:rsidP="000436F8">
            <w:pPr>
              <w:pStyle w:val="0"/>
              <w:spacing w:before="20" w:after="20"/>
            </w:pPr>
            <w:r w:rsidRPr="00AD2583">
              <w:t>Обеспеченность детей дошкольного возраста  местами в  организациях, осуществляющих образовательную деятельность по образов</w:t>
            </w:r>
            <w:r w:rsidRPr="00AD2583">
              <w:t>а</w:t>
            </w:r>
            <w:r w:rsidRPr="00AD2583">
              <w:t xml:space="preserve">тельным программам дошкольного </w:t>
            </w:r>
            <w:r>
              <w:br/>
            </w:r>
            <w:r w:rsidRPr="00AD2583">
              <w:t xml:space="preserve">образования, присмотр и уход за детьми, </w:t>
            </w:r>
            <w:r w:rsidRPr="00AD2583">
              <w:br/>
              <w:t>приходится мест на 1000 детей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0" w:after="0"/>
            </w:pPr>
            <w:r w:rsidRPr="00AD2583">
              <w:rPr>
                <w:rFonts w:cs="Arial"/>
                <w:szCs w:val="22"/>
              </w:rPr>
              <w:t>565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0" w:after="0"/>
            </w:pPr>
            <w:r w:rsidRPr="00AD2583">
              <w:rPr>
                <w:rFonts w:cs="Arial"/>
                <w:szCs w:val="22"/>
              </w:rPr>
              <w:t>572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0" w:after="0"/>
            </w:pPr>
            <w:r w:rsidRPr="00AD2583">
              <w:rPr>
                <w:rFonts w:cs="Arial"/>
                <w:szCs w:val="22"/>
              </w:rPr>
              <w:t>589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0" w:after="0"/>
            </w:pPr>
            <w:r w:rsidRPr="00AD2583">
              <w:t>616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0" w:after="0"/>
            </w:pPr>
            <w:r w:rsidRPr="00AD2583">
              <w:t>668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315C0" w:rsidRPr="00AD2583" w:rsidRDefault="00C0206F" w:rsidP="00A352C7">
            <w:pPr>
              <w:pStyle w:val="ad"/>
              <w:spacing w:before="0" w:after="0"/>
            </w:pPr>
            <w:r>
              <w:t>706</w:t>
            </w:r>
          </w:p>
        </w:tc>
      </w:tr>
      <w:tr w:rsidR="006315C0" w:rsidRPr="00AD2583" w:rsidTr="00F91D52">
        <w:trPr>
          <w:cantSplit/>
        </w:trPr>
        <w:tc>
          <w:tcPr>
            <w:tcW w:w="48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F91D52">
            <w:pPr>
              <w:pStyle w:val="0"/>
              <w:widowControl w:val="0"/>
              <w:spacing w:before="20" w:after="20"/>
              <w:ind w:right="-57"/>
              <w:rPr>
                <w:vertAlign w:val="superscript"/>
              </w:rPr>
            </w:pPr>
            <w:r w:rsidRPr="00AD2583">
              <w:t xml:space="preserve">Валовой коэффициент охвата дошкольным образованием (в % от численности детей </w:t>
            </w:r>
            <w:r>
              <w:br/>
            </w:r>
            <w:r w:rsidRPr="00AD2583">
              <w:t xml:space="preserve">в возрасте 1-6 лет) </w:t>
            </w:r>
            <w:r w:rsidRPr="00AD2583">
              <w:rPr>
                <w:rStyle w:val="a9"/>
                <w:sz w:val="24"/>
                <w:szCs w:val="24"/>
              </w:rPr>
              <w:footnoteReference w:id="24"/>
            </w:r>
            <w:r w:rsidRPr="00AD2583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widowControl w:val="0"/>
              <w:spacing w:before="20" w:after="20"/>
            </w:pPr>
            <w:r w:rsidRPr="00AD2583">
              <w:t>63,6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widowControl w:val="0"/>
              <w:spacing w:before="20" w:after="20"/>
            </w:pPr>
            <w:r w:rsidRPr="00AD2583">
              <w:t>64,6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widowControl w:val="0"/>
              <w:spacing w:before="20" w:after="20"/>
            </w:pPr>
            <w:r w:rsidRPr="00AD2583">
              <w:t>66,7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widowControl w:val="0"/>
              <w:spacing w:before="20" w:after="20"/>
            </w:pPr>
            <w:r w:rsidRPr="00AD2583">
              <w:t>68,9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widowControl w:val="0"/>
              <w:spacing w:before="20" w:after="20"/>
            </w:pPr>
            <w:r w:rsidRPr="00AD2583">
              <w:t>72,2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315C0" w:rsidRPr="00AD2583" w:rsidRDefault="00C0206F" w:rsidP="00F91D52">
            <w:pPr>
              <w:pStyle w:val="ad"/>
              <w:widowControl w:val="0"/>
              <w:spacing w:before="20" w:after="20"/>
            </w:pPr>
            <w:r>
              <w:t>72,4</w:t>
            </w:r>
          </w:p>
        </w:tc>
      </w:tr>
    </w:tbl>
    <w:p w:rsidR="00D4322A" w:rsidRPr="00121D78" w:rsidRDefault="00D4322A" w:rsidP="00D4322A">
      <w:pPr>
        <w:pStyle w:val="aff2"/>
        <w:spacing w:after="0"/>
        <w:ind w:left="-142"/>
        <w:rPr>
          <w:spacing w:val="-4"/>
          <w:sz w:val="22"/>
        </w:rPr>
      </w:pPr>
    </w:p>
    <w:p w:rsidR="003F447B" w:rsidRPr="00AD2583" w:rsidRDefault="003F447B" w:rsidP="003F447B">
      <w:pPr>
        <w:pStyle w:val="aff2"/>
        <w:spacing w:after="120"/>
        <w:ind w:left="-142"/>
        <w:rPr>
          <w:spacing w:val="-4"/>
        </w:rPr>
      </w:pPr>
      <w:r w:rsidRPr="00AD2583">
        <w:rPr>
          <w:spacing w:val="-4"/>
        </w:rPr>
        <w:t xml:space="preserve">Валовой коэффициент охвата дошкольным образованием </w:t>
      </w:r>
      <w:r w:rsidR="00D4322A" w:rsidRPr="00AD2583">
        <w:rPr>
          <w:szCs w:val="24"/>
          <w:vertAlign w:val="superscript"/>
        </w:rPr>
        <w:t>1)</w:t>
      </w:r>
      <w:r w:rsidRPr="00AD2583">
        <w:rPr>
          <w:spacing w:val="-4"/>
        </w:rPr>
        <w:br/>
        <w:t xml:space="preserve">по Новосибирской области в сравнении с данными по Российской Федерации </w:t>
      </w:r>
    </w:p>
    <w:p w:rsidR="003F447B" w:rsidRPr="00AD2583" w:rsidRDefault="003F447B" w:rsidP="003F447B">
      <w:pPr>
        <w:pStyle w:val="aff3"/>
      </w:pPr>
      <w:r w:rsidRPr="00AD2583">
        <w:t>(в % от численности детей в возрасте 1-6 лет)</w:t>
      </w:r>
    </w:p>
    <w:p w:rsidR="003F447B" w:rsidRPr="00AD2583" w:rsidRDefault="005D2276" w:rsidP="003F447B">
      <w:pPr>
        <w:pStyle w:val="aff3"/>
        <w:rPr>
          <w:sz w:val="16"/>
        </w:rPr>
      </w:pPr>
      <w:r>
        <w:rPr>
          <w:b/>
          <w:noProof/>
          <w:sz w:val="16"/>
        </w:rPr>
        <w:drawing>
          <wp:anchor distT="0" distB="0" distL="114300" distR="114300" simplePos="0" relativeHeight="251670016" behindDoc="0" locked="0" layoutInCell="1" allowOverlap="1" wp14:anchorId="33D8DC37" wp14:editId="2184ED31">
            <wp:simplePos x="0" y="0"/>
            <wp:positionH relativeFrom="column">
              <wp:posOffset>181610</wp:posOffset>
            </wp:positionH>
            <wp:positionV relativeFrom="paragraph">
              <wp:posOffset>158115</wp:posOffset>
            </wp:positionV>
            <wp:extent cx="5593080" cy="1912620"/>
            <wp:effectExtent l="0" t="0" r="0" b="0"/>
            <wp:wrapTopAndBottom/>
            <wp:docPr id="226" name="Объект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03C" w:rsidRPr="00AD2583" w:rsidRDefault="00F9303C" w:rsidP="00C0206F">
      <w:pPr>
        <w:pStyle w:val="aff2"/>
        <w:pageBreakBefore/>
        <w:spacing w:after="120"/>
      </w:pPr>
      <w:r w:rsidRPr="00AD2583">
        <w:lastRenderedPageBreak/>
        <w:t>Отдельные показатели статистики образования</w:t>
      </w:r>
    </w:p>
    <w:p w:rsidR="00F9303C" w:rsidRPr="00AD2583" w:rsidRDefault="00F9303C" w:rsidP="00F9303C">
      <w:pPr>
        <w:pStyle w:val="aff3"/>
      </w:pPr>
      <w:r w:rsidRPr="00AD2583">
        <w:t>(на начало учебного года, тыс. человек)</w:t>
      </w:r>
    </w:p>
    <w:tbl>
      <w:tblPr>
        <w:tblW w:w="9356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536"/>
        <w:gridCol w:w="1205"/>
        <w:gridCol w:w="1205"/>
        <w:gridCol w:w="1205"/>
        <w:gridCol w:w="1205"/>
      </w:tblGrid>
      <w:tr w:rsidR="006315C0" w:rsidRPr="00AD2583" w:rsidTr="0015769F">
        <w:trPr>
          <w:cantSplit/>
        </w:trPr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6315C0" w:rsidRPr="00AD2583" w:rsidRDefault="006315C0" w:rsidP="004367DC">
            <w:pPr>
              <w:spacing w:before="60" w:after="60" w:line="240" w:lineRule="auto"/>
              <w:jc w:val="center"/>
              <w:rPr>
                <w:sz w:val="24"/>
              </w:rPr>
            </w:pPr>
          </w:p>
        </w:tc>
        <w:tc>
          <w:tcPr>
            <w:tcW w:w="120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4367DC">
            <w:pPr>
              <w:pStyle w:val="ad"/>
              <w:spacing w:before="60" w:after="60"/>
              <w:ind w:left="-57" w:right="-57"/>
            </w:pPr>
            <w:r w:rsidRPr="00AD2583">
              <w:t>2019/2020</w:t>
            </w:r>
          </w:p>
        </w:tc>
        <w:tc>
          <w:tcPr>
            <w:tcW w:w="120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315C0" w:rsidRPr="00AD2583" w:rsidRDefault="006315C0" w:rsidP="004367DC">
            <w:pPr>
              <w:pStyle w:val="ad"/>
              <w:spacing w:before="60" w:after="60"/>
              <w:ind w:left="-57" w:right="-57"/>
            </w:pPr>
            <w:r w:rsidRPr="00AD2583">
              <w:t>2020/2021</w:t>
            </w:r>
          </w:p>
        </w:tc>
        <w:tc>
          <w:tcPr>
            <w:tcW w:w="12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5C0" w:rsidRPr="00AD2583" w:rsidRDefault="008468DD" w:rsidP="0015769F">
            <w:pPr>
              <w:pStyle w:val="ad"/>
              <w:spacing w:before="60" w:after="60"/>
              <w:ind w:left="-57" w:right="-57"/>
            </w:pPr>
            <w:r w:rsidRPr="00AD2583">
              <w:t>2021/2022</w:t>
            </w:r>
          </w:p>
        </w:tc>
        <w:tc>
          <w:tcPr>
            <w:tcW w:w="12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315C0" w:rsidRPr="0015769F" w:rsidRDefault="008468DD" w:rsidP="003F447B">
            <w:pPr>
              <w:pStyle w:val="ad"/>
              <w:spacing w:before="60" w:after="60"/>
              <w:ind w:left="-57" w:right="-57"/>
            </w:pPr>
            <w:r w:rsidRPr="0015769F">
              <w:t>2022/2023</w:t>
            </w:r>
          </w:p>
        </w:tc>
      </w:tr>
      <w:tr w:rsidR="008468DD" w:rsidRPr="00AD2583" w:rsidTr="006315C0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68DD" w:rsidRPr="00AD2583" w:rsidRDefault="008468DD" w:rsidP="00251903">
            <w:pPr>
              <w:pStyle w:val="0"/>
              <w:spacing w:before="60" w:after="60"/>
            </w:pPr>
            <w:r w:rsidRPr="00AD2583">
              <w:t>Численность обучающихся по образов</w:t>
            </w:r>
            <w:r w:rsidRPr="00AD2583">
              <w:t>а</w:t>
            </w:r>
            <w:r w:rsidRPr="00AD2583">
              <w:t>тельным программам начального, осно</w:t>
            </w:r>
            <w:r w:rsidRPr="00AD2583">
              <w:t>в</w:t>
            </w:r>
            <w:r w:rsidRPr="00AD2583">
              <w:t xml:space="preserve">ного и среднего общего образования </w:t>
            </w:r>
            <w:r w:rsidRPr="00AD2583">
              <w:rPr>
                <w:rStyle w:val="a9"/>
                <w:sz w:val="24"/>
                <w:szCs w:val="24"/>
              </w:rPr>
              <w:footnoteReference w:customMarkFollows="1" w:id="25"/>
              <w:t>1)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68DD" w:rsidRPr="00AD2583" w:rsidRDefault="008468DD" w:rsidP="004367DC">
            <w:pPr>
              <w:pStyle w:val="ad"/>
              <w:spacing w:before="60" w:after="60"/>
            </w:pPr>
            <w:r w:rsidRPr="00AD2583">
              <w:t>337,2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68DD" w:rsidRPr="00AD2583" w:rsidRDefault="008468DD" w:rsidP="004367DC">
            <w:pPr>
              <w:pStyle w:val="ad"/>
              <w:spacing w:before="60" w:after="60"/>
            </w:pPr>
            <w:r w:rsidRPr="00AD2583">
              <w:t>346,0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68DD" w:rsidRPr="00AD2583" w:rsidRDefault="008468DD" w:rsidP="002E49A9">
            <w:pPr>
              <w:pStyle w:val="ad"/>
              <w:spacing w:before="60" w:after="60"/>
            </w:pPr>
            <w:r w:rsidRPr="00AD2583">
              <w:t>354,2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468DD" w:rsidRPr="00AD2583" w:rsidRDefault="00111456" w:rsidP="003F447B">
            <w:pPr>
              <w:pStyle w:val="ad"/>
              <w:spacing w:before="60" w:after="60"/>
            </w:pPr>
            <w:r>
              <w:t>364,7</w:t>
            </w:r>
          </w:p>
        </w:tc>
      </w:tr>
      <w:tr w:rsidR="008468DD" w:rsidRPr="00AD2583" w:rsidTr="006315C0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68DD" w:rsidRPr="00AD2583" w:rsidRDefault="008468DD" w:rsidP="00251903">
            <w:pPr>
              <w:pStyle w:val="0"/>
              <w:spacing w:before="60" w:after="60"/>
            </w:pPr>
            <w:r w:rsidRPr="00AD2583">
              <w:t>Численность студентов, обучающихся по программам подготовки квалифицирова</w:t>
            </w:r>
            <w:r w:rsidRPr="00AD2583">
              <w:t>н</w:t>
            </w:r>
            <w:r w:rsidRPr="00AD2583">
              <w:t xml:space="preserve">ных рабочих, служащих и специалистов среднего звена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68DD" w:rsidRPr="00AD2583" w:rsidRDefault="008468DD" w:rsidP="004367DC">
            <w:pPr>
              <w:pStyle w:val="ad"/>
              <w:spacing w:before="60" w:after="60"/>
            </w:pPr>
            <w:r w:rsidRPr="00AD2583">
              <w:t>59,7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68DD" w:rsidRPr="00AD2583" w:rsidRDefault="008468DD" w:rsidP="004367DC">
            <w:pPr>
              <w:pStyle w:val="ad"/>
              <w:spacing w:before="60" w:after="60"/>
            </w:pPr>
            <w:r w:rsidRPr="00AD2583">
              <w:t>65,2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68DD" w:rsidRPr="00AD2583" w:rsidRDefault="008468DD" w:rsidP="002E49A9">
            <w:pPr>
              <w:pStyle w:val="ad"/>
              <w:spacing w:before="60" w:after="60"/>
            </w:pPr>
            <w:r w:rsidRPr="00AD2583">
              <w:t>68,3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85B52" w:rsidRPr="00AD2583" w:rsidRDefault="00885B52" w:rsidP="00885B52">
            <w:pPr>
              <w:pStyle w:val="ad"/>
              <w:spacing w:before="60" w:after="60"/>
            </w:pPr>
            <w:r>
              <w:t>71,2</w:t>
            </w:r>
          </w:p>
        </w:tc>
      </w:tr>
      <w:tr w:rsidR="008468DD" w:rsidRPr="00AD2583" w:rsidTr="006315C0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468DD" w:rsidRPr="00AD2583" w:rsidRDefault="008468DD" w:rsidP="00F9303C">
            <w:pPr>
              <w:pStyle w:val="0"/>
              <w:spacing w:before="60" w:after="60"/>
            </w:pPr>
            <w:r w:rsidRPr="00AD2583">
              <w:t xml:space="preserve">Численность студентов, обучающихся по образовательным программам высшего образования – программам </w:t>
            </w:r>
            <w:proofErr w:type="spellStart"/>
            <w:r w:rsidRPr="00AD2583">
              <w:t>бакалавриата</w:t>
            </w:r>
            <w:proofErr w:type="spellEnd"/>
            <w:r w:rsidRPr="00AD2583">
              <w:t xml:space="preserve">, </w:t>
            </w:r>
            <w:proofErr w:type="spellStart"/>
            <w:r w:rsidRPr="00AD2583">
              <w:t>специалитета</w:t>
            </w:r>
            <w:proofErr w:type="spellEnd"/>
            <w:r w:rsidRPr="00AD2583">
              <w:t xml:space="preserve">, магистратуры </w:t>
            </w:r>
            <w:r w:rsidRPr="00AD2583">
              <w:rPr>
                <w:sz w:val="24"/>
                <w:szCs w:val="24"/>
                <w:vertAlign w:val="superscript"/>
              </w:rPr>
              <w:footnoteReference w:customMarkFollows="1" w:id="26"/>
              <w:t>2)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468DD" w:rsidRPr="00AD2583" w:rsidRDefault="008468DD" w:rsidP="004367DC">
            <w:pPr>
              <w:pStyle w:val="ad"/>
              <w:spacing w:before="60" w:after="60"/>
            </w:pPr>
            <w:r w:rsidRPr="00AD2583">
              <w:t>96,3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468DD" w:rsidRPr="00AD2583" w:rsidRDefault="008468DD" w:rsidP="004367DC">
            <w:pPr>
              <w:pStyle w:val="ad"/>
              <w:spacing w:before="60" w:after="60"/>
            </w:pPr>
            <w:r w:rsidRPr="00AD2583">
              <w:t>97,6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468DD" w:rsidRPr="00AD2583" w:rsidRDefault="008468DD" w:rsidP="002E49A9">
            <w:pPr>
              <w:pStyle w:val="ad"/>
              <w:spacing w:before="60" w:after="60"/>
            </w:pPr>
            <w:r w:rsidRPr="00AD2583">
              <w:t>96,5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68DD" w:rsidRPr="00AD2583" w:rsidRDefault="004941DC" w:rsidP="003F447B">
            <w:pPr>
              <w:pStyle w:val="ad"/>
              <w:spacing w:before="60" w:after="60"/>
            </w:pPr>
            <w:r>
              <w:t>98,3</w:t>
            </w:r>
          </w:p>
        </w:tc>
      </w:tr>
    </w:tbl>
    <w:p w:rsidR="00F9303C" w:rsidRPr="00AD2583" w:rsidRDefault="00F9303C" w:rsidP="00F9303C">
      <w:pPr>
        <w:tabs>
          <w:tab w:val="left" w:pos="6521"/>
        </w:tabs>
        <w:rPr>
          <w:sz w:val="20"/>
        </w:rPr>
      </w:pPr>
    </w:p>
    <w:p w:rsidR="00577B86" w:rsidRPr="00AD2583" w:rsidRDefault="00577B86" w:rsidP="00C0206F">
      <w:pPr>
        <w:pStyle w:val="aff2"/>
        <w:spacing w:after="120"/>
      </w:pPr>
      <w:r w:rsidRPr="00AD2583">
        <w:t xml:space="preserve">Основные показатели деятельности ординатуры </w:t>
      </w:r>
      <w:r w:rsidR="00121D78">
        <w:br/>
      </w:r>
      <w:r w:rsidRPr="00AD2583">
        <w:t xml:space="preserve">и </w:t>
      </w:r>
      <w:proofErr w:type="spellStart"/>
      <w:r w:rsidRPr="00AD2583">
        <w:t>ассистентуры</w:t>
      </w:r>
      <w:proofErr w:type="spellEnd"/>
      <w:r w:rsidRPr="00AD2583">
        <w:t>-стажировки</w:t>
      </w:r>
    </w:p>
    <w:p w:rsidR="00085D84" w:rsidRPr="00AD2583" w:rsidRDefault="00085D84" w:rsidP="00085D84">
      <w:pPr>
        <w:pStyle w:val="aff3"/>
      </w:pPr>
      <w:r w:rsidRPr="00AD2583">
        <w:t>(</w:t>
      </w:r>
      <w:r w:rsidR="00577B86" w:rsidRPr="00AD2583">
        <w:t>человек</w:t>
      </w:r>
      <w:r w:rsidRPr="00AD2583">
        <w:t>)</w:t>
      </w:r>
    </w:p>
    <w:tbl>
      <w:tblPr>
        <w:tblW w:w="9356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529"/>
        <w:gridCol w:w="956"/>
        <w:gridCol w:w="957"/>
        <w:gridCol w:w="957"/>
        <w:gridCol w:w="957"/>
      </w:tblGrid>
      <w:tr w:rsidR="006315C0" w:rsidRPr="00AD2583" w:rsidTr="006315C0">
        <w:trPr>
          <w:cantSplit/>
        </w:trPr>
        <w:tc>
          <w:tcPr>
            <w:tcW w:w="55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6315C0" w:rsidRPr="00AD2583" w:rsidRDefault="006315C0" w:rsidP="00E30095">
            <w:pPr>
              <w:spacing w:before="60" w:after="60" w:line="240" w:lineRule="auto"/>
              <w:jc w:val="center"/>
              <w:rPr>
                <w:sz w:val="24"/>
              </w:rPr>
            </w:pPr>
          </w:p>
        </w:tc>
        <w:tc>
          <w:tcPr>
            <w:tcW w:w="95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E30095">
            <w:pPr>
              <w:pStyle w:val="ad"/>
              <w:spacing w:before="60" w:after="60"/>
              <w:ind w:left="-57" w:right="-57"/>
            </w:pPr>
            <w:r w:rsidRPr="00AD2583">
              <w:t>2019</w:t>
            </w:r>
          </w:p>
        </w:tc>
        <w:tc>
          <w:tcPr>
            <w:tcW w:w="95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315C0" w:rsidRPr="00AD2583" w:rsidRDefault="006315C0" w:rsidP="00E30095">
            <w:pPr>
              <w:pStyle w:val="ad"/>
              <w:spacing w:before="60" w:after="60"/>
              <w:ind w:left="-57" w:right="-57"/>
            </w:pPr>
            <w:r w:rsidRPr="00AD2583">
              <w:t>2020</w:t>
            </w:r>
          </w:p>
        </w:tc>
        <w:tc>
          <w:tcPr>
            <w:tcW w:w="9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C0" w:rsidRPr="00AD2583" w:rsidRDefault="008468DD" w:rsidP="00E30095">
            <w:pPr>
              <w:pStyle w:val="ad"/>
              <w:spacing w:before="60" w:after="60"/>
              <w:ind w:left="-57" w:right="-57"/>
            </w:pPr>
            <w:r w:rsidRPr="00AD2583">
              <w:t>2021</w:t>
            </w:r>
          </w:p>
        </w:tc>
        <w:tc>
          <w:tcPr>
            <w:tcW w:w="9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315C0" w:rsidRPr="00121D78" w:rsidRDefault="008468DD" w:rsidP="00E30095">
            <w:pPr>
              <w:pStyle w:val="ad"/>
              <w:spacing w:before="60" w:after="60"/>
              <w:ind w:left="-57" w:right="-57"/>
            </w:pPr>
            <w:r w:rsidRPr="00121D78">
              <w:t>2022</w:t>
            </w:r>
          </w:p>
        </w:tc>
      </w:tr>
      <w:tr w:rsidR="008468DD" w:rsidRPr="00AD2583" w:rsidTr="006315C0">
        <w:trPr>
          <w:cantSplit/>
        </w:trPr>
        <w:tc>
          <w:tcPr>
            <w:tcW w:w="55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68DD" w:rsidRPr="00AD2583" w:rsidRDefault="008468DD" w:rsidP="003F447B">
            <w:pPr>
              <w:pStyle w:val="0"/>
              <w:spacing w:before="40" w:after="40"/>
            </w:pPr>
            <w:r w:rsidRPr="00AD2583">
              <w:t>Численность ординаторов на конец года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68DD" w:rsidRPr="00AD2583" w:rsidRDefault="008468DD" w:rsidP="003F447B">
            <w:pPr>
              <w:pStyle w:val="ad"/>
              <w:spacing w:before="40" w:after="40"/>
            </w:pPr>
            <w:r w:rsidRPr="00AD2583">
              <w:t>1091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68DD" w:rsidRPr="00AD2583" w:rsidRDefault="008468DD" w:rsidP="003F447B">
            <w:pPr>
              <w:pStyle w:val="ad"/>
              <w:spacing w:before="40" w:after="40"/>
            </w:pPr>
            <w:r w:rsidRPr="00AD2583">
              <w:t>1095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68DD" w:rsidRPr="00AD2583" w:rsidRDefault="008468DD" w:rsidP="002E49A9">
            <w:pPr>
              <w:pStyle w:val="ad"/>
              <w:spacing w:before="40" w:after="40"/>
            </w:pPr>
            <w:r w:rsidRPr="00AD2583">
              <w:t>1011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468DD" w:rsidRPr="00AD2583" w:rsidRDefault="000779F6" w:rsidP="003F447B">
            <w:pPr>
              <w:pStyle w:val="ad"/>
              <w:spacing w:before="40" w:after="40"/>
            </w:pPr>
            <w:r>
              <w:t>1118</w:t>
            </w:r>
          </w:p>
        </w:tc>
      </w:tr>
      <w:tr w:rsidR="008468DD" w:rsidRPr="00AD2583" w:rsidTr="006315C0">
        <w:trPr>
          <w:cantSplit/>
        </w:trPr>
        <w:tc>
          <w:tcPr>
            <w:tcW w:w="55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468DD" w:rsidRPr="00AD2583" w:rsidRDefault="008468DD" w:rsidP="003F447B">
            <w:pPr>
              <w:pStyle w:val="0"/>
              <w:spacing w:before="40" w:after="40"/>
              <w:ind w:left="213"/>
            </w:pPr>
            <w:r w:rsidRPr="00AD2583">
              <w:t>в том числе в:</w:t>
            </w:r>
          </w:p>
          <w:p w:rsidR="008468DD" w:rsidRPr="00AD2583" w:rsidRDefault="008468DD" w:rsidP="003F447B">
            <w:pPr>
              <w:pStyle w:val="0"/>
              <w:spacing w:before="40" w:after="40"/>
              <w:ind w:left="213"/>
            </w:pPr>
            <w:r w:rsidRPr="00AD2583">
              <w:t>образовательных организациях высшего образ</w:t>
            </w:r>
            <w:r w:rsidRPr="00AD2583">
              <w:t>о</w:t>
            </w:r>
            <w:r w:rsidRPr="00AD2583">
              <w:t>вания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68DD" w:rsidRPr="00AD2583" w:rsidRDefault="008468DD" w:rsidP="003F447B">
            <w:pPr>
              <w:pStyle w:val="ad"/>
              <w:spacing w:before="40" w:after="40"/>
            </w:pPr>
            <w:r w:rsidRPr="00AD2583">
              <w:t>930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68DD" w:rsidRPr="00AD2583" w:rsidRDefault="008468DD" w:rsidP="003F447B">
            <w:pPr>
              <w:pStyle w:val="ad"/>
              <w:spacing w:before="40" w:after="40"/>
            </w:pPr>
            <w:r w:rsidRPr="00AD2583">
              <w:t>946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68DD" w:rsidRPr="00AD2583" w:rsidRDefault="008468DD" w:rsidP="002E49A9">
            <w:pPr>
              <w:pStyle w:val="ad"/>
              <w:spacing w:before="40" w:after="40"/>
            </w:pPr>
            <w:r w:rsidRPr="00AD2583">
              <w:t>866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468DD" w:rsidRPr="00AD2583" w:rsidRDefault="000779F6" w:rsidP="003F447B">
            <w:pPr>
              <w:pStyle w:val="ad"/>
              <w:spacing w:before="40" w:after="40"/>
            </w:pPr>
            <w:r>
              <w:t>980</w:t>
            </w:r>
          </w:p>
        </w:tc>
      </w:tr>
      <w:tr w:rsidR="008468DD" w:rsidRPr="00AD2583" w:rsidTr="006315C0">
        <w:trPr>
          <w:cantSplit/>
        </w:trPr>
        <w:tc>
          <w:tcPr>
            <w:tcW w:w="55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468DD" w:rsidRPr="00AD2583" w:rsidRDefault="008468DD" w:rsidP="003F447B">
            <w:pPr>
              <w:pStyle w:val="0"/>
              <w:spacing w:before="40" w:after="40"/>
              <w:ind w:left="213"/>
            </w:pPr>
            <w:r w:rsidRPr="00AD2583">
              <w:t>научно-исследовательских организациях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68DD" w:rsidRPr="00AD2583" w:rsidRDefault="008468DD" w:rsidP="003F447B">
            <w:pPr>
              <w:pStyle w:val="ad"/>
              <w:spacing w:before="40" w:after="40"/>
            </w:pPr>
            <w:r w:rsidRPr="00AD2583">
              <w:t>161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68DD" w:rsidRPr="00AD2583" w:rsidRDefault="008468DD" w:rsidP="003F447B">
            <w:pPr>
              <w:pStyle w:val="ad"/>
              <w:spacing w:before="40" w:after="40"/>
            </w:pPr>
            <w:r w:rsidRPr="00AD2583">
              <w:t>149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68DD" w:rsidRPr="00AD2583" w:rsidRDefault="008468DD" w:rsidP="002E49A9">
            <w:pPr>
              <w:pStyle w:val="ad"/>
              <w:spacing w:before="40" w:after="40"/>
            </w:pPr>
            <w:r w:rsidRPr="00AD2583">
              <w:t>145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468DD" w:rsidRPr="00AD2583" w:rsidRDefault="000779F6" w:rsidP="003F447B">
            <w:pPr>
              <w:pStyle w:val="ad"/>
              <w:spacing w:before="40" w:after="40"/>
            </w:pPr>
            <w:r>
              <w:t>138</w:t>
            </w:r>
          </w:p>
        </w:tc>
      </w:tr>
      <w:tr w:rsidR="008468DD" w:rsidRPr="00AD2583" w:rsidTr="006315C0">
        <w:trPr>
          <w:cantSplit/>
        </w:trPr>
        <w:tc>
          <w:tcPr>
            <w:tcW w:w="55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468DD" w:rsidRPr="00AD2583" w:rsidRDefault="008468DD" w:rsidP="003F447B">
            <w:pPr>
              <w:pStyle w:val="0"/>
              <w:spacing w:before="40" w:after="40"/>
            </w:pPr>
            <w:r w:rsidRPr="00AD2583">
              <w:t>Выпуск ординаторов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68DD" w:rsidRPr="00AD2583" w:rsidRDefault="008468DD" w:rsidP="003F447B">
            <w:pPr>
              <w:pStyle w:val="ad"/>
              <w:spacing w:before="40" w:after="40"/>
            </w:pPr>
            <w:r w:rsidRPr="00AD2583">
              <w:t>397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68DD" w:rsidRPr="00AD2583" w:rsidRDefault="008468DD" w:rsidP="003F447B">
            <w:pPr>
              <w:pStyle w:val="ad"/>
              <w:spacing w:before="40" w:after="40"/>
            </w:pPr>
            <w:r w:rsidRPr="00AD2583">
              <w:t>505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68DD" w:rsidRPr="00AD2583" w:rsidRDefault="008468DD" w:rsidP="002E49A9">
            <w:pPr>
              <w:pStyle w:val="ad"/>
              <w:spacing w:before="40" w:after="40"/>
            </w:pPr>
            <w:r w:rsidRPr="00AD2583">
              <w:t>536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468DD" w:rsidRPr="00AD2583" w:rsidRDefault="000779F6" w:rsidP="003F447B">
            <w:pPr>
              <w:pStyle w:val="ad"/>
              <w:spacing w:before="40" w:after="40"/>
            </w:pPr>
            <w:r>
              <w:t>477</w:t>
            </w:r>
          </w:p>
        </w:tc>
      </w:tr>
      <w:tr w:rsidR="008468DD" w:rsidRPr="00AD2583" w:rsidTr="006315C0">
        <w:trPr>
          <w:cantSplit/>
        </w:trPr>
        <w:tc>
          <w:tcPr>
            <w:tcW w:w="55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468DD" w:rsidRPr="00AD2583" w:rsidRDefault="008468DD" w:rsidP="003F447B">
            <w:pPr>
              <w:pStyle w:val="0"/>
              <w:spacing w:before="40" w:after="40"/>
            </w:pPr>
            <w:r w:rsidRPr="00AD2583">
              <w:t>Численность ассистентов-стажеров на конец года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68DD" w:rsidRPr="00AD2583" w:rsidRDefault="008468DD" w:rsidP="003F447B">
            <w:pPr>
              <w:pStyle w:val="ad"/>
              <w:spacing w:before="40" w:after="40"/>
            </w:pPr>
            <w:r w:rsidRPr="00AD2583">
              <w:t>39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68DD" w:rsidRPr="00AD2583" w:rsidRDefault="008468DD" w:rsidP="003F447B">
            <w:pPr>
              <w:pStyle w:val="ad"/>
              <w:spacing w:before="40" w:after="40"/>
            </w:pPr>
            <w:r w:rsidRPr="00AD2583">
              <w:t>44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68DD" w:rsidRPr="00AD2583" w:rsidRDefault="008468DD" w:rsidP="002E49A9">
            <w:pPr>
              <w:pStyle w:val="ad"/>
              <w:spacing w:before="40" w:after="40"/>
            </w:pPr>
            <w:r w:rsidRPr="00AD2583">
              <w:t>49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468DD" w:rsidRPr="00AD2583" w:rsidRDefault="000779F6" w:rsidP="003F447B">
            <w:pPr>
              <w:pStyle w:val="ad"/>
              <w:spacing w:before="40" w:after="40"/>
            </w:pPr>
            <w:r>
              <w:t>82</w:t>
            </w:r>
          </w:p>
        </w:tc>
      </w:tr>
      <w:tr w:rsidR="008468DD" w:rsidRPr="00AD2583" w:rsidTr="006315C0">
        <w:trPr>
          <w:cantSplit/>
        </w:trPr>
        <w:tc>
          <w:tcPr>
            <w:tcW w:w="552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468DD" w:rsidRPr="00AD2583" w:rsidRDefault="008468DD" w:rsidP="003F447B">
            <w:pPr>
              <w:pStyle w:val="0"/>
              <w:spacing w:before="40" w:after="40"/>
            </w:pPr>
            <w:r w:rsidRPr="00AD2583">
              <w:t>Выпуск ассистентов-стажеров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468DD" w:rsidRPr="00AD2583" w:rsidRDefault="008468DD" w:rsidP="003F447B">
            <w:pPr>
              <w:pStyle w:val="ad"/>
              <w:spacing w:before="40" w:after="40"/>
            </w:pPr>
            <w:r w:rsidRPr="00AD2583">
              <w:t>11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468DD" w:rsidRPr="00AD2583" w:rsidRDefault="008468DD" w:rsidP="003F447B">
            <w:pPr>
              <w:pStyle w:val="ad"/>
              <w:spacing w:before="40" w:after="40"/>
            </w:pPr>
            <w:r w:rsidRPr="00AD2583">
              <w:t>15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468DD" w:rsidRPr="00AD2583" w:rsidRDefault="008468DD" w:rsidP="002E49A9">
            <w:pPr>
              <w:pStyle w:val="ad"/>
              <w:spacing w:before="40" w:after="40"/>
            </w:pPr>
            <w:r w:rsidRPr="00AD2583">
              <w:t>21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68DD" w:rsidRPr="00AD2583" w:rsidRDefault="000779F6" w:rsidP="003F447B">
            <w:pPr>
              <w:pStyle w:val="ad"/>
              <w:spacing w:before="40" w:after="40"/>
            </w:pPr>
            <w:r>
              <w:t>20</w:t>
            </w:r>
          </w:p>
        </w:tc>
      </w:tr>
    </w:tbl>
    <w:p w:rsidR="003A5874" w:rsidRPr="00AD2583" w:rsidRDefault="003A5874" w:rsidP="000B1CB2">
      <w:pPr>
        <w:tabs>
          <w:tab w:val="left" w:pos="6521"/>
        </w:tabs>
        <w:rPr>
          <w:sz w:val="20"/>
        </w:rPr>
      </w:pPr>
    </w:p>
    <w:p w:rsidR="00577B86" w:rsidRPr="00AD2583" w:rsidRDefault="00577B86" w:rsidP="00C0206F">
      <w:pPr>
        <w:pStyle w:val="aff2"/>
        <w:spacing w:after="120"/>
      </w:pPr>
      <w:r w:rsidRPr="00AD2583">
        <w:t>Основные показатели деятельности аспирантуры и докторантуры</w:t>
      </w:r>
    </w:p>
    <w:p w:rsidR="00577B86" w:rsidRPr="00AD2583" w:rsidRDefault="00577B86" w:rsidP="00577B86">
      <w:pPr>
        <w:pStyle w:val="aff3"/>
      </w:pPr>
      <w:r w:rsidRPr="00AD2583">
        <w:t>(человек)</w:t>
      </w:r>
    </w:p>
    <w:tbl>
      <w:tblPr>
        <w:tblW w:w="9353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53"/>
        <w:gridCol w:w="850"/>
        <w:gridCol w:w="850"/>
        <w:gridCol w:w="850"/>
        <w:gridCol w:w="850"/>
        <w:gridCol w:w="850"/>
        <w:gridCol w:w="850"/>
      </w:tblGrid>
      <w:tr w:rsidR="006315C0" w:rsidRPr="00AD2583" w:rsidTr="003F447B">
        <w:trPr>
          <w:cantSplit/>
          <w:tblHeader/>
        </w:trPr>
        <w:tc>
          <w:tcPr>
            <w:tcW w:w="4253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6315C0" w:rsidRPr="00AD2583" w:rsidRDefault="006315C0" w:rsidP="004367DC">
            <w:pPr>
              <w:pStyle w:val="ad"/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315C0" w:rsidRPr="00AD2583" w:rsidRDefault="006315C0" w:rsidP="004367DC">
            <w:pPr>
              <w:pStyle w:val="ad"/>
              <w:ind w:left="-57" w:right="-57"/>
            </w:pPr>
            <w:r>
              <w:t>2022</w:t>
            </w:r>
          </w:p>
        </w:tc>
      </w:tr>
      <w:tr w:rsidR="006315C0" w:rsidRPr="00AD2583" w:rsidTr="003F447B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315C0" w:rsidRPr="00AD2583" w:rsidRDefault="006315C0" w:rsidP="00E27D67">
            <w:pPr>
              <w:pStyle w:val="0"/>
              <w:spacing w:before="60" w:after="60"/>
            </w:pPr>
            <w:r w:rsidRPr="00AD2583">
              <w:t>Численность аспирантов на конец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2592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2396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2313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2473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2562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315C0" w:rsidRPr="00AD2583" w:rsidRDefault="00F9086D" w:rsidP="00E27D67">
            <w:pPr>
              <w:pStyle w:val="ad"/>
              <w:spacing w:before="60" w:after="60"/>
            </w:pPr>
            <w:r>
              <w:t>2783</w:t>
            </w:r>
          </w:p>
        </w:tc>
      </w:tr>
      <w:tr w:rsidR="006315C0" w:rsidRPr="00AD2583" w:rsidTr="003F447B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315C0" w:rsidRPr="00AD2583" w:rsidRDefault="006315C0" w:rsidP="00E27D67">
            <w:pPr>
              <w:pStyle w:val="05"/>
              <w:spacing w:before="60" w:after="60"/>
            </w:pPr>
            <w:r w:rsidRPr="00AD2583">
              <w:t>из них обучавшиеся по очной форме обучения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2141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2025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1905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2075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2142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315C0" w:rsidRPr="00AD2583" w:rsidRDefault="00F9086D" w:rsidP="00E27D67">
            <w:pPr>
              <w:pStyle w:val="ad"/>
              <w:spacing w:before="60" w:after="60"/>
            </w:pPr>
            <w:r>
              <w:t>2485</w:t>
            </w:r>
          </w:p>
        </w:tc>
      </w:tr>
      <w:tr w:rsidR="006315C0" w:rsidRPr="00AD2583" w:rsidTr="003F447B">
        <w:trPr>
          <w:cantSplit/>
        </w:trPr>
        <w:tc>
          <w:tcPr>
            <w:tcW w:w="425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315C0" w:rsidRPr="00AD2583" w:rsidRDefault="006315C0" w:rsidP="00E27D67">
            <w:pPr>
              <w:pStyle w:val="0"/>
              <w:spacing w:before="60" w:after="60"/>
            </w:pPr>
            <w:r w:rsidRPr="00AD2583">
              <w:t>Выпуск аспирантов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395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435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407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335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366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315C0" w:rsidRPr="00AD2583" w:rsidRDefault="00F9086D" w:rsidP="00E27D67">
            <w:pPr>
              <w:pStyle w:val="ad"/>
              <w:spacing w:before="60" w:after="60"/>
            </w:pPr>
            <w:r>
              <w:t>399</w:t>
            </w:r>
          </w:p>
        </w:tc>
      </w:tr>
      <w:tr w:rsidR="006315C0" w:rsidRPr="00AD2583" w:rsidTr="003F447B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315C0" w:rsidRPr="00AD2583" w:rsidRDefault="006315C0" w:rsidP="00E27D67">
            <w:pPr>
              <w:pStyle w:val="05"/>
              <w:spacing w:before="60" w:after="60"/>
            </w:pPr>
            <w:r w:rsidRPr="00AD2583">
              <w:t>из них с защитой диссертации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315C0" w:rsidRPr="00AD2583" w:rsidRDefault="00F9086D" w:rsidP="00E27D67">
            <w:pPr>
              <w:pStyle w:val="ad"/>
              <w:spacing w:before="60" w:after="60"/>
            </w:pPr>
            <w:r>
              <w:t>53</w:t>
            </w:r>
          </w:p>
        </w:tc>
      </w:tr>
      <w:tr w:rsidR="006315C0" w:rsidRPr="00AD2583" w:rsidTr="003F447B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6315C0" w:rsidRPr="00AD2583" w:rsidRDefault="006315C0" w:rsidP="00E27D67">
            <w:pPr>
              <w:pStyle w:val="0"/>
              <w:spacing w:before="60" w:after="60"/>
              <w:ind w:right="-57"/>
            </w:pPr>
            <w:r w:rsidRPr="00AD2583">
              <w:t>Численность докторантов на конец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315C0" w:rsidRPr="00AD2583" w:rsidRDefault="00FE7D62" w:rsidP="00E27D67">
            <w:pPr>
              <w:pStyle w:val="ad"/>
              <w:spacing w:before="60" w:after="60"/>
            </w:pPr>
            <w:r>
              <w:t>19</w:t>
            </w:r>
          </w:p>
        </w:tc>
      </w:tr>
      <w:tr w:rsidR="006315C0" w:rsidRPr="00AD2583" w:rsidTr="003F447B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315C0" w:rsidRPr="00AD2583" w:rsidRDefault="006315C0" w:rsidP="00E27D67">
            <w:pPr>
              <w:pStyle w:val="0"/>
              <w:spacing w:before="60" w:after="60"/>
            </w:pPr>
            <w:r w:rsidRPr="00AD2583">
              <w:t>Выпуск докторантов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315C0" w:rsidRPr="00AD2583" w:rsidRDefault="0008071C" w:rsidP="00E27D67">
            <w:pPr>
              <w:pStyle w:val="ad"/>
              <w:spacing w:before="60" w:after="60"/>
            </w:pPr>
            <w:r>
              <w:t>4</w:t>
            </w:r>
          </w:p>
        </w:tc>
      </w:tr>
      <w:tr w:rsidR="006315C0" w:rsidRPr="00AD2583" w:rsidTr="003F447B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6315C0" w:rsidRPr="00AD2583" w:rsidRDefault="006315C0" w:rsidP="00E27D67">
            <w:pPr>
              <w:pStyle w:val="05"/>
              <w:spacing w:before="60" w:after="60"/>
            </w:pPr>
            <w:r w:rsidRPr="00AD2583">
              <w:t>из них с защитой диссертации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315C0" w:rsidRPr="00AD2583" w:rsidRDefault="00ED36F9" w:rsidP="00E27D67">
            <w:pPr>
              <w:pStyle w:val="ad"/>
              <w:spacing w:before="60" w:after="60"/>
            </w:pPr>
            <w:r>
              <w:t>2</w:t>
            </w:r>
          </w:p>
        </w:tc>
      </w:tr>
    </w:tbl>
    <w:p w:rsidR="00577B86" w:rsidRPr="00C0206F" w:rsidRDefault="00577B86" w:rsidP="00577B86">
      <w:pPr>
        <w:tabs>
          <w:tab w:val="left" w:pos="6521"/>
        </w:tabs>
        <w:rPr>
          <w:sz w:val="12"/>
        </w:rPr>
      </w:pPr>
    </w:p>
    <w:p w:rsidR="00903BF3" w:rsidRPr="00AD2583" w:rsidRDefault="00977DED" w:rsidP="00121A48">
      <w:pPr>
        <w:pStyle w:val="1d"/>
      </w:pPr>
      <w:bookmarkStart w:id="20" w:name="_Toc110930909"/>
      <w:r w:rsidRPr="00AD2583">
        <w:lastRenderedPageBreak/>
        <w:t>8</w:t>
      </w:r>
      <w:r w:rsidR="00903BF3" w:rsidRPr="00AD2583">
        <w:t xml:space="preserve">. </w:t>
      </w:r>
      <w:r w:rsidR="00E45E6A" w:rsidRPr="00AD2583">
        <w:t>Здравоохранение</w:t>
      </w:r>
      <w:bookmarkEnd w:id="20"/>
    </w:p>
    <w:p w:rsidR="00D57B57" w:rsidRPr="00AD2583" w:rsidRDefault="00D57B57" w:rsidP="00DC55B0">
      <w:pPr>
        <w:pStyle w:val="aff"/>
        <w:spacing w:before="60" w:line="264" w:lineRule="auto"/>
        <w:ind w:left="0" w:firstLine="709"/>
        <w:jc w:val="both"/>
        <w:rPr>
          <w:rFonts w:cs="Arial"/>
        </w:rPr>
      </w:pPr>
      <w:r w:rsidRPr="00AD2583">
        <w:rPr>
          <w:rFonts w:cs="Arial"/>
        </w:rPr>
        <w:t>В разделе приведены данные о сети и кадрах медицинских организаций, о заб</w:t>
      </w:r>
      <w:r w:rsidRPr="00AD2583">
        <w:rPr>
          <w:rFonts w:cs="Arial"/>
        </w:rPr>
        <w:t>о</w:t>
      </w:r>
      <w:r w:rsidRPr="00AD2583">
        <w:rPr>
          <w:rFonts w:cs="Arial"/>
        </w:rPr>
        <w:t>леваемости населения.</w:t>
      </w:r>
    </w:p>
    <w:p w:rsidR="00D57B57" w:rsidRPr="00AD2583" w:rsidRDefault="000D1221" w:rsidP="000D1221">
      <w:pPr>
        <w:tabs>
          <w:tab w:val="left" w:pos="6096"/>
        </w:tabs>
        <w:spacing w:before="60" w:line="264" w:lineRule="auto"/>
        <w:ind w:firstLine="709"/>
        <w:rPr>
          <w:rFonts w:cs="Arial"/>
        </w:rPr>
      </w:pPr>
      <w:r w:rsidRPr="000D1221">
        <w:rPr>
          <w:rFonts w:cs="Arial"/>
          <w:bCs/>
          <w:spacing w:val="-4"/>
        </w:rPr>
        <w:t xml:space="preserve">В </w:t>
      </w:r>
      <w:r w:rsidRPr="000D1221">
        <w:rPr>
          <w:rFonts w:cs="Arial"/>
          <w:b/>
          <w:bCs/>
          <w:spacing w:val="-4"/>
        </w:rPr>
        <w:t>общую численность врачей и среднего медицинского персонала</w:t>
      </w:r>
      <w:r w:rsidRPr="000D1221">
        <w:rPr>
          <w:rFonts w:cs="Arial"/>
          <w:bCs/>
          <w:spacing w:val="-4"/>
        </w:rPr>
        <w:t xml:space="preserve"> включаются </w:t>
      </w:r>
      <w:r w:rsidRPr="000D1221">
        <w:rPr>
          <w:rFonts w:cs="Arial"/>
        </w:rPr>
        <w:t>лица с высшим медицинским образованием и со средним медицинским образованием соответственно, занятые в лечебно-профилактических организациях, организациях служб по надзору в сфере защиты прав потребителей и благополучия человека, учр</w:t>
      </w:r>
      <w:r w:rsidRPr="000D1221">
        <w:rPr>
          <w:rFonts w:cs="Arial"/>
        </w:rPr>
        <w:t>е</w:t>
      </w:r>
      <w:r w:rsidRPr="000D1221">
        <w:rPr>
          <w:rFonts w:cs="Arial"/>
        </w:rPr>
        <w:t>ждениях социального обеспечения, клиниках ВУЗов и НИИ, дошкольных учреждениях, шко</w:t>
      </w:r>
      <w:r>
        <w:rPr>
          <w:rFonts w:cs="Arial"/>
        </w:rPr>
        <w:t>лах, домах ребенка и др.</w:t>
      </w:r>
    </w:p>
    <w:p w:rsidR="00D57B57" w:rsidRPr="00AD2583" w:rsidRDefault="00D57B57" w:rsidP="00DC55B0">
      <w:pPr>
        <w:tabs>
          <w:tab w:val="left" w:pos="6096"/>
        </w:tabs>
        <w:spacing w:before="60" w:line="264" w:lineRule="auto"/>
        <w:ind w:firstLine="709"/>
        <w:rPr>
          <w:rFonts w:cs="Arial"/>
        </w:rPr>
      </w:pPr>
      <w:r w:rsidRPr="00AD2583">
        <w:rPr>
          <w:rFonts w:cs="Arial"/>
        </w:rPr>
        <w:t xml:space="preserve">В больничных организациях учету подлежат </w:t>
      </w:r>
      <w:r w:rsidRPr="00AD2583">
        <w:rPr>
          <w:rFonts w:cs="Arial"/>
          <w:b/>
        </w:rPr>
        <w:t>койки</w:t>
      </w:r>
      <w:r w:rsidR="00F46C29" w:rsidRPr="00AD2583">
        <w:rPr>
          <w:rFonts w:cs="Arial"/>
          <w:b/>
        </w:rPr>
        <w:t xml:space="preserve"> </w:t>
      </w:r>
      <w:r w:rsidR="00F46C29" w:rsidRPr="00AD2583">
        <w:rPr>
          <w:rFonts w:cs="Arial"/>
        </w:rPr>
        <w:t>на конец года</w:t>
      </w:r>
      <w:r w:rsidRPr="00AD2583">
        <w:rPr>
          <w:rFonts w:cs="Arial"/>
        </w:rPr>
        <w:t>, оборудованные необходимым инвентарем</w:t>
      </w:r>
      <w:r w:rsidR="00F46C29" w:rsidRPr="00AD2583">
        <w:rPr>
          <w:rFonts w:cs="Arial"/>
        </w:rPr>
        <w:t xml:space="preserve"> и готовые принять больных, независимо от того, заняты они больными или нет</w:t>
      </w:r>
      <w:r w:rsidRPr="00AD2583">
        <w:rPr>
          <w:rFonts w:cs="Arial"/>
        </w:rPr>
        <w:t>.</w:t>
      </w:r>
    </w:p>
    <w:p w:rsidR="00D57B57" w:rsidRPr="00AD2583" w:rsidRDefault="00D57B57" w:rsidP="00DC55B0">
      <w:pPr>
        <w:tabs>
          <w:tab w:val="left" w:pos="6096"/>
        </w:tabs>
        <w:spacing w:before="60" w:line="264" w:lineRule="auto"/>
        <w:ind w:firstLine="709"/>
        <w:rPr>
          <w:rFonts w:cs="Arial"/>
        </w:rPr>
      </w:pPr>
      <w:r w:rsidRPr="00AD2583">
        <w:rPr>
          <w:rFonts w:cs="Arial"/>
        </w:rPr>
        <w:t xml:space="preserve">В </w:t>
      </w:r>
      <w:r w:rsidRPr="00AD2583">
        <w:rPr>
          <w:rFonts w:cs="Arial"/>
          <w:b/>
        </w:rPr>
        <w:t xml:space="preserve">число амбулаторно-поликлинических организаций </w:t>
      </w:r>
      <w:r w:rsidRPr="00AD2583">
        <w:rPr>
          <w:rFonts w:cs="Arial"/>
        </w:rPr>
        <w:t>включаются все мед</w:t>
      </w:r>
      <w:r w:rsidRPr="00AD2583">
        <w:rPr>
          <w:rFonts w:cs="Arial"/>
        </w:rPr>
        <w:t>и</w:t>
      </w:r>
      <w:r w:rsidRPr="00AD2583">
        <w:rPr>
          <w:rFonts w:cs="Arial"/>
        </w:rPr>
        <w:t>цинские организации, которые ведут амбулаторный прием (поликлиники, амбулатории, диспансеры, поликлинические отделения и др.).</w:t>
      </w:r>
    </w:p>
    <w:p w:rsidR="00E66C4C" w:rsidRPr="00AD2583" w:rsidRDefault="00E66C4C" w:rsidP="00DC55B0">
      <w:pPr>
        <w:tabs>
          <w:tab w:val="left" w:pos="6521"/>
        </w:tabs>
        <w:spacing w:before="60" w:line="264" w:lineRule="auto"/>
        <w:rPr>
          <w:sz w:val="20"/>
        </w:rPr>
      </w:pPr>
    </w:p>
    <w:p w:rsidR="0025369B" w:rsidRPr="00AD2583" w:rsidRDefault="0025369B" w:rsidP="00F46C29">
      <w:pPr>
        <w:pStyle w:val="aff2"/>
        <w:spacing w:after="200"/>
      </w:pPr>
      <w:r w:rsidRPr="00AD2583">
        <w:t xml:space="preserve">Основные показатели </w:t>
      </w:r>
      <w:r w:rsidR="00CF0358" w:rsidRPr="00AD2583">
        <w:t xml:space="preserve">статистики </w:t>
      </w:r>
      <w:r w:rsidRPr="00AD2583">
        <w:t xml:space="preserve">здравоохранения </w:t>
      </w:r>
      <w:r w:rsidR="00CF0358" w:rsidRPr="00AD2583">
        <w:br/>
      </w:r>
      <w:r w:rsidRPr="00AD2583">
        <w:t xml:space="preserve">по Новосибирской области в сравнении с данными </w:t>
      </w:r>
      <w:r w:rsidR="00CF0358" w:rsidRPr="00AD2583">
        <w:br/>
      </w:r>
      <w:r w:rsidRPr="00AD2583">
        <w:t xml:space="preserve">по </w:t>
      </w:r>
      <w:r w:rsidR="007D144B" w:rsidRPr="00AD2583">
        <w:t>Российской Федера</w:t>
      </w:r>
      <w:r w:rsidR="00CF0358" w:rsidRPr="00AD2583">
        <w:t>ции</w:t>
      </w:r>
    </w:p>
    <w:p w:rsidR="0025369B" w:rsidRPr="00AD2583" w:rsidRDefault="0025369B" w:rsidP="0025369B">
      <w:pPr>
        <w:pStyle w:val="aff3"/>
        <w:rPr>
          <w:b/>
        </w:rPr>
      </w:pPr>
      <w:r w:rsidRPr="00AD2583">
        <w:t>(на 100</w:t>
      </w:r>
      <w:r w:rsidR="00F46C29" w:rsidRPr="00AD2583">
        <w:t>00 человек населения, на конец года</w:t>
      </w:r>
      <w:r w:rsidRPr="00AD2583">
        <w:t>)</w:t>
      </w:r>
    </w:p>
    <w:tbl>
      <w:tblPr>
        <w:tblW w:w="93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936"/>
        <w:gridCol w:w="897"/>
        <w:gridCol w:w="897"/>
        <w:gridCol w:w="897"/>
        <w:gridCol w:w="897"/>
        <w:gridCol w:w="897"/>
        <w:gridCol w:w="897"/>
      </w:tblGrid>
      <w:tr w:rsidR="006315C0" w:rsidRPr="00AD2583" w:rsidTr="00F46C29">
        <w:tc>
          <w:tcPr>
            <w:tcW w:w="3936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6315C0" w:rsidRPr="00AD2583" w:rsidRDefault="006315C0" w:rsidP="00CF0358">
            <w:pPr>
              <w:pStyle w:val="ad"/>
            </w:pPr>
          </w:p>
        </w:tc>
        <w:tc>
          <w:tcPr>
            <w:tcW w:w="897" w:type="dxa"/>
            <w:tcBorders>
              <w:top w:val="single" w:sz="12" w:space="0" w:color="auto"/>
              <w:bottom w:val="nil"/>
            </w:tcBorders>
            <w:vAlign w:val="center"/>
          </w:tcPr>
          <w:p w:rsidR="006315C0" w:rsidRPr="00AD2583" w:rsidRDefault="006315C0" w:rsidP="00BF75A7">
            <w:pPr>
              <w:pStyle w:val="ad"/>
            </w:pPr>
            <w:r w:rsidRPr="00AD2583">
              <w:t>2017</w:t>
            </w:r>
          </w:p>
        </w:tc>
        <w:tc>
          <w:tcPr>
            <w:tcW w:w="897" w:type="dxa"/>
            <w:tcBorders>
              <w:top w:val="single" w:sz="12" w:space="0" w:color="auto"/>
              <w:bottom w:val="nil"/>
            </w:tcBorders>
            <w:vAlign w:val="center"/>
          </w:tcPr>
          <w:p w:rsidR="006315C0" w:rsidRPr="00AD2583" w:rsidRDefault="006315C0" w:rsidP="00BF75A7">
            <w:pPr>
              <w:pStyle w:val="ad"/>
            </w:pPr>
            <w:r w:rsidRPr="00AD2583">
              <w:t>2018</w:t>
            </w:r>
          </w:p>
        </w:tc>
        <w:tc>
          <w:tcPr>
            <w:tcW w:w="897" w:type="dxa"/>
            <w:tcBorders>
              <w:top w:val="single" w:sz="12" w:space="0" w:color="auto"/>
              <w:bottom w:val="nil"/>
            </w:tcBorders>
            <w:vAlign w:val="center"/>
          </w:tcPr>
          <w:p w:rsidR="006315C0" w:rsidRPr="00AD2583" w:rsidRDefault="006315C0" w:rsidP="00BF75A7">
            <w:pPr>
              <w:pStyle w:val="ad"/>
            </w:pPr>
            <w:r w:rsidRPr="00AD2583">
              <w:t>2019</w:t>
            </w:r>
          </w:p>
        </w:tc>
        <w:tc>
          <w:tcPr>
            <w:tcW w:w="897" w:type="dxa"/>
            <w:tcBorders>
              <w:top w:val="single" w:sz="12" w:space="0" w:color="auto"/>
              <w:bottom w:val="nil"/>
            </w:tcBorders>
            <w:vAlign w:val="center"/>
          </w:tcPr>
          <w:p w:rsidR="006315C0" w:rsidRPr="00AD2583" w:rsidRDefault="006315C0" w:rsidP="00BF75A7">
            <w:pPr>
              <w:pStyle w:val="ad"/>
            </w:pPr>
            <w:r w:rsidRPr="00AD2583">
              <w:t>2020</w:t>
            </w:r>
          </w:p>
        </w:tc>
        <w:tc>
          <w:tcPr>
            <w:tcW w:w="897" w:type="dxa"/>
            <w:tcBorders>
              <w:top w:val="single" w:sz="12" w:space="0" w:color="auto"/>
              <w:bottom w:val="nil"/>
            </w:tcBorders>
            <w:vAlign w:val="center"/>
          </w:tcPr>
          <w:p w:rsidR="006315C0" w:rsidRPr="00AD2583" w:rsidRDefault="006315C0" w:rsidP="00BF75A7">
            <w:pPr>
              <w:pStyle w:val="ad"/>
            </w:pPr>
            <w:r w:rsidRPr="00AD2583">
              <w:t>2021</w:t>
            </w:r>
          </w:p>
        </w:tc>
        <w:tc>
          <w:tcPr>
            <w:tcW w:w="897" w:type="dxa"/>
            <w:tcBorders>
              <w:top w:val="single" w:sz="12" w:space="0" w:color="auto"/>
              <w:bottom w:val="nil"/>
              <w:right w:val="single" w:sz="12" w:space="0" w:color="000000"/>
            </w:tcBorders>
            <w:vAlign w:val="center"/>
          </w:tcPr>
          <w:p w:rsidR="006315C0" w:rsidRPr="00AD2583" w:rsidRDefault="006315C0" w:rsidP="00AB1697">
            <w:pPr>
              <w:pStyle w:val="ad"/>
            </w:pPr>
            <w:r>
              <w:t>2022</w:t>
            </w:r>
          </w:p>
        </w:tc>
      </w:tr>
      <w:tr w:rsidR="006315C0" w:rsidRPr="00AD2583" w:rsidTr="00F46C29">
        <w:tc>
          <w:tcPr>
            <w:tcW w:w="3936" w:type="dxa"/>
            <w:tcBorders>
              <w:left w:val="single" w:sz="12" w:space="0" w:color="auto"/>
              <w:bottom w:val="nil"/>
            </w:tcBorders>
          </w:tcPr>
          <w:p w:rsidR="006315C0" w:rsidRPr="00AD2583" w:rsidRDefault="003C31B9" w:rsidP="00CF0358">
            <w:pPr>
              <w:pStyle w:val="0"/>
              <w:rPr>
                <w:b/>
              </w:rPr>
            </w:pPr>
            <w:r>
              <w:rPr>
                <w:b/>
              </w:rPr>
              <w:t>Численность врачей</w:t>
            </w:r>
          </w:p>
        </w:tc>
        <w:tc>
          <w:tcPr>
            <w:tcW w:w="897" w:type="dxa"/>
            <w:tcBorders>
              <w:bottom w:val="nil"/>
            </w:tcBorders>
            <w:vAlign w:val="bottom"/>
          </w:tcPr>
          <w:p w:rsidR="006315C0" w:rsidRPr="00AD2583" w:rsidRDefault="006315C0" w:rsidP="002A5151">
            <w:pPr>
              <w:pStyle w:val="ad"/>
            </w:pPr>
          </w:p>
        </w:tc>
        <w:tc>
          <w:tcPr>
            <w:tcW w:w="897" w:type="dxa"/>
            <w:tcBorders>
              <w:bottom w:val="nil"/>
            </w:tcBorders>
            <w:vAlign w:val="bottom"/>
          </w:tcPr>
          <w:p w:rsidR="006315C0" w:rsidRPr="00AD2583" w:rsidRDefault="006315C0" w:rsidP="002A5151">
            <w:pPr>
              <w:pStyle w:val="ad"/>
            </w:pPr>
          </w:p>
        </w:tc>
        <w:tc>
          <w:tcPr>
            <w:tcW w:w="897" w:type="dxa"/>
            <w:tcBorders>
              <w:bottom w:val="nil"/>
            </w:tcBorders>
            <w:vAlign w:val="bottom"/>
          </w:tcPr>
          <w:p w:rsidR="006315C0" w:rsidRPr="00AD2583" w:rsidRDefault="006315C0" w:rsidP="002A5151">
            <w:pPr>
              <w:pStyle w:val="ad"/>
            </w:pPr>
          </w:p>
        </w:tc>
        <w:tc>
          <w:tcPr>
            <w:tcW w:w="897" w:type="dxa"/>
            <w:tcBorders>
              <w:bottom w:val="nil"/>
            </w:tcBorders>
            <w:vAlign w:val="bottom"/>
          </w:tcPr>
          <w:p w:rsidR="006315C0" w:rsidRPr="00AD2583" w:rsidRDefault="006315C0" w:rsidP="002A5151">
            <w:pPr>
              <w:pStyle w:val="ad"/>
            </w:pPr>
          </w:p>
        </w:tc>
        <w:tc>
          <w:tcPr>
            <w:tcW w:w="897" w:type="dxa"/>
            <w:tcBorders>
              <w:bottom w:val="nil"/>
            </w:tcBorders>
            <w:vAlign w:val="bottom"/>
          </w:tcPr>
          <w:p w:rsidR="006315C0" w:rsidRPr="00AD2583" w:rsidRDefault="006315C0" w:rsidP="002A5151">
            <w:pPr>
              <w:pStyle w:val="ad"/>
            </w:pPr>
          </w:p>
        </w:tc>
        <w:tc>
          <w:tcPr>
            <w:tcW w:w="897" w:type="dxa"/>
            <w:tcBorders>
              <w:bottom w:val="nil"/>
              <w:right w:val="single" w:sz="12" w:space="0" w:color="000000"/>
            </w:tcBorders>
            <w:vAlign w:val="bottom"/>
          </w:tcPr>
          <w:p w:rsidR="006315C0" w:rsidRPr="00AD2583" w:rsidRDefault="006315C0" w:rsidP="005C034C">
            <w:pPr>
              <w:pStyle w:val="ad"/>
            </w:pPr>
          </w:p>
        </w:tc>
      </w:tr>
      <w:tr w:rsidR="00E955AE" w:rsidRPr="00AD2583" w:rsidTr="00F46C29">
        <w:tc>
          <w:tcPr>
            <w:tcW w:w="3936" w:type="dxa"/>
            <w:tcBorders>
              <w:top w:val="nil"/>
              <w:left w:val="single" w:sz="12" w:space="0" w:color="auto"/>
              <w:bottom w:val="single" w:sz="4" w:space="0" w:color="auto"/>
            </w:tcBorders>
          </w:tcPr>
          <w:p w:rsidR="00E955AE" w:rsidRPr="00AD2583" w:rsidRDefault="00E955AE" w:rsidP="00CF0358">
            <w:pPr>
              <w:pStyle w:val="05"/>
            </w:pPr>
            <w:r w:rsidRPr="00AD2583">
              <w:t>Российская Федерация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47,5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47,9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48,7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50,4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51,0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  <w:right w:val="single" w:sz="12" w:space="0" w:color="000000"/>
            </w:tcBorders>
            <w:vAlign w:val="bottom"/>
          </w:tcPr>
          <w:p w:rsidR="00E955AE" w:rsidRPr="000C2570" w:rsidRDefault="00E955AE" w:rsidP="00B92706">
            <w:pPr>
              <w:pStyle w:val="ad"/>
              <w:rPr>
                <w:rFonts w:cs="Arial"/>
                <w:szCs w:val="22"/>
              </w:rPr>
            </w:pPr>
            <w:r w:rsidRPr="000C2570">
              <w:rPr>
                <w:rFonts w:cs="Arial"/>
                <w:szCs w:val="22"/>
              </w:rPr>
              <w:t>50,8</w:t>
            </w:r>
          </w:p>
        </w:tc>
      </w:tr>
      <w:tr w:rsidR="00E955AE" w:rsidRPr="00AD2583" w:rsidTr="00F46C29">
        <w:tc>
          <w:tcPr>
            <w:tcW w:w="3936" w:type="dxa"/>
            <w:tcBorders>
              <w:top w:val="single" w:sz="4" w:space="0" w:color="auto"/>
              <w:left w:val="single" w:sz="12" w:space="0" w:color="auto"/>
            </w:tcBorders>
          </w:tcPr>
          <w:p w:rsidR="00E955AE" w:rsidRPr="00AD2583" w:rsidRDefault="00E955AE" w:rsidP="00CF0358">
            <w:pPr>
              <w:pStyle w:val="05"/>
            </w:pPr>
            <w:r w:rsidRPr="00AD2583">
              <w:t>Новосибирская область</w:t>
            </w:r>
          </w:p>
        </w:tc>
        <w:tc>
          <w:tcPr>
            <w:tcW w:w="897" w:type="dxa"/>
            <w:tcBorders>
              <w:top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53,1</w:t>
            </w:r>
          </w:p>
        </w:tc>
        <w:tc>
          <w:tcPr>
            <w:tcW w:w="897" w:type="dxa"/>
            <w:tcBorders>
              <w:top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54,0</w:t>
            </w:r>
          </w:p>
        </w:tc>
        <w:tc>
          <w:tcPr>
            <w:tcW w:w="897" w:type="dxa"/>
            <w:tcBorders>
              <w:top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54,6</w:t>
            </w:r>
          </w:p>
        </w:tc>
        <w:tc>
          <w:tcPr>
            <w:tcW w:w="897" w:type="dxa"/>
            <w:tcBorders>
              <w:top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56,0</w:t>
            </w:r>
          </w:p>
        </w:tc>
        <w:tc>
          <w:tcPr>
            <w:tcW w:w="897" w:type="dxa"/>
            <w:tcBorders>
              <w:top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56,7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12" w:space="0" w:color="000000"/>
            </w:tcBorders>
            <w:vAlign w:val="bottom"/>
          </w:tcPr>
          <w:p w:rsidR="00E955AE" w:rsidRPr="000C2570" w:rsidRDefault="00E955AE" w:rsidP="00B92706">
            <w:pPr>
              <w:pStyle w:val="ad"/>
              <w:rPr>
                <w:rFonts w:cs="Arial"/>
                <w:szCs w:val="22"/>
              </w:rPr>
            </w:pPr>
            <w:r w:rsidRPr="000C2570">
              <w:rPr>
                <w:rFonts w:cs="Arial"/>
                <w:szCs w:val="22"/>
              </w:rPr>
              <w:t>56,7</w:t>
            </w:r>
          </w:p>
        </w:tc>
      </w:tr>
      <w:tr w:rsidR="00E955AE" w:rsidRPr="00AD2583" w:rsidTr="00F46C29">
        <w:tc>
          <w:tcPr>
            <w:tcW w:w="3936" w:type="dxa"/>
            <w:tcBorders>
              <w:left w:val="single" w:sz="12" w:space="0" w:color="auto"/>
              <w:bottom w:val="nil"/>
            </w:tcBorders>
          </w:tcPr>
          <w:p w:rsidR="00E955AE" w:rsidRPr="00AD2583" w:rsidRDefault="00E955AE" w:rsidP="00CF0358">
            <w:pPr>
              <w:pStyle w:val="0"/>
              <w:rPr>
                <w:b/>
              </w:rPr>
            </w:pPr>
            <w:r w:rsidRPr="00AD2583">
              <w:rPr>
                <w:b/>
              </w:rPr>
              <w:t>Численность с</w:t>
            </w:r>
            <w:r w:rsidR="003C31B9">
              <w:rPr>
                <w:b/>
              </w:rPr>
              <w:t xml:space="preserve">реднего </w:t>
            </w:r>
            <w:r w:rsidR="003C31B9">
              <w:rPr>
                <w:b/>
              </w:rPr>
              <w:br/>
              <w:t>медицинского персонала</w:t>
            </w:r>
          </w:p>
        </w:tc>
        <w:tc>
          <w:tcPr>
            <w:tcW w:w="897" w:type="dxa"/>
            <w:tcBorders>
              <w:bottom w:val="nil"/>
            </w:tcBorders>
            <w:vAlign w:val="bottom"/>
          </w:tcPr>
          <w:p w:rsidR="00E955AE" w:rsidRPr="00AD2583" w:rsidRDefault="00E955AE" w:rsidP="00BF75A7">
            <w:pPr>
              <w:pStyle w:val="ad"/>
            </w:pPr>
          </w:p>
        </w:tc>
        <w:tc>
          <w:tcPr>
            <w:tcW w:w="897" w:type="dxa"/>
            <w:tcBorders>
              <w:bottom w:val="nil"/>
            </w:tcBorders>
            <w:vAlign w:val="bottom"/>
          </w:tcPr>
          <w:p w:rsidR="00E955AE" w:rsidRPr="00AD2583" w:rsidRDefault="00E955AE" w:rsidP="00BF75A7">
            <w:pPr>
              <w:pStyle w:val="ad"/>
            </w:pPr>
          </w:p>
        </w:tc>
        <w:tc>
          <w:tcPr>
            <w:tcW w:w="897" w:type="dxa"/>
            <w:tcBorders>
              <w:bottom w:val="nil"/>
            </w:tcBorders>
            <w:vAlign w:val="bottom"/>
          </w:tcPr>
          <w:p w:rsidR="00E955AE" w:rsidRPr="00AD2583" w:rsidRDefault="00E955AE" w:rsidP="00BF75A7">
            <w:pPr>
              <w:pStyle w:val="ad"/>
            </w:pPr>
          </w:p>
        </w:tc>
        <w:tc>
          <w:tcPr>
            <w:tcW w:w="897" w:type="dxa"/>
            <w:tcBorders>
              <w:bottom w:val="nil"/>
            </w:tcBorders>
            <w:vAlign w:val="bottom"/>
          </w:tcPr>
          <w:p w:rsidR="00E955AE" w:rsidRPr="00AD2583" w:rsidRDefault="00E955AE" w:rsidP="00BF75A7">
            <w:pPr>
              <w:pStyle w:val="ad"/>
            </w:pPr>
          </w:p>
        </w:tc>
        <w:tc>
          <w:tcPr>
            <w:tcW w:w="897" w:type="dxa"/>
            <w:tcBorders>
              <w:bottom w:val="nil"/>
            </w:tcBorders>
            <w:vAlign w:val="bottom"/>
          </w:tcPr>
          <w:p w:rsidR="00E955AE" w:rsidRPr="00AD2583" w:rsidRDefault="00E955AE" w:rsidP="00BF75A7">
            <w:pPr>
              <w:pStyle w:val="ad"/>
            </w:pPr>
          </w:p>
        </w:tc>
        <w:tc>
          <w:tcPr>
            <w:tcW w:w="897" w:type="dxa"/>
            <w:tcBorders>
              <w:bottom w:val="nil"/>
              <w:right w:val="single" w:sz="12" w:space="0" w:color="000000"/>
            </w:tcBorders>
            <w:vAlign w:val="bottom"/>
          </w:tcPr>
          <w:p w:rsidR="00E955AE" w:rsidRPr="000C2570" w:rsidRDefault="00E955AE" w:rsidP="00B92706">
            <w:pPr>
              <w:pStyle w:val="ad"/>
              <w:rPr>
                <w:rFonts w:cs="Arial"/>
                <w:szCs w:val="22"/>
              </w:rPr>
            </w:pPr>
          </w:p>
        </w:tc>
      </w:tr>
      <w:tr w:rsidR="00E955AE" w:rsidRPr="00AD2583" w:rsidTr="00F46C29">
        <w:tc>
          <w:tcPr>
            <w:tcW w:w="3936" w:type="dxa"/>
            <w:tcBorders>
              <w:top w:val="nil"/>
              <w:left w:val="single" w:sz="12" w:space="0" w:color="auto"/>
              <w:bottom w:val="single" w:sz="4" w:space="0" w:color="auto"/>
            </w:tcBorders>
          </w:tcPr>
          <w:p w:rsidR="00E955AE" w:rsidRPr="00AD2583" w:rsidRDefault="00E955AE" w:rsidP="00CF0358">
            <w:pPr>
              <w:pStyle w:val="05"/>
            </w:pPr>
            <w:r w:rsidRPr="00AD2583">
              <w:t>Российская Федерация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103,8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101,6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101,6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102,0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100,8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  <w:right w:val="single" w:sz="12" w:space="0" w:color="000000"/>
            </w:tcBorders>
            <w:vAlign w:val="bottom"/>
          </w:tcPr>
          <w:p w:rsidR="00E955AE" w:rsidRPr="000C2570" w:rsidRDefault="00E955AE" w:rsidP="00B92706">
            <w:pPr>
              <w:pStyle w:val="ad"/>
              <w:rPr>
                <w:rFonts w:cs="Arial"/>
                <w:szCs w:val="22"/>
              </w:rPr>
            </w:pPr>
            <w:r w:rsidRPr="000C2570">
              <w:rPr>
                <w:rFonts w:cs="Arial"/>
                <w:szCs w:val="22"/>
              </w:rPr>
              <w:t>98,3</w:t>
            </w:r>
          </w:p>
        </w:tc>
      </w:tr>
      <w:tr w:rsidR="00E955AE" w:rsidRPr="00AD2583" w:rsidTr="00F46C29">
        <w:tc>
          <w:tcPr>
            <w:tcW w:w="3936" w:type="dxa"/>
            <w:tcBorders>
              <w:top w:val="single" w:sz="4" w:space="0" w:color="auto"/>
              <w:left w:val="single" w:sz="12" w:space="0" w:color="auto"/>
            </w:tcBorders>
          </w:tcPr>
          <w:p w:rsidR="00E955AE" w:rsidRPr="00AD2583" w:rsidRDefault="00E955AE" w:rsidP="00CF0358">
            <w:pPr>
              <w:pStyle w:val="05"/>
            </w:pPr>
            <w:r w:rsidRPr="00AD2583">
              <w:t>Новосибирская область</w:t>
            </w:r>
          </w:p>
        </w:tc>
        <w:tc>
          <w:tcPr>
            <w:tcW w:w="897" w:type="dxa"/>
            <w:tcBorders>
              <w:top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102,8</w:t>
            </w:r>
          </w:p>
        </w:tc>
        <w:tc>
          <w:tcPr>
            <w:tcW w:w="897" w:type="dxa"/>
            <w:tcBorders>
              <w:top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100,6</w:t>
            </w:r>
          </w:p>
        </w:tc>
        <w:tc>
          <w:tcPr>
            <w:tcW w:w="897" w:type="dxa"/>
            <w:tcBorders>
              <w:top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99,3</w:t>
            </w:r>
          </w:p>
        </w:tc>
        <w:tc>
          <w:tcPr>
            <w:tcW w:w="897" w:type="dxa"/>
            <w:tcBorders>
              <w:top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99,8</w:t>
            </w:r>
          </w:p>
        </w:tc>
        <w:tc>
          <w:tcPr>
            <w:tcW w:w="897" w:type="dxa"/>
            <w:tcBorders>
              <w:top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99,4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12" w:space="0" w:color="000000"/>
            </w:tcBorders>
            <w:vAlign w:val="bottom"/>
          </w:tcPr>
          <w:p w:rsidR="00E955AE" w:rsidRPr="000C2570" w:rsidRDefault="00E955AE" w:rsidP="00B92706">
            <w:pPr>
              <w:pStyle w:val="ad"/>
              <w:rPr>
                <w:rFonts w:cs="Arial"/>
                <w:szCs w:val="22"/>
              </w:rPr>
            </w:pPr>
            <w:r w:rsidRPr="000C2570">
              <w:rPr>
                <w:rFonts w:cs="Arial"/>
                <w:szCs w:val="22"/>
              </w:rPr>
              <w:t>97,6</w:t>
            </w:r>
          </w:p>
        </w:tc>
      </w:tr>
      <w:tr w:rsidR="00E955AE" w:rsidRPr="00AD2583" w:rsidTr="00F46C29">
        <w:tc>
          <w:tcPr>
            <w:tcW w:w="3936" w:type="dxa"/>
            <w:tcBorders>
              <w:left w:val="single" w:sz="12" w:space="0" w:color="auto"/>
              <w:bottom w:val="nil"/>
            </w:tcBorders>
          </w:tcPr>
          <w:p w:rsidR="00E955AE" w:rsidRPr="00AD2583" w:rsidRDefault="003C31B9" w:rsidP="00F46C29">
            <w:pPr>
              <w:pStyle w:val="0"/>
              <w:rPr>
                <w:b/>
              </w:rPr>
            </w:pPr>
            <w:r>
              <w:rPr>
                <w:b/>
              </w:rPr>
              <w:t>Число больничных коек</w:t>
            </w:r>
          </w:p>
        </w:tc>
        <w:tc>
          <w:tcPr>
            <w:tcW w:w="897" w:type="dxa"/>
            <w:tcBorders>
              <w:bottom w:val="nil"/>
            </w:tcBorders>
            <w:vAlign w:val="bottom"/>
          </w:tcPr>
          <w:p w:rsidR="00E955AE" w:rsidRPr="00AD2583" w:rsidRDefault="00E955AE" w:rsidP="00BF75A7">
            <w:pPr>
              <w:pStyle w:val="ad"/>
            </w:pPr>
          </w:p>
        </w:tc>
        <w:tc>
          <w:tcPr>
            <w:tcW w:w="897" w:type="dxa"/>
            <w:tcBorders>
              <w:bottom w:val="nil"/>
            </w:tcBorders>
            <w:vAlign w:val="bottom"/>
          </w:tcPr>
          <w:p w:rsidR="00E955AE" w:rsidRPr="00AD2583" w:rsidRDefault="00E955AE" w:rsidP="00BF75A7">
            <w:pPr>
              <w:pStyle w:val="ad"/>
            </w:pPr>
          </w:p>
        </w:tc>
        <w:tc>
          <w:tcPr>
            <w:tcW w:w="897" w:type="dxa"/>
            <w:tcBorders>
              <w:bottom w:val="nil"/>
            </w:tcBorders>
            <w:vAlign w:val="bottom"/>
          </w:tcPr>
          <w:p w:rsidR="00E955AE" w:rsidRPr="00AD2583" w:rsidRDefault="00E955AE" w:rsidP="00BF75A7">
            <w:pPr>
              <w:pStyle w:val="ad"/>
            </w:pPr>
          </w:p>
        </w:tc>
        <w:tc>
          <w:tcPr>
            <w:tcW w:w="897" w:type="dxa"/>
            <w:tcBorders>
              <w:bottom w:val="nil"/>
            </w:tcBorders>
            <w:vAlign w:val="bottom"/>
          </w:tcPr>
          <w:p w:rsidR="00E955AE" w:rsidRPr="00AD2583" w:rsidRDefault="00E955AE" w:rsidP="00BF75A7">
            <w:pPr>
              <w:pStyle w:val="ad"/>
            </w:pPr>
          </w:p>
        </w:tc>
        <w:tc>
          <w:tcPr>
            <w:tcW w:w="897" w:type="dxa"/>
            <w:tcBorders>
              <w:bottom w:val="nil"/>
            </w:tcBorders>
            <w:vAlign w:val="bottom"/>
          </w:tcPr>
          <w:p w:rsidR="00E955AE" w:rsidRPr="00AD2583" w:rsidRDefault="00E955AE" w:rsidP="00BF75A7">
            <w:pPr>
              <w:pStyle w:val="ad"/>
            </w:pPr>
          </w:p>
        </w:tc>
        <w:tc>
          <w:tcPr>
            <w:tcW w:w="897" w:type="dxa"/>
            <w:tcBorders>
              <w:bottom w:val="nil"/>
              <w:right w:val="single" w:sz="12" w:space="0" w:color="000000"/>
            </w:tcBorders>
            <w:vAlign w:val="bottom"/>
          </w:tcPr>
          <w:p w:rsidR="00E955AE" w:rsidRPr="000C2570" w:rsidRDefault="00E955AE" w:rsidP="00B92706">
            <w:pPr>
              <w:pStyle w:val="ad"/>
              <w:rPr>
                <w:rFonts w:cs="Arial"/>
                <w:szCs w:val="22"/>
              </w:rPr>
            </w:pPr>
          </w:p>
        </w:tc>
      </w:tr>
      <w:tr w:rsidR="00E955AE" w:rsidRPr="00AD2583" w:rsidTr="00F46C29">
        <w:tc>
          <w:tcPr>
            <w:tcW w:w="3936" w:type="dxa"/>
            <w:tcBorders>
              <w:top w:val="nil"/>
              <w:left w:val="single" w:sz="12" w:space="0" w:color="auto"/>
              <w:bottom w:val="single" w:sz="4" w:space="0" w:color="auto"/>
            </w:tcBorders>
          </w:tcPr>
          <w:p w:rsidR="00E955AE" w:rsidRPr="00AD2583" w:rsidRDefault="00E955AE" w:rsidP="00CF0358">
            <w:pPr>
              <w:pStyle w:val="05"/>
            </w:pPr>
            <w:r w:rsidRPr="00AD2583">
              <w:t>Российская Федерация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80,5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79,9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80,0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81,3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79,8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  <w:right w:val="single" w:sz="12" w:space="0" w:color="000000"/>
            </w:tcBorders>
            <w:vAlign w:val="bottom"/>
          </w:tcPr>
          <w:p w:rsidR="00E955AE" w:rsidRPr="000C2570" w:rsidRDefault="00E955AE" w:rsidP="00B92706">
            <w:pPr>
              <w:pStyle w:val="ad"/>
              <w:rPr>
                <w:rFonts w:cs="Arial"/>
                <w:szCs w:val="22"/>
              </w:rPr>
            </w:pPr>
            <w:r w:rsidRPr="000C2570">
              <w:rPr>
                <w:rFonts w:cs="Arial"/>
                <w:szCs w:val="22"/>
              </w:rPr>
              <w:t>78,0</w:t>
            </w:r>
          </w:p>
        </w:tc>
      </w:tr>
      <w:tr w:rsidR="00E955AE" w:rsidRPr="00AD2583" w:rsidTr="00F46C29">
        <w:tc>
          <w:tcPr>
            <w:tcW w:w="3936" w:type="dxa"/>
            <w:tcBorders>
              <w:top w:val="single" w:sz="4" w:space="0" w:color="auto"/>
              <w:left w:val="single" w:sz="12" w:space="0" w:color="auto"/>
            </w:tcBorders>
          </w:tcPr>
          <w:p w:rsidR="00E955AE" w:rsidRPr="00AD2583" w:rsidRDefault="00E955AE" w:rsidP="00CF0358">
            <w:pPr>
              <w:pStyle w:val="05"/>
            </w:pPr>
            <w:r w:rsidRPr="00AD2583">
              <w:t>Новосибирская область</w:t>
            </w:r>
          </w:p>
        </w:tc>
        <w:tc>
          <w:tcPr>
            <w:tcW w:w="897" w:type="dxa"/>
            <w:tcBorders>
              <w:top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  <w:ind w:left="-57" w:right="-57"/>
            </w:pPr>
            <w:r w:rsidRPr="00AD2583">
              <w:t>95,0</w:t>
            </w:r>
          </w:p>
        </w:tc>
        <w:tc>
          <w:tcPr>
            <w:tcW w:w="897" w:type="dxa"/>
            <w:tcBorders>
              <w:top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  <w:ind w:left="-57" w:right="-57"/>
            </w:pPr>
            <w:r w:rsidRPr="00AD2583">
              <w:t>94,8</w:t>
            </w:r>
          </w:p>
        </w:tc>
        <w:tc>
          <w:tcPr>
            <w:tcW w:w="897" w:type="dxa"/>
            <w:tcBorders>
              <w:top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  <w:ind w:left="-57" w:right="-57"/>
            </w:pPr>
            <w:r w:rsidRPr="00AD2583">
              <w:t>94,5</w:t>
            </w:r>
          </w:p>
        </w:tc>
        <w:tc>
          <w:tcPr>
            <w:tcW w:w="897" w:type="dxa"/>
            <w:tcBorders>
              <w:top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  <w:ind w:left="-57" w:right="-57"/>
            </w:pPr>
            <w:r w:rsidRPr="00AD2583">
              <w:t>95,4</w:t>
            </w:r>
          </w:p>
        </w:tc>
        <w:tc>
          <w:tcPr>
            <w:tcW w:w="897" w:type="dxa"/>
            <w:tcBorders>
              <w:top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  <w:ind w:left="-57" w:right="-57"/>
            </w:pPr>
            <w:r w:rsidRPr="00AD2583">
              <w:t>93,2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12" w:space="0" w:color="000000"/>
            </w:tcBorders>
            <w:vAlign w:val="bottom"/>
          </w:tcPr>
          <w:p w:rsidR="00E955AE" w:rsidRPr="000C2570" w:rsidRDefault="00E955AE" w:rsidP="00B92706">
            <w:pPr>
              <w:pStyle w:val="ad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92,</w:t>
            </w:r>
            <w:r w:rsidRPr="000C2570">
              <w:rPr>
                <w:rFonts w:cs="Arial"/>
                <w:szCs w:val="22"/>
              </w:rPr>
              <w:t>7</w:t>
            </w:r>
          </w:p>
        </w:tc>
      </w:tr>
      <w:tr w:rsidR="00E955AE" w:rsidRPr="00AD2583" w:rsidTr="00F46C29">
        <w:tc>
          <w:tcPr>
            <w:tcW w:w="3936" w:type="dxa"/>
            <w:tcBorders>
              <w:left w:val="single" w:sz="12" w:space="0" w:color="auto"/>
              <w:bottom w:val="nil"/>
            </w:tcBorders>
          </w:tcPr>
          <w:p w:rsidR="00E955AE" w:rsidRPr="00AD2583" w:rsidRDefault="00E955AE" w:rsidP="00F46C29">
            <w:pPr>
              <w:pStyle w:val="0"/>
              <w:rPr>
                <w:b/>
              </w:rPr>
            </w:pPr>
            <w:r w:rsidRPr="00AD2583">
              <w:rPr>
                <w:b/>
              </w:rPr>
              <w:t>Мощность амбулаторно-поликлинических</w:t>
            </w:r>
            <w:r w:rsidR="003C31B9">
              <w:rPr>
                <w:b/>
              </w:rPr>
              <w:t xml:space="preserve"> организаций, посещений в смену</w:t>
            </w:r>
          </w:p>
        </w:tc>
        <w:tc>
          <w:tcPr>
            <w:tcW w:w="897" w:type="dxa"/>
            <w:tcBorders>
              <w:bottom w:val="nil"/>
            </w:tcBorders>
            <w:vAlign w:val="bottom"/>
          </w:tcPr>
          <w:p w:rsidR="00E955AE" w:rsidRPr="00AD2583" w:rsidRDefault="00E955AE" w:rsidP="00BF75A7">
            <w:pPr>
              <w:pStyle w:val="ad"/>
            </w:pPr>
          </w:p>
        </w:tc>
        <w:tc>
          <w:tcPr>
            <w:tcW w:w="897" w:type="dxa"/>
            <w:tcBorders>
              <w:bottom w:val="nil"/>
            </w:tcBorders>
            <w:vAlign w:val="bottom"/>
          </w:tcPr>
          <w:p w:rsidR="00E955AE" w:rsidRPr="00AD2583" w:rsidRDefault="00E955AE" w:rsidP="00BF75A7">
            <w:pPr>
              <w:pStyle w:val="ad"/>
            </w:pPr>
          </w:p>
        </w:tc>
        <w:tc>
          <w:tcPr>
            <w:tcW w:w="897" w:type="dxa"/>
            <w:tcBorders>
              <w:bottom w:val="nil"/>
            </w:tcBorders>
            <w:vAlign w:val="bottom"/>
          </w:tcPr>
          <w:p w:rsidR="00E955AE" w:rsidRPr="00AD2583" w:rsidRDefault="00E955AE" w:rsidP="00BF75A7">
            <w:pPr>
              <w:pStyle w:val="ad"/>
            </w:pPr>
          </w:p>
        </w:tc>
        <w:tc>
          <w:tcPr>
            <w:tcW w:w="897" w:type="dxa"/>
            <w:tcBorders>
              <w:bottom w:val="nil"/>
            </w:tcBorders>
            <w:vAlign w:val="bottom"/>
          </w:tcPr>
          <w:p w:rsidR="00E955AE" w:rsidRPr="00AD2583" w:rsidRDefault="00E955AE" w:rsidP="00BF75A7">
            <w:pPr>
              <w:pStyle w:val="ad"/>
            </w:pPr>
          </w:p>
        </w:tc>
        <w:tc>
          <w:tcPr>
            <w:tcW w:w="897" w:type="dxa"/>
            <w:tcBorders>
              <w:bottom w:val="nil"/>
            </w:tcBorders>
            <w:vAlign w:val="bottom"/>
          </w:tcPr>
          <w:p w:rsidR="00E955AE" w:rsidRPr="00AD2583" w:rsidRDefault="00E955AE" w:rsidP="00BF75A7">
            <w:pPr>
              <w:pStyle w:val="ad"/>
            </w:pPr>
          </w:p>
        </w:tc>
        <w:tc>
          <w:tcPr>
            <w:tcW w:w="897" w:type="dxa"/>
            <w:tcBorders>
              <w:bottom w:val="nil"/>
              <w:right w:val="single" w:sz="12" w:space="0" w:color="000000"/>
            </w:tcBorders>
            <w:vAlign w:val="bottom"/>
          </w:tcPr>
          <w:p w:rsidR="00E955AE" w:rsidRPr="000C2570" w:rsidRDefault="00E955AE" w:rsidP="00B92706">
            <w:pPr>
              <w:pStyle w:val="ad"/>
              <w:rPr>
                <w:rFonts w:cs="Arial"/>
                <w:szCs w:val="22"/>
              </w:rPr>
            </w:pPr>
          </w:p>
        </w:tc>
      </w:tr>
      <w:tr w:rsidR="00E955AE" w:rsidRPr="00AD2583" w:rsidTr="00F46C29">
        <w:tc>
          <w:tcPr>
            <w:tcW w:w="3936" w:type="dxa"/>
            <w:tcBorders>
              <w:top w:val="nil"/>
              <w:left w:val="single" w:sz="12" w:space="0" w:color="auto"/>
              <w:bottom w:val="single" w:sz="4" w:space="0" w:color="auto"/>
            </w:tcBorders>
          </w:tcPr>
          <w:p w:rsidR="00E955AE" w:rsidRPr="00AD2583" w:rsidRDefault="00E955AE" w:rsidP="00CF0358">
            <w:pPr>
              <w:pStyle w:val="05"/>
            </w:pPr>
            <w:r w:rsidRPr="00AD2583">
              <w:t>Российская Федерация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270,1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272,4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277,5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283,7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292,2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  <w:right w:val="single" w:sz="12" w:space="0" w:color="000000"/>
            </w:tcBorders>
            <w:vAlign w:val="bottom"/>
          </w:tcPr>
          <w:p w:rsidR="00E955AE" w:rsidRPr="000C2570" w:rsidRDefault="00E955AE" w:rsidP="00B92706">
            <w:pPr>
              <w:pStyle w:val="ad"/>
              <w:rPr>
                <w:rFonts w:cs="Arial"/>
                <w:szCs w:val="22"/>
              </w:rPr>
            </w:pPr>
            <w:r w:rsidRPr="000C2570">
              <w:rPr>
                <w:rFonts w:cs="Arial"/>
                <w:szCs w:val="22"/>
              </w:rPr>
              <w:t>299,1</w:t>
            </w:r>
          </w:p>
        </w:tc>
      </w:tr>
      <w:tr w:rsidR="00E955AE" w:rsidRPr="00AD2583" w:rsidTr="00F46C29">
        <w:tc>
          <w:tcPr>
            <w:tcW w:w="393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E955AE" w:rsidRPr="00AD2583" w:rsidRDefault="00E955AE" w:rsidP="00CF0358">
            <w:pPr>
              <w:pStyle w:val="05"/>
            </w:pPr>
            <w:r w:rsidRPr="00AD2583">
              <w:t>Новосибирская область</w:t>
            </w:r>
          </w:p>
        </w:tc>
        <w:tc>
          <w:tcPr>
            <w:tcW w:w="897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253,2</w:t>
            </w:r>
          </w:p>
        </w:tc>
        <w:tc>
          <w:tcPr>
            <w:tcW w:w="897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260,8</w:t>
            </w:r>
          </w:p>
        </w:tc>
        <w:tc>
          <w:tcPr>
            <w:tcW w:w="897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255,1</w:t>
            </w:r>
          </w:p>
        </w:tc>
        <w:tc>
          <w:tcPr>
            <w:tcW w:w="897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271,5</w:t>
            </w:r>
          </w:p>
        </w:tc>
        <w:tc>
          <w:tcPr>
            <w:tcW w:w="897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285,5</w:t>
            </w:r>
          </w:p>
        </w:tc>
        <w:tc>
          <w:tcPr>
            <w:tcW w:w="897" w:type="dxa"/>
            <w:tcBorders>
              <w:top w:val="single" w:sz="4" w:space="0" w:color="auto"/>
              <w:bottom w:val="single" w:sz="12" w:space="0" w:color="auto"/>
              <w:right w:val="single" w:sz="12" w:space="0" w:color="000000"/>
            </w:tcBorders>
            <w:vAlign w:val="bottom"/>
          </w:tcPr>
          <w:p w:rsidR="00E955AE" w:rsidRPr="000C2570" w:rsidRDefault="00E955AE" w:rsidP="00B92706">
            <w:pPr>
              <w:pStyle w:val="ad"/>
              <w:rPr>
                <w:rFonts w:cs="Arial"/>
                <w:szCs w:val="22"/>
              </w:rPr>
            </w:pPr>
            <w:r w:rsidRPr="000C2570">
              <w:rPr>
                <w:rFonts w:cs="Arial"/>
                <w:szCs w:val="22"/>
              </w:rPr>
              <w:t>287,4</w:t>
            </w:r>
          </w:p>
        </w:tc>
      </w:tr>
    </w:tbl>
    <w:p w:rsidR="003B4F91" w:rsidRPr="00AD2583" w:rsidRDefault="003B4F91" w:rsidP="0025369B">
      <w:pPr>
        <w:pStyle w:val="aff2"/>
        <w:pageBreakBefore/>
      </w:pPr>
      <w:r w:rsidRPr="00AD2583">
        <w:lastRenderedPageBreak/>
        <w:t xml:space="preserve">Основные показатели </w:t>
      </w:r>
      <w:r w:rsidR="00CA4338" w:rsidRPr="00AD2583">
        <w:t xml:space="preserve">статистики </w:t>
      </w:r>
      <w:r w:rsidRPr="00AD2583">
        <w:t>здравоохранения</w:t>
      </w:r>
    </w:p>
    <w:p w:rsidR="003B4F91" w:rsidRPr="00AD2583" w:rsidRDefault="003B4F91">
      <w:pPr>
        <w:pStyle w:val="aff3"/>
      </w:pPr>
      <w:r w:rsidRPr="00AD2583">
        <w:t>(на конец года)</w:t>
      </w:r>
    </w:p>
    <w:tbl>
      <w:tblPr>
        <w:tblW w:w="942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048"/>
        <w:gridCol w:w="1063"/>
        <w:gridCol w:w="1063"/>
        <w:gridCol w:w="1063"/>
        <w:gridCol w:w="1063"/>
        <w:gridCol w:w="1063"/>
        <w:gridCol w:w="1063"/>
      </w:tblGrid>
      <w:tr w:rsidR="006315C0" w:rsidRPr="00AD2583" w:rsidTr="00F46C29">
        <w:trPr>
          <w:cantSplit/>
          <w:tblHeader/>
        </w:trPr>
        <w:tc>
          <w:tcPr>
            <w:tcW w:w="30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6315C0" w:rsidRPr="00AD2583" w:rsidRDefault="006315C0" w:rsidP="00074615">
            <w:pPr>
              <w:pStyle w:val="afe"/>
              <w:spacing w:before="80" w:after="80"/>
              <w:jc w:val="left"/>
              <w:rPr>
                <w:b w:val="0"/>
              </w:rPr>
            </w:pPr>
          </w:p>
        </w:tc>
        <w:tc>
          <w:tcPr>
            <w:tcW w:w="106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</w:pPr>
            <w:r w:rsidRPr="00AD2583">
              <w:t>2017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</w:pPr>
            <w:r w:rsidRPr="00AD2583">
              <w:t>2018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</w:pPr>
            <w:r w:rsidRPr="00AD2583">
              <w:t>2019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</w:pPr>
            <w:r w:rsidRPr="00AD2583">
              <w:t>2020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</w:pPr>
            <w:r w:rsidRPr="00AD2583">
              <w:t>2021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315C0" w:rsidRPr="00AD2583" w:rsidRDefault="006315C0" w:rsidP="00AB1697">
            <w:pPr>
              <w:pStyle w:val="ad"/>
            </w:pPr>
            <w:r>
              <w:t>2022</w:t>
            </w:r>
          </w:p>
        </w:tc>
      </w:tr>
      <w:tr w:rsidR="00E955AE" w:rsidRPr="00AD2583" w:rsidTr="00F46C29">
        <w:trPr>
          <w:cantSplit/>
        </w:trPr>
        <w:tc>
          <w:tcPr>
            <w:tcW w:w="30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F46C29">
            <w:pPr>
              <w:pStyle w:val="0"/>
            </w:pPr>
            <w:r w:rsidRPr="00AD2583">
              <w:t>Численность врачей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14813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15089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15270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15604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15775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955AE" w:rsidRPr="000C2570" w:rsidRDefault="00E955AE" w:rsidP="00B92706">
            <w:pPr>
              <w:pStyle w:val="ad"/>
              <w:tabs>
                <w:tab w:val="left" w:pos="661"/>
              </w:tabs>
              <w:rPr>
                <w:rFonts w:cs="Arial"/>
                <w:szCs w:val="22"/>
              </w:rPr>
            </w:pPr>
            <w:r w:rsidRPr="000C2570">
              <w:rPr>
                <w:rFonts w:cs="Arial"/>
                <w:szCs w:val="22"/>
              </w:rPr>
              <w:t>15854</w:t>
            </w:r>
          </w:p>
        </w:tc>
      </w:tr>
      <w:tr w:rsidR="00E955AE" w:rsidRPr="00AD2583" w:rsidTr="00F46C29">
        <w:trPr>
          <w:cantSplit/>
        </w:trPr>
        <w:tc>
          <w:tcPr>
            <w:tcW w:w="30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074615">
            <w:pPr>
              <w:pStyle w:val="0"/>
            </w:pPr>
            <w:r w:rsidRPr="00AD2583">
              <w:t xml:space="preserve">Численность среднего </w:t>
            </w:r>
            <w:r>
              <w:br/>
            </w:r>
            <w:r w:rsidRPr="00AD2583">
              <w:t>медицинского персонала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28673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28088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27794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27807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27627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955AE" w:rsidRPr="000C2570" w:rsidRDefault="00E955AE" w:rsidP="00B92706">
            <w:pPr>
              <w:pStyle w:val="ad"/>
              <w:tabs>
                <w:tab w:val="left" w:pos="661"/>
              </w:tabs>
              <w:rPr>
                <w:rFonts w:cs="Arial"/>
                <w:szCs w:val="22"/>
              </w:rPr>
            </w:pPr>
            <w:r w:rsidRPr="000C2570">
              <w:rPr>
                <w:rFonts w:cs="Arial"/>
                <w:szCs w:val="22"/>
              </w:rPr>
              <w:t>27282</w:t>
            </w:r>
          </w:p>
        </w:tc>
      </w:tr>
      <w:tr w:rsidR="00E955AE" w:rsidRPr="00AD2583" w:rsidTr="00F46C29">
        <w:trPr>
          <w:cantSplit/>
        </w:trPr>
        <w:tc>
          <w:tcPr>
            <w:tcW w:w="30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F17F7F">
            <w:pPr>
              <w:pStyle w:val="0"/>
            </w:pPr>
            <w:r w:rsidRPr="00AD2583">
              <w:t xml:space="preserve">Число больничных </w:t>
            </w:r>
            <w:r>
              <w:br/>
            </w:r>
            <w:r w:rsidRPr="00AD2583">
              <w:t>медицинских организаций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105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105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107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105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106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955AE" w:rsidRPr="000C2570" w:rsidRDefault="00E955AE" w:rsidP="00B92706">
            <w:pPr>
              <w:pStyle w:val="ad"/>
              <w:rPr>
                <w:rFonts w:cs="Arial"/>
                <w:szCs w:val="22"/>
              </w:rPr>
            </w:pPr>
            <w:r w:rsidRPr="000C2570">
              <w:rPr>
                <w:rFonts w:cs="Arial"/>
                <w:szCs w:val="22"/>
              </w:rPr>
              <w:t>113</w:t>
            </w:r>
          </w:p>
        </w:tc>
      </w:tr>
      <w:tr w:rsidR="00E955AE" w:rsidRPr="00AD2583" w:rsidTr="00F46C29">
        <w:trPr>
          <w:cantSplit/>
        </w:trPr>
        <w:tc>
          <w:tcPr>
            <w:tcW w:w="30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85619A">
            <w:pPr>
              <w:pStyle w:val="0"/>
            </w:pPr>
            <w:r w:rsidRPr="00AD2583">
              <w:t>Число коек в больничных организациях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26488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26483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26431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26588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25905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955AE" w:rsidRPr="000C2570" w:rsidRDefault="00E955AE" w:rsidP="00B92706">
            <w:pPr>
              <w:pStyle w:val="ad"/>
              <w:tabs>
                <w:tab w:val="left" w:pos="661"/>
              </w:tabs>
              <w:rPr>
                <w:rFonts w:cs="Arial"/>
                <w:szCs w:val="22"/>
              </w:rPr>
            </w:pPr>
            <w:r w:rsidRPr="000C2570">
              <w:rPr>
                <w:rFonts w:cs="Arial"/>
                <w:szCs w:val="22"/>
              </w:rPr>
              <w:t>25893</w:t>
            </w:r>
          </w:p>
        </w:tc>
      </w:tr>
      <w:tr w:rsidR="00E955AE" w:rsidRPr="00AD2583" w:rsidTr="00F46C29">
        <w:trPr>
          <w:cantSplit/>
        </w:trPr>
        <w:tc>
          <w:tcPr>
            <w:tcW w:w="30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E766B1">
            <w:pPr>
              <w:pStyle w:val="0"/>
              <w:ind w:right="-57"/>
            </w:pPr>
            <w:r w:rsidRPr="00AD2583">
              <w:t>Число амбулаторно-поликлинических организ</w:t>
            </w:r>
            <w:r w:rsidRPr="00AD2583">
              <w:t>а</w:t>
            </w:r>
            <w:r w:rsidRPr="00AD2583">
              <w:t xml:space="preserve">ций (самостоятельных </w:t>
            </w:r>
            <w:r w:rsidRPr="00AD2583">
              <w:br/>
              <w:t>и входящих в состав бол</w:t>
            </w:r>
            <w:r w:rsidRPr="00AD2583">
              <w:t>ь</w:t>
            </w:r>
            <w:r w:rsidRPr="00AD2583">
              <w:t xml:space="preserve">ничных медицинских </w:t>
            </w:r>
            <w:r>
              <w:br/>
            </w:r>
            <w:r w:rsidRPr="00AD2583">
              <w:t>организаций)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299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280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281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286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293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955AE" w:rsidRPr="000C2570" w:rsidRDefault="00E955AE" w:rsidP="00B92706">
            <w:pPr>
              <w:pStyle w:val="ad"/>
              <w:tabs>
                <w:tab w:val="left" w:pos="661"/>
              </w:tabs>
              <w:rPr>
                <w:rFonts w:cs="Arial"/>
                <w:szCs w:val="22"/>
              </w:rPr>
            </w:pPr>
            <w:r w:rsidRPr="000C2570">
              <w:rPr>
                <w:rFonts w:cs="Arial"/>
                <w:szCs w:val="22"/>
              </w:rPr>
              <w:t>298</w:t>
            </w:r>
          </w:p>
        </w:tc>
      </w:tr>
      <w:tr w:rsidR="00E955AE" w:rsidRPr="00AD2583" w:rsidTr="00F46C29">
        <w:trPr>
          <w:cantSplit/>
        </w:trPr>
        <w:tc>
          <w:tcPr>
            <w:tcW w:w="30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074615">
            <w:pPr>
              <w:pStyle w:val="0"/>
              <w:ind w:right="-57"/>
            </w:pPr>
            <w:r w:rsidRPr="00AD2583">
              <w:t>Мощность амбулаторно-поликлинических организ</w:t>
            </w:r>
            <w:r w:rsidRPr="00AD2583">
              <w:t>а</w:t>
            </w:r>
            <w:r w:rsidRPr="00AD2583">
              <w:t>ций, посещений в смену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70610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72852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71368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75646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79368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955AE" w:rsidRPr="000C2570" w:rsidRDefault="00E955AE" w:rsidP="00B92706">
            <w:pPr>
              <w:pStyle w:val="ad"/>
              <w:tabs>
                <w:tab w:val="left" w:pos="841"/>
              </w:tabs>
              <w:rPr>
                <w:rFonts w:cs="Arial"/>
                <w:szCs w:val="22"/>
              </w:rPr>
            </w:pPr>
            <w:r w:rsidRPr="000C2570">
              <w:rPr>
                <w:rFonts w:cs="Arial"/>
                <w:szCs w:val="22"/>
              </w:rPr>
              <w:t>80294</w:t>
            </w:r>
          </w:p>
        </w:tc>
      </w:tr>
      <w:tr w:rsidR="00E955AE" w:rsidRPr="00AD2583" w:rsidTr="00F46C29">
        <w:trPr>
          <w:cantSplit/>
        </w:trPr>
        <w:tc>
          <w:tcPr>
            <w:tcW w:w="30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F17F7F">
            <w:pPr>
              <w:pStyle w:val="0"/>
            </w:pPr>
            <w:r w:rsidRPr="00AD2583">
              <w:t>Число детских поликлиник, отделений (самостоятел</w:t>
            </w:r>
            <w:r w:rsidRPr="00AD2583">
              <w:t>ь</w:t>
            </w:r>
            <w:r w:rsidRPr="00AD2583">
              <w:t>ных и входящих в состав организаций)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121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138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144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156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164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955AE" w:rsidRPr="000C2570" w:rsidRDefault="00E955AE" w:rsidP="00B92706">
            <w:pPr>
              <w:pStyle w:val="ad"/>
              <w:rPr>
                <w:rFonts w:cs="Arial"/>
                <w:szCs w:val="22"/>
              </w:rPr>
            </w:pPr>
            <w:r w:rsidRPr="000C2570">
              <w:rPr>
                <w:rFonts w:cs="Arial"/>
                <w:szCs w:val="22"/>
              </w:rPr>
              <w:t>163</w:t>
            </w:r>
          </w:p>
        </w:tc>
      </w:tr>
      <w:tr w:rsidR="00E955AE" w:rsidRPr="00AD2583" w:rsidTr="00F46C29">
        <w:trPr>
          <w:cantSplit/>
        </w:trPr>
        <w:tc>
          <w:tcPr>
            <w:tcW w:w="30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F17F7F">
            <w:pPr>
              <w:pStyle w:val="0"/>
            </w:pPr>
            <w:r w:rsidRPr="00AD2583">
              <w:t>Число женских консульт</w:t>
            </w:r>
            <w:r w:rsidRPr="00AD2583">
              <w:t>а</w:t>
            </w:r>
            <w:r w:rsidRPr="00AD2583">
              <w:t>ций, отделений (самосто</w:t>
            </w:r>
            <w:r w:rsidRPr="00AD2583">
              <w:t>я</w:t>
            </w:r>
            <w:r w:rsidRPr="00AD2583">
              <w:t xml:space="preserve">тельных и входящих </w:t>
            </w:r>
            <w:r>
              <w:br/>
            </w:r>
            <w:r w:rsidRPr="00AD2583">
              <w:t>в состав организаций)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224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226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203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202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201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955AE" w:rsidRPr="000C2570" w:rsidRDefault="00E955AE" w:rsidP="00B92706">
            <w:pPr>
              <w:pStyle w:val="ad"/>
              <w:tabs>
                <w:tab w:val="left" w:pos="661"/>
              </w:tabs>
              <w:rPr>
                <w:rFonts w:cs="Arial"/>
                <w:szCs w:val="22"/>
              </w:rPr>
            </w:pPr>
            <w:r w:rsidRPr="000C2570">
              <w:rPr>
                <w:rFonts w:cs="Arial"/>
                <w:szCs w:val="22"/>
              </w:rPr>
              <w:t>185</w:t>
            </w:r>
          </w:p>
        </w:tc>
      </w:tr>
      <w:tr w:rsidR="00E955AE" w:rsidRPr="00AD2583" w:rsidTr="00F46C29">
        <w:trPr>
          <w:cantSplit/>
        </w:trPr>
        <w:tc>
          <w:tcPr>
            <w:tcW w:w="30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85619A">
            <w:pPr>
              <w:pStyle w:val="0"/>
            </w:pPr>
            <w:r w:rsidRPr="00AD2583">
              <w:t xml:space="preserve">Число больничных коек для беременных, рожениц </w:t>
            </w:r>
            <w:r>
              <w:br/>
            </w:r>
            <w:r w:rsidRPr="00AD2583">
              <w:t>и родильниц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1873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1842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1814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1575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1530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955AE" w:rsidRPr="000C2570" w:rsidRDefault="00E955AE" w:rsidP="00B92706">
            <w:pPr>
              <w:pStyle w:val="ad"/>
              <w:tabs>
                <w:tab w:val="left" w:pos="661"/>
              </w:tabs>
              <w:rPr>
                <w:rFonts w:cs="Arial"/>
                <w:szCs w:val="22"/>
              </w:rPr>
            </w:pPr>
            <w:r w:rsidRPr="000C2570">
              <w:rPr>
                <w:rFonts w:cs="Arial"/>
                <w:szCs w:val="22"/>
              </w:rPr>
              <w:t>1517</w:t>
            </w:r>
          </w:p>
        </w:tc>
      </w:tr>
      <w:tr w:rsidR="00E955AE" w:rsidRPr="00AD2583" w:rsidTr="00F46C29">
        <w:trPr>
          <w:cantSplit/>
        </w:trPr>
        <w:tc>
          <w:tcPr>
            <w:tcW w:w="30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074615">
            <w:pPr>
              <w:pStyle w:val="0"/>
            </w:pPr>
            <w:r w:rsidRPr="00AD2583">
              <w:t>Число фельдшерско-акушерских пунктов (сам</w:t>
            </w:r>
            <w:r w:rsidRPr="00AD2583">
              <w:t>о</w:t>
            </w:r>
            <w:r w:rsidRPr="00AD2583">
              <w:t xml:space="preserve">стоятельных и входящих </w:t>
            </w:r>
            <w:r>
              <w:br/>
              <w:t xml:space="preserve">в состав других </w:t>
            </w:r>
            <w:r w:rsidRPr="00AD2583">
              <w:t>организ</w:t>
            </w:r>
            <w:r w:rsidRPr="00AD2583">
              <w:t>а</w:t>
            </w:r>
            <w:r w:rsidRPr="00AD2583">
              <w:t>ций)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912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914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916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924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955AE" w:rsidRPr="00AD2583" w:rsidRDefault="00E955AE" w:rsidP="00BF75A7">
            <w:pPr>
              <w:pStyle w:val="ad"/>
            </w:pPr>
            <w:r w:rsidRPr="00AD2583">
              <w:t>918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955AE" w:rsidRPr="000C2570" w:rsidRDefault="00E955AE" w:rsidP="00B92706">
            <w:pPr>
              <w:pStyle w:val="ad"/>
              <w:rPr>
                <w:rFonts w:cs="Arial"/>
                <w:szCs w:val="22"/>
              </w:rPr>
            </w:pPr>
            <w:r w:rsidRPr="000C2570">
              <w:rPr>
                <w:rFonts w:cs="Arial"/>
                <w:szCs w:val="22"/>
              </w:rPr>
              <w:t>834</w:t>
            </w:r>
          </w:p>
        </w:tc>
      </w:tr>
    </w:tbl>
    <w:p w:rsidR="003B4F91" w:rsidRPr="00AD2583" w:rsidRDefault="003B4F91">
      <w:pPr>
        <w:pStyle w:val="aff2"/>
      </w:pPr>
    </w:p>
    <w:p w:rsidR="003B4F91" w:rsidRPr="00AD2583" w:rsidRDefault="003B4F91" w:rsidP="00123C27">
      <w:pPr>
        <w:pStyle w:val="aff2"/>
        <w:pageBreakBefore/>
        <w:spacing w:after="120"/>
      </w:pPr>
      <w:r w:rsidRPr="00AD2583">
        <w:lastRenderedPageBreak/>
        <w:t xml:space="preserve">Заболеваемость населения по основным группам болезней </w:t>
      </w:r>
    </w:p>
    <w:p w:rsidR="003B4F91" w:rsidRPr="00AD2583" w:rsidRDefault="003B4F91">
      <w:pPr>
        <w:pStyle w:val="aff3"/>
      </w:pPr>
      <w:r w:rsidRPr="00AD2583">
        <w:t>(по</w:t>
      </w:r>
      <w:r w:rsidR="00D42CC8" w:rsidRPr="00AD2583">
        <w:t xml:space="preserve"> данным Министерства здравоохранения Новосибирской области</w:t>
      </w:r>
      <w:r w:rsidRPr="00AD2583">
        <w:t xml:space="preserve">, </w:t>
      </w:r>
      <w:r w:rsidR="00D42CC8" w:rsidRPr="00AD2583">
        <w:t>зарегистрировано заболеваний у пациентов с диагнозом</w:t>
      </w:r>
      <w:r w:rsidRPr="00AD2583">
        <w:t>, установленным</w:t>
      </w:r>
      <w:r w:rsidR="003E4DFB" w:rsidRPr="00AD2583">
        <w:t xml:space="preserve"> впервые в жизни</w:t>
      </w:r>
      <w:r w:rsidRPr="00AD2583">
        <w:t xml:space="preserve">; </w:t>
      </w:r>
      <w:r w:rsidR="00D42CC8" w:rsidRPr="00AD2583">
        <w:br/>
      </w:r>
      <w:r w:rsidRPr="00AD2583">
        <w:t xml:space="preserve">на 100000 </w:t>
      </w:r>
      <w:r w:rsidR="00D42CC8" w:rsidRPr="00AD2583">
        <w:t xml:space="preserve">человек </w:t>
      </w:r>
      <w:r w:rsidRPr="00AD2583">
        <w:t>населения)</w:t>
      </w:r>
    </w:p>
    <w:tbl>
      <w:tblPr>
        <w:tblW w:w="94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615"/>
        <w:gridCol w:w="968"/>
        <w:gridCol w:w="968"/>
        <w:gridCol w:w="968"/>
        <w:gridCol w:w="968"/>
        <w:gridCol w:w="968"/>
        <w:gridCol w:w="968"/>
      </w:tblGrid>
      <w:tr w:rsidR="006315C0" w:rsidRPr="00AD2583" w:rsidTr="00F46C29">
        <w:trPr>
          <w:trHeight w:val="268"/>
          <w:tblHeader/>
        </w:trPr>
        <w:tc>
          <w:tcPr>
            <w:tcW w:w="3615" w:type="dxa"/>
            <w:vAlign w:val="bottom"/>
          </w:tcPr>
          <w:p w:rsidR="006315C0" w:rsidRPr="00AD2583" w:rsidRDefault="006315C0" w:rsidP="00E846DA">
            <w:pPr>
              <w:spacing w:before="60" w:after="60" w:line="240" w:lineRule="auto"/>
              <w:rPr>
                <w:sz w:val="24"/>
              </w:rPr>
            </w:pPr>
          </w:p>
        </w:tc>
        <w:tc>
          <w:tcPr>
            <w:tcW w:w="968" w:type="dxa"/>
            <w:vAlign w:val="center"/>
          </w:tcPr>
          <w:p w:rsidR="006315C0" w:rsidRPr="00AD2583" w:rsidRDefault="006315C0" w:rsidP="00BF75A7">
            <w:pPr>
              <w:pStyle w:val="ad"/>
            </w:pPr>
            <w:r w:rsidRPr="00AD2583">
              <w:t>2017</w:t>
            </w:r>
          </w:p>
        </w:tc>
        <w:tc>
          <w:tcPr>
            <w:tcW w:w="968" w:type="dxa"/>
            <w:vAlign w:val="center"/>
          </w:tcPr>
          <w:p w:rsidR="006315C0" w:rsidRPr="00AD2583" w:rsidRDefault="006315C0" w:rsidP="00BF75A7">
            <w:pPr>
              <w:pStyle w:val="ad"/>
            </w:pPr>
            <w:r w:rsidRPr="00AD2583">
              <w:t>2018</w:t>
            </w:r>
          </w:p>
        </w:tc>
        <w:tc>
          <w:tcPr>
            <w:tcW w:w="968" w:type="dxa"/>
            <w:vAlign w:val="center"/>
          </w:tcPr>
          <w:p w:rsidR="006315C0" w:rsidRPr="00AD2583" w:rsidRDefault="006315C0" w:rsidP="00BF75A7">
            <w:pPr>
              <w:pStyle w:val="ad"/>
            </w:pPr>
            <w:r w:rsidRPr="00AD2583">
              <w:t>2019</w:t>
            </w:r>
          </w:p>
        </w:tc>
        <w:tc>
          <w:tcPr>
            <w:tcW w:w="968" w:type="dxa"/>
            <w:vAlign w:val="center"/>
          </w:tcPr>
          <w:p w:rsidR="006315C0" w:rsidRPr="00AD2583" w:rsidRDefault="006315C0" w:rsidP="00BF75A7">
            <w:pPr>
              <w:pStyle w:val="ad"/>
            </w:pPr>
            <w:r w:rsidRPr="00AD2583">
              <w:t>2020</w:t>
            </w:r>
          </w:p>
        </w:tc>
        <w:tc>
          <w:tcPr>
            <w:tcW w:w="968" w:type="dxa"/>
            <w:vAlign w:val="center"/>
          </w:tcPr>
          <w:p w:rsidR="006315C0" w:rsidRPr="00AD2583" w:rsidRDefault="006315C0" w:rsidP="00BF75A7">
            <w:pPr>
              <w:pStyle w:val="ad"/>
            </w:pPr>
            <w:r w:rsidRPr="00AD2583">
              <w:t>2021</w:t>
            </w:r>
          </w:p>
        </w:tc>
        <w:tc>
          <w:tcPr>
            <w:tcW w:w="968" w:type="dxa"/>
            <w:vAlign w:val="center"/>
          </w:tcPr>
          <w:p w:rsidR="006315C0" w:rsidRPr="00AD2583" w:rsidRDefault="006315C0" w:rsidP="00AB1697">
            <w:pPr>
              <w:pStyle w:val="ad"/>
            </w:pPr>
            <w:r>
              <w:t>2022</w:t>
            </w:r>
          </w:p>
        </w:tc>
      </w:tr>
      <w:tr w:rsidR="00E955AE" w:rsidRPr="00AD2583" w:rsidTr="00F46C29">
        <w:tc>
          <w:tcPr>
            <w:tcW w:w="3615" w:type="dxa"/>
            <w:vAlign w:val="bottom"/>
          </w:tcPr>
          <w:p w:rsidR="00E955AE" w:rsidRPr="00AD2583" w:rsidRDefault="00E955AE" w:rsidP="00123C27">
            <w:pPr>
              <w:pStyle w:val="0-"/>
              <w:spacing w:before="60" w:after="40"/>
            </w:pPr>
            <w:r w:rsidRPr="00AD2583">
              <w:t>Все болезни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-"/>
              <w:spacing w:before="60" w:after="40"/>
            </w:pPr>
            <w:r w:rsidRPr="00AD2583">
              <w:t>76363,6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-"/>
              <w:spacing w:before="60" w:after="40"/>
            </w:pPr>
            <w:r w:rsidRPr="00AD2583">
              <w:t>78389,4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-"/>
              <w:spacing w:before="60" w:after="40"/>
            </w:pPr>
            <w:r w:rsidRPr="00AD2583">
              <w:t>72364,2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-"/>
              <w:spacing w:before="60" w:after="40"/>
            </w:pPr>
            <w:r w:rsidRPr="00AD2583">
              <w:t>75724,6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-"/>
              <w:spacing w:before="60" w:after="40"/>
            </w:pPr>
            <w:r w:rsidRPr="00AD2583">
              <w:t>80954,2</w:t>
            </w:r>
          </w:p>
        </w:tc>
        <w:tc>
          <w:tcPr>
            <w:tcW w:w="968" w:type="dxa"/>
            <w:vAlign w:val="bottom"/>
          </w:tcPr>
          <w:p w:rsidR="00E955AE" w:rsidRPr="000C2570" w:rsidRDefault="00E955AE" w:rsidP="00B92706">
            <w:pPr>
              <w:pStyle w:val="ad"/>
              <w:spacing w:before="60" w:after="40"/>
              <w:rPr>
                <w:rFonts w:cs="Arial"/>
                <w:b/>
                <w:szCs w:val="22"/>
              </w:rPr>
            </w:pPr>
            <w:r w:rsidRPr="000C2570">
              <w:rPr>
                <w:rFonts w:cs="Arial"/>
                <w:b/>
                <w:szCs w:val="22"/>
              </w:rPr>
              <w:t>82602,8</w:t>
            </w:r>
          </w:p>
        </w:tc>
      </w:tr>
      <w:tr w:rsidR="00E955AE" w:rsidRPr="00AD2583" w:rsidTr="00F46C29">
        <w:tc>
          <w:tcPr>
            <w:tcW w:w="3615" w:type="dxa"/>
            <w:vAlign w:val="bottom"/>
          </w:tcPr>
          <w:p w:rsidR="00E955AE" w:rsidRPr="00AD2583" w:rsidRDefault="00E955AE" w:rsidP="00123C27">
            <w:pPr>
              <w:pStyle w:val="05"/>
              <w:spacing w:before="60" w:after="40"/>
            </w:pPr>
            <w:r w:rsidRPr="00AD2583">
              <w:t xml:space="preserve">в том числе: </w:t>
            </w:r>
          </w:p>
          <w:p w:rsidR="00E955AE" w:rsidRPr="00AD2583" w:rsidRDefault="00E955AE" w:rsidP="00123C27">
            <w:pPr>
              <w:pStyle w:val="05"/>
              <w:spacing w:before="60" w:after="40"/>
            </w:pPr>
            <w:r w:rsidRPr="00AD2583">
              <w:t xml:space="preserve">некоторые инфекционные </w:t>
            </w:r>
            <w:r w:rsidRPr="00AD2583">
              <w:br/>
              <w:t xml:space="preserve">и паразитарные болезни 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  <w:ind w:left="-57" w:right="-57"/>
            </w:pPr>
            <w:r w:rsidRPr="00AD2583">
              <w:t>2589,8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  <w:ind w:left="-57" w:right="-57"/>
            </w:pPr>
            <w:r w:rsidRPr="00AD2583">
              <w:t>2932,1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  <w:ind w:left="-57" w:right="-57"/>
            </w:pPr>
            <w:r w:rsidRPr="00AD2583">
              <w:t>2754,0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2265,2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  <w:ind w:left="-57" w:right="-57"/>
            </w:pPr>
            <w:r w:rsidRPr="00AD2583">
              <w:t>2487,9</w:t>
            </w:r>
          </w:p>
        </w:tc>
        <w:tc>
          <w:tcPr>
            <w:tcW w:w="968" w:type="dxa"/>
            <w:vAlign w:val="bottom"/>
          </w:tcPr>
          <w:p w:rsidR="00E955AE" w:rsidRPr="000C2570" w:rsidRDefault="00E955AE" w:rsidP="00B92706">
            <w:pPr>
              <w:pStyle w:val="ad"/>
              <w:spacing w:before="60" w:after="40"/>
              <w:rPr>
                <w:rFonts w:cs="Arial"/>
                <w:szCs w:val="22"/>
              </w:rPr>
            </w:pPr>
            <w:r w:rsidRPr="000C2570">
              <w:rPr>
                <w:rFonts w:cs="Arial"/>
                <w:szCs w:val="22"/>
              </w:rPr>
              <w:t>2554,7</w:t>
            </w:r>
          </w:p>
        </w:tc>
      </w:tr>
      <w:tr w:rsidR="00E955AE" w:rsidRPr="00AD2583" w:rsidTr="00F46C29">
        <w:tc>
          <w:tcPr>
            <w:tcW w:w="3615" w:type="dxa"/>
            <w:vAlign w:val="bottom"/>
          </w:tcPr>
          <w:p w:rsidR="00E955AE" w:rsidRPr="00AD2583" w:rsidRDefault="00E955AE" w:rsidP="00123C27">
            <w:pPr>
              <w:pStyle w:val="05"/>
              <w:spacing w:before="60" w:after="40"/>
            </w:pPr>
            <w:r w:rsidRPr="00AD2583">
              <w:t>новообразования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1192,8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1248,1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1214,7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1069,8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1087,3</w:t>
            </w:r>
          </w:p>
        </w:tc>
        <w:tc>
          <w:tcPr>
            <w:tcW w:w="968" w:type="dxa"/>
            <w:vAlign w:val="bottom"/>
          </w:tcPr>
          <w:p w:rsidR="00E955AE" w:rsidRPr="000C2570" w:rsidRDefault="00E955AE" w:rsidP="00B92706">
            <w:pPr>
              <w:pStyle w:val="ad"/>
              <w:spacing w:before="60" w:after="40"/>
              <w:rPr>
                <w:rFonts w:cs="Arial"/>
                <w:szCs w:val="22"/>
              </w:rPr>
            </w:pPr>
            <w:r w:rsidRPr="000C2570">
              <w:rPr>
                <w:rFonts w:cs="Arial"/>
                <w:szCs w:val="22"/>
              </w:rPr>
              <w:t>1187,6</w:t>
            </w:r>
          </w:p>
        </w:tc>
      </w:tr>
      <w:tr w:rsidR="00E955AE" w:rsidRPr="00AD2583" w:rsidTr="00F46C29">
        <w:tc>
          <w:tcPr>
            <w:tcW w:w="3615" w:type="dxa"/>
            <w:vAlign w:val="bottom"/>
          </w:tcPr>
          <w:p w:rsidR="00E955AE" w:rsidRPr="00AD2583" w:rsidRDefault="00E955AE" w:rsidP="00123C27">
            <w:pPr>
              <w:pStyle w:val="05"/>
              <w:spacing w:before="60" w:after="40"/>
            </w:pPr>
            <w:r w:rsidRPr="00AD2583">
              <w:t xml:space="preserve">болезни крови, кроветворных органов и отдельные </w:t>
            </w:r>
            <w:r w:rsidRPr="00AD2583">
              <w:br/>
              <w:t xml:space="preserve">нарушения, вовлекающие </w:t>
            </w:r>
            <w:r w:rsidRPr="00AD2583">
              <w:br/>
              <w:t>иммунный механизм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291,9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230,4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294,6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287,9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294,2</w:t>
            </w:r>
          </w:p>
        </w:tc>
        <w:tc>
          <w:tcPr>
            <w:tcW w:w="968" w:type="dxa"/>
            <w:vAlign w:val="bottom"/>
          </w:tcPr>
          <w:p w:rsidR="00E955AE" w:rsidRPr="000C2570" w:rsidRDefault="00E955AE" w:rsidP="00B92706">
            <w:pPr>
              <w:pStyle w:val="ad"/>
              <w:spacing w:before="60" w:after="40"/>
              <w:rPr>
                <w:rFonts w:cs="Arial"/>
                <w:szCs w:val="22"/>
              </w:rPr>
            </w:pPr>
            <w:r w:rsidRPr="000C2570">
              <w:rPr>
                <w:rFonts w:cs="Arial"/>
                <w:szCs w:val="22"/>
              </w:rPr>
              <w:t>335,4</w:t>
            </w:r>
          </w:p>
        </w:tc>
      </w:tr>
      <w:tr w:rsidR="00E955AE" w:rsidRPr="00AD2583" w:rsidTr="00F46C29">
        <w:tc>
          <w:tcPr>
            <w:tcW w:w="3615" w:type="dxa"/>
            <w:vAlign w:val="bottom"/>
          </w:tcPr>
          <w:p w:rsidR="00E955AE" w:rsidRPr="00AD2583" w:rsidRDefault="00E955AE" w:rsidP="00123C27">
            <w:pPr>
              <w:pStyle w:val="05"/>
              <w:spacing w:before="60" w:after="40"/>
              <w:ind w:right="-57"/>
            </w:pPr>
            <w:r w:rsidRPr="00AD2583">
              <w:t xml:space="preserve">болезни эндокринной системы, расстройства питания, </w:t>
            </w:r>
            <w:r w:rsidRPr="00AD2583">
              <w:br/>
              <w:t>нарушения обмена веществ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1239,5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1437,5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1372,9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1168,7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1219,8</w:t>
            </w:r>
          </w:p>
        </w:tc>
        <w:tc>
          <w:tcPr>
            <w:tcW w:w="968" w:type="dxa"/>
            <w:vAlign w:val="bottom"/>
          </w:tcPr>
          <w:p w:rsidR="00E955AE" w:rsidRPr="000C2570" w:rsidRDefault="00E955AE" w:rsidP="00B92706">
            <w:pPr>
              <w:pStyle w:val="ad"/>
              <w:spacing w:before="60" w:after="40"/>
              <w:rPr>
                <w:rFonts w:cs="Arial"/>
                <w:szCs w:val="22"/>
              </w:rPr>
            </w:pPr>
            <w:r w:rsidRPr="000C2570">
              <w:rPr>
                <w:rFonts w:cs="Arial"/>
                <w:szCs w:val="22"/>
              </w:rPr>
              <w:t>1469,9</w:t>
            </w:r>
          </w:p>
        </w:tc>
      </w:tr>
      <w:tr w:rsidR="00E955AE" w:rsidRPr="00AD2583" w:rsidTr="00F46C29">
        <w:tc>
          <w:tcPr>
            <w:tcW w:w="3615" w:type="dxa"/>
            <w:vAlign w:val="bottom"/>
          </w:tcPr>
          <w:p w:rsidR="00E955AE" w:rsidRPr="00AD2583" w:rsidRDefault="00E955AE" w:rsidP="00123C27">
            <w:pPr>
              <w:pStyle w:val="05"/>
              <w:spacing w:before="60" w:after="40"/>
            </w:pPr>
            <w:r w:rsidRPr="00AD2583">
              <w:t xml:space="preserve">психические расстройства </w:t>
            </w:r>
            <w:r w:rsidRPr="00AD2583">
              <w:br/>
              <w:t>и расстройства поведения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360,4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305,5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346,9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276,3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314,9</w:t>
            </w:r>
          </w:p>
        </w:tc>
        <w:tc>
          <w:tcPr>
            <w:tcW w:w="968" w:type="dxa"/>
            <w:vAlign w:val="bottom"/>
          </w:tcPr>
          <w:p w:rsidR="00E955AE" w:rsidRPr="000C2570" w:rsidRDefault="00E955AE" w:rsidP="00B92706">
            <w:pPr>
              <w:pStyle w:val="ad"/>
              <w:spacing w:before="60" w:after="40"/>
              <w:rPr>
                <w:rFonts w:cs="Arial"/>
                <w:szCs w:val="22"/>
              </w:rPr>
            </w:pPr>
            <w:r w:rsidRPr="000C2570">
              <w:rPr>
                <w:rFonts w:cs="Arial"/>
                <w:szCs w:val="22"/>
              </w:rPr>
              <w:t>323,4</w:t>
            </w:r>
          </w:p>
        </w:tc>
      </w:tr>
      <w:tr w:rsidR="00E955AE" w:rsidRPr="00AD2583" w:rsidTr="00F46C29">
        <w:tc>
          <w:tcPr>
            <w:tcW w:w="3615" w:type="dxa"/>
            <w:vAlign w:val="bottom"/>
          </w:tcPr>
          <w:p w:rsidR="00E955AE" w:rsidRPr="00AD2583" w:rsidRDefault="00E955AE" w:rsidP="00123C27">
            <w:pPr>
              <w:pStyle w:val="05"/>
              <w:spacing w:before="60" w:after="40"/>
            </w:pPr>
            <w:r w:rsidRPr="00AD2583">
              <w:t>болезни нервной системы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  <w:ind w:left="-57" w:right="-57"/>
            </w:pPr>
            <w:r w:rsidRPr="00AD2583">
              <w:t>1105,9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  <w:ind w:left="-57" w:right="-57"/>
            </w:pPr>
            <w:r w:rsidRPr="00AD2583">
              <w:t>1202,6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  <w:ind w:left="-57" w:right="-57"/>
            </w:pPr>
            <w:r w:rsidRPr="00AD2583">
              <w:t>1145,2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1146,7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  <w:ind w:left="-57" w:right="-57"/>
            </w:pPr>
            <w:r w:rsidRPr="00AD2583">
              <w:t>1135,2</w:t>
            </w:r>
          </w:p>
        </w:tc>
        <w:tc>
          <w:tcPr>
            <w:tcW w:w="968" w:type="dxa"/>
            <w:vAlign w:val="bottom"/>
          </w:tcPr>
          <w:p w:rsidR="00E955AE" w:rsidRPr="000C2570" w:rsidRDefault="00E955AE" w:rsidP="00B92706">
            <w:pPr>
              <w:pStyle w:val="ad"/>
              <w:spacing w:before="60" w:after="40"/>
              <w:rPr>
                <w:rFonts w:cs="Arial"/>
                <w:szCs w:val="22"/>
              </w:rPr>
            </w:pPr>
            <w:r w:rsidRPr="000C2570">
              <w:rPr>
                <w:rFonts w:cs="Arial"/>
                <w:szCs w:val="22"/>
              </w:rPr>
              <w:t>1176,6</w:t>
            </w:r>
          </w:p>
        </w:tc>
      </w:tr>
      <w:tr w:rsidR="00E955AE" w:rsidRPr="00AD2583" w:rsidTr="00F46C29">
        <w:tc>
          <w:tcPr>
            <w:tcW w:w="3615" w:type="dxa"/>
            <w:vAlign w:val="bottom"/>
          </w:tcPr>
          <w:p w:rsidR="00E955AE" w:rsidRPr="00AD2583" w:rsidRDefault="00E955AE" w:rsidP="00123C27">
            <w:pPr>
              <w:pStyle w:val="05"/>
              <w:spacing w:before="60" w:after="40"/>
            </w:pPr>
            <w:r w:rsidRPr="00AD2583">
              <w:t>болезни глаза и его придато</w:t>
            </w:r>
            <w:r w:rsidRPr="00AD2583">
              <w:t>ч</w:t>
            </w:r>
            <w:r w:rsidRPr="00AD2583">
              <w:t>ного аппарата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  <w:ind w:left="-57" w:right="-57"/>
            </w:pPr>
            <w:r w:rsidRPr="00AD2583">
              <w:t>2557,1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  <w:ind w:left="-57" w:right="-57"/>
            </w:pPr>
            <w:r w:rsidRPr="00AD2583">
              <w:t>2672,0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  <w:ind w:left="-57" w:right="-57"/>
            </w:pPr>
            <w:r w:rsidRPr="00AD2583">
              <w:t>2532,7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2603,8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  <w:ind w:left="-57" w:right="-57"/>
            </w:pPr>
            <w:r w:rsidRPr="00AD2583">
              <w:t>2420,0</w:t>
            </w:r>
          </w:p>
        </w:tc>
        <w:tc>
          <w:tcPr>
            <w:tcW w:w="968" w:type="dxa"/>
            <w:vAlign w:val="bottom"/>
          </w:tcPr>
          <w:p w:rsidR="00E955AE" w:rsidRPr="000C2570" w:rsidRDefault="00E955AE" w:rsidP="00B92706">
            <w:pPr>
              <w:pStyle w:val="ad"/>
              <w:spacing w:before="60" w:after="40"/>
              <w:rPr>
                <w:rFonts w:cs="Arial"/>
                <w:szCs w:val="22"/>
              </w:rPr>
            </w:pPr>
            <w:r w:rsidRPr="000C2570">
              <w:rPr>
                <w:rFonts w:cs="Arial"/>
                <w:szCs w:val="22"/>
              </w:rPr>
              <w:t>2844,0</w:t>
            </w:r>
          </w:p>
        </w:tc>
      </w:tr>
      <w:tr w:rsidR="00E955AE" w:rsidRPr="00AD2583" w:rsidTr="00F46C29">
        <w:tc>
          <w:tcPr>
            <w:tcW w:w="3615" w:type="dxa"/>
            <w:vAlign w:val="bottom"/>
          </w:tcPr>
          <w:p w:rsidR="00E955AE" w:rsidRPr="00AD2583" w:rsidRDefault="00E955AE" w:rsidP="00123C27">
            <w:pPr>
              <w:pStyle w:val="05"/>
              <w:spacing w:before="60" w:after="40"/>
            </w:pPr>
            <w:r w:rsidRPr="00AD2583">
              <w:t xml:space="preserve">болезни уха и сосцевидного отростка 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  <w:ind w:left="-57" w:right="-57"/>
            </w:pPr>
            <w:r w:rsidRPr="00AD2583">
              <w:t>2241,7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  <w:ind w:left="-57" w:right="-57"/>
            </w:pPr>
            <w:r w:rsidRPr="00AD2583">
              <w:t>2209,9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  <w:ind w:left="-57" w:right="-57"/>
            </w:pPr>
            <w:r w:rsidRPr="00AD2583">
              <w:t>2038,5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2022,9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  <w:ind w:left="-57" w:right="-57"/>
            </w:pPr>
            <w:r w:rsidRPr="00AD2583">
              <w:t>2082,2</w:t>
            </w:r>
          </w:p>
        </w:tc>
        <w:tc>
          <w:tcPr>
            <w:tcW w:w="968" w:type="dxa"/>
            <w:vAlign w:val="bottom"/>
          </w:tcPr>
          <w:p w:rsidR="00E955AE" w:rsidRPr="000C2570" w:rsidRDefault="00E955AE" w:rsidP="00B92706">
            <w:pPr>
              <w:pStyle w:val="ad"/>
              <w:spacing w:before="60" w:after="40"/>
              <w:rPr>
                <w:rFonts w:cs="Arial"/>
                <w:szCs w:val="22"/>
              </w:rPr>
            </w:pPr>
            <w:r w:rsidRPr="000C2570">
              <w:rPr>
                <w:rFonts w:cs="Arial"/>
                <w:szCs w:val="22"/>
              </w:rPr>
              <w:t>2222,3</w:t>
            </w:r>
          </w:p>
        </w:tc>
      </w:tr>
      <w:tr w:rsidR="00E955AE" w:rsidRPr="00AD2583" w:rsidTr="00F46C29">
        <w:tc>
          <w:tcPr>
            <w:tcW w:w="3615" w:type="dxa"/>
            <w:vAlign w:val="bottom"/>
          </w:tcPr>
          <w:p w:rsidR="00E955AE" w:rsidRPr="00AD2583" w:rsidRDefault="00E955AE" w:rsidP="00123C27">
            <w:pPr>
              <w:pStyle w:val="05"/>
              <w:spacing w:before="60" w:after="40"/>
            </w:pPr>
            <w:r w:rsidRPr="00AD2583">
              <w:t>болезни системы кровообр</w:t>
            </w:r>
            <w:r w:rsidRPr="00AD2583">
              <w:t>а</w:t>
            </w:r>
            <w:r w:rsidRPr="00AD2583">
              <w:t>щения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  <w:ind w:left="-57" w:right="-57"/>
            </w:pPr>
            <w:r w:rsidRPr="00AD2583">
              <w:t>2427,6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  <w:ind w:left="-57" w:right="-57"/>
            </w:pPr>
            <w:r w:rsidRPr="00AD2583">
              <w:t>2612,5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  <w:ind w:left="-57" w:right="-57"/>
            </w:pPr>
            <w:r w:rsidRPr="00AD2583">
              <w:t>2403,0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2848,5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  <w:ind w:left="-57" w:right="-57"/>
            </w:pPr>
            <w:r w:rsidRPr="00AD2583">
              <w:t>3247,8</w:t>
            </w:r>
          </w:p>
        </w:tc>
        <w:tc>
          <w:tcPr>
            <w:tcW w:w="968" w:type="dxa"/>
            <w:vAlign w:val="bottom"/>
          </w:tcPr>
          <w:p w:rsidR="00E955AE" w:rsidRPr="000C2570" w:rsidRDefault="00E955AE" w:rsidP="00B92706">
            <w:pPr>
              <w:pStyle w:val="ad"/>
              <w:spacing w:before="60" w:after="40"/>
              <w:rPr>
                <w:rFonts w:cs="Arial"/>
                <w:szCs w:val="22"/>
              </w:rPr>
            </w:pPr>
            <w:r w:rsidRPr="000C2570">
              <w:rPr>
                <w:rFonts w:cs="Arial"/>
                <w:szCs w:val="22"/>
              </w:rPr>
              <w:t>3603,7</w:t>
            </w:r>
          </w:p>
        </w:tc>
      </w:tr>
      <w:tr w:rsidR="00E955AE" w:rsidRPr="00AD2583" w:rsidTr="00F46C29">
        <w:tc>
          <w:tcPr>
            <w:tcW w:w="3615" w:type="dxa"/>
            <w:vAlign w:val="bottom"/>
          </w:tcPr>
          <w:p w:rsidR="00E955AE" w:rsidRPr="00AD2583" w:rsidRDefault="00E955AE" w:rsidP="00123C27">
            <w:pPr>
              <w:pStyle w:val="05"/>
              <w:spacing w:before="60" w:after="40"/>
            </w:pPr>
            <w:r w:rsidRPr="00AD2583">
              <w:t>болезни органов дыхания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39835,4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41089,4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37119,8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40456,9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38836,8</w:t>
            </w:r>
          </w:p>
        </w:tc>
        <w:tc>
          <w:tcPr>
            <w:tcW w:w="968" w:type="dxa"/>
            <w:vAlign w:val="bottom"/>
          </w:tcPr>
          <w:p w:rsidR="00E955AE" w:rsidRPr="000C2570" w:rsidRDefault="00E955AE" w:rsidP="00B92706">
            <w:pPr>
              <w:pStyle w:val="ad"/>
              <w:spacing w:before="60" w:after="40"/>
              <w:rPr>
                <w:rFonts w:cs="Arial"/>
                <w:szCs w:val="22"/>
              </w:rPr>
            </w:pPr>
            <w:r w:rsidRPr="000C2570">
              <w:rPr>
                <w:rFonts w:cs="Arial"/>
                <w:szCs w:val="22"/>
              </w:rPr>
              <w:t>37874,6</w:t>
            </w:r>
          </w:p>
        </w:tc>
      </w:tr>
      <w:tr w:rsidR="00E955AE" w:rsidRPr="00AD2583" w:rsidTr="00F46C29">
        <w:tc>
          <w:tcPr>
            <w:tcW w:w="3615" w:type="dxa"/>
            <w:vAlign w:val="bottom"/>
          </w:tcPr>
          <w:p w:rsidR="00E955AE" w:rsidRPr="00AD2583" w:rsidRDefault="00E955AE" w:rsidP="00123C27">
            <w:pPr>
              <w:pStyle w:val="05"/>
              <w:spacing w:before="60" w:after="40"/>
            </w:pPr>
            <w:r w:rsidRPr="00AD2583">
              <w:t>болезни органов пищеварения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3264,1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2992,2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2814,8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2742,6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2664,2</w:t>
            </w:r>
          </w:p>
        </w:tc>
        <w:tc>
          <w:tcPr>
            <w:tcW w:w="968" w:type="dxa"/>
            <w:vAlign w:val="bottom"/>
          </w:tcPr>
          <w:p w:rsidR="00E955AE" w:rsidRPr="000C2570" w:rsidRDefault="00E955AE" w:rsidP="00B92706">
            <w:pPr>
              <w:pStyle w:val="ad"/>
              <w:spacing w:before="60" w:after="40"/>
              <w:rPr>
                <w:rFonts w:cs="Arial"/>
                <w:szCs w:val="22"/>
              </w:rPr>
            </w:pPr>
            <w:r w:rsidRPr="000C2570">
              <w:rPr>
                <w:rFonts w:cs="Arial"/>
                <w:szCs w:val="22"/>
              </w:rPr>
              <w:t>2697,4</w:t>
            </w:r>
          </w:p>
        </w:tc>
      </w:tr>
      <w:tr w:rsidR="00E955AE" w:rsidRPr="00AD2583" w:rsidTr="00F46C29">
        <w:tc>
          <w:tcPr>
            <w:tcW w:w="3615" w:type="dxa"/>
            <w:vAlign w:val="bottom"/>
          </w:tcPr>
          <w:p w:rsidR="00E955AE" w:rsidRPr="00AD2583" w:rsidRDefault="00E955AE" w:rsidP="00123C27">
            <w:pPr>
              <w:pStyle w:val="05"/>
              <w:spacing w:before="60" w:after="40"/>
            </w:pPr>
            <w:r w:rsidRPr="00AD2583">
              <w:t>болезни кожи и подкожной клетчатки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2424,7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2956,9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2696,8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2648,3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2879,6</w:t>
            </w:r>
          </w:p>
        </w:tc>
        <w:tc>
          <w:tcPr>
            <w:tcW w:w="968" w:type="dxa"/>
            <w:vAlign w:val="bottom"/>
          </w:tcPr>
          <w:p w:rsidR="00E955AE" w:rsidRPr="000C2570" w:rsidRDefault="00E955AE" w:rsidP="00B92706">
            <w:pPr>
              <w:pStyle w:val="ad"/>
              <w:spacing w:before="60" w:after="40"/>
              <w:rPr>
                <w:rFonts w:cs="Arial"/>
                <w:szCs w:val="22"/>
              </w:rPr>
            </w:pPr>
            <w:r w:rsidRPr="000C2570">
              <w:rPr>
                <w:rFonts w:cs="Arial"/>
                <w:szCs w:val="22"/>
              </w:rPr>
              <w:t>2779,6</w:t>
            </w:r>
          </w:p>
        </w:tc>
      </w:tr>
      <w:tr w:rsidR="00E955AE" w:rsidRPr="00AD2583" w:rsidTr="00F46C29">
        <w:tc>
          <w:tcPr>
            <w:tcW w:w="3615" w:type="dxa"/>
            <w:vAlign w:val="bottom"/>
          </w:tcPr>
          <w:p w:rsidR="00E955AE" w:rsidRPr="00AD2583" w:rsidRDefault="00E955AE" w:rsidP="00123C27">
            <w:pPr>
              <w:pStyle w:val="05"/>
              <w:spacing w:before="60" w:after="40"/>
            </w:pPr>
            <w:r w:rsidRPr="00AD2583">
              <w:t xml:space="preserve">болезни костно-мышечной </w:t>
            </w:r>
            <w:r w:rsidRPr="00AD2583">
              <w:br/>
              <w:t>системы и соединительной ткани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2117,3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2632,6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2444,4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2045,0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2583,1</w:t>
            </w:r>
          </w:p>
        </w:tc>
        <w:tc>
          <w:tcPr>
            <w:tcW w:w="968" w:type="dxa"/>
            <w:vAlign w:val="bottom"/>
          </w:tcPr>
          <w:p w:rsidR="00E955AE" w:rsidRPr="000C2570" w:rsidRDefault="00E955AE" w:rsidP="00B92706">
            <w:pPr>
              <w:pStyle w:val="ad"/>
              <w:spacing w:before="60" w:after="40"/>
              <w:rPr>
                <w:rFonts w:cs="Arial"/>
                <w:szCs w:val="22"/>
              </w:rPr>
            </w:pPr>
            <w:r w:rsidRPr="000C2570">
              <w:rPr>
                <w:rFonts w:cs="Arial"/>
                <w:szCs w:val="22"/>
              </w:rPr>
              <w:t>2718,9</w:t>
            </w:r>
          </w:p>
        </w:tc>
      </w:tr>
      <w:tr w:rsidR="00E955AE" w:rsidRPr="00AD2583" w:rsidTr="00F46C29">
        <w:tc>
          <w:tcPr>
            <w:tcW w:w="3615" w:type="dxa"/>
            <w:vAlign w:val="bottom"/>
          </w:tcPr>
          <w:p w:rsidR="00E955AE" w:rsidRPr="00AD2583" w:rsidRDefault="00E955AE" w:rsidP="00123C27">
            <w:pPr>
              <w:pStyle w:val="05"/>
              <w:spacing w:before="60" w:after="40"/>
              <w:ind w:right="-57"/>
            </w:pPr>
            <w:r w:rsidRPr="00AD2583">
              <w:t>болезни мочеполовой системы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3099,2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2778,2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2320,0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2419,3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2646,1</w:t>
            </w:r>
          </w:p>
        </w:tc>
        <w:tc>
          <w:tcPr>
            <w:tcW w:w="968" w:type="dxa"/>
            <w:vAlign w:val="bottom"/>
          </w:tcPr>
          <w:p w:rsidR="00E955AE" w:rsidRPr="000C2570" w:rsidRDefault="00E955AE" w:rsidP="00B92706">
            <w:pPr>
              <w:pStyle w:val="ad"/>
              <w:spacing w:before="60" w:after="40"/>
              <w:rPr>
                <w:rFonts w:cs="Arial"/>
                <w:szCs w:val="22"/>
              </w:rPr>
            </w:pPr>
            <w:r w:rsidRPr="000C2570">
              <w:rPr>
                <w:rFonts w:cs="Arial"/>
                <w:szCs w:val="22"/>
              </w:rPr>
              <w:t>2833,3</w:t>
            </w:r>
          </w:p>
        </w:tc>
      </w:tr>
      <w:tr w:rsidR="00E955AE" w:rsidRPr="00AD2583" w:rsidTr="00F46C29">
        <w:tc>
          <w:tcPr>
            <w:tcW w:w="3615" w:type="dxa"/>
            <w:vAlign w:val="bottom"/>
          </w:tcPr>
          <w:p w:rsidR="00E955AE" w:rsidRPr="00AD2583" w:rsidRDefault="00E955AE" w:rsidP="00D42CC8">
            <w:pPr>
              <w:pStyle w:val="05"/>
              <w:spacing w:before="60" w:after="40"/>
              <w:rPr>
                <w:vertAlign w:val="superscript"/>
              </w:rPr>
            </w:pPr>
            <w:r w:rsidRPr="00AD2583">
              <w:t xml:space="preserve">беременность, роды, </w:t>
            </w:r>
            <w:r w:rsidRPr="00AD2583">
              <w:br/>
              <w:t xml:space="preserve">послеродовой </w:t>
            </w:r>
            <w:r w:rsidRPr="00AD2583">
              <w:rPr>
                <w:szCs w:val="22"/>
              </w:rPr>
              <w:t xml:space="preserve">период </w:t>
            </w:r>
            <w:r w:rsidRPr="00AD2583">
              <w:rPr>
                <w:rStyle w:val="a9"/>
                <w:sz w:val="22"/>
                <w:szCs w:val="22"/>
              </w:rPr>
              <w:footnoteReference w:id="27"/>
            </w:r>
            <w:r w:rsidRPr="00AD2583">
              <w:rPr>
                <w:szCs w:val="22"/>
                <w:vertAlign w:val="superscript"/>
              </w:rPr>
              <w:t>)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8527,3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7706,9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6054,1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6283,7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6308,0</w:t>
            </w:r>
          </w:p>
        </w:tc>
        <w:tc>
          <w:tcPr>
            <w:tcW w:w="968" w:type="dxa"/>
            <w:vAlign w:val="bottom"/>
          </w:tcPr>
          <w:p w:rsidR="00E955AE" w:rsidRPr="000C2570" w:rsidRDefault="00E955AE" w:rsidP="00B92706">
            <w:pPr>
              <w:pStyle w:val="ad"/>
              <w:spacing w:before="60" w:after="40"/>
              <w:rPr>
                <w:rFonts w:cs="Arial"/>
                <w:szCs w:val="22"/>
              </w:rPr>
            </w:pPr>
            <w:r w:rsidRPr="000C2570">
              <w:rPr>
                <w:rFonts w:cs="Arial"/>
                <w:szCs w:val="22"/>
              </w:rPr>
              <w:t>6605,6</w:t>
            </w:r>
          </w:p>
        </w:tc>
      </w:tr>
      <w:tr w:rsidR="00E955AE" w:rsidRPr="00AD2583" w:rsidTr="00F46C29">
        <w:tc>
          <w:tcPr>
            <w:tcW w:w="3615" w:type="dxa"/>
            <w:vAlign w:val="bottom"/>
          </w:tcPr>
          <w:p w:rsidR="00E955AE" w:rsidRPr="00AD2583" w:rsidRDefault="00E955AE" w:rsidP="00123C27">
            <w:pPr>
              <w:pStyle w:val="05"/>
              <w:spacing w:before="60" w:after="40"/>
            </w:pPr>
            <w:r w:rsidRPr="00AD2583">
              <w:t xml:space="preserve">врожденные аномалии </w:t>
            </w:r>
            <w:r w:rsidRPr="00AD2583">
              <w:br/>
              <w:t>(пороки развития), деформ</w:t>
            </w:r>
            <w:r w:rsidRPr="00AD2583">
              <w:t>а</w:t>
            </w:r>
            <w:r w:rsidRPr="00AD2583">
              <w:t xml:space="preserve">ции и хромосомные </w:t>
            </w:r>
            <w:r w:rsidRPr="00AD2583">
              <w:br/>
              <w:t>нарушения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100,1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140,4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120,6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105,2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84,2</w:t>
            </w:r>
          </w:p>
        </w:tc>
        <w:tc>
          <w:tcPr>
            <w:tcW w:w="968" w:type="dxa"/>
            <w:vAlign w:val="bottom"/>
          </w:tcPr>
          <w:p w:rsidR="00E955AE" w:rsidRPr="000C2570" w:rsidRDefault="00E955AE" w:rsidP="00B92706">
            <w:pPr>
              <w:pStyle w:val="ad"/>
              <w:spacing w:before="60" w:after="40"/>
              <w:rPr>
                <w:rFonts w:cs="Arial"/>
                <w:szCs w:val="22"/>
              </w:rPr>
            </w:pPr>
            <w:r w:rsidRPr="000C2570">
              <w:rPr>
                <w:rFonts w:cs="Arial"/>
                <w:szCs w:val="22"/>
              </w:rPr>
              <w:t>101,5</w:t>
            </w:r>
          </w:p>
        </w:tc>
      </w:tr>
      <w:tr w:rsidR="00E955AE" w:rsidRPr="00AD2583" w:rsidTr="00F46C29">
        <w:tc>
          <w:tcPr>
            <w:tcW w:w="3615" w:type="dxa"/>
            <w:vAlign w:val="bottom"/>
          </w:tcPr>
          <w:p w:rsidR="00E955AE" w:rsidRPr="00AD2583" w:rsidRDefault="00E955AE" w:rsidP="00D42CC8">
            <w:pPr>
              <w:pStyle w:val="05"/>
              <w:spacing w:before="60" w:after="40"/>
            </w:pPr>
            <w:r w:rsidRPr="00AD2583">
              <w:t>травмы, отравления и другие последствия воздействия внешних причин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  <w:ind w:left="-57" w:right="-57"/>
            </w:pPr>
            <w:r w:rsidRPr="00AD2583">
              <w:t>8881,4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  <w:ind w:left="-57" w:right="-57"/>
            </w:pPr>
            <w:r w:rsidRPr="00AD2583">
              <w:t>8519,9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  <w:ind w:left="-57" w:right="-57"/>
            </w:pPr>
            <w:r w:rsidRPr="00AD2583">
              <w:t>8678,2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</w:pPr>
            <w:r w:rsidRPr="00AD2583">
              <w:t>7687,6</w:t>
            </w:r>
          </w:p>
        </w:tc>
        <w:tc>
          <w:tcPr>
            <w:tcW w:w="968" w:type="dxa"/>
            <w:vAlign w:val="bottom"/>
          </w:tcPr>
          <w:p w:rsidR="00E955AE" w:rsidRPr="00AD2583" w:rsidRDefault="00E955AE" w:rsidP="00BF75A7">
            <w:pPr>
              <w:pStyle w:val="ad"/>
              <w:spacing w:before="60" w:after="40"/>
              <w:ind w:left="-57" w:right="-57"/>
            </w:pPr>
            <w:r w:rsidRPr="00AD2583">
              <w:t>7612,9</w:t>
            </w:r>
          </w:p>
        </w:tc>
        <w:tc>
          <w:tcPr>
            <w:tcW w:w="968" w:type="dxa"/>
            <w:vAlign w:val="bottom"/>
          </w:tcPr>
          <w:p w:rsidR="00E955AE" w:rsidRPr="00793B58" w:rsidRDefault="00E955AE" w:rsidP="00B92706">
            <w:pPr>
              <w:pStyle w:val="ad"/>
              <w:spacing w:before="60" w:after="40"/>
              <w:rPr>
                <w:rFonts w:cs="Arial"/>
                <w:szCs w:val="22"/>
              </w:rPr>
            </w:pPr>
            <w:r w:rsidRPr="00793B58">
              <w:rPr>
                <w:rFonts w:cs="Arial"/>
                <w:szCs w:val="22"/>
              </w:rPr>
              <w:t>8367,7</w:t>
            </w:r>
          </w:p>
        </w:tc>
      </w:tr>
      <w:tr w:rsidR="00E955AE" w:rsidRPr="00AD2583" w:rsidTr="00F46C29">
        <w:tc>
          <w:tcPr>
            <w:tcW w:w="3615" w:type="dxa"/>
            <w:vAlign w:val="bottom"/>
          </w:tcPr>
          <w:p w:rsidR="00E955AE" w:rsidRPr="00A0233C" w:rsidRDefault="00E955AE" w:rsidP="00B92706">
            <w:pPr>
              <w:pStyle w:val="05"/>
              <w:spacing w:before="0" w:after="40"/>
              <w:rPr>
                <w:rFonts w:cs="Arial"/>
                <w:sz w:val="24"/>
                <w:szCs w:val="24"/>
              </w:rPr>
            </w:pPr>
            <w:r w:rsidRPr="00A0233C">
              <w:rPr>
                <w:rFonts w:cs="Arial"/>
                <w:szCs w:val="24"/>
              </w:rPr>
              <w:t>COVID-19</w:t>
            </w:r>
          </w:p>
        </w:tc>
        <w:tc>
          <w:tcPr>
            <w:tcW w:w="968" w:type="dxa"/>
            <w:vAlign w:val="bottom"/>
          </w:tcPr>
          <w:p w:rsidR="00E955AE" w:rsidRPr="00793B58" w:rsidRDefault="00E955AE" w:rsidP="00B92706">
            <w:pPr>
              <w:pStyle w:val="ad"/>
              <w:spacing w:before="60" w:after="4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  <w:tc>
          <w:tcPr>
            <w:tcW w:w="968" w:type="dxa"/>
            <w:vAlign w:val="bottom"/>
          </w:tcPr>
          <w:p w:rsidR="00E955AE" w:rsidRPr="00793B58" w:rsidRDefault="00E955AE" w:rsidP="00B92706">
            <w:pPr>
              <w:pStyle w:val="ad"/>
              <w:spacing w:before="60" w:after="4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  <w:tc>
          <w:tcPr>
            <w:tcW w:w="968" w:type="dxa"/>
            <w:vAlign w:val="bottom"/>
          </w:tcPr>
          <w:p w:rsidR="00E955AE" w:rsidRPr="00793B58" w:rsidRDefault="00E955AE" w:rsidP="00B92706">
            <w:pPr>
              <w:pStyle w:val="ad"/>
              <w:spacing w:before="60" w:after="4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  <w:tc>
          <w:tcPr>
            <w:tcW w:w="968" w:type="dxa"/>
            <w:vAlign w:val="bottom"/>
          </w:tcPr>
          <w:p w:rsidR="00E955AE" w:rsidRPr="00793B58" w:rsidRDefault="00E955AE" w:rsidP="00B92706">
            <w:pPr>
              <w:pStyle w:val="ad"/>
              <w:spacing w:before="60" w:after="40"/>
              <w:rPr>
                <w:rFonts w:cs="Arial"/>
                <w:szCs w:val="22"/>
              </w:rPr>
            </w:pPr>
            <w:r w:rsidRPr="00793B58">
              <w:rPr>
                <w:rFonts w:cs="Arial"/>
                <w:szCs w:val="22"/>
              </w:rPr>
              <w:t>1818,3</w:t>
            </w:r>
          </w:p>
        </w:tc>
        <w:tc>
          <w:tcPr>
            <w:tcW w:w="968" w:type="dxa"/>
            <w:vAlign w:val="bottom"/>
          </w:tcPr>
          <w:p w:rsidR="00E955AE" w:rsidRPr="00793B58" w:rsidRDefault="00E955AE" w:rsidP="00B92706">
            <w:pPr>
              <w:pStyle w:val="ad"/>
              <w:spacing w:before="60" w:after="40"/>
              <w:rPr>
                <w:rFonts w:cs="Arial"/>
                <w:szCs w:val="22"/>
              </w:rPr>
            </w:pPr>
            <w:r w:rsidRPr="00793B58">
              <w:rPr>
                <w:rFonts w:cs="Arial"/>
                <w:szCs w:val="22"/>
              </w:rPr>
              <w:t>7260,0</w:t>
            </w:r>
          </w:p>
        </w:tc>
        <w:tc>
          <w:tcPr>
            <w:tcW w:w="968" w:type="dxa"/>
            <w:vAlign w:val="bottom"/>
          </w:tcPr>
          <w:p w:rsidR="00E955AE" w:rsidRPr="00793B58" w:rsidRDefault="00E955AE" w:rsidP="00B92706">
            <w:pPr>
              <w:pStyle w:val="ad"/>
              <w:spacing w:before="60" w:after="40"/>
              <w:rPr>
                <w:rFonts w:cs="Arial"/>
                <w:szCs w:val="22"/>
              </w:rPr>
            </w:pPr>
            <w:r w:rsidRPr="00793B58">
              <w:rPr>
                <w:rFonts w:cs="Arial"/>
                <w:szCs w:val="22"/>
              </w:rPr>
              <w:t>7388,7</w:t>
            </w:r>
          </w:p>
        </w:tc>
      </w:tr>
    </w:tbl>
    <w:p w:rsidR="003B4F91" w:rsidRPr="00AD2583" w:rsidRDefault="003B4F91">
      <w:pPr>
        <w:jc w:val="center"/>
        <w:rPr>
          <w:sz w:val="16"/>
          <w:szCs w:val="16"/>
        </w:rPr>
      </w:pPr>
    </w:p>
    <w:p w:rsidR="00D20ED6" w:rsidRPr="00AD2583" w:rsidRDefault="00977DED" w:rsidP="00121A48">
      <w:pPr>
        <w:pStyle w:val="1d"/>
      </w:pPr>
      <w:bookmarkStart w:id="21" w:name="_Toc110930910"/>
      <w:r w:rsidRPr="00AD2583">
        <w:lastRenderedPageBreak/>
        <w:t>9</w:t>
      </w:r>
      <w:r w:rsidR="00D53AA5" w:rsidRPr="00AD2583">
        <w:t>. К</w:t>
      </w:r>
      <w:r w:rsidR="00D20ED6" w:rsidRPr="00AD2583">
        <w:t>ультура</w:t>
      </w:r>
      <w:bookmarkEnd w:id="21"/>
    </w:p>
    <w:p w:rsidR="00D57B57" w:rsidRPr="00AD2583" w:rsidRDefault="00D57B57" w:rsidP="00EE3026">
      <w:pPr>
        <w:pStyle w:val="aff"/>
        <w:spacing w:before="60" w:line="264" w:lineRule="auto"/>
        <w:ind w:left="0" w:firstLine="709"/>
        <w:jc w:val="both"/>
        <w:rPr>
          <w:rFonts w:cs="Arial"/>
          <w:color w:val="000000"/>
          <w:spacing w:val="-2"/>
        </w:rPr>
      </w:pPr>
      <w:r w:rsidRPr="00AD2583">
        <w:rPr>
          <w:rFonts w:cs="Arial"/>
          <w:color w:val="000000"/>
          <w:spacing w:val="-2"/>
        </w:rPr>
        <w:t xml:space="preserve">Раздел представляет данные о библиотеках, театрах, музеях и организациях </w:t>
      </w:r>
      <w:r w:rsidR="008D3EFA">
        <w:rPr>
          <w:rFonts w:cs="Arial"/>
          <w:color w:val="000000"/>
          <w:spacing w:val="-2"/>
        </w:rPr>
        <w:br/>
      </w:r>
      <w:r w:rsidRPr="00AD2583">
        <w:rPr>
          <w:rFonts w:cs="Arial"/>
          <w:color w:val="000000"/>
          <w:spacing w:val="-2"/>
        </w:rPr>
        <w:t>культурно-досугового типа.</w:t>
      </w:r>
    </w:p>
    <w:p w:rsidR="00D57B57" w:rsidRPr="00AD2583" w:rsidRDefault="00D57B57" w:rsidP="00EE3026">
      <w:pPr>
        <w:spacing w:before="60" w:line="264" w:lineRule="auto"/>
        <w:ind w:firstLine="709"/>
        <w:rPr>
          <w:rFonts w:cs="Arial"/>
          <w:color w:val="000000"/>
        </w:rPr>
      </w:pPr>
      <w:r w:rsidRPr="00AD2583">
        <w:rPr>
          <w:rFonts w:cs="Arial"/>
          <w:color w:val="000000"/>
        </w:rPr>
        <w:t xml:space="preserve">К числу </w:t>
      </w:r>
      <w:r w:rsidRPr="00AD2583">
        <w:rPr>
          <w:rFonts w:cs="Arial"/>
          <w:b/>
          <w:color w:val="000000"/>
        </w:rPr>
        <w:t>общедоступных (публичных) библиотек</w:t>
      </w:r>
      <w:r w:rsidRPr="00AD2583">
        <w:rPr>
          <w:rFonts w:cs="Arial"/>
          <w:color w:val="000000"/>
        </w:rPr>
        <w:t xml:space="preserve"> отнесены библиотеки, име</w:t>
      </w:r>
      <w:r w:rsidRPr="00AD2583">
        <w:rPr>
          <w:rFonts w:cs="Arial"/>
          <w:color w:val="000000"/>
        </w:rPr>
        <w:t>ю</w:t>
      </w:r>
      <w:r w:rsidRPr="00AD2583">
        <w:rPr>
          <w:rFonts w:cs="Arial"/>
          <w:color w:val="000000"/>
        </w:rPr>
        <w:t xml:space="preserve">щие универсальные книжные фонды и удовлетворяющие массовые запросы населения на литературу. Кроме того, на территории Российской Федерации осуществляют </w:t>
      </w:r>
      <w:r w:rsidR="008D3EFA">
        <w:rPr>
          <w:rFonts w:cs="Arial"/>
          <w:color w:val="000000"/>
        </w:rPr>
        <w:br/>
      </w:r>
      <w:r w:rsidRPr="00AD2583">
        <w:rPr>
          <w:rFonts w:cs="Arial"/>
          <w:color w:val="000000"/>
        </w:rPr>
        <w:t>деятельность научные, учебные, технические и другие специальные библиотеки.</w:t>
      </w:r>
    </w:p>
    <w:p w:rsidR="005D4CB3" w:rsidRPr="00AD2583" w:rsidRDefault="00EE3026" w:rsidP="00EE3026">
      <w:pPr>
        <w:pStyle w:val="aff"/>
        <w:spacing w:before="60" w:line="264" w:lineRule="auto"/>
        <w:ind w:left="0" w:firstLine="709"/>
        <w:jc w:val="both"/>
        <w:rPr>
          <w:rFonts w:cs="Arial"/>
          <w:color w:val="000000"/>
          <w:spacing w:val="-2"/>
        </w:rPr>
      </w:pPr>
      <w:r w:rsidRPr="00AD2583">
        <w:rPr>
          <w:rFonts w:cs="Arial"/>
          <w:b/>
          <w:color w:val="000000"/>
          <w:spacing w:val="-2"/>
        </w:rPr>
        <w:t>Среднее число</w:t>
      </w:r>
      <w:r w:rsidR="005D4CB3" w:rsidRPr="00AD2583">
        <w:rPr>
          <w:rFonts w:cs="Arial"/>
          <w:b/>
          <w:color w:val="000000"/>
          <w:spacing w:val="-2"/>
        </w:rPr>
        <w:t xml:space="preserve"> книговыдач в расчете на 1000 человек населения</w:t>
      </w:r>
      <w:r w:rsidRPr="00AD2583">
        <w:rPr>
          <w:rFonts w:cs="Arial"/>
          <w:color w:val="000000"/>
          <w:spacing w:val="-2"/>
        </w:rPr>
        <w:t xml:space="preserve"> рассчитыв</w:t>
      </w:r>
      <w:r w:rsidRPr="00AD2583">
        <w:rPr>
          <w:rFonts w:cs="Arial"/>
          <w:color w:val="000000"/>
          <w:spacing w:val="-2"/>
        </w:rPr>
        <w:t>а</w:t>
      </w:r>
      <w:r w:rsidRPr="00AD2583">
        <w:rPr>
          <w:rFonts w:cs="Arial"/>
          <w:color w:val="000000"/>
          <w:spacing w:val="-2"/>
        </w:rPr>
        <w:t>ется</w:t>
      </w:r>
      <w:r w:rsidR="005D4CB3" w:rsidRPr="00AD2583">
        <w:rPr>
          <w:rFonts w:cs="Arial"/>
          <w:color w:val="000000"/>
          <w:spacing w:val="-2"/>
        </w:rPr>
        <w:t xml:space="preserve"> как отношение суммарного количества книговыдач общедоступных (публичных) </w:t>
      </w:r>
      <w:r w:rsidR="008D3EFA">
        <w:rPr>
          <w:rFonts w:cs="Arial"/>
          <w:color w:val="000000"/>
          <w:spacing w:val="-2"/>
        </w:rPr>
        <w:br/>
      </w:r>
      <w:r w:rsidR="005D4CB3" w:rsidRPr="00AD2583">
        <w:rPr>
          <w:rFonts w:cs="Arial"/>
          <w:color w:val="000000"/>
          <w:spacing w:val="-2"/>
        </w:rPr>
        <w:t>библиотек и библиотек в учреждениях культурно-досугового типа к численности постоя</w:t>
      </w:r>
      <w:r w:rsidR="005D4CB3" w:rsidRPr="00AD2583">
        <w:rPr>
          <w:rFonts w:cs="Arial"/>
          <w:color w:val="000000"/>
          <w:spacing w:val="-2"/>
        </w:rPr>
        <w:t>н</w:t>
      </w:r>
      <w:r w:rsidR="005D4CB3" w:rsidRPr="00AD2583">
        <w:rPr>
          <w:rFonts w:cs="Arial"/>
          <w:color w:val="000000"/>
          <w:spacing w:val="-2"/>
        </w:rPr>
        <w:t>ного населения.</w:t>
      </w:r>
    </w:p>
    <w:p w:rsidR="003B0201" w:rsidRDefault="003B0201" w:rsidP="003B0201">
      <w:pPr>
        <w:spacing w:before="60" w:line="264" w:lineRule="auto"/>
        <w:ind w:firstLine="709"/>
        <w:rPr>
          <w:rFonts w:cs="Arial"/>
          <w:color w:val="000000"/>
        </w:rPr>
      </w:pPr>
      <w:r w:rsidRPr="003B0201">
        <w:rPr>
          <w:rFonts w:cs="Arial"/>
          <w:color w:val="000000"/>
        </w:rPr>
        <w:t xml:space="preserve">К числу </w:t>
      </w:r>
      <w:r w:rsidRPr="003B0201">
        <w:rPr>
          <w:rFonts w:cs="Arial"/>
          <w:b/>
          <w:color w:val="000000"/>
        </w:rPr>
        <w:t>организаций</w:t>
      </w:r>
      <w:r w:rsidRPr="003B0201">
        <w:rPr>
          <w:rFonts w:cs="Arial"/>
          <w:color w:val="000000"/>
        </w:rPr>
        <w:t xml:space="preserve"> </w:t>
      </w:r>
      <w:r w:rsidRPr="003B0201">
        <w:rPr>
          <w:rFonts w:cs="Arial"/>
          <w:b/>
          <w:color w:val="000000"/>
        </w:rPr>
        <w:t>культурно-досугового типа</w:t>
      </w:r>
      <w:r w:rsidRPr="003B0201">
        <w:rPr>
          <w:rFonts w:cs="Arial"/>
          <w:color w:val="000000"/>
        </w:rPr>
        <w:t xml:space="preserve"> отнесены клубы, дворцы и дома культуры, центры культуры</w:t>
      </w:r>
      <w:r>
        <w:rPr>
          <w:rFonts w:cs="Arial"/>
          <w:color w:val="000000"/>
        </w:rPr>
        <w:t xml:space="preserve"> </w:t>
      </w:r>
      <w:r w:rsidRPr="003B0201">
        <w:rPr>
          <w:rFonts w:cs="Arial"/>
          <w:color w:val="000000"/>
        </w:rPr>
        <w:t>и досуга; дома интеллигенции, книги, кино, эстетич</w:t>
      </w:r>
      <w:r w:rsidRPr="003B0201">
        <w:rPr>
          <w:rFonts w:cs="Arial"/>
          <w:color w:val="000000"/>
        </w:rPr>
        <w:t>е</w:t>
      </w:r>
      <w:r w:rsidRPr="003B0201">
        <w:rPr>
          <w:rFonts w:cs="Arial"/>
          <w:color w:val="000000"/>
        </w:rPr>
        <w:t>ского воспитания детей, женщин, молодежи, пенсионеров; национальные</w:t>
      </w:r>
      <w:r>
        <w:rPr>
          <w:rFonts w:cs="Arial"/>
          <w:color w:val="000000"/>
        </w:rPr>
        <w:t xml:space="preserve"> </w:t>
      </w:r>
      <w:r w:rsidRPr="003B0201">
        <w:rPr>
          <w:rFonts w:cs="Arial"/>
          <w:color w:val="000000"/>
        </w:rPr>
        <w:t xml:space="preserve">культурные центры; центры традиционной культуры; дома ремесел и фольклора; автоклубы, </w:t>
      </w:r>
      <w:proofErr w:type="spellStart"/>
      <w:r w:rsidRPr="003B0201">
        <w:rPr>
          <w:rFonts w:cs="Arial"/>
          <w:color w:val="000000"/>
        </w:rPr>
        <w:t>аги</w:t>
      </w:r>
      <w:r w:rsidRPr="003B0201">
        <w:rPr>
          <w:rFonts w:cs="Arial"/>
          <w:color w:val="000000"/>
        </w:rPr>
        <w:t>т</w:t>
      </w:r>
      <w:r w:rsidRPr="003B0201">
        <w:rPr>
          <w:rFonts w:cs="Arial"/>
          <w:color w:val="000000"/>
        </w:rPr>
        <w:t>культбригады</w:t>
      </w:r>
      <w:proofErr w:type="spellEnd"/>
      <w:r w:rsidRPr="003B0201">
        <w:rPr>
          <w:rFonts w:cs="Arial"/>
          <w:color w:val="000000"/>
        </w:rPr>
        <w:t>, плавучие</w:t>
      </w:r>
      <w:r>
        <w:rPr>
          <w:rFonts w:cs="Arial"/>
          <w:color w:val="000000"/>
        </w:rPr>
        <w:t xml:space="preserve"> </w:t>
      </w:r>
      <w:proofErr w:type="spellStart"/>
      <w:r w:rsidRPr="003B0201">
        <w:rPr>
          <w:rFonts w:cs="Arial"/>
          <w:color w:val="000000"/>
        </w:rPr>
        <w:t>культбазы</w:t>
      </w:r>
      <w:proofErr w:type="spellEnd"/>
      <w:r w:rsidRPr="003B0201">
        <w:rPr>
          <w:rFonts w:cs="Arial"/>
          <w:color w:val="000000"/>
        </w:rPr>
        <w:t>; культурно-спортивные и социально-культурные комплексы и др.</w:t>
      </w:r>
    </w:p>
    <w:p w:rsidR="00BE0CB9" w:rsidRPr="00AD2583" w:rsidRDefault="00BE0CB9" w:rsidP="00EE3026">
      <w:pPr>
        <w:spacing w:before="60" w:line="264" w:lineRule="auto"/>
        <w:ind w:firstLine="709"/>
        <w:rPr>
          <w:rFonts w:cs="Arial"/>
          <w:color w:val="000000"/>
        </w:rPr>
      </w:pPr>
      <w:r w:rsidRPr="00AD2583">
        <w:rPr>
          <w:rFonts w:cs="Arial"/>
          <w:color w:val="000000"/>
        </w:rPr>
        <w:t xml:space="preserve">В показатели по </w:t>
      </w:r>
      <w:r w:rsidRPr="00AD2583">
        <w:rPr>
          <w:rFonts w:cs="Arial"/>
          <w:b/>
          <w:color w:val="000000"/>
        </w:rPr>
        <w:t>театрам</w:t>
      </w:r>
      <w:r w:rsidRPr="00AD2583">
        <w:rPr>
          <w:rFonts w:cs="Arial"/>
          <w:color w:val="000000"/>
        </w:rPr>
        <w:t xml:space="preserve"> не включены данные по народным, любительским </w:t>
      </w:r>
      <w:r w:rsidR="008D3EFA">
        <w:rPr>
          <w:rFonts w:cs="Arial"/>
          <w:color w:val="000000"/>
        </w:rPr>
        <w:br/>
      </w:r>
      <w:r w:rsidRPr="00AD2583">
        <w:rPr>
          <w:rFonts w:cs="Arial"/>
          <w:color w:val="000000"/>
        </w:rPr>
        <w:t>коллективам.</w:t>
      </w:r>
    </w:p>
    <w:p w:rsidR="005D4CB3" w:rsidRPr="00AD2583" w:rsidRDefault="005D4CB3" w:rsidP="00EE3026">
      <w:pPr>
        <w:pStyle w:val="aff"/>
        <w:spacing w:before="60" w:line="264" w:lineRule="auto"/>
        <w:ind w:left="0" w:firstLine="709"/>
        <w:jc w:val="both"/>
        <w:rPr>
          <w:rFonts w:cs="Arial"/>
          <w:color w:val="000000"/>
          <w:spacing w:val="-2"/>
        </w:rPr>
      </w:pPr>
      <w:r w:rsidRPr="00AD2583">
        <w:rPr>
          <w:rFonts w:cs="Arial"/>
          <w:b/>
          <w:color w:val="000000"/>
          <w:spacing w:val="-2"/>
        </w:rPr>
        <w:t>Среднее число зрителей на мероприятиях театров в расчете на 1000 человек населения</w:t>
      </w:r>
      <w:r w:rsidRPr="00AD2583">
        <w:rPr>
          <w:rFonts w:cs="Arial"/>
          <w:color w:val="000000"/>
          <w:spacing w:val="-2"/>
        </w:rPr>
        <w:t xml:space="preserve"> определяется как отношение числа зрителей на мероприятиях театров </w:t>
      </w:r>
      <w:r w:rsidR="008D3EFA">
        <w:rPr>
          <w:rFonts w:cs="Arial"/>
          <w:color w:val="000000"/>
          <w:spacing w:val="-2"/>
        </w:rPr>
        <w:br/>
      </w:r>
      <w:r w:rsidRPr="00AD2583">
        <w:rPr>
          <w:rFonts w:cs="Arial"/>
          <w:color w:val="000000"/>
          <w:spacing w:val="-2"/>
        </w:rPr>
        <w:t>к численности постоянного населения на 1 января отчетного года.</w:t>
      </w:r>
    </w:p>
    <w:p w:rsidR="00D57B57" w:rsidRPr="00AD2583" w:rsidRDefault="00D57B57" w:rsidP="00010CA8">
      <w:pPr>
        <w:spacing w:line="240" w:lineRule="auto"/>
        <w:ind w:firstLine="709"/>
        <w:rPr>
          <w:rFonts w:cs="Arial"/>
          <w:color w:val="000000"/>
        </w:rPr>
      </w:pPr>
    </w:p>
    <w:p w:rsidR="00D20ED6" w:rsidRPr="00AD2583" w:rsidRDefault="00D20ED6" w:rsidP="005D4CB3">
      <w:pPr>
        <w:pStyle w:val="aff2"/>
      </w:pPr>
      <w:r w:rsidRPr="00AD2583">
        <w:t>Сеть и работа общедоступных (публичных) библиотек</w:t>
      </w:r>
    </w:p>
    <w:p w:rsidR="008057ED" w:rsidRPr="00AD2583" w:rsidRDefault="006F3ED7" w:rsidP="008057ED">
      <w:pPr>
        <w:pStyle w:val="aff3"/>
      </w:pPr>
      <w:r w:rsidRPr="00AD2583">
        <w:t>(по данным Министерства культуры</w:t>
      </w:r>
      <w:r w:rsidR="008057ED" w:rsidRPr="00AD2583">
        <w:t xml:space="preserve"> России)</w:t>
      </w:r>
    </w:p>
    <w:tbl>
      <w:tblPr>
        <w:tblW w:w="9356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686"/>
        <w:gridCol w:w="945"/>
        <w:gridCol w:w="945"/>
        <w:gridCol w:w="945"/>
        <w:gridCol w:w="945"/>
        <w:gridCol w:w="945"/>
        <w:gridCol w:w="945"/>
      </w:tblGrid>
      <w:tr w:rsidR="006315C0" w:rsidRPr="00AD2583" w:rsidTr="00EE3026">
        <w:trPr>
          <w:cantSplit/>
        </w:trPr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6315C0" w:rsidRPr="00AD2583" w:rsidRDefault="006315C0" w:rsidP="005D4CB3">
            <w:pPr>
              <w:pStyle w:val="afe"/>
              <w:spacing w:before="80" w:after="80"/>
              <w:rPr>
                <w:b w:val="0"/>
              </w:rPr>
            </w:pPr>
          </w:p>
        </w:tc>
        <w:tc>
          <w:tcPr>
            <w:tcW w:w="94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</w:pPr>
            <w:r w:rsidRPr="00AD2583">
              <w:t>2017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</w:pPr>
            <w:r w:rsidRPr="00AD2583">
              <w:t>2018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</w:pPr>
            <w:r w:rsidRPr="00AD2583">
              <w:t>2019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</w:pPr>
            <w:r w:rsidRPr="00AD2583">
              <w:t>2020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</w:pPr>
            <w:r w:rsidRPr="00AD2583">
              <w:t>2021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315C0" w:rsidRPr="00AD2583" w:rsidRDefault="006315C0" w:rsidP="005D4CB3">
            <w:pPr>
              <w:pStyle w:val="ad"/>
            </w:pPr>
            <w:r>
              <w:t>2022</w:t>
            </w:r>
          </w:p>
        </w:tc>
      </w:tr>
      <w:tr w:rsidR="006315C0" w:rsidRPr="00AD2583" w:rsidTr="00EE3026">
        <w:trPr>
          <w:cantSplit/>
        </w:trPr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6315C0" w:rsidRPr="00AD2583" w:rsidRDefault="006315C0" w:rsidP="005D4CB3">
            <w:pPr>
              <w:pStyle w:val="0"/>
            </w:pPr>
            <w:r w:rsidRPr="00AD2583">
              <w:t>Число библиотек, единиц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602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766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861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860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859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315C0" w:rsidRPr="00AD2583" w:rsidRDefault="00B46A05" w:rsidP="005D4CB3">
            <w:pPr>
              <w:pStyle w:val="ad"/>
              <w:ind w:left="-57" w:right="-57"/>
            </w:pPr>
            <w:r>
              <w:t>853</w:t>
            </w:r>
          </w:p>
        </w:tc>
      </w:tr>
      <w:tr w:rsidR="006315C0" w:rsidRPr="00AD2583" w:rsidTr="00EE3026">
        <w:trPr>
          <w:cantSplit/>
        </w:trPr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6315C0" w:rsidRPr="00AD2583" w:rsidRDefault="006315C0" w:rsidP="005D4CB3">
            <w:pPr>
              <w:pStyle w:val="0"/>
            </w:pPr>
            <w:r w:rsidRPr="00AD2583">
              <w:t>Доля библиотек, имеющих доступ в Интернет, в общем количестве публичных библиотек, %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88,0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83,4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85,7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88,4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94,1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315C0" w:rsidRPr="00AD2583" w:rsidRDefault="00982F18" w:rsidP="005D4CB3">
            <w:pPr>
              <w:pStyle w:val="ad"/>
              <w:ind w:left="-57" w:right="-57"/>
            </w:pPr>
            <w:r>
              <w:t>96,0</w:t>
            </w:r>
          </w:p>
        </w:tc>
      </w:tr>
      <w:tr w:rsidR="006315C0" w:rsidRPr="00AD2583" w:rsidTr="00EE3026">
        <w:trPr>
          <w:cantSplit/>
        </w:trPr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5D4CB3">
            <w:pPr>
              <w:pStyle w:val="0"/>
            </w:pPr>
            <w:r w:rsidRPr="00AD2583">
              <w:t>Число экземпляров в библиоте</w:t>
            </w:r>
            <w:r w:rsidRPr="00AD2583">
              <w:t>ч</w:t>
            </w:r>
            <w:r w:rsidRPr="00AD2583">
              <w:t>ном фонде, тыс. единиц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10277,4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11287,2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11723,1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11541,4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11362,2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315C0" w:rsidRPr="00AD2583" w:rsidRDefault="00982F18" w:rsidP="005D4CB3">
            <w:pPr>
              <w:pStyle w:val="ad"/>
              <w:ind w:left="-57" w:right="-57"/>
            </w:pPr>
            <w:r>
              <w:t>11090,6</w:t>
            </w:r>
          </w:p>
        </w:tc>
      </w:tr>
      <w:tr w:rsidR="006315C0" w:rsidRPr="00AD2583" w:rsidTr="00EE3026">
        <w:trPr>
          <w:cantSplit/>
        </w:trPr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5D4CB3">
            <w:pPr>
              <w:pStyle w:val="0"/>
            </w:pPr>
            <w:r w:rsidRPr="00AD2583">
              <w:t xml:space="preserve">Число зарегистрированных </w:t>
            </w:r>
            <w:r>
              <w:br/>
            </w:r>
            <w:r w:rsidRPr="00AD2583">
              <w:t>пользователей, тыс. человек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</w:pPr>
            <w:r w:rsidRPr="00AD2583">
              <w:t>1088,6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</w:pPr>
            <w:r w:rsidRPr="00AD2583">
              <w:t>1178,5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</w:pPr>
            <w:r w:rsidRPr="00AD2583">
              <w:t>1254,0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</w:pPr>
            <w:r w:rsidRPr="00AD2583">
              <w:t>967,7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</w:pPr>
            <w:r w:rsidRPr="00AD2583">
              <w:t>1245,7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315C0" w:rsidRPr="00AD2583" w:rsidRDefault="00982F18" w:rsidP="005D4CB3">
            <w:pPr>
              <w:pStyle w:val="ad"/>
            </w:pPr>
            <w:r>
              <w:t>1196,5</w:t>
            </w:r>
          </w:p>
        </w:tc>
      </w:tr>
      <w:tr w:rsidR="006315C0" w:rsidRPr="00AD2583" w:rsidTr="00EE3026">
        <w:trPr>
          <w:cantSplit/>
        </w:trPr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5D4CB3">
            <w:pPr>
              <w:pStyle w:val="0"/>
            </w:pPr>
            <w:r w:rsidRPr="00AD2583">
              <w:t>Охват населения библиотечным обслуживанием, %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</w:pPr>
            <w:r w:rsidRPr="00AD2583">
              <w:t>42,4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</w:pPr>
            <w:r w:rsidRPr="00AD2583">
              <w:t>43,5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</w:pPr>
            <w:r w:rsidRPr="00AD2583">
              <w:t>44,9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</w:pPr>
            <w:r w:rsidRPr="00AD2583">
              <w:t>34,6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</w:pPr>
            <w:r w:rsidRPr="00AD2583">
              <w:t>44,7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315C0" w:rsidRPr="00AD2583" w:rsidRDefault="00982F18" w:rsidP="005D4CB3">
            <w:pPr>
              <w:pStyle w:val="ad"/>
            </w:pPr>
            <w:r>
              <w:t>43,0</w:t>
            </w:r>
          </w:p>
        </w:tc>
      </w:tr>
      <w:tr w:rsidR="006315C0" w:rsidRPr="00AD2583" w:rsidTr="00EE3026">
        <w:trPr>
          <w:cantSplit/>
        </w:trPr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5D4CB3">
            <w:pPr>
              <w:pStyle w:val="0"/>
            </w:pPr>
            <w:r w:rsidRPr="00AD2583">
              <w:t xml:space="preserve">Среднее число книговыдач </w:t>
            </w:r>
            <w:r>
              <w:br/>
            </w:r>
            <w:r w:rsidRPr="00AD2583">
              <w:t>в расчете на 1000 человек нас</w:t>
            </w:r>
            <w:r w:rsidRPr="00AD2583">
              <w:t>е</w:t>
            </w:r>
            <w:r w:rsidRPr="00AD2583">
              <w:t>ления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</w:pPr>
            <w:r w:rsidRPr="00AD2583">
              <w:t>6657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</w:pPr>
            <w:r w:rsidRPr="00AD2583">
              <w:t>6673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</w:pPr>
            <w:r w:rsidRPr="00AD2583">
              <w:t>6582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</w:pPr>
            <w:r w:rsidRPr="00AD2583">
              <w:t>4201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</w:pPr>
            <w:r w:rsidRPr="00AD2583">
              <w:t>6358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315C0" w:rsidRPr="00AD2583" w:rsidRDefault="00982F18" w:rsidP="005D4CB3">
            <w:pPr>
              <w:pStyle w:val="ad"/>
            </w:pPr>
            <w:r>
              <w:t>6520</w:t>
            </w:r>
          </w:p>
        </w:tc>
      </w:tr>
    </w:tbl>
    <w:p w:rsidR="005D4CB3" w:rsidRPr="00AD2583" w:rsidRDefault="005D4CB3" w:rsidP="005D4CB3">
      <w:pPr>
        <w:spacing w:line="240" w:lineRule="auto"/>
        <w:ind w:firstLine="709"/>
        <w:rPr>
          <w:rFonts w:cs="Arial"/>
          <w:color w:val="000000"/>
        </w:rPr>
      </w:pPr>
    </w:p>
    <w:p w:rsidR="0052071E" w:rsidRPr="00AD2583" w:rsidRDefault="0052071E" w:rsidP="003D7CEA">
      <w:pPr>
        <w:pStyle w:val="aff2"/>
        <w:pageBreakBefore/>
        <w:spacing w:after="120"/>
        <w:rPr>
          <w:spacing w:val="-4"/>
        </w:rPr>
      </w:pPr>
      <w:r w:rsidRPr="00AD2583">
        <w:rPr>
          <w:spacing w:val="-4"/>
        </w:rPr>
        <w:lastRenderedPageBreak/>
        <w:t xml:space="preserve">Охват населения библиотечным обслуживанием </w:t>
      </w:r>
      <w:r w:rsidRPr="00AD2583">
        <w:rPr>
          <w:spacing w:val="-4"/>
        </w:rPr>
        <w:br/>
        <w:t xml:space="preserve">по Новосибирской области в сравнении с данными </w:t>
      </w:r>
      <w:r w:rsidR="003D7CEA" w:rsidRPr="00AD2583">
        <w:rPr>
          <w:spacing w:val="-4"/>
        </w:rPr>
        <w:br/>
      </w:r>
      <w:r w:rsidRPr="00AD2583">
        <w:rPr>
          <w:spacing w:val="-4"/>
        </w:rPr>
        <w:t xml:space="preserve">по Российской Федерации </w:t>
      </w:r>
    </w:p>
    <w:p w:rsidR="0052071E" w:rsidRPr="00AD2583" w:rsidRDefault="0052071E" w:rsidP="00861363">
      <w:pPr>
        <w:pStyle w:val="aff3"/>
        <w:spacing w:line="240" w:lineRule="auto"/>
      </w:pPr>
      <w:r w:rsidRPr="00AD2583">
        <w:t>(в %)</w:t>
      </w:r>
    </w:p>
    <w:p w:rsidR="0052071E" w:rsidRPr="00AD2583" w:rsidRDefault="005D2276" w:rsidP="0052071E">
      <w:pPr>
        <w:pStyle w:val="aff3"/>
        <w:rPr>
          <w:sz w:val="10"/>
          <w:szCs w:val="10"/>
        </w:rPr>
      </w:pPr>
      <w:r>
        <w:rPr>
          <w:b/>
          <w:noProof/>
          <w:sz w:val="10"/>
          <w:szCs w:val="10"/>
        </w:rPr>
        <w:drawing>
          <wp:anchor distT="0" distB="0" distL="114300" distR="114300" simplePos="0" relativeHeight="251661824" behindDoc="0" locked="0" layoutInCell="1" allowOverlap="1" wp14:anchorId="038C4805" wp14:editId="37B3ABC7">
            <wp:simplePos x="0" y="0"/>
            <wp:positionH relativeFrom="column">
              <wp:posOffset>-65405</wp:posOffset>
            </wp:positionH>
            <wp:positionV relativeFrom="paragraph">
              <wp:posOffset>158115</wp:posOffset>
            </wp:positionV>
            <wp:extent cx="5847715" cy="1628775"/>
            <wp:effectExtent l="0" t="0" r="0" b="0"/>
            <wp:wrapTopAndBottom/>
            <wp:docPr id="212" name="Объект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CB3" w:rsidRPr="00AD2583" w:rsidRDefault="005D4CB3" w:rsidP="005D4CB3">
      <w:pPr>
        <w:spacing w:line="240" w:lineRule="auto"/>
        <w:ind w:firstLine="709"/>
        <w:rPr>
          <w:rFonts w:cs="Arial"/>
          <w:color w:val="000000"/>
          <w:sz w:val="16"/>
          <w:szCs w:val="16"/>
        </w:rPr>
      </w:pPr>
    </w:p>
    <w:p w:rsidR="00AE5085" w:rsidRPr="00AD2583" w:rsidRDefault="00AE5085" w:rsidP="003D7CEA">
      <w:pPr>
        <w:pStyle w:val="aff2"/>
        <w:spacing w:after="120"/>
      </w:pPr>
      <w:r w:rsidRPr="00AD2583">
        <w:rPr>
          <w:spacing w:val="-4"/>
        </w:rPr>
        <w:t>Охват населения библиотечным обслуживанием</w:t>
      </w:r>
      <w:r w:rsidRPr="00AD2583">
        <w:br/>
        <w:t>по регионам Сибирс</w:t>
      </w:r>
      <w:r w:rsidR="006F3ED7" w:rsidRPr="00AD2583">
        <w:t>кого федерального округа за 202</w:t>
      </w:r>
      <w:r w:rsidR="00736260">
        <w:t>2</w:t>
      </w:r>
      <w:r w:rsidRPr="00AD2583">
        <w:t xml:space="preserve"> год</w:t>
      </w:r>
    </w:p>
    <w:p w:rsidR="00AE5085" w:rsidRPr="00AD2583" w:rsidRDefault="005D2276" w:rsidP="00AE5085">
      <w:pPr>
        <w:pStyle w:val="aff3"/>
        <w:rPr>
          <w:b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02D1C178" wp14:editId="43F7D9B5">
            <wp:simplePos x="0" y="0"/>
            <wp:positionH relativeFrom="column">
              <wp:posOffset>104140</wp:posOffset>
            </wp:positionH>
            <wp:positionV relativeFrom="paragraph">
              <wp:posOffset>272415</wp:posOffset>
            </wp:positionV>
            <wp:extent cx="5848985" cy="2381250"/>
            <wp:effectExtent l="0" t="0" r="0" b="0"/>
            <wp:wrapSquare wrapText="bothSides"/>
            <wp:docPr id="221" name="Объект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085" w:rsidRPr="00AD2583">
        <w:t>(в %)</w:t>
      </w:r>
    </w:p>
    <w:p w:rsidR="00AE5085" w:rsidRPr="00AD2583" w:rsidRDefault="00AE5085" w:rsidP="00AE5085">
      <w:pPr>
        <w:spacing w:line="240" w:lineRule="auto"/>
        <w:jc w:val="center"/>
        <w:rPr>
          <w:sz w:val="16"/>
          <w:szCs w:val="16"/>
        </w:rPr>
      </w:pPr>
    </w:p>
    <w:p w:rsidR="00861363" w:rsidRPr="00AD2583" w:rsidRDefault="005D2276" w:rsidP="003D7CEA">
      <w:pPr>
        <w:pStyle w:val="aff2"/>
        <w:spacing w:after="120"/>
        <w:rPr>
          <w:spacing w:val="-4"/>
        </w:rPr>
      </w:pPr>
      <w:r>
        <w:rPr>
          <w:b w:val="0"/>
          <w:noProof/>
          <w:sz w:val="10"/>
          <w:szCs w:val="10"/>
        </w:rPr>
        <w:drawing>
          <wp:anchor distT="0" distB="0" distL="114300" distR="114300" simplePos="0" relativeHeight="251666944" behindDoc="0" locked="0" layoutInCell="1" allowOverlap="1" wp14:anchorId="1667C8AE" wp14:editId="268A701D">
            <wp:simplePos x="0" y="0"/>
            <wp:positionH relativeFrom="column">
              <wp:posOffset>-65405</wp:posOffset>
            </wp:positionH>
            <wp:positionV relativeFrom="paragraph">
              <wp:posOffset>876935</wp:posOffset>
            </wp:positionV>
            <wp:extent cx="5847715" cy="1732915"/>
            <wp:effectExtent l="0" t="0" r="0" b="0"/>
            <wp:wrapTopAndBottom/>
            <wp:docPr id="222" name="Объект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363" w:rsidRPr="00AD2583">
        <w:t>Среднее число книговыдач в расчете на 1000 человек населения</w:t>
      </w:r>
      <w:r w:rsidR="00861363" w:rsidRPr="00AD2583">
        <w:rPr>
          <w:spacing w:val="-4"/>
        </w:rPr>
        <w:br/>
        <w:t xml:space="preserve">по Новосибирской области в сравнении с данными </w:t>
      </w:r>
      <w:r w:rsidR="003D7CEA" w:rsidRPr="00AD2583">
        <w:rPr>
          <w:spacing w:val="-4"/>
        </w:rPr>
        <w:br/>
      </w:r>
      <w:r w:rsidR="00861363" w:rsidRPr="00AD2583">
        <w:rPr>
          <w:spacing w:val="-4"/>
        </w:rPr>
        <w:t xml:space="preserve">по Российской Федерации </w:t>
      </w:r>
    </w:p>
    <w:p w:rsidR="00861363" w:rsidRPr="00AD2583" w:rsidRDefault="00861363" w:rsidP="00861363">
      <w:pPr>
        <w:pStyle w:val="aff3"/>
        <w:rPr>
          <w:rFonts w:cs="Arial"/>
          <w:color w:val="000000"/>
          <w:sz w:val="16"/>
          <w:szCs w:val="16"/>
        </w:rPr>
      </w:pPr>
    </w:p>
    <w:p w:rsidR="003D7CEA" w:rsidRPr="00AD2583" w:rsidRDefault="003D7CEA" w:rsidP="003D7CEA">
      <w:pPr>
        <w:pStyle w:val="aff2"/>
        <w:spacing w:after="0" w:line="240" w:lineRule="auto"/>
        <w:rPr>
          <w:b w:val="0"/>
          <w:sz w:val="16"/>
          <w:szCs w:val="16"/>
        </w:rPr>
      </w:pPr>
    </w:p>
    <w:p w:rsidR="00861363" w:rsidRPr="00AD2583" w:rsidRDefault="00861363" w:rsidP="003D7CEA">
      <w:pPr>
        <w:pStyle w:val="aff2"/>
        <w:pageBreakBefore/>
        <w:spacing w:after="0"/>
      </w:pPr>
      <w:r w:rsidRPr="00AD2583">
        <w:lastRenderedPageBreak/>
        <w:t>Среднее число книговыдач в расчете на 1000 человек населения</w:t>
      </w:r>
      <w:r w:rsidRPr="00AD2583">
        <w:br/>
        <w:t>по регионам Сибирс</w:t>
      </w:r>
      <w:r w:rsidR="009C0775" w:rsidRPr="00AD2583">
        <w:t>кого федерального округа за 202</w:t>
      </w:r>
      <w:r w:rsidR="002C77E0">
        <w:t>2</w:t>
      </w:r>
      <w:r w:rsidRPr="00AD2583">
        <w:t xml:space="preserve"> год</w:t>
      </w:r>
    </w:p>
    <w:p w:rsidR="00861363" w:rsidRPr="00AD2583" w:rsidRDefault="005D2276" w:rsidP="00861363">
      <w:pPr>
        <w:pStyle w:val="aff3"/>
        <w:spacing w:line="240" w:lineRule="auto"/>
        <w:rPr>
          <w:sz w:val="10"/>
          <w:szCs w:val="10"/>
        </w:rPr>
      </w:pPr>
      <w:r>
        <w:rPr>
          <w:noProof/>
          <w:sz w:val="10"/>
          <w:szCs w:val="10"/>
        </w:rPr>
        <w:drawing>
          <wp:anchor distT="0" distB="0" distL="114300" distR="114300" simplePos="0" relativeHeight="251667968" behindDoc="1" locked="0" layoutInCell="1" allowOverlap="1" wp14:anchorId="27FBC527" wp14:editId="00C740FD">
            <wp:simplePos x="0" y="0"/>
            <wp:positionH relativeFrom="column">
              <wp:posOffset>-71755</wp:posOffset>
            </wp:positionH>
            <wp:positionV relativeFrom="paragraph">
              <wp:posOffset>129540</wp:posOffset>
            </wp:positionV>
            <wp:extent cx="5953125" cy="2526030"/>
            <wp:effectExtent l="0" t="0" r="0" b="7620"/>
            <wp:wrapSquare wrapText="bothSides"/>
            <wp:docPr id="223" name="Объект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363" w:rsidRPr="00AD2583" w:rsidRDefault="00861363" w:rsidP="003D7CEA">
      <w:pPr>
        <w:spacing w:line="240" w:lineRule="auto"/>
        <w:ind w:firstLine="709"/>
        <w:rPr>
          <w:rFonts w:cs="Arial"/>
          <w:color w:val="000000"/>
          <w:sz w:val="16"/>
          <w:szCs w:val="16"/>
        </w:rPr>
      </w:pPr>
    </w:p>
    <w:p w:rsidR="00D20ED6" w:rsidRPr="00AD2583" w:rsidRDefault="00D20ED6" w:rsidP="00880D32">
      <w:pPr>
        <w:pStyle w:val="aff2"/>
        <w:spacing w:after="200"/>
      </w:pPr>
      <w:r w:rsidRPr="00AD2583">
        <w:t>Сеть и работа учреждений культурно-досугового типа</w:t>
      </w:r>
    </w:p>
    <w:p w:rsidR="00580527" w:rsidRPr="00AD2583" w:rsidRDefault="009C0775" w:rsidP="00580527">
      <w:pPr>
        <w:pStyle w:val="aff3"/>
      </w:pPr>
      <w:r w:rsidRPr="00AD2583">
        <w:t>(по данным Министерства культуры</w:t>
      </w:r>
      <w:r w:rsidR="00580527" w:rsidRPr="00AD2583">
        <w:t xml:space="preserve"> России)</w:t>
      </w:r>
    </w:p>
    <w:tbl>
      <w:tblPr>
        <w:tblW w:w="9352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544"/>
        <w:gridCol w:w="968"/>
        <w:gridCol w:w="968"/>
        <w:gridCol w:w="968"/>
        <w:gridCol w:w="968"/>
        <w:gridCol w:w="968"/>
        <w:gridCol w:w="968"/>
      </w:tblGrid>
      <w:tr w:rsidR="006315C0" w:rsidRPr="00AD2583" w:rsidTr="00BF75A7">
        <w:trPr>
          <w:cantSplit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6315C0" w:rsidRPr="00AD2583" w:rsidRDefault="006315C0" w:rsidP="003E0057">
            <w:pPr>
              <w:pStyle w:val="afe"/>
              <w:spacing w:before="60" w:after="60"/>
              <w:rPr>
                <w:b w:val="0"/>
              </w:rPr>
            </w:pPr>
          </w:p>
        </w:tc>
        <w:tc>
          <w:tcPr>
            <w:tcW w:w="96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2017</w:t>
            </w:r>
          </w:p>
        </w:tc>
        <w:tc>
          <w:tcPr>
            <w:tcW w:w="96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2018</w:t>
            </w:r>
          </w:p>
        </w:tc>
        <w:tc>
          <w:tcPr>
            <w:tcW w:w="96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2019</w:t>
            </w:r>
          </w:p>
        </w:tc>
        <w:tc>
          <w:tcPr>
            <w:tcW w:w="96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2020</w:t>
            </w:r>
          </w:p>
        </w:tc>
        <w:tc>
          <w:tcPr>
            <w:tcW w:w="96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190B3C">
            <w:pPr>
              <w:pStyle w:val="ad"/>
              <w:spacing w:before="60" w:after="60"/>
            </w:pPr>
            <w:r w:rsidRPr="00AD2583">
              <w:t>2021</w:t>
            </w:r>
          </w:p>
        </w:tc>
        <w:tc>
          <w:tcPr>
            <w:tcW w:w="96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315C0" w:rsidRPr="00AD2583" w:rsidRDefault="006315C0" w:rsidP="00AB1697">
            <w:pPr>
              <w:pStyle w:val="ad"/>
              <w:spacing w:before="60" w:after="60"/>
            </w:pPr>
            <w:r>
              <w:t>2022</w:t>
            </w:r>
          </w:p>
        </w:tc>
      </w:tr>
      <w:tr w:rsidR="006315C0" w:rsidRPr="00AD2583" w:rsidTr="00BF75A7">
        <w:trPr>
          <w:cantSplit/>
        </w:trPr>
        <w:tc>
          <w:tcPr>
            <w:tcW w:w="35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3E0057">
            <w:pPr>
              <w:pStyle w:val="0"/>
              <w:spacing w:before="60" w:after="60"/>
            </w:pPr>
            <w:r w:rsidRPr="00AD2583">
              <w:t xml:space="preserve">Число учреждений культурно-досугового типа </w:t>
            </w:r>
            <w:r w:rsidRPr="00AD2583">
              <w:rPr>
                <w:rStyle w:val="a9"/>
                <w:sz w:val="24"/>
                <w:szCs w:val="24"/>
              </w:rPr>
              <w:footnoteReference w:customMarkFollows="1" w:id="28"/>
              <w:t>1)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445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1076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1077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1071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1062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315C0" w:rsidRPr="00AD2583" w:rsidRDefault="00A66414" w:rsidP="00AB1697">
            <w:pPr>
              <w:pStyle w:val="ad"/>
              <w:spacing w:before="60" w:after="60"/>
            </w:pPr>
            <w:r>
              <w:t>1056</w:t>
            </w:r>
          </w:p>
        </w:tc>
      </w:tr>
      <w:tr w:rsidR="006315C0" w:rsidRPr="00AD2583" w:rsidTr="00BF75A7">
        <w:trPr>
          <w:cantSplit/>
        </w:trPr>
        <w:tc>
          <w:tcPr>
            <w:tcW w:w="35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7C6C31">
            <w:pPr>
              <w:pStyle w:val="0"/>
              <w:spacing w:before="60" w:after="60"/>
            </w:pPr>
            <w:r w:rsidRPr="00AD2583">
              <w:t>Среднее число участников клу</w:t>
            </w:r>
            <w:r w:rsidRPr="00AD2583">
              <w:t>б</w:t>
            </w:r>
            <w:r w:rsidRPr="00AD2583">
              <w:t>ных формирований в расчете на 1000 человек населения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47,8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48,9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49,5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47,0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46,9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315C0" w:rsidRPr="00AD2583" w:rsidRDefault="00A66414" w:rsidP="00AB1697">
            <w:pPr>
              <w:pStyle w:val="ad"/>
              <w:spacing w:before="60" w:after="60"/>
            </w:pPr>
            <w:r>
              <w:t>47,5</w:t>
            </w:r>
          </w:p>
        </w:tc>
      </w:tr>
      <w:tr w:rsidR="006315C0" w:rsidRPr="00AD2583" w:rsidTr="00BF75A7">
        <w:trPr>
          <w:cantSplit/>
        </w:trPr>
        <w:tc>
          <w:tcPr>
            <w:tcW w:w="354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7C6C31">
            <w:pPr>
              <w:pStyle w:val="0"/>
              <w:spacing w:before="60" w:after="60"/>
            </w:pPr>
            <w:r w:rsidRPr="00AD2583">
              <w:t>Число мероприятий в учрежд</w:t>
            </w:r>
            <w:r w:rsidRPr="00AD2583">
              <w:t>е</w:t>
            </w:r>
            <w:r w:rsidRPr="00AD2583">
              <w:t>ниях культурно-досугового типа, тысяч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190,3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196,4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192,9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108,1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</w:pPr>
            <w:r w:rsidRPr="00AD2583">
              <w:t>150,4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315C0" w:rsidRPr="00AD2583" w:rsidRDefault="00A66414" w:rsidP="00AB1697">
            <w:pPr>
              <w:pStyle w:val="ad"/>
              <w:spacing w:before="60" w:after="60"/>
            </w:pPr>
            <w:r>
              <w:t>175,1</w:t>
            </w:r>
          </w:p>
        </w:tc>
      </w:tr>
    </w:tbl>
    <w:p w:rsidR="00D20ED6" w:rsidRPr="00AD2583" w:rsidRDefault="00D20ED6" w:rsidP="00BE0CB9">
      <w:pPr>
        <w:spacing w:line="264" w:lineRule="auto"/>
        <w:ind w:firstLine="709"/>
        <w:rPr>
          <w:rFonts w:cs="Arial"/>
          <w:color w:val="000000"/>
        </w:rPr>
      </w:pPr>
    </w:p>
    <w:p w:rsidR="002906FD" w:rsidRPr="00AD2583" w:rsidRDefault="002906FD" w:rsidP="002906FD">
      <w:pPr>
        <w:pStyle w:val="aff2"/>
        <w:spacing w:after="120"/>
        <w:ind w:left="-142"/>
        <w:rPr>
          <w:spacing w:val="-4"/>
        </w:rPr>
      </w:pPr>
      <w:r w:rsidRPr="00AD2583">
        <w:t xml:space="preserve">Среднее число участников клубных формирований </w:t>
      </w:r>
      <w:r w:rsidRPr="00AD2583">
        <w:rPr>
          <w:spacing w:val="-4"/>
        </w:rPr>
        <w:br/>
        <w:t>по Новосибирской области в сравнении с данными по Российской Федерации</w:t>
      </w:r>
    </w:p>
    <w:p w:rsidR="002906FD" w:rsidRPr="00AD2583" w:rsidRDefault="005D2276" w:rsidP="002906FD">
      <w:pPr>
        <w:pStyle w:val="aff3"/>
      </w:pPr>
      <w:r>
        <w:rPr>
          <w:b/>
          <w:noProof/>
          <w:sz w:val="10"/>
          <w:szCs w:val="10"/>
        </w:rPr>
        <w:drawing>
          <wp:anchor distT="0" distB="0" distL="114300" distR="114300" simplePos="0" relativeHeight="251662848" behindDoc="0" locked="0" layoutInCell="1" allowOverlap="1" wp14:anchorId="7714D8E3" wp14:editId="75D17865">
            <wp:simplePos x="0" y="0"/>
            <wp:positionH relativeFrom="column">
              <wp:posOffset>179705</wp:posOffset>
            </wp:positionH>
            <wp:positionV relativeFrom="paragraph">
              <wp:posOffset>247015</wp:posOffset>
            </wp:positionV>
            <wp:extent cx="5600700" cy="1748790"/>
            <wp:effectExtent l="0" t="0" r="0" b="0"/>
            <wp:wrapTopAndBottom/>
            <wp:docPr id="213" name="Объект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FD" w:rsidRPr="00AD2583">
        <w:t>(на 1000 человек населения)</w:t>
      </w:r>
    </w:p>
    <w:p w:rsidR="002906FD" w:rsidRPr="00AD2583" w:rsidRDefault="002906FD" w:rsidP="002906FD">
      <w:pPr>
        <w:pStyle w:val="aff3"/>
        <w:rPr>
          <w:sz w:val="10"/>
          <w:szCs w:val="10"/>
        </w:rPr>
      </w:pPr>
    </w:p>
    <w:p w:rsidR="002906FD" w:rsidRPr="00AD2583" w:rsidRDefault="002906FD" w:rsidP="003D7CEA">
      <w:pPr>
        <w:spacing w:line="240" w:lineRule="auto"/>
        <w:ind w:firstLine="709"/>
        <w:rPr>
          <w:rFonts w:cs="Arial"/>
          <w:color w:val="000000"/>
          <w:sz w:val="16"/>
          <w:szCs w:val="16"/>
        </w:rPr>
      </w:pPr>
    </w:p>
    <w:p w:rsidR="00D20ED6" w:rsidRPr="00AD2583" w:rsidRDefault="00085F5A" w:rsidP="00861363">
      <w:pPr>
        <w:pStyle w:val="aff2"/>
        <w:pageBreakBefore/>
        <w:spacing w:after="200"/>
      </w:pPr>
      <w:r w:rsidRPr="00AD2583">
        <w:lastRenderedPageBreak/>
        <w:t>Деятельность</w:t>
      </w:r>
      <w:r w:rsidR="00D20ED6" w:rsidRPr="00AD2583">
        <w:t xml:space="preserve"> театров</w:t>
      </w:r>
    </w:p>
    <w:p w:rsidR="00085F5A" w:rsidRPr="00AD2583" w:rsidRDefault="001E5256" w:rsidP="00085F5A">
      <w:pPr>
        <w:pStyle w:val="aff3"/>
      </w:pPr>
      <w:r w:rsidRPr="00AD2583">
        <w:t>(по данным Министерства культуры</w:t>
      </w:r>
      <w:r w:rsidR="00085F5A" w:rsidRPr="00AD2583">
        <w:t xml:space="preserve"> России)</w:t>
      </w:r>
    </w:p>
    <w:tbl>
      <w:tblPr>
        <w:tblW w:w="9354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828"/>
        <w:gridCol w:w="921"/>
        <w:gridCol w:w="921"/>
        <w:gridCol w:w="921"/>
        <w:gridCol w:w="921"/>
        <w:gridCol w:w="921"/>
        <w:gridCol w:w="921"/>
      </w:tblGrid>
      <w:tr w:rsidR="006315C0" w:rsidRPr="00AD2583" w:rsidTr="001E5256">
        <w:trPr>
          <w:cantSplit/>
        </w:trPr>
        <w:tc>
          <w:tcPr>
            <w:tcW w:w="38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6315C0" w:rsidRPr="00AD2583" w:rsidRDefault="006315C0" w:rsidP="003D7CEA">
            <w:pPr>
              <w:pStyle w:val="afe"/>
              <w:spacing w:before="60" w:after="40"/>
              <w:rPr>
                <w:b w:val="0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60" w:after="40"/>
              <w:ind w:left="-57" w:right="-57"/>
            </w:pPr>
            <w:r w:rsidRPr="00AD2583">
              <w:t>2017</w:t>
            </w:r>
          </w:p>
        </w:tc>
        <w:tc>
          <w:tcPr>
            <w:tcW w:w="92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60" w:after="40"/>
              <w:ind w:left="-57" w:right="-57"/>
            </w:pPr>
            <w:r w:rsidRPr="00AD2583">
              <w:t>2018</w:t>
            </w:r>
          </w:p>
        </w:tc>
        <w:tc>
          <w:tcPr>
            <w:tcW w:w="92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60" w:after="40"/>
              <w:ind w:left="-57" w:right="-57"/>
            </w:pPr>
            <w:r w:rsidRPr="00AD2583">
              <w:t>2019</w:t>
            </w:r>
          </w:p>
        </w:tc>
        <w:tc>
          <w:tcPr>
            <w:tcW w:w="92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60" w:after="40"/>
              <w:ind w:left="-57" w:right="-57"/>
            </w:pPr>
            <w:r w:rsidRPr="00AD2583">
              <w:t>2020</w:t>
            </w:r>
          </w:p>
        </w:tc>
        <w:tc>
          <w:tcPr>
            <w:tcW w:w="92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2021</w:t>
            </w:r>
          </w:p>
        </w:tc>
        <w:tc>
          <w:tcPr>
            <w:tcW w:w="92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315C0" w:rsidRPr="008468DD" w:rsidRDefault="008468DD" w:rsidP="003D7CEA">
            <w:pPr>
              <w:pStyle w:val="ad"/>
              <w:spacing w:before="60" w:after="40"/>
              <w:rPr>
                <w:lang w:val="en-US"/>
              </w:rPr>
            </w:pPr>
            <w:r>
              <w:rPr>
                <w:lang w:val="en-US"/>
              </w:rPr>
              <w:t>2022</w:t>
            </w:r>
          </w:p>
        </w:tc>
      </w:tr>
      <w:tr w:rsidR="006315C0" w:rsidRPr="00AD2583" w:rsidTr="001E5256">
        <w:trPr>
          <w:cantSplit/>
        </w:trPr>
        <w:tc>
          <w:tcPr>
            <w:tcW w:w="3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3D7CEA">
            <w:pPr>
              <w:pStyle w:val="0"/>
              <w:spacing w:before="60" w:after="40"/>
            </w:pPr>
            <w:r w:rsidRPr="00AD2583">
              <w:t>Количество театров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10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10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10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10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11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315C0" w:rsidRPr="00AD2583" w:rsidRDefault="001B3628" w:rsidP="003D7CEA">
            <w:pPr>
              <w:pStyle w:val="ad"/>
              <w:spacing w:before="60" w:after="40"/>
            </w:pPr>
            <w:r>
              <w:t>11</w:t>
            </w:r>
          </w:p>
        </w:tc>
      </w:tr>
      <w:tr w:rsidR="006315C0" w:rsidRPr="00AD2583" w:rsidTr="001E5256">
        <w:trPr>
          <w:cantSplit/>
        </w:trPr>
        <w:tc>
          <w:tcPr>
            <w:tcW w:w="3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3D7CEA">
            <w:pPr>
              <w:pStyle w:val="0"/>
              <w:spacing w:before="60" w:after="40"/>
            </w:pPr>
            <w:r w:rsidRPr="00AD2583">
              <w:t>Общее число мест в зрительных залах театров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4047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4051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4315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4315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4520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315C0" w:rsidRPr="00AD2583" w:rsidRDefault="005C0A35" w:rsidP="003D7CEA">
            <w:pPr>
              <w:pStyle w:val="ad"/>
              <w:spacing w:before="60" w:after="40"/>
            </w:pPr>
            <w:r>
              <w:t>4520</w:t>
            </w:r>
          </w:p>
        </w:tc>
      </w:tr>
      <w:tr w:rsidR="006315C0" w:rsidRPr="00AD2583" w:rsidTr="001E5256">
        <w:trPr>
          <w:cantSplit/>
        </w:trPr>
        <w:tc>
          <w:tcPr>
            <w:tcW w:w="3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3D7CEA">
            <w:pPr>
              <w:pStyle w:val="0"/>
              <w:spacing w:before="60" w:after="40"/>
            </w:pPr>
            <w:r w:rsidRPr="00AD2583">
              <w:t>Число мероприятий, проводимых театрами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3084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3451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3601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2117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3916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315C0" w:rsidRPr="00AD2583" w:rsidRDefault="001B3628" w:rsidP="003D7CEA">
            <w:pPr>
              <w:pStyle w:val="ad"/>
              <w:spacing w:before="60" w:after="40"/>
            </w:pPr>
            <w:r>
              <w:t>4290</w:t>
            </w:r>
          </w:p>
        </w:tc>
      </w:tr>
      <w:tr w:rsidR="006315C0" w:rsidRPr="00AD2583" w:rsidTr="001E5256">
        <w:trPr>
          <w:cantSplit/>
        </w:trPr>
        <w:tc>
          <w:tcPr>
            <w:tcW w:w="3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3D7CEA">
            <w:pPr>
              <w:pStyle w:val="0"/>
              <w:spacing w:before="60" w:after="40"/>
            </w:pPr>
            <w:r w:rsidRPr="00AD2583">
              <w:t xml:space="preserve">Число зрителей, присутствующих на мероприятиях, проводимых </w:t>
            </w:r>
            <w:r>
              <w:br/>
            </w:r>
            <w:r w:rsidRPr="00AD2583">
              <w:t>театрами, тыс. человек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916,5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969,5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883,1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467,9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740,2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315C0" w:rsidRPr="00AD2583" w:rsidRDefault="001B3628" w:rsidP="003D7CEA">
            <w:pPr>
              <w:pStyle w:val="ad"/>
              <w:spacing w:before="60" w:after="40"/>
            </w:pPr>
            <w:r>
              <w:t>935,4</w:t>
            </w:r>
          </w:p>
        </w:tc>
      </w:tr>
      <w:tr w:rsidR="006315C0" w:rsidRPr="00AD2583" w:rsidTr="001E5256">
        <w:trPr>
          <w:cantSplit/>
        </w:trPr>
        <w:tc>
          <w:tcPr>
            <w:tcW w:w="38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3D7CEA">
            <w:pPr>
              <w:pStyle w:val="0"/>
              <w:spacing w:before="60" w:after="40"/>
            </w:pPr>
            <w:r w:rsidRPr="00AD2583">
              <w:t>Среднее число зрителей на мер</w:t>
            </w:r>
            <w:r w:rsidRPr="00AD2583">
              <w:t>о</w:t>
            </w:r>
            <w:r w:rsidRPr="00AD2583">
              <w:t xml:space="preserve">приятиях театров в расчете </w:t>
            </w:r>
            <w:r>
              <w:br/>
            </w:r>
            <w:r w:rsidRPr="00AD2583">
              <w:t>на 1000 человек населения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329,7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347,6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316,1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167,2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265,7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315C0" w:rsidRPr="00AD2583" w:rsidRDefault="005C0A35" w:rsidP="003D7CEA">
            <w:pPr>
              <w:pStyle w:val="ad"/>
              <w:spacing w:before="60" w:after="40"/>
            </w:pPr>
            <w:r>
              <w:t>336,4</w:t>
            </w:r>
          </w:p>
        </w:tc>
      </w:tr>
    </w:tbl>
    <w:p w:rsidR="00D20ED6" w:rsidRPr="00AD2583" w:rsidRDefault="00D20ED6" w:rsidP="00F305CC"/>
    <w:p w:rsidR="00D62B69" w:rsidRPr="00AD2583" w:rsidRDefault="00D62B69" w:rsidP="00453F8E">
      <w:pPr>
        <w:pStyle w:val="aff2"/>
        <w:spacing w:after="120"/>
        <w:rPr>
          <w:spacing w:val="-4"/>
        </w:rPr>
      </w:pPr>
      <w:r w:rsidRPr="00AD2583">
        <w:t>Среднее число зрителей на мероприятиях театров</w:t>
      </w:r>
      <w:r w:rsidR="003D7CEA" w:rsidRPr="00AD2583">
        <w:t xml:space="preserve"> </w:t>
      </w:r>
      <w:r w:rsidR="003D7CEA" w:rsidRPr="00AD2583">
        <w:br/>
      </w:r>
      <w:r w:rsidRPr="00AD2583">
        <w:rPr>
          <w:spacing w:val="-4"/>
        </w:rPr>
        <w:t xml:space="preserve">по Новосибирской области в сравнении с данными </w:t>
      </w:r>
      <w:r w:rsidR="003D7CEA" w:rsidRPr="00AD2583">
        <w:rPr>
          <w:spacing w:val="-4"/>
        </w:rPr>
        <w:br/>
      </w:r>
      <w:r w:rsidRPr="00AD2583">
        <w:rPr>
          <w:spacing w:val="-4"/>
        </w:rPr>
        <w:t>по Российской Федерации</w:t>
      </w:r>
    </w:p>
    <w:p w:rsidR="00D62B69" w:rsidRPr="00AD2583" w:rsidRDefault="00D62B69" w:rsidP="00D62B69">
      <w:pPr>
        <w:pStyle w:val="aff3"/>
      </w:pPr>
      <w:r w:rsidRPr="00AD2583">
        <w:t>(на 1000 человек населения)</w:t>
      </w:r>
    </w:p>
    <w:p w:rsidR="00D62B69" w:rsidRPr="00AD2583" w:rsidRDefault="005D2276" w:rsidP="00D62B69">
      <w:pPr>
        <w:pStyle w:val="aff3"/>
        <w:rPr>
          <w:sz w:val="10"/>
          <w:szCs w:val="10"/>
        </w:rPr>
      </w:pPr>
      <w:r>
        <w:rPr>
          <w:b/>
          <w:noProof/>
          <w:sz w:val="10"/>
          <w:szCs w:val="10"/>
        </w:rPr>
        <w:drawing>
          <wp:anchor distT="0" distB="0" distL="114300" distR="114300" simplePos="0" relativeHeight="251663872" behindDoc="0" locked="0" layoutInCell="1" allowOverlap="1" wp14:anchorId="0004B0B5" wp14:editId="4EFBC687">
            <wp:simplePos x="0" y="0"/>
            <wp:positionH relativeFrom="column">
              <wp:posOffset>1270</wp:posOffset>
            </wp:positionH>
            <wp:positionV relativeFrom="paragraph">
              <wp:posOffset>158115</wp:posOffset>
            </wp:positionV>
            <wp:extent cx="5781675" cy="1809115"/>
            <wp:effectExtent l="0" t="0" r="0" b="0"/>
            <wp:wrapTopAndBottom/>
            <wp:docPr id="214" name="Объект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2DE" w:rsidRPr="00AD2583" w:rsidRDefault="00F732DE" w:rsidP="003D7CEA">
      <w:pPr>
        <w:spacing w:line="240" w:lineRule="auto"/>
        <w:rPr>
          <w:sz w:val="24"/>
          <w:szCs w:val="24"/>
        </w:rPr>
      </w:pPr>
    </w:p>
    <w:p w:rsidR="001E5256" w:rsidRPr="00AD2583" w:rsidRDefault="001E5256" w:rsidP="00F732DE">
      <w:pPr>
        <w:pStyle w:val="aff2"/>
        <w:widowControl w:val="0"/>
        <w:spacing w:after="200"/>
      </w:pPr>
      <w:r w:rsidRPr="00AD2583">
        <w:t>Работа музеев</w:t>
      </w:r>
    </w:p>
    <w:p w:rsidR="001E5256" w:rsidRPr="00AD2583" w:rsidRDefault="001E5256" w:rsidP="001E5256">
      <w:pPr>
        <w:pStyle w:val="aff3"/>
      </w:pPr>
      <w:r w:rsidRPr="00AD2583">
        <w:t>(по данным Министерства культуры России)</w:t>
      </w:r>
    </w:p>
    <w:tbl>
      <w:tblPr>
        <w:tblW w:w="9351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261"/>
        <w:gridCol w:w="1015"/>
        <w:gridCol w:w="1015"/>
        <w:gridCol w:w="1015"/>
        <w:gridCol w:w="1015"/>
        <w:gridCol w:w="1015"/>
        <w:gridCol w:w="1015"/>
      </w:tblGrid>
      <w:tr w:rsidR="006315C0" w:rsidRPr="00AD2583" w:rsidTr="00F732DE">
        <w:trPr>
          <w:cantSplit/>
        </w:trPr>
        <w:tc>
          <w:tcPr>
            <w:tcW w:w="32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6315C0" w:rsidRPr="00AD2583" w:rsidRDefault="006315C0" w:rsidP="003D7CEA">
            <w:pPr>
              <w:pStyle w:val="afe"/>
              <w:spacing w:before="60" w:after="40"/>
              <w:rPr>
                <w:b w:val="0"/>
              </w:rPr>
            </w:pP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60" w:after="40"/>
              <w:ind w:left="-57" w:right="-57"/>
            </w:pPr>
            <w:r w:rsidRPr="00AD2583">
              <w:t>2017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60" w:after="40"/>
              <w:ind w:left="-57" w:right="-57"/>
            </w:pPr>
            <w:r w:rsidRPr="00AD2583">
              <w:t>2018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60" w:after="40"/>
              <w:ind w:left="-57" w:right="-57"/>
            </w:pPr>
            <w:r w:rsidRPr="00AD2583">
              <w:t>2019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60" w:after="40"/>
              <w:ind w:left="-57" w:right="-57"/>
            </w:pPr>
            <w:r w:rsidRPr="00AD2583">
              <w:t>2020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2021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315C0" w:rsidRPr="008468DD" w:rsidRDefault="008468DD" w:rsidP="003D7CEA">
            <w:pPr>
              <w:pStyle w:val="ad"/>
              <w:spacing w:before="60" w:after="40"/>
              <w:rPr>
                <w:lang w:val="en-US"/>
              </w:rPr>
            </w:pPr>
            <w:r>
              <w:rPr>
                <w:lang w:val="en-US"/>
              </w:rPr>
              <w:t>2022</w:t>
            </w:r>
          </w:p>
        </w:tc>
      </w:tr>
      <w:tr w:rsidR="006315C0" w:rsidRPr="00AD2583" w:rsidTr="00F732DE">
        <w:trPr>
          <w:cantSplit/>
        </w:trPr>
        <w:tc>
          <w:tcPr>
            <w:tcW w:w="32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F732DE">
            <w:pPr>
              <w:pStyle w:val="0"/>
              <w:spacing w:before="60" w:after="40"/>
            </w:pPr>
            <w:r w:rsidRPr="00AD2583">
              <w:t>Число музеев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38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40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40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39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39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B7257" w:rsidRPr="00AD2583" w:rsidRDefault="005B7257" w:rsidP="005B7257">
            <w:pPr>
              <w:pStyle w:val="ad"/>
              <w:spacing w:before="60" w:after="40"/>
            </w:pPr>
            <w:r>
              <w:t>39</w:t>
            </w:r>
          </w:p>
        </w:tc>
      </w:tr>
      <w:tr w:rsidR="006315C0" w:rsidRPr="00AD2583" w:rsidTr="00F732DE">
        <w:trPr>
          <w:cantSplit/>
        </w:trPr>
        <w:tc>
          <w:tcPr>
            <w:tcW w:w="32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F732DE">
            <w:pPr>
              <w:pStyle w:val="0"/>
              <w:spacing w:before="60" w:after="40"/>
            </w:pPr>
            <w:r w:rsidRPr="00AD2583">
              <w:t>Число посещений музеев, тысяч человек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679,2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664,8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622,7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294,7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488,9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315C0" w:rsidRPr="00AD2583" w:rsidRDefault="005B7257" w:rsidP="003D7CEA">
            <w:pPr>
              <w:pStyle w:val="ad"/>
              <w:spacing w:before="60" w:after="40"/>
            </w:pPr>
            <w:r>
              <w:t>547,7</w:t>
            </w:r>
          </w:p>
        </w:tc>
      </w:tr>
    </w:tbl>
    <w:p w:rsidR="00F305CC" w:rsidRPr="00AD2583" w:rsidRDefault="00F305CC" w:rsidP="003D7CEA">
      <w:pPr>
        <w:spacing w:line="240" w:lineRule="auto"/>
        <w:rPr>
          <w:sz w:val="16"/>
          <w:szCs w:val="16"/>
        </w:rPr>
      </w:pPr>
    </w:p>
    <w:p w:rsidR="00977DED" w:rsidRPr="00AD2583" w:rsidRDefault="00977DED" w:rsidP="00CC48C9">
      <w:pPr>
        <w:pStyle w:val="1d"/>
        <w:spacing w:after="300"/>
      </w:pPr>
      <w:bookmarkStart w:id="22" w:name="_Toc110930911"/>
      <w:r w:rsidRPr="00AD2583">
        <w:lastRenderedPageBreak/>
        <w:t>10. Туризм и отдых</w:t>
      </w:r>
      <w:bookmarkEnd w:id="22"/>
    </w:p>
    <w:p w:rsidR="00B86E83" w:rsidRPr="00AD2583" w:rsidRDefault="00B86E83" w:rsidP="00CC48C9">
      <w:pPr>
        <w:spacing w:before="60" w:line="264" w:lineRule="auto"/>
        <w:ind w:firstLine="709"/>
        <w:rPr>
          <w:rFonts w:cs="Arial"/>
        </w:rPr>
      </w:pPr>
      <w:r w:rsidRPr="00AD2583">
        <w:rPr>
          <w:rFonts w:cs="Arial"/>
        </w:rPr>
        <w:t xml:space="preserve">В данном разделе представлена информация о специализированных </w:t>
      </w:r>
      <w:proofErr w:type="spellStart"/>
      <w:r w:rsidRPr="00AD2583">
        <w:rPr>
          <w:rFonts w:cs="Arial"/>
        </w:rPr>
        <w:t>коллети</w:t>
      </w:r>
      <w:r w:rsidRPr="00AD2583">
        <w:rPr>
          <w:rFonts w:cs="Arial"/>
        </w:rPr>
        <w:t>в</w:t>
      </w:r>
      <w:r w:rsidRPr="00AD2583">
        <w:rPr>
          <w:rFonts w:cs="Arial"/>
        </w:rPr>
        <w:t>ных</w:t>
      </w:r>
      <w:proofErr w:type="spellEnd"/>
      <w:r w:rsidRPr="00AD2583">
        <w:rPr>
          <w:rFonts w:cs="Arial"/>
        </w:rPr>
        <w:t xml:space="preserve"> средствах размещения, а та</w:t>
      </w:r>
      <w:r w:rsidR="00BF393E" w:rsidRPr="00AD2583">
        <w:rPr>
          <w:rFonts w:cs="Arial"/>
        </w:rPr>
        <w:t>кже о деятельности туристских</w:t>
      </w:r>
      <w:r w:rsidRPr="00AD2583">
        <w:rPr>
          <w:rFonts w:cs="Arial"/>
        </w:rPr>
        <w:t xml:space="preserve"> фирм.</w:t>
      </w:r>
    </w:p>
    <w:p w:rsidR="001B1810" w:rsidRPr="00AD2583" w:rsidRDefault="001B1810" w:rsidP="00CC48C9">
      <w:pPr>
        <w:spacing w:before="60" w:line="264" w:lineRule="auto"/>
        <w:ind w:firstLine="709"/>
        <w:rPr>
          <w:rFonts w:cs="Arial"/>
        </w:rPr>
      </w:pPr>
      <w:r w:rsidRPr="00AD2583">
        <w:rPr>
          <w:rFonts w:cs="Arial"/>
          <w:b/>
        </w:rPr>
        <w:t>Специализированные коллективные средства размещения</w:t>
      </w:r>
      <w:r w:rsidRPr="00AD2583">
        <w:rPr>
          <w:rFonts w:cs="Arial"/>
        </w:rPr>
        <w:t xml:space="preserve"> </w:t>
      </w:r>
      <w:r w:rsidR="00BF393E" w:rsidRPr="00AD2583">
        <w:rPr>
          <w:rFonts w:cs="Arial"/>
        </w:rPr>
        <w:t>–</w:t>
      </w:r>
      <w:r w:rsidRPr="00AD2583">
        <w:rPr>
          <w:rFonts w:cs="Arial"/>
        </w:rPr>
        <w:t xml:space="preserve"> объекты </w:t>
      </w:r>
      <w:r w:rsidRPr="00AD2583">
        <w:rPr>
          <w:rFonts w:cs="Arial"/>
        </w:rPr>
        <w:br/>
        <w:t xml:space="preserve">туристской индустрии, представляющие собой коллективные средства размещения, которые предоставляют услуги размещения и дополнительные услуги в соответствии </w:t>
      </w:r>
      <w:r w:rsidRPr="00AD2583">
        <w:rPr>
          <w:rFonts w:cs="Arial"/>
        </w:rPr>
        <w:br/>
        <w:t xml:space="preserve">с назначением, специализацией, профилем работы и (или) направлением </w:t>
      </w:r>
      <w:r w:rsidRPr="00AD2583">
        <w:rPr>
          <w:rFonts w:cs="Arial"/>
        </w:rPr>
        <w:br/>
        <w:t>деятельности, а именно туристские, оздоровительные, спортивные, физкультурно-оздоровительные, образовательные и другие.</w:t>
      </w:r>
    </w:p>
    <w:p w:rsidR="00BF393E" w:rsidRPr="00AD2583" w:rsidRDefault="00BF393E" w:rsidP="00CC48C9">
      <w:pPr>
        <w:spacing w:before="60" w:line="264" w:lineRule="auto"/>
        <w:ind w:firstLine="709"/>
        <w:rPr>
          <w:rFonts w:cs="Arial"/>
        </w:rPr>
      </w:pPr>
      <w:r w:rsidRPr="00AD2583">
        <w:rPr>
          <w:rFonts w:cs="Arial"/>
          <w:b/>
        </w:rPr>
        <w:t>Турист</w:t>
      </w:r>
      <w:r w:rsidRPr="00AD2583">
        <w:rPr>
          <w:rFonts w:cs="Arial"/>
        </w:rPr>
        <w:t xml:space="preserve"> – лицо, посещающее страну (место) временного пребывания в лечебно-оздоровительных, рекреационных, познавательных, физкультурно-спортивных, профе</w:t>
      </w:r>
      <w:r w:rsidRPr="00AD2583">
        <w:rPr>
          <w:rFonts w:cs="Arial"/>
        </w:rPr>
        <w:t>с</w:t>
      </w:r>
      <w:r w:rsidRPr="00AD2583">
        <w:rPr>
          <w:rFonts w:cs="Arial"/>
        </w:rPr>
        <w:t xml:space="preserve">сионально-деловых, религиозных и иных целях без занятия деятельностью, </w:t>
      </w:r>
      <w:r w:rsidRPr="00AD2583">
        <w:rPr>
          <w:rFonts w:cs="Arial"/>
        </w:rPr>
        <w:br/>
        <w:t>связанной с получением дохода от источников в стране (месте) временного пребыв</w:t>
      </w:r>
      <w:r w:rsidRPr="00AD2583">
        <w:rPr>
          <w:rFonts w:cs="Arial"/>
        </w:rPr>
        <w:t>а</w:t>
      </w:r>
      <w:r w:rsidRPr="00AD2583">
        <w:rPr>
          <w:rFonts w:cs="Arial"/>
        </w:rPr>
        <w:t>ния, на период от 24 часов до 6 месяцев подряд или осуществляющее не менее одной ночевки в стране (месте) временного пребывания.</w:t>
      </w:r>
    </w:p>
    <w:p w:rsidR="00BF393E" w:rsidRPr="00AD2583" w:rsidRDefault="00BF393E" w:rsidP="001B1810">
      <w:pPr>
        <w:spacing w:before="60" w:line="264" w:lineRule="auto"/>
        <w:ind w:firstLine="709"/>
        <w:rPr>
          <w:rFonts w:cs="Arial"/>
          <w:sz w:val="18"/>
          <w:szCs w:val="18"/>
        </w:rPr>
      </w:pPr>
    </w:p>
    <w:p w:rsidR="00BF1D41" w:rsidRPr="00AD2583" w:rsidRDefault="00BF1D41" w:rsidP="00CC48C9">
      <w:pPr>
        <w:pStyle w:val="aff2"/>
        <w:spacing w:after="200"/>
        <w:rPr>
          <w:sz w:val="28"/>
          <w:szCs w:val="28"/>
          <w:vertAlign w:val="superscript"/>
        </w:rPr>
      </w:pPr>
      <w:r w:rsidRPr="00AD2583">
        <w:t xml:space="preserve">Специализированные коллективные средства размещения </w:t>
      </w:r>
      <w:r w:rsidRPr="00AD2583">
        <w:rPr>
          <w:rStyle w:val="a9"/>
          <w:sz w:val="28"/>
          <w:szCs w:val="28"/>
        </w:rPr>
        <w:footnoteReference w:id="29"/>
      </w:r>
      <w:r w:rsidRPr="00AD2583">
        <w:rPr>
          <w:sz w:val="28"/>
          <w:szCs w:val="28"/>
          <w:vertAlign w:val="superscript"/>
        </w:rPr>
        <w:t>)</w:t>
      </w:r>
    </w:p>
    <w:p w:rsidR="00BF1D41" w:rsidRPr="00AD2583" w:rsidRDefault="00BF1D41" w:rsidP="00BF1D41">
      <w:pPr>
        <w:pStyle w:val="aff3"/>
      </w:pPr>
      <w:r w:rsidRPr="00AD2583">
        <w:t>(на конец года, единиц)</w:t>
      </w:r>
    </w:p>
    <w:tbl>
      <w:tblPr>
        <w:tblW w:w="9214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111"/>
        <w:gridCol w:w="850"/>
        <w:gridCol w:w="851"/>
        <w:gridCol w:w="850"/>
        <w:gridCol w:w="851"/>
        <w:gridCol w:w="850"/>
        <w:gridCol w:w="851"/>
      </w:tblGrid>
      <w:tr w:rsidR="006315C0" w:rsidRPr="00AD2583" w:rsidTr="00CC48C9">
        <w:trPr>
          <w:cantSplit/>
        </w:trPr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6315C0" w:rsidRPr="00AD2583" w:rsidRDefault="006315C0" w:rsidP="00CC48C9">
            <w:pPr>
              <w:pStyle w:val="afe"/>
              <w:spacing w:before="40" w:after="40"/>
              <w:rPr>
                <w:b w:val="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40" w:after="40"/>
              <w:ind w:left="-57" w:right="-57"/>
            </w:pPr>
            <w:r w:rsidRPr="00AD2583">
              <w:t>2017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40" w:after="40"/>
              <w:ind w:left="-57" w:right="-57"/>
            </w:pPr>
            <w:r w:rsidRPr="00AD2583">
              <w:t>2018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40" w:after="40"/>
              <w:ind w:left="-57" w:right="-57"/>
            </w:pPr>
            <w:r w:rsidRPr="00AD2583">
              <w:t>2019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40" w:after="40"/>
              <w:ind w:left="-57" w:right="-57"/>
            </w:pPr>
            <w:r w:rsidRPr="00AD2583">
              <w:t>2020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40" w:after="40"/>
            </w:pPr>
            <w:r w:rsidRPr="00AD2583">
              <w:t>2021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315C0" w:rsidRPr="008468DD" w:rsidRDefault="008468DD" w:rsidP="00CC48C9">
            <w:pPr>
              <w:pStyle w:val="ad"/>
              <w:spacing w:before="40" w:after="40"/>
              <w:rPr>
                <w:lang w:val="en-US"/>
              </w:rPr>
            </w:pPr>
            <w:r>
              <w:rPr>
                <w:lang w:val="en-US"/>
              </w:rPr>
              <w:t>2022</w:t>
            </w:r>
          </w:p>
        </w:tc>
      </w:tr>
      <w:tr w:rsidR="000F291A" w:rsidRPr="00AD2583" w:rsidTr="00CC48C9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CC48C9">
            <w:pPr>
              <w:pStyle w:val="0-"/>
              <w:spacing w:before="20" w:after="20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Всего специализированных ко</w:t>
            </w:r>
            <w:r w:rsidRPr="00AD2583">
              <w:rPr>
                <w:rFonts w:cs="Arial"/>
                <w:szCs w:val="22"/>
              </w:rPr>
              <w:t>л</w:t>
            </w:r>
            <w:r w:rsidRPr="00AD2583">
              <w:rPr>
                <w:rFonts w:cs="Arial"/>
                <w:szCs w:val="22"/>
              </w:rPr>
              <w:t xml:space="preserve">лективных средств размещения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b/>
                <w:szCs w:val="22"/>
                <w:lang w:val="en-US"/>
              </w:rPr>
            </w:pPr>
            <w:r w:rsidRPr="00AD2583">
              <w:rPr>
                <w:b/>
                <w:szCs w:val="22"/>
                <w:lang w:val="en-US"/>
              </w:rPr>
              <w:t>129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b/>
                <w:szCs w:val="22"/>
                <w:lang w:val="en-US"/>
              </w:rPr>
            </w:pPr>
            <w:r w:rsidRPr="00AD2583">
              <w:rPr>
                <w:b/>
                <w:szCs w:val="22"/>
                <w:lang w:val="en-US"/>
              </w:rPr>
              <w:t>146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138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136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134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ad"/>
              <w:spacing w:before="20" w:after="20"/>
              <w:rPr>
                <w:b/>
                <w:szCs w:val="22"/>
              </w:rPr>
            </w:pPr>
            <w:r>
              <w:rPr>
                <w:b/>
                <w:szCs w:val="22"/>
              </w:rPr>
              <w:t>137</w:t>
            </w:r>
          </w:p>
        </w:tc>
      </w:tr>
      <w:tr w:rsidR="000F291A" w:rsidRPr="00AD2583" w:rsidTr="00CC48C9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9027FB">
            <w:pPr>
              <w:pStyle w:val="05"/>
              <w:spacing w:before="20" w:after="20"/>
              <w:ind w:left="213"/>
              <w:rPr>
                <w:szCs w:val="22"/>
              </w:rPr>
            </w:pPr>
            <w:r w:rsidRPr="00AD2583">
              <w:rPr>
                <w:szCs w:val="22"/>
              </w:rPr>
              <w:t>в них число мест в месяц макс</w:t>
            </w:r>
            <w:r w:rsidRPr="00AD2583">
              <w:rPr>
                <w:szCs w:val="22"/>
              </w:rPr>
              <w:t>и</w:t>
            </w:r>
            <w:r w:rsidRPr="00AD2583">
              <w:rPr>
                <w:szCs w:val="22"/>
              </w:rPr>
              <w:t>мального развертывания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szCs w:val="22"/>
              </w:rPr>
            </w:pPr>
            <w:r w:rsidRPr="00AD2583">
              <w:rPr>
                <w:szCs w:val="22"/>
              </w:rPr>
              <w:t>19950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szCs w:val="22"/>
              </w:rPr>
            </w:pPr>
            <w:r w:rsidRPr="00AD2583">
              <w:rPr>
                <w:szCs w:val="22"/>
              </w:rPr>
              <w:t>20562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szCs w:val="22"/>
              </w:rPr>
            </w:pPr>
            <w:r w:rsidRPr="00AD2583">
              <w:rPr>
                <w:szCs w:val="22"/>
              </w:rPr>
              <w:t>20032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szCs w:val="22"/>
              </w:rPr>
            </w:pPr>
            <w:r w:rsidRPr="00AD2583">
              <w:rPr>
                <w:szCs w:val="22"/>
              </w:rPr>
              <w:t>18888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szCs w:val="22"/>
              </w:rPr>
            </w:pPr>
            <w:r w:rsidRPr="00AD2583">
              <w:rPr>
                <w:szCs w:val="22"/>
              </w:rPr>
              <w:t>20090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ad"/>
              <w:spacing w:before="20" w:after="20"/>
              <w:rPr>
                <w:szCs w:val="22"/>
              </w:rPr>
            </w:pPr>
            <w:r>
              <w:rPr>
                <w:szCs w:val="22"/>
              </w:rPr>
              <w:t>19853</w:t>
            </w:r>
          </w:p>
        </w:tc>
      </w:tr>
      <w:tr w:rsidR="000F291A" w:rsidRPr="00AD2583" w:rsidTr="00CC48C9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27FB" w:rsidRDefault="009027FB" w:rsidP="009027FB">
            <w:pPr>
              <w:pStyle w:val="0"/>
              <w:spacing w:before="20" w:after="20"/>
              <w:ind w:left="71"/>
              <w:rPr>
                <w:b/>
                <w:szCs w:val="22"/>
              </w:rPr>
            </w:pPr>
            <w:r>
              <w:rPr>
                <w:b/>
                <w:szCs w:val="22"/>
              </w:rPr>
              <w:t>из специализированных колле</w:t>
            </w:r>
            <w:r>
              <w:rPr>
                <w:b/>
                <w:szCs w:val="22"/>
              </w:rPr>
              <w:t>к</w:t>
            </w:r>
            <w:r>
              <w:rPr>
                <w:b/>
                <w:szCs w:val="22"/>
              </w:rPr>
              <w:t>тивных средств размещения:</w:t>
            </w:r>
          </w:p>
          <w:p w:rsidR="000F291A" w:rsidRPr="00AD2583" w:rsidRDefault="000F291A" w:rsidP="009027FB">
            <w:pPr>
              <w:pStyle w:val="0"/>
              <w:spacing w:before="20" w:after="20"/>
              <w:ind w:left="71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санаторно-курортны</w:t>
            </w:r>
            <w:r w:rsidR="009027FB">
              <w:rPr>
                <w:b/>
                <w:szCs w:val="22"/>
              </w:rPr>
              <w:t>е</w:t>
            </w:r>
            <w:r w:rsidRPr="00AD2583">
              <w:rPr>
                <w:b/>
                <w:szCs w:val="22"/>
              </w:rPr>
              <w:t xml:space="preserve"> организаци</w:t>
            </w:r>
            <w:r w:rsidR="009027FB">
              <w:rPr>
                <w:b/>
                <w:szCs w:val="22"/>
              </w:rPr>
              <w:t>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ad"/>
              <w:spacing w:before="20" w:after="20"/>
              <w:rPr>
                <w:b/>
                <w:szCs w:val="22"/>
              </w:rPr>
            </w:pPr>
            <w:r>
              <w:rPr>
                <w:b/>
                <w:szCs w:val="22"/>
              </w:rPr>
              <w:t>35</w:t>
            </w:r>
          </w:p>
        </w:tc>
      </w:tr>
      <w:tr w:rsidR="000F291A" w:rsidRPr="00AD2583" w:rsidTr="00CC48C9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9027FB">
            <w:pPr>
              <w:pStyle w:val="0"/>
              <w:spacing w:before="20" w:after="20"/>
              <w:ind w:left="355"/>
              <w:rPr>
                <w:szCs w:val="22"/>
              </w:rPr>
            </w:pPr>
            <w:r w:rsidRPr="00AD2583">
              <w:rPr>
                <w:szCs w:val="22"/>
              </w:rPr>
              <w:t>в них число мест в месяц макс</w:t>
            </w:r>
            <w:r w:rsidRPr="00AD2583">
              <w:rPr>
                <w:szCs w:val="22"/>
              </w:rPr>
              <w:t>и</w:t>
            </w:r>
            <w:r w:rsidRPr="00AD2583">
              <w:rPr>
                <w:szCs w:val="22"/>
              </w:rPr>
              <w:t>мального развертывания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szCs w:val="22"/>
              </w:rPr>
            </w:pPr>
            <w:r w:rsidRPr="00AD2583">
              <w:rPr>
                <w:szCs w:val="22"/>
              </w:rPr>
              <w:t>6049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szCs w:val="22"/>
              </w:rPr>
            </w:pPr>
            <w:r w:rsidRPr="00AD2583">
              <w:rPr>
                <w:szCs w:val="22"/>
              </w:rPr>
              <w:t>6274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szCs w:val="22"/>
              </w:rPr>
            </w:pPr>
            <w:r w:rsidRPr="00AD2583">
              <w:rPr>
                <w:szCs w:val="22"/>
              </w:rPr>
              <w:t>6636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szCs w:val="22"/>
              </w:rPr>
            </w:pPr>
            <w:r w:rsidRPr="00AD2583">
              <w:rPr>
                <w:szCs w:val="22"/>
              </w:rPr>
              <w:t>6720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szCs w:val="22"/>
              </w:rPr>
            </w:pPr>
            <w:r w:rsidRPr="00AD2583">
              <w:rPr>
                <w:szCs w:val="22"/>
              </w:rPr>
              <w:t>7379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ad"/>
              <w:spacing w:before="20" w:after="20"/>
              <w:rPr>
                <w:szCs w:val="22"/>
              </w:rPr>
            </w:pPr>
            <w:r>
              <w:rPr>
                <w:szCs w:val="22"/>
              </w:rPr>
              <w:t>7151</w:t>
            </w:r>
          </w:p>
        </w:tc>
      </w:tr>
      <w:tr w:rsidR="000F291A" w:rsidRPr="00AD2583" w:rsidTr="00CC48C9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0F291A" w:rsidRPr="00AD2583" w:rsidRDefault="000F291A" w:rsidP="009027FB">
            <w:pPr>
              <w:pStyle w:val="0"/>
              <w:spacing w:before="20" w:after="20"/>
              <w:ind w:left="424" w:hanging="211"/>
              <w:rPr>
                <w:szCs w:val="22"/>
              </w:rPr>
            </w:pPr>
            <w:r w:rsidRPr="00AD2583">
              <w:rPr>
                <w:szCs w:val="22"/>
              </w:rPr>
              <w:t>из них: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0"/>
              <w:spacing w:before="20" w:after="20"/>
              <w:jc w:val="center"/>
              <w:rPr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0"/>
              <w:spacing w:before="20" w:after="20"/>
              <w:jc w:val="center"/>
              <w:rPr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0"/>
              <w:spacing w:before="20" w:after="20"/>
              <w:jc w:val="center"/>
              <w:rPr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0"/>
              <w:spacing w:before="20" w:after="20"/>
              <w:jc w:val="center"/>
              <w:rPr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0"/>
              <w:spacing w:before="20" w:after="20"/>
              <w:jc w:val="center"/>
              <w:rPr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0"/>
              <w:spacing w:before="20" w:after="20"/>
              <w:jc w:val="center"/>
              <w:rPr>
                <w:szCs w:val="22"/>
              </w:rPr>
            </w:pPr>
          </w:p>
        </w:tc>
      </w:tr>
      <w:tr w:rsidR="000F291A" w:rsidRPr="00AD2583" w:rsidTr="00CC48C9">
        <w:trPr>
          <w:cantSplit/>
        </w:trPr>
        <w:tc>
          <w:tcPr>
            <w:tcW w:w="411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CC48C9">
            <w:pPr>
              <w:pStyle w:val="0"/>
              <w:spacing w:before="20" w:after="20"/>
              <w:ind w:left="424"/>
              <w:rPr>
                <w:szCs w:val="22"/>
              </w:rPr>
            </w:pPr>
            <w:r w:rsidRPr="00AD2583">
              <w:rPr>
                <w:szCs w:val="22"/>
              </w:rPr>
              <w:t xml:space="preserve">санатории для взрослых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0"/>
              <w:spacing w:before="20" w:after="20"/>
              <w:jc w:val="center"/>
              <w:rPr>
                <w:szCs w:val="22"/>
              </w:rPr>
            </w:pPr>
            <w:r w:rsidRPr="00AD2583">
              <w:rPr>
                <w:szCs w:val="22"/>
              </w:rPr>
              <w:t>11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0"/>
              <w:spacing w:before="20" w:after="20"/>
              <w:jc w:val="center"/>
              <w:rPr>
                <w:szCs w:val="22"/>
              </w:rPr>
            </w:pPr>
            <w:r w:rsidRPr="00AD2583">
              <w:rPr>
                <w:szCs w:val="22"/>
              </w:rPr>
              <w:t>13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0"/>
              <w:spacing w:before="20" w:after="20"/>
              <w:jc w:val="center"/>
              <w:rPr>
                <w:szCs w:val="22"/>
              </w:rPr>
            </w:pPr>
            <w:r w:rsidRPr="00AD2583">
              <w:rPr>
                <w:szCs w:val="22"/>
              </w:rPr>
              <w:t>13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0"/>
              <w:spacing w:before="20" w:after="20"/>
              <w:jc w:val="center"/>
              <w:rPr>
                <w:szCs w:val="22"/>
              </w:rPr>
            </w:pPr>
            <w:r w:rsidRPr="00AD2583">
              <w:rPr>
                <w:szCs w:val="22"/>
              </w:rPr>
              <w:t>15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0"/>
              <w:spacing w:before="20" w:after="20"/>
              <w:jc w:val="center"/>
              <w:rPr>
                <w:szCs w:val="22"/>
              </w:rPr>
            </w:pPr>
            <w:r w:rsidRPr="00AD2583">
              <w:rPr>
                <w:szCs w:val="22"/>
              </w:rPr>
              <w:t>15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0"/>
              <w:spacing w:before="20" w:after="20"/>
              <w:jc w:val="center"/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</w:tr>
      <w:tr w:rsidR="000F291A" w:rsidRPr="00AD2583" w:rsidTr="00CC48C9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CC48C9">
            <w:pPr>
              <w:pStyle w:val="05"/>
              <w:spacing w:before="20" w:after="20"/>
              <w:ind w:left="707"/>
              <w:rPr>
                <w:szCs w:val="22"/>
              </w:rPr>
            </w:pPr>
            <w:r w:rsidRPr="00AD2583">
              <w:rPr>
                <w:szCs w:val="22"/>
              </w:rPr>
              <w:t>в них число мест в месяц ма</w:t>
            </w:r>
            <w:r w:rsidRPr="00AD2583">
              <w:rPr>
                <w:szCs w:val="22"/>
              </w:rPr>
              <w:t>к</w:t>
            </w:r>
            <w:r w:rsidRPr="00AD2583">
              <w:rPr>
                <w:szCs w:val="22"/>
              </w:rPr>
              <w:t>симального развертывания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szCs w:val="22"/>
                <w:lang w:val="en-US"/>
              </w:rPr>
            </w:pPr>
            <w:r w:rsidRPr="00AD2583">
              <w:rPr>
                <w:szCs w:val="22"/>
                <w:lang w:val="en-US"/>
              </w:rPr>
              <w:t>2132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szCs w:val="22"/>
                <w:lang w:val="en-US"/>
              </w:rPr>
            </w:pPr>
            <w:r w:rsidRPr="00AD2583">
              <w:rPr>
                <w:szCs w:val="22"/>
                <w:lang w:val="en-US"/>
              </w:rPr>
              <w:t>2525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szCs w:val="22"/>
              </w:rPr>
            </w:pPr>
            <w:r w:rsidRPr="00AD2583">
              <w:rPr>
                <w:szCs w:val="22"/>
              </w:rPr>
              <w:t>2743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szCs w:val="22"/>
              </w:rPr>
            </w:pPr>
            <w:r w:rsidRPr="00AD2583">
              <w:rPr>
                <w:szCs w:val="22"/>
              </w:rPr>
              <w:t>2625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szCs w:val="22"/>
              </w:rPr>
            </w:pPr>
            <w:r w:rsidRPr="00AD2583">
              <w:rPr>
                <w:szCs w:val="22"/>
              </w:rPr>
              <w:t>2768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ad"/>
              <w:spacing w:before="20" w:after="20"/>
              <w:rPr>
                <w:szCs w:val="22"/>
              </w:rPr>
            </w:pPr>
            <w:r>
              <w:rPr>
                <w:szCs w:val="22"/>
              </w:rPr>
              <w:t>2973</w:t>
            </w:r>
          </w:p>
        </w:tc>
      </w:tr>
      <w:tr w:rsidR="000F291A" w:rsidRPr="00AD2583" w:rsidTr="00CC48C9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CC48C9">
            <w:pPr>
              <w:pStyle w:val="0"/>
              <w:spacing w:before="20" w:after="20"/>
              <w:ind w:left="424"/>
              <w:rPr>
                <w:szCs w:val="22"/>
              </w:rPr>
            </w:pPr>
            <w:r w:rsidRPr="00AD2583">
              <w:rPr>
                <w:szCs w:val="22"/>
              </w:rPr>
              <w:t xml:space="preserve">санаторные оздоровительные </w:t>
            </w:r>
            <w:r>
              <w:rPr>
                <w:szCs w:val="22"/>
              </w:rPr>
              <w:br/>
            </w:r>
            <w:r w:rsidRPr="00AD2583">
              <w:rPr>
                <w:szCs w:val="22"/>
              </w:rPr>
              <w:t>лагеря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0"/>
              <w:spacing w:before="20" w:after="20"/>
              <w:jc w:val="center"/>
              <w:rPr>
                <w:szCs w:val="22"/>
              </w:rPr>
            </w:pPr>
            <w:r w:rsidRPr="00AD2583">
              <w:rPr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0"/>
              <w:spacing w:before="20" w:after="20"/>
              <w:jc w:val="center"/>
              <w:rPr>
                <w:szCs w:val="22"/>
              </w:rPr>
            </w:pPr>
            <w:r w:rsidRPr="00AD2583">
              <w:rPr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0"/>
              <w:spacing w:before="20" w:after="20"/>
              <w:jc w:val="center"/>
              <w:rPr>
                <w:szCs w:val="22"/>
              </w:rPr>
            </w:pPr>
            <w:r w:rsidRPr="00AD2583">
              <w:rPr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0"/>
              <w:spacing w:before="20" w:after="20"/>
              <w:jc w:val="center"/>
              <w:rPr>
                <w:szCs w:val="22"/>
              </w:rPr>
            </w:pPr>
            <w:r w:rsidRPr="00AD2583">
              <w:rPr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0"/>
              <w:spacing w:before="20" w:after="20"/>
              <w:jc w:val="center"/>
              <w:rPr>
                <w:szCs w:val="22"/>
              </w:rPr>
            </w:pPr>
            <w:r w:rsidRPr="00AD2583">
              <w:rPr>
                <w:szCs w:val="22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0"/>
              <w:spacing w:before="20" w:after="20"/>
              <w:jc w:val="center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</w:tr>
      <w:tr w:rsidR="000F291A" w:rsidRPr="00AD2583" w:rsidTr="00CC48C9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CC48C9">
            <w:pPr>
              <w:pStyle w:val="05"/>
              <w:spacing w:before="20" w:after="20"/>
              <w:ind w:left="707"/>
              <w:rPr>
                <w:szCs w:val="22"/>
              </w:rPr>
            </w:pPr>
            <w:r w:rsidRPr="00AD2583">
              <w:rPr>
                <w:szCs w:val="22"/>
              </w:rPr>
              <w:t>в них число мест в месяц ма</w:t>
            </w:r>
            <w:r w:rsidRPr="00AD2583">
              <w:rPr>
                <w:szCs w:val="22"/>
              </w:rPr>
              <w:t>к</w:t>
            </w:r>
            <w:r w:rsidRPr="00AD2583">
              <w:rPr>
                <w:szCs w:val="22"/>
              </w:rPr>
              <w:t>симального развертывания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CB0E28" w:rsidRDefault="000F291A" w:rsidP="00BF75A7">
            <w:pPr>
              <w:pStyle w:val="ad"/>
              <w:spacing w:before="20" w:after="20"/>
              <w:rPr>
                <w:szCs w:val="22"/>
              </w:rPr>
            </w:pPr>
            <w:r w:rsidRPr="00CB0E28">
              <w:rPr>
                <w:szCs w:val="22"/>
              </w:rPr>
              <w:t>2979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CB0E28" w:rsidRDefault="000F291A" w:rsidP="00BF75A7">
            <w:pPr>
              <w:pStyle w:val="ad"/>
              <w:spacing w:before="20" w:after="20"/>
              <w:rPr>
                <w:szCs w:val="22"/>
              </w:rPr>
            </w:pPr>
            <w:r w:rsidRPr="00CB0E28">
              <w:rPr>
                <w:szCs w:val="22"/>
              </w:rPr>
              <w:t>2829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szCs w:val="22"/>
              </w:rPr>
            </w:pPr>
            <w:r w:rsidRPr="00AD2583">
              <w:rPr>
                <w:szCs w:val="22"/>
              </w:rPr>
              <w:t>2957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szCs w:val="22"/>
              </w:rPr>
            </w:pPr>
            <w:r w:rsidRPr="00AD2583">
              <w:rPr>
                <w:szCs w:val="22"/>
              </w:rPr>
              <w:t>2942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szCs w:val="22"/>
              </w:rPr>
            </w:pPr>
            <w:r w:rsidRPr="00AD2583">
              <w:rPr>
                <w:szCs w:val="22"/>
              </w:rPr>
              <w:t>3576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ad"/>
              <w:spacing w:before="20" w:after="20"/>
              <w:rPr>
                <w:szCs w:val="22"/>
              </w:rPr>
            </w:pPr>
            <w:r>
              <w:rPr>
                <w:szCs w:val="22"/>
              </w:rPr>
              <w:t>3105</w:t>
            </w:r>
          </w:p>
        </w:tc>
      </w:tr>
      <w:tr w:rsidR="000F291A" w:rsidRPr="00AD2583" w:rsidTr="00CC48C9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CC48C9">
            <w:pPr>
              <w:pStyle w:val="0"/>
              <w:spacing w:before="20" w:after="20"/>
              <w:ind w:left="424"/>
              <w:rPr>
                <w:szCs w:val="22"/>
              </w:rPr>
            </w:pPr>
            <w:r w:rsidRPr="00AD2583">
              <w:rPr>
                <w:szCs w:val="22"/>
              </w:rPr>
              <w:t>санатории-профилактории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0"/>
              <w:spacing w:before="20" w:after="20"/>
              <w:jc w:val="center"/>
              <w:rPr>
                <w:szCs w:val="22"/>
              </w:rPr>
            </w:pPr>
            <w:r w:rsidRPr="00AD2583">
              <w:rPr>
                <w:szCs w:val="22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0"/>
              <w:spacing w:before="20" w:after="20"/>
              <w:jc w:val="center"/>
              <w:rPr>
                <w:szCs w:val="22"/>
              </w:rPr>
            </w:pPr>
            <w:r w:rsidRPr="00AD2583">
              <w:rPr>
                <w:szCs w:val="22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0"/>
              <w:spacing w:before="20" w:after="20"/>
              <w:jc w:val="center"/>
              <w:rPr>
                <w:szCs w:val="22"/>
              </w:rPr>
            </w:pPr>
            <w:r w:rsidRPr="00AD2583">
              <w:rPr>
                <w:szCs w:val="22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0"/>
              <w:spacing w:before="20" w:after="20"/>
              <w:jc w:val="center"/>
              <w:rPr>
                <w:szCs w:val="22"/>
              </w:rPr>
            </w:pPr>
            <w:r w:rsidRPr="00AD2583">
              <w:rPr>
                <w:szCs w:val="22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0"/>
              <w:spacing w:before="20" w:after="20"/>
              <w:jc w:val="center"/>
              <w:rPr>
                <w:szCs w:val="22"/>
              </w:rPr>
            </w:pPr>
            <w:r w:rsidRPr="00AD2583">
              <w:rPr>
                <w:szCs w:val="22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0"/>
              <w:spacing w:before="20" w:after="20"/>
              <w:jc w:val="center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</w:tr>
      <w:tr w:rsidR="000F291A" w:rsidRPr="00AD2583" w:rsidTr="00CC48C9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CC48C9">
            <w:pPr>
              <w:pStyle w:val="05"/>
              <w:spacing w:before="20" w:after="20"/>
              <w:ind w:left="707"/>
              <w:rPr>
                <w:szCs w:val="22"/>
              </w:rPr>
            </w:pPr>
            <w:r w:rsidRPr="00AD2583">
              <w:rPr>
                <w:szCs w:val="22"/>
              </w:rPr>
              <w:t>в них число мест в месяц ма</w:t>
            </w:r>
            <w:r w:rsidRPr="00AD2583">
              <w:rPr>
                <w:szCs w:val="22"/>
              </w:rPr>
              <w:t>к</w:t>
            </w:r>
            <w:r w:rsidRPr="00AD2583">
              <w:rPr>
                <w:szCs w:val="22"/>
              </w:rPr>
              <w:t>симального развертывания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szCs w:val="22"/>
                <w:lang w:val="en-US"/>
              </w:rPr>
            </w:pPr>
            <w:r w:rsidRPr="00AD2583">
              <w:rPr>
                <w:szCs w:val="22"/>
                <w:lang w:val="en-US"/>
              </w:rPr>
              <w:t>833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szCs w:val="22"/>
                <w:lang w:val="en-US"/>
              </w:rPr>
            </w:pPr>
            <w:r w:rsidRPr="00AD2583">
              <w:rPr>
                <w:szCs w:val="22"/>
                <w:lang w:val="en-US"/>
              </w:rPr>
              <w:t>815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szCs w:val="22"/>
              </w:rPr>
            </w:pPr>
            <w:r w:rsidRPr="00AD2583">
              <w:rPr>
                <w:szCs w:val="22"/>
              </w:rPr>
              <w:t>831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szCs w:val="22"/>
              </w:rPr>
            </w:pPr>
            <w:r w:rsidRPr="00AD2583">
              <w:rPr>
                <w:szCs w:val="22"/>
              </w:rPr>
              <w:t>1048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szCs w:val="22"/>
              </w:rPr>
            </w:pPr>
            <w:r w:rsidRPr="00AD2583">
              <w:rPr>
                <w:szCs w:val="22"/>
              </w:rPr>
              <w:t>930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ad"/>
              <w:spacing w:before="20" w:after="20"/>
              <w:rPr>
                <w:szCs w:val="22"/>
              </w:rPr>
            </w:pPr>
            <w:r>
              <w:rPr>
                <w:szCs w:val="22"/>
              </w:rPr>
              <w:t>968</w:t>
            </w:r>
          </w:p>
        </w:tc>
      </w:tr>
      <w:tr w:rsidR="000F291A" w:rsidRPr="00AD2583" w:rsidTr="00CC48C9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9027FB" w:rsidP="009027FB">
            <w:pPr>
              <w:pStyle w:val="0"/>
              <w:spacing w:before="20" w:after="20"/>
              <w:ind w:left="71"/>
              <w:rPr>
                <w:b/>
                <w:szCs w:val="22"/>
              </w:rPr>
            </w:pPr>
            <w:r>
              <w:rPr>
                <w:b/>
                <w:szCs w:val="22"/>
              </w:rPr>
              <w:t>о</w:t>
            </w:r>
            <w:r w:rsidR="000F291A" w:rsidRPr="00AD2583">
              <w:rPr>
                <w:b/>
                <w:szCs w:val="22"/>
              </w:rPr>
              <w:t xml:space="preserve">рганизации отдыха, турбазы </w:t>
            </w:r>
            <w:r w:rsidR="000F291A">
              <w:rPr>
                <w:b/>
                <w:szCs w:val="22"/>
              </w:rPr>
              <w:br/>
            </w:r>
            <w:r w:rsidR="000F291A" w:rsidRPr="00AD2583">
              <w:rPr>
                <w:b/>
                <w:szCs w:val="22"/>
              </w:rPr>
              <w:t>и общественные средства тран</w:t>
            </w:r>
            <w:r w:rsidR="000F291A" w:rsidRPr="00AD2583">
              <w:rPr>
                <w:b/>
                <w:szCs w:val="22"/>
              </w:rPr>
              <w:t>с</w:t>
            </w:r>
            <w:r w:rsidR="000F291A" w:rsidRPr="00AD2583">
              <w:rPr>
                <w:b/>
                <w:szCs w:val="22"/>
              </w:rPr>
              <w:t xml:space="preserve">порта (туристические поезда) </w:t>
            </w:r>
            <w:r w:rsidR="000F291A" w:rsidRPr="00AD2583">
              <w:rPr>
                <w:rStyle w:val="a9"/>
                <w:b/>
                <w:sz w:val="24"/>
                <w:szCs w:val="24"/>
              </w:rPr>
              <w:footnoteReference w:customMarkFollows="1" w:id="30"/>
              <w:t>2)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CB0E28" w:rsidRDefault="000F291A" w:rsidP="00BF75A7">
            <w:pPr>
              <w:pStyle w:val="ad"/>
              <w:spacing w:before="20" w:after="20"/>
              <w:rPr>
                <w:b/>
                <w:szCs w:val="22"/>
              </w:rPr>
            </w:pPr>
            <w:r w:rsidRPr="00CB0E28">
              <w:rPr>
                <w:b/>
                <w:szCs w:val="22"/>
              </w:rPr>
              <w:t>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CB0E28" w:rsidRDefault="000F291A" w:rsidP="00BF75A7">
            <w:pPr>
              <w:pStyle w:val="ad"/>
              <w:spacing w:before="20" w:after="20"/>
              <w:rPr>
                <w:b/>
                <w:szCs w:val="22"/>
              </w:rPr>
            </w:pPr>
            <w:r w:rsidRPr="00CB0E28">
              <w:rPr>
                <w:b/>
                <w:szCs w:val="22"/>
              </w:rPr>
              <w:t>116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107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ad"/>
              <w:spacing w:before="20" w:after="20"/>
              <w:rPr>
                <w:b/>
                <w:szCs w:val="22"/>
              </w:rPr>
            </w:pPr>
            <w:r>
              <w:rPr>
                <w:b/>
                <w:szCs w:val="22"/>
              </w:rPr>
              <w:t>102</w:t>
            </w:r>
          </w:p>
        </w:tc>
      </w:tr>
      <w:tr w:rsidR="000F291A" w:rsidRPr="00AD2583" w:rsidTr="00CC48C9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CC48C9">
            <w:pPr>
              <w:pStyle w:val="05"/>
              <w:spacing w:before="20" w:after="20"/>
              <w:ind w:left="424"/>
              <w:rPr>
                <w:szCs w:val="22"/>
              </w:rPr>
            </w:pPr>
            <w:r w:rsidRPr="00AD2583">
              <w:rPr>
                <w:szCs w:val="22"/>
              </w:rPr>
              <w:t>в них число мест в месяц макс</w:t>
            </w:r>
            <w:r w:rsidRPr="00AD2583">
              <w:rPr>
                <w:szCs w:val="22"/>
              </w:rPr>
              <w:t>и</w:t>
            </w:r>
            <w:r w:rsidRPr="00AD2583">
              <w:rPr>
                <w:szCs w:val="22"/>
              </w:rPr>
              <w:t>мального развертывания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szCs w:val="22"/>
              </w:rPr>
            </w:pPr>
            <w:r w:rsidRPr="00AD2583">
              <w:rPr>
                <w:szCs w:val="22"/>
              </w:rPr>
              <w:t>13901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szCs w:val="22"/>
              </w:rPr>
            </w:pPr>
            <w:r w:rsidRPr="00AD2583">
              <w:rPr>
                <w:szCs w:val="22"/>
              </w:rPr>
              <w:t>14288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szCs w:val="22"/>
              </w:rPr>
            </w:pPr>
            <w:r w:rsidRPr="00AD2583">
              <w:rPr>
                <w:szCs w:val="22"/>
              </w:rPr>
              <w:t>13396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szCs w:val="22"/>
              </w:rPr>
            </w:pPr>
            <w:r w:rsidRPr="00AD2583">
              <w:rPr>
                <w:szCs w:val="22"/>
              </w:rPr>
              <w:t>12168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20" w:after="20"/>
              <w:rPr>
                <w:szCs w:val="22"/>
              </w:rPr>
            </w:pPr>
            <w:r w:rsidRPr="00AD2583">
              <w:rPr>
                <w:szCs w:val="22"/>
              </w:rPr>
              <w:t>12711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ad"/>
              <w:spacing w:before="20" w:after="20"/>
              <w:rPr>
                <w:szCs w:val="22"/>
              </w:rPr>
            </w:pPr>
            <w:r>
              <w:rPr>
                <w:szCs w:val="22"/>
              </w:rPr>
              <w:t>12702</w:t>
            </w:r>
          </w:p>
        </w:tc>
      </w:tr>
    </w:tbl>
    <w:p w:rsidR="00977DED" w:rsidRPr="00AD2583" w:rsidRDefault="00977DED" w:rsidP="003D7CEA">
      <w:pPr>
        <w:spacing w:line="240" w:lineRule="auto"/>
        <w:rPr>
          <w:sz w:val="16"/>
          <w:szCs w:val="16"/>
        </w:rPr>
      </w:pPr>
    </w:p>
    <w:p w:rsidR="00BF1D41" w:rsidRPr="00AD2583" w:rsidRDefault="00623AE0" w:rsidP="00BF393E">
      <w:pPr>
        <w:pStyle w:val="aff2"/>
        <w:spacing w:after="200"/>
        <w:rPr>
          <w:sz w:val="28"/>
          <w:szCs w:val="28"/>
          <w:vertAlign w:val="superscript"/>
        </w:rPr>
      </w:pPr>
      <w:r w:rsidRPr="00AD2583">
        <w:lastRenderedPageBreak/>
        <w:t>Численность лиц, отдохнувших в специализированных коллективных средствах размещения</w:t>
      </w:r>
      <w:r w:rsidR="00BF1D41" w:rsidRPr="00AD2583">
        <w:t xml:space="preserve"> </w:t>
      </w:r>
      <w:r w:rsidR="00BF1D41" w:rsidRPr="00AD2583">
        <w:rPr>
          <w:rStyle w:val="a9"/>
          <w:sz w:val="28"/>
          <w:szCs w:val="28"/>
        </w:rPr>
        <w:footnoteReference w:id="31"/>
      </w:r>
      <w:r w:rsidR="00BF1D41" w:rsidRPr="00AD2583">
        <w:rPr>
          <w:sz w:val="28"/>
          <w:szCs w:val="28"/>
          <w:vertAlign w:val="superscript"/>
        </w:rPr>
        <w:t>)</w:t>
      </w:r>
    </w:p>
    <w:p w:rsidR="00BF1D41" w:rsidRPr="00AD2583" w:rsidRDefault="00623AE0" w:rsidP="00BF1D41">
      <w:pPr>
        <w:pStyle w:val="aff3"/>
      </w:pPr>
      <w:r w:rsidRPr="00AD2583">
        <w:t>(тыс. человек</w:t>
      </w:r>
      <w:r w:rsidR="00BF1D41" w:rsidRPr="00AD2583">
        <w:t>)</w:t>
      </w:r>
    </w:p>
    <w:tbl>
      <w:tblPr>
        <w:tblW w:w="9214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828"/>
        <w:gridCol w:w="897"/>
        <w:gridCol w:w="898"/>
        <w:gridCol w:w="898"/>
        <w:gridCol w:w="897"/>
        <w:gridCol w:w="898"/>
        <w:gridCol w:w="898"/>
      </w:tblGrid>
      <w:tr w:rsidR="006315C0" w:rsidRPr="00AD2583" w:rsidTr="00B86E83">
        <w:trPr>
          <w:cantSplit/>
        </w:trPr>
        <w:tc>
          <w:tcPr>
            <w:tcW w:w="38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6315C0" w:rsidRPr="00AD2583" w:rsidRDefault="006315C0" w:rsidP="00BF1D41">
            <w:pPr>
              <w:pStyle w:val="afe"/>
              <w:spacing w:before="60" w:after="40"/>
              <w:rPr>
                <w:b w:val="0"/>
              </w:rPr>
            </w:pPr>
          </w:p>
        </w:tc>
        <w:tc>
          <w:tcPr>
            <w:tcW w:w="89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60" w:after="40"/>
              <w:ind w:left="-57" w:right="-57"/>
            </w:pPr>
            <w:r w:rsidRPr="00AD2583">
              <w:t>2017</w:t>
            </w:r>
          </w:p>
        </w:tc>
        <w:tc>
          <w:tcPr>
            <w:tcW w:w="89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60" w:after="40"/>
              <w:ind w:left="-57" w:right="-57"/>
            </w:pPr>
            <w:r w:rsidRPr="00AD2583">
              <w:t>2018</w:t>
            </w:r>
          </w:p>
        </w:tc>
        <w:tc>
          <w:tcPr>
            <w:tcW w:w="89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60" w:after="40"/>
              <w:ind w:left="-57" w:right="-57"/>
            </w:pPr>
            <w:r w:rsidRPr="00AD2583">
              <w:t>2019</w:t>
            </w:r>
          </w:p>
        </w:tc>
        <w:tc>
          <w:tcPr>
            <w:tcW w:w="89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60" w:after="40"/>
              <w:ind w:left="-57" w:right="-57"/>
            </w:pPr>
            <w:r w:rsidRPr="00AD2583">
              <w:t>2020</w:t>
            </w:r>
          </w:p>
        </w:tc>
        <w:tc>
          <w:tcPr>
            <w:tcW w:w="89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2021</w:t>
            </w:r>
          </w:p>
        </w:tc>
        <w:tc>
          <w:tcPr>
            <w:tcW w:w="89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315C0" w:rsidRPr="00AD2583" w:rsidRDefault="006315C0" w:rsidP="00BF1D41">
            <w:pPr>
              <w:pStyle w:val="ad"/>
              <w:spacing w:before="60" w:after="40"/>
            </w:pPr>
            <w:r>
              <w:t>2022</w:t>
            </w:r>
          </w:p>
        </w:tc>
      </w:tr>
      <w:tr w:rsidR="000F291A" w:rsidRPr="00AD2583" w:rsidTr="00B86E83">
        <w:trPr>
          <w:cantSplit/>
        </w:trPr>
        <w:tc>
          <w:tcPr>
            <w:tcW w:w="3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6B2868">
            <w:pPr>
              <w:pStyle w:val="0"/>
              <w:spacing w:before="60" w:after="6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Число отдохнувших – всего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204,2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244,0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242,9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125,3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236,6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ad"/>
              <w:spacing w:before="60" w:after="60"/>
              <w:rPr>
                <w:b/>
                <w:szCs w:val="22"/>
              </w:rPr>
            </w:pPr>
            <w:r>
              <w:rPr>
                <w:b/>
                <w:szCs w:val="22"/>
              </w:rPr>
              <w:t>335,9</w:t>
            </w:r>
          </w:p>
        </w:tc>
      </w:tr>
      <w:tr w:rsidR="000F291A" w:rsidRPr="00AD2583" w:rsidTr="00CF7B0E">
        <w:trPr>
          <w:cantSplit/>
        </w:trPr>
        <w:tc>
          <w:tcPr>
            <w:tcW w:w="3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6B2868">
            <w:pPr>
              <w:pStyle w:val="05"/>
              <w:spacing w:before="60" w:after="60"/>
              <w:rPr>
                <w:sz w:val="21"/>
                <w:szCs w:val="21"/>
              </w:rPr>
            </w:pPr>
            <w:r w:rsidRPr="00AD2583">
              <w:rPr>
                <w:szCs w:val="22"/>
              </w:rPr>
              <w:t>в том числе</w:t>
            </w:r>
            <w:r w:rsidRPr="00AD2583">
              <w:rPr>
                <w:rFonts w:cs="Arial"/>
                <w:szCs w:val="22"/>
              </w:rPr>
              <w:t>:</w:t>
            </w:r>
            <w:r w:rsidRPr="00AD2583">
              <w:rPr>
                <w:rFonts w:cs="Arial"/>
                <w:szCs w:val="22"/>
              </w:rPr>
              <w:br/>
              <w:t>в санаторно-курортных орган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зациях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szCs w:val="22"/>
              </w:rPr>
            </w:pPr>
            <w:r w:rsidRPr="00AD2583">
              <w:rPr>
                <w:szCs w:val="22"/>
              </w:rPr>
              <w:t>116,9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szCs w:val="22"/>
              </w:rPr>
            </w:pPr>
            <w:r w:rsidRPr="00AD2583">
              <w:rPr>
                <w:szCs w:val="22"/>
              </w:rPr>
              <w:t>138,0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szCs w:val="22"/>
              </w:rPr>
            </w:pPr>
            <w:r w:rsidRPr="00AD2583">
              <w:rPr>
                <w:szCs w:val="22"/>
              </w:rPr>
              <w:t>140,2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szCs w:val="22"/>
              </w:rPr>
            </w:pPr>
            <w:r w:rsidRPr="00AD2583">
              <w:rPr>
                <w:szCs w:val="22"/>
              </w:rPr>
              <w:t>94,0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szCs w:val="22"/>
              </w:rPr>
            </w:pPr>
            <w:r w:rsidRPr="00AD2583">
              <w:rPr>
                <w:szCs w:val="22"/>
              </w:rPr>
              <w:t>147,4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ad"/>
              <w:spacing w:before="60" w:after="60"/>
              <w:rPr>
                <w:szCs w:val="22"/>
              </w:rPr>
            </w:pPr>
            <w:r>
              <w:rPr>
                <w:szCs w:val="22"/>
              </w:rPr>
              <w:t>193,1</w:t>
            </w:r>
          </w:p>
        </w:tc>
      </w:tr>
      <w:tr w:rsidR="000F291A" w:rsidRPr="00AD2583" w:rsidTr="00CF7B0E">
        <w:trPr>
          <w:cantSplit/>
        </w:trPr>
        <w:tc>
          <w:tcPr>
            <w:tcW w:w="3828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0F291A" w:rsidRPr="00AD2583" w:rsidRDefault="000F291A" w:rsidP="006B2868">
            <w:pPr>
              <w:pStyle w:val="12"/>
              <w:spacing w:before="60" w:after="60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из них: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szCs w:val="22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szCs w:val="22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szCs w:val="22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szCs w:val="22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ad"/>
              <w:spacing w:before="60" w:after="60"/>
              <w:rPr>
                <w:szCs w:val="22"/>
              </w:rPr>
            </w:pPr>
          </w:p>
        </w:tc>
      </w:tr>
      <w:tr w:rsidR="000F291A" w:rsidRPr="00AD2583" w:rsidTr="00CF7B0E">
        <w:trPr>
          <w:cantSplit/>
        </w:trPr>
        <w:tc>
          <w:tcPr>
            <w:tcW w:w="382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6B2868">
            <w:pPr>
              <w:pStyle w:val="12"/>
              <w:spacing w:before="60" w:after="60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в санаториях для взрослых </w:t>
            </w:r>
          </w:p>
        </w:tc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szCs w:val="22"/>
              </w:rPr>
            </w:pPr>
            <w:r w:rsidRPr="00AD2583">
              <w:rPr>
                <w:szCs w:val="22"/>
              </w:rPr>
              <w:t>52,9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szCs w:val="22"/>
              </w:rPr>
            </w:pPr>
            <w:r w:rsidRPr="00AD2583">
              <w:rPr>
                <w:szCs w:val="22"/>
              </w:rPr>
              <w:t>77,6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szCs w:val="22"/>
              </w:rPr>
            </w:pPr>
            <w:r w:rsidRPr="00AD2583">
              <w:rPr>
                <w:szCs w:val="22"/>
              </w:rPr>
              <w:t>78,2</w:t>
            </w:r>
          </w:p>
        </w:tc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szCs w:val="22"/>
              </w:rPr>
            </w:pPr>
            <w:r w:rsidRPr="00AD2583">
              <w:rPr>
                <w:szCs w:val="22"/>
              </w:rPr>
              <w:t>61,9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szCs w:val="22"/>
              </w:rPr>
            </w:pPr>
            <w:r w:rsidRPr="00AD2583">
              <w:rPr>
                <w:szCs w:val="22"/>
              </w:rPr>
              <w:t>86,1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ad"/>
              <w:spacing w:before="60" w:after="60"/>
              <w:rPr>
                <w:szCs w:val="22"/>
              </w:rPr>
            </w:pPr>
            <w:r>
              <w:rPr>
                <w:szCs w:val="22"/>
              </w:rPr>
              <w:t>118,3</w:t>
            </w:r>
          </w:p>
        </w:tc>
      </w:tr>
      <w:tr w:rsidR="000F291A" w:rsidRPr="00AD2583" w:rsidTr="00B86E83">
        <w:trPr>
          <w:cantSplit/>
        </w:trPr>
        <w:tc>
          <w:tcPr>
            <w:tcW w:w="3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6B2868">
            <w:pPr>
              <w:pStyle w:val="12"/>
              <w:spacing w:before="60" w:after="60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в санаторных оздоровител</w:t>
            </w:r>
            <w:r w:rsidRPr="00AD2583">
              <w:rPr>
                <w:rFonts w:cs="Arial"/>
                <w:szCs w:val="22"/>
              </w:rPr>
              <w:t>ь</w:t>
            </w:r>
            <w:r w:rsidRPr="00AD2583">
              <w:rPr>
                <w:rFonts w:cs="Arial"/>
                <w:szCs w:val="22"/>
              </w:rPr>
              <w:t>ных  лагерях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szCs w:val="22"/>
              </w:rPr>
            </w:pPr>
            <w:r w:rsidRPr="00AD2583">
              <w:rPr>
                <w:szCs w:val="22"/>
              </w:rPr>
              <w:t>41,3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szCs w:val="22"/>
              </w:rPr>
            </w:pPr>
            <w:r w:rsidRPr="00AD2583">
              <w:rPr>
                <w:szCs w:val="22"/>
              </w:rPr>
              <w:t>37,5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szCs w:val="22"/>
              </w:rPr>
            </w:pPr>
            <w:r w:rsidRPr="00AD2583">
              <w:rPr>
                <w:szCs w:val="22"/>
              </w:rPr>
              <w:t>38,6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szCs w:val="22"/>
              </w:rPr>
            </w:pPr>
            <w:r w:rsidRPr="00AD2583">
              <w:rPr>
                <w:szCs w:val="22"/>
              </w:rPr>
              <w:t>13,0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szCs w:val="22"/>
              </w:rPr>
            </w:pPr>
            <w:r w:rsidRPr="00AD2583">
              <w:rPr>
                <w:szCs w:val="22"/>
              </w:rPr>
              <w:t>38,8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ad"/>
              <w:spacing w:before="60" w:after="60"/>
              <w:rPr>
                <w:szCs w:val="22"/>
              </w:rPr>
            </w:pPr>
            <w:r>
              <w:rPr>
                <w:szCs w:val="22"/>
              </w:rPr>
              <w:t>51,8</w:t>
            </w:r>
          </w:p>
        </w:tc>
      </w:tr>
      <w:tr w:rsidR="000F291A" w:rsidRPr="00AD2583" w:rsidTr="00B86E83">
        <w:trPr>
          <w:cantSplit/>
        </w:trPr>
        <w:tc>
          <w:tcPr>
            <w:tcW w:w="3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6B2868">
            <w:pPr>
              <w:pStyle w:val="12"/>
              <w:spacing w:before="60" w:after="60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в санаториях-профилакториях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szCs w:val="22"/>
              </w:rPr>
            </w:pPr>
            <w:r w:rsidRPr="00AD2583">
              <w:rPr>
                <w:szCs w:val="22"/>
              </w:rPr>
              <w:t>21,2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szCs w:val="22"/>
              </w:rPr>
            </w:pPr>
            <w:r w:rsidRPr="00AD2583">
              <w:rPr>
                <w:szCs w:val="22"/>
              </w:rPr>
              <w:t>21,4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szCs w:val="22"/>
              </w:rPr>
            </w:pPr>
            <w:r w:rsidRPr="00AD2583">
              <w:rPr>
                <w:szCs w:val="22"/>
              </w:rPr>
              <w:t>21,7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szCs w:val="22"/>
              </w:rPr>
            </w:pPr>
            <w:r w:rsidRPr="00AD2583">
              <w:rPr>
                <w:szCs w:val="22"/>
              </w:rPr>
              <w:t>17,8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szCs w:val="22"/>
              </w:rPr>
            </w:pPr>
            <w:r w:rsidRPr="00AD2583">
              <w:rPr>
                <w:szCs w:val="22"/>
              </w:rPr>
              <w:t>20,9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ad"/>
              <w:spacing w:before="60" w:after="60"/>
              <w:rPr>
                <w:szCs w:val="22"/>
              </w:rPr>
            </w:pPr>
            <w:r>
              <w:rPr>
                <w:szCs w:val="22"/>
              </w:rPr>
              <w:t>21,4</w:t>
            </w:r>
          </w:p>
        </w:tc>
      </w:tr>
      <w:tr w:rsidR="000F291A" w:rsidRPr="00AD2583" w:rsidTr="00B86E83">
        <w:trPr>
          <w:cantSplit/>
        </w:trPr>
        <w:tc>
          <w:tcPr>
            <w:tcW w:w="38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6B2868">
            <w:pPr>
              <w:pStyle w:val="05"/>
              <w:spacing w:before="60" w:after="60"/>
              <w:rPr>
                <w:szCs w:val="22"/>
              </w:rPr>
            </w:pPr>
            <w:r w:rsidRPr="00AD2583">
              <w:rPr>
                <w:szCs w:val="22"/>
              </w:rPr>
              <w:t>в организациях отдыха, турб</w:t>
            </w:r>
            <w:r w:rsidRPr="00AD2583">
              <w:rPr>
                <w:szCs w:val="22"/>
              </w:rPr>
              <w:t>а</w:t>
            </w:r>
            <w:r w:rsidRPr="00AD2583">
              <w:rPr>
                <w:szCs w:val="22"/>
              </w:rPr>
              <w:t xml:space="preserve">зах и общественных средствах транспорта (туристических </w:t>
            </w:r>
            <w:r>
              <w:rPr>
                <w:szCs w:val="22"/>
              </w:rPr>
              <w:br/>
            </w:r>
            <w:r w:rsidRPr="00AD2583">
              <w:rPr>
                <w:szCs w:val="22"/>
              </w:rPr>
              <w:t xml:space="preserve">поездах) </w:t>
            </w:r>
            <w:r w:rsidRPr="00AD2583">
              <w:rPr>
                <w:rStyle w:val="a9"/>
                <w:sz w:val="24"/>
                <w:szCs w:val="24"/>
              </w:rPr>
              <w:footnoteReference w:customMarkFollows="1" w:id="32"/>
              <w:t>2)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szCs w:val="22"/>
              </w:rPr>
            </w:pPr>
            <w:r w:rsidRPr="00AD2583">
              <w:rPr>
                <w:szCs w:val="22"/>
              </w:rPr>
              <w:t>87,3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szCs w:val="22"/>
              </w:rPr>
            </w:pPr>
            <w:r w:rsidRPr="00AD2583">
              <w:rPr>
                <w:szCs w:val="22"/>
              </w:rPr>
              <w:t>106,0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szCs w:val="22"/>
              </w:rPr>
            </w:pPr>
            <w:r w:rsidRPr="00AD2583">
              <w:rPr>
                <w:szCs w:val="22"/>
              </w:rPr>
              <w:t>102,7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szCs w:val="22"/>
              </w:rPr>
            </w:pPr>
            <w:r w:rsidRPr="00AD2583">
              <w:rPr>
                <w:szCs w:val="22"/>
              </w:rPr>
              <w:t>31,3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szCs w:val="22"/>
              </w:rPr>
            </w:pPr>
            <w:r w:rsidRPr="00AD2583">
              <w:rPr>
                <w:szCs w:val="22"/>
              </w:rPr>
              <w:t>89,2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ad"/>
              <w:spacing w:before="60" w:after="60"/>
              <w:rPr>
                <w:szCs w:val="22"/>
              </w:rPr>
            </w:pPr>
            <w:r>
              <w:rPr>
                <w:szCs w:val="22"/>
              </w:rPr>
              <w:t>142,8</w:t>
            </w:r>
          </w:p>
        </w:tc>
      </w:tr>
    </w:tbl>
    <w:p w:rsidR="00BF1D41" w:rsidRPr="00AD2583" w:rsidRDefault="00BF1D41" w:rsidP="003D7CEA">
      <w:pPr>
        <w:spacing w:line="240" w:lineRule="auto"/>
        <w:rPr>
          <w:sz w:val="16"/>
          <w:szCs w:val="16"/>
        </w:rPr>
      </w:pPr>
    </w:p>
    <w:p w:rsidR="00BF393E" w:rsidRPr="00AD2583" w:rsidRDefault="00BF393E" w:rsidP="003D7CEA">
      <w:pPr>
        <w:spacing w:line="240" w:lineRule="auto"/>
        <w:rPr>
          <w:sz w:val="16"/>
          <w:szCs w:val="16"/>
        </w:rPr>
      </w:pPr>
    </w:p>
    <w:p w:rsidR="00B86E83" w:rsidRPr="00AD2583" w:rsidRDefault="00B86E83" w:rsidP="00B86E83">
      <w:pPr>
        <w:pStyle w:val="aff2"/>
        <w:spacing w:after="200"/>
        <w:rPr>
          <w:szCs w:val="24"/>
          <w:vertAlign w:val="superscript"/>
        </w:rPr>
      </w:pPr>
      <w:r w:rsidRPr="00AD2583">
        <w:t>Основные показатели деятельности туристских фирм</w:t>
      </w:r>
    </w:p>
    <w:tbl>
      <w:tblPr>
        <w:tblW w:w="9214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828"/>
        <w:gridCol w:w="897"/>
        <w:gridCol w:w="898"/>
        <w:gridCol w:w="898"/>
        <w:gridCol w:w="897"/>
        <w:gridCol w:w="898"/>
        <w:gridCol w:w="898"/>
      </w:tblGrid>
      <w:tr w:rsidR="006315C0" w:rsidRPr="00AD2583" w:rsidTr="006B2868">
        <w:trPr>
          <w:cantSplit/>
        </w:trPr>
        <w:tc>
          <w:tcPr>
            <w:tcW w:w="38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6315C0" w:rsidRPr="00AD2583" w:rsidRDefault="006315C0" w:rsidP="006B2868">
            <w:pPr>
              <w:pStyle w:val="afe"/>
              <w:spacing w:before="60" w:after="40"/>
              <w:rPr>
                <w:b w:val="0"/>
              </w:rPr>
            </w:pPr>
          </w:p>
        </w:tc>
        <w:tc>
          <w:tcPr>
            <w:tcW w:w="89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60" w:after="40"/>
              <w:ind w:left="-57" w:right="-57"/>
            </w:pPr>
            <w:r w:rsidRPr="00AD2583">
              <w:t>2017</w:t>
            </w:r>
          </w:p>
        </w:tc>
        <w:tc>
          <w:tcPr>
            <w:tcW w:w="89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60" w:after="40"/>
              <w:ind w:left="-57" w:right="-57"/>
            </w:pPr>
            <w:r w:rsidRPr="00AD2583">
              <w:t>2018</w:t>
            </w:r>
          </w:p>
        </w:tc>
        <w:tc>
          <w:tcPr>
            <w:tcW w:w="89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60" w:after="40"/>
              <w:ind w:left="-57" w:right="-57"/>
            </w:pPr>
            <w:r w:rsidRPr="00AD2583">
              <w:t>2019</w:t>
            </w:r>
          </w:p>
        </w:tc>
        <w:tc>
          <w:tcPr>
            <w:tcW w:w="89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60" w:after="40"/>
              <w:ind w:left="-57" w:right="-57"/>
            </w:pPr>
            <w:r w:rsidRPr="00AD2583">
              <w:t>2020</w:t>
            </w:r>
          </w:p>
        </w:tc>
        <w:tc>
          <w:tcPr>
            <w:tcW w:w="89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5C0" w:rsidRPr="00AD2583" w:rsidRDefault="006315C0" w:rsidP="00BF75A7">
            <w:pPr>
              <w:pStyle w:val="ad"/>
              <w:spacing w:before="60" w:after="40"/>
            </w:pPr>
            <w:r w:rsidRPr="00AD2583">
              <w:t>2021</w:t>
            </w:r>
          </w:p>
        </w:tc>
        <w:tc>
          <w:tcPr>
            <w:tcW w:w="89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315C0" w:rsidRPr="00AD2583" w:rsidRDefault="006315C0" w:rsidP="006B2868">
            <w:pPr>
              <w:pStyle w:val="ad"/>
              <w:spacing w:before="60" w:after="40"/>
            </w:pPr>
            <w:r>
              <w:t>2022</w:t>
            </w:r>
          </w:p>
        </w:tc>
      </w:tr>
      <w:tr w:rsidR="000F291A" w:rsidRPr="00AD2583" w:rsidTr="006B2868">
        <w:trPr>
          <w:cantSplit/>
        </w:trPr>
        <w:tc>
          <w:tcPr>
            <w:tcW w:w="3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393E">
            <w:pPr>
              <w:pStyle w:val="0"/>
              <w:spacing w:before="40" w:after="4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Число турфирм, единиц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327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342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286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307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320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ad"/>
              <w:spacing w:before="40" w:after="40"/>
              <w:rPr>
                <w:b/>
                <w:szCs w:val="22"/>
              </w:rPr>
            </w:pPr>
            <w:r>
              <w:rPr>
                <w:b/>
                <w:szCs w:val="22"/>
              </w:rPr>
              <w:t>321</w:t>
            </w:r>
          </w:p>
        </w:tc>
      </w:tr>
      <w:tr w:rsidR="000F291A" w:rsidRPr="00AD2583" w:rsidTr="006B2868">
        <w:trPr>
          <w:cantSplit/>
        </w:trPr>
        <w:tc>
          <w:tcPr>
            <w:tcW w:w="3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393E">
            <w:pPr>
              <w:pStyle w:val="05"/>
              <w:spacing w:before="40" w:after="40"/>
              <w:ind w:left="213"/>
              <w:rPr>
                <w:rFonts w:cs="Arial"/>
                <w:szCs w:val="22"/>
              </w:rPr>
            </w:pPr>
            <w:r w:rsidRPr="00AD2583">
              <w:rPr>
                <w:szCs w:val="22"/>
              </w:rPr>
              <w:t>в том числе занимались</w:t>
            </w:r>
            <w:r w:rsidRPr="00AD2583">
              <w:rPr>
                <w:rFonts w:cs="Arial"/>
                <w:szCs w:val="22"/>
              </w:rPr>
              <w:t>:</w:t>
            </w:r>
          </w:p>
          <w:p w:rsidR="000F291A" w:rsidRPr="00AD2583" w:rsidRDefault="000F291A" w:rsidP="00BF393E">
            <w:pPr>
              <w:pStyle w:val="05"/>
              <w:spacing w:before="40" w:after="40"/>
              <w:ind w:left="213"/>
              <w:rPr>
                <w:sz w:val="21"/>
                <w:szCs w:val="21"/>
              </w:rPr>
            </w:pPr>
            <w:r w:rsidRPr="00AD2583">
              <w:rPr>
                <w:rFonts w:cs="Arial"/>
                <w:szCs w:val="22"/>
              </w:rPr>
              <w:t>туроператорской деятельностью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14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ad"/>
              <w:spacing w:before="40" w:after="40"/>
              <w:rPr>
                <w:szCs w:val="22"/>
              </w:rPr>
            </w:pPr>
            <w:r>
              <w:rPr>
                <w:szCs w:val="22"/>
              </w:rPr>
              <w:t>9</w:t>
            </w:r>
          </w:p>
        </w:tc>
      </w:tr>
      <w:tr w:rsidR="000F291A" w:rsidRPr="00AD2583" w:rsidTr="006B2868">
        <w:trPr>
          <w:cantSplit/>
        </w:trPr>
        <w:tc>
          <w:tcPr>
            <w:tcW w:w="3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393E">
            <w:pPr>
              <w:pStyle w:val="12"/>
              <w:spacing w:before="40" w:after="40"/>
              <w:ind w:left="2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туроператорской и турагентской деятельностью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24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27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24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21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21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ad"/>
              <w:spacing w:before="40" w:after="40"/>
              <w:rPr>
                <w:szCs w:val="22"/>
              </w:rPr>
            </w:pPr>
            <w:r>
              <w:rPr>
                <w:szCs w:val="22"/>
              </w:rPr>
              <w:t>24</w:t>
            </w:r>
          </w:p>
        </w:tc>
      </w:tr>
      <w:tr w:rsidR="000F291A" w:rsidRPr="00AD2583" w:rsidTr="006B2868">
        <w:trPr>
          <w:cantSplit/>
        </w:trPr>
        <w:tc>
          <w:tcPr>
            <w:tcW w:w="3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393E">
            <w:pPr>
              <w:pStyle w:val="12"/>
              <w:spacing w:before="40" w:after="40"/>
              <w:ind w:left="213"/>
              <w:rPr>
                <w:rFonts w:cs="Arial"/>
                <w:szCs w:val="22"/>
              </w:rPr>
            </w:pPr>
            <w:proofErr w:type="spellStart"/>
            <w:r w:rsidRPr="00AD2583">
              <w:rPr>
                <w:rFonts w:cs="Arial"/>
                <w:szCs w:val="22"/>
              </w:rPr>
              <w:t>туагентской</w:t>
            </w:r>
            <w:proofErr w:type="spellEnd"/>
            <w:r w:rsidRPr="00AD2583">
              <w:rPr>
                <w:rFonts w:cs="Arial"/>
                <w:szCs w:val="22"/>
              </w:rPr>
              <w:t xml:space="preserve"> деятельностью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294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307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256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278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285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ad"/>
              <w:spacing w:before="40" w:after="40"/>
              <w:rPr>
                <w:szCs w:val="22"/>
              </w:rPr>
            </w:pPr>
            <w:r>
              <w:rPr>
                <w:szCs w:val="22"/>
              </w:rPr>
              <w:t>288</w:t>
            </w:r>
          </w:p>
        </w:tc>
      </w:tr>
      <w:tr w:rsidR="000F291A" w:rsidRPr="00AD2583" w:rsidTr="006B2868">
        <w:trPr>
          <w:cantSplit/>
        </w:trPr>
        <w:tc>
          <w:tcPr>
            <w:tcW w:w="3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393E">
            <w:pPr>
              <w:pStyle w:val="12"/>
              <w:spacing w:before="40" w:after="40"/>
              <w:ind w:left="2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экскурсионной деятельностью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ad"/>
              <w:spacing w:before="40" w:after="40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0F291A" w:rsidRPr="00AD2583" w:rsidTr="00B86E83">
        <w:trPr>
          <w:cantSplit/>
        </w:trPr>
        <w:tc>
          <w:tcPr>
            <w:tcW w:w="3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393E">
            <w:pPr>
              <w:pStyle w:val="0"/>
              <w:spacing w:before="40" w:after="4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Число реализованных насел</w:t>
            </w:r>
            <w:r w:rsidRPr="00AD2583">
              <w:rPr>
                <w:b/>
                <w:szCs w:val="22"/>
              </w:rPr>
              <w:t>е</w:t>
            </w:r>
            <w:r w:rsidRPr="00AD2583">
              <w:rPr>
                <w:b/>
                <w:szCs w:val="22"/>
              </w:rPr>
              <w:t>нию турпакетов, тыс. единиц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144,2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110,3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91,1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36,0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46,8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ad"/>
              <w:spacing w:before="40" w:after="40"/>
              <w:rPr>
                <w:b/>
                <w:szCs w:val="22"/>
              </w:rPr>
            </w:pPr>
            <w:r>
              <w:rPr>
                <w:b/>
                <w:szCs w:val="22"/>
              </w:rPr>
              <w:t>54,8</w:t>
            </w:r>
          </w:p>
        </w:tc>
      </w:tr>
      <w:tr w:rsidR="000F291A" w:rsidRPr="00AD2583" w:rsidTr="00B86E83">
        <w:trPr>
          <w:cantSplit/>
        </w:trPr>
        <w:tc>
          <w:tcPr>
            <w:tcW w:w="3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393E">
            <w:pPr>
              <w:pStyle w:val="05"/>
              <w:spacing w:before="40" w:after="40"/>
              <w:ind w:left="2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из них гражданам России:</w:t>
            </w:r>
          </w:p>
          <w:p w:rsidR="000F291A" w:rsidRPr="00AD2583" w:rsidRDefault="000F291A" w:rsidP="00BF393E">
            <w:pPr>
              <w:pStyle w:val="05"/>
              <w:spacing w:before="40" w:after="40"/>
              <w:ind w:left="2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по территории России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45,1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27,5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28,1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20,9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23,7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ad"/>
              <w:spacing w:before="40" w:after="40"/>
              <w:rPr>
                <w:szCs w:val="22"/>
              </w:rPr>
            </w:pPr>
            <w:r>
              <w:rPr>
                <w:szCs w:val="22"/>
              </w:rPr>
              <w:t>28,6</w:t>
            </w:r>
          </w:p>
        </w:tc>
      </w:tr>
      <w:tr w:rsidR="000F291A" w:rsidRPr="00AD2583" w:rsidTr="00B86E83">
        <w:trPr>
          <w:cantSplit/>
        </w:trPr>
        <w:tc>
          <w:tcPr>
            <w:tcW w:w="3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393E">
            <w:pPr>
              <w:pStyle w:val="05"/>
              <w:spacing w:before="40" w:after="40"/>
              <w:ind w:left="2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по зарубежным странам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88,5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67,8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61,3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14,9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23,0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ad"/>
              <w:spacing w:before="40" w:after="40"/>
              <w:rPr>
                <w:szCs w:val="22"/>
              </w:rPr>
            </w:pPr>
            <w:r>
              <w:rPr>
                <w:szCs w:val="22"/>
              </w:rPr>
              <w:t>26,0</w:t>
            </w:r>
          </w:p>
        </w:tc>
      </w:tr>
      <w:tr w:rsidR="000F291A" w:rsidRPr="00AD2583" w:rsidTr="00B86E83">
        <w:trPr>
          <w:cantSplit/>
        </w:trPr>
        <w:tc>
          <w:tcPr>
            <w:tcW w:w="3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393E">
            <w:pPr>
              <w:pStyle w:val="0"/>
              <w:spacing w:before="40" w:after="4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 xml:space="preserve">Число отправленных в туры российских туристов, </w:t>
            </w:r>
            <w:r>
              <w:rPr>
                <w:b/>
                <w:szCs w:val="22"/>
              </w:rPr>
              <w:br/>
            </w:r>
            <w:r w:rsidRPr="00AD2583">
              <w:rPr>
                <w:b/>
                <w:szCs w:val="22"/>
              </w:rPr>
              <w:t>тыс. человек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254,8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169,1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168,3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65,6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b/>
                <w:szCs w:val="22"/>
              </w:rPr>
            </w:pPr>
            <w:r w:rsidRPr="00AD2583">
              <w:rPr>
                <w:b/>
                <w:szCs w:val="22"/>
              </w:rPr>
              <w:t>94,6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ad"/>
              <w:spacing w:before="40" w:after="40"/>
              <w:rPr>
                <w:b/>
                <w:szCs w:val="22"/>
              </w:rPr>
            </w:pPr>
            <w:r>
              <w:rPr>
                <w:b/>
                <w:szCs w:val="22"/>
              </w:rPr>
              <w:t>109,4</w:t>
            </w:r>
          </w:p>
        </w:tc>
      </w:tr>
      <w:tr w:rsidR="000F291A" w:rsidRPr="00AD2583" w:rsidTr="00BF393E">
        <w:trPr>
          <w:cantSplit/>
        </w:trPr>
        <w:tc>
          <w:tcPr>
            <w:tcW w:w="3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393E">
            <w:pPr>
              <w:pStyle w:val="05"/>
              <w:spacing w:before="40" w:after="40"/>
              <w:ind w:left="2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в том числе:</w:t>
            </w:r>
          </w:p>
          <w:p w:rsidR="000F291A" w:rsidRPr="00AD2583" w:rsidRDefault="000F291A" w:rsidP="00BF393E">
            <w:pPr>
              <w:pStyle w:val="05"/>
              <w:spacing w:before="40" w:after="40"/>
              <w:ind w:left="2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по территории России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75,6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42,9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46,0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33,8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44,9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ad"/>
              <w:spacing w:before="40" w:after="40"/>
              <w:rPr>
                <w:szCs w:val="22"/>
              </w:rPr>
            </w:pPr>
            <w:r>
              <w:rPr>
                <w:szCs w:val="22"/>
              </w:rPr>
              <w:t>53,0</w:t>
            </w:r>
          </w:p>
        </w:tc>
      </w:tr>
      <w:tr w:rsidR="000F291A" w:rsidRPr="00AD2583" w:rsidTr="00BF393E">
        <w:trPr>
          <w:cantSplit/>
        </w:trPr>
        <w:tc>
          <w:tcPr>
            <w:tcW w:w="38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393E">
            <w:pPr>
              <w:pStyle w:val="05"/>
              <w:spacing w:before="40" w:after="40"/>
              <w:ind w:left="2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по зарубежным странам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179,2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126,2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122,3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31,8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40" w:after="40"/>
              <w:rPr>
                <w:szCs w:val="22"/>
              </w:rPr>
            </w:pPr>
            <w:r w:rsidRPr="00AD2583">
              <w:rPr>
                <w:szCs w:val="22"/>
              </w:rPr>
              <w:t>49,7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ad"/>
              <w:spacing w:before="40" w:after="40"/>
              <w:rPr>
                <w:szCs w:val="22"/>
              </w:rPr>
            </w:pPr>
            <w:r>
              <w:rPr>
                <w:szCs w:val="22"/>
              </w:rPr>
              <w:t>56,4</w:t>
            </w:r>
          </w:p>
        </w:tc>
      </w:tr>
    </w:tbl>
    <w:p w:rsidR="00623AE0" w:rsidRPr="00AD2583" w:rsidRDefault="00623AE0" w:rsidP="003D7CEA">
      <w:pPr>
        <w:spacing w:line="240" w:lineRule="auto"/>
        <w:rPr>
          <w:sz w:val="16"/>
          <w:szCs w:val="16"/>
        </w:rPr>
      </w:pPr>
    </w:p>
    <w:p w:rsidR="003B4F91" w:rsidRPr="00AD2583" w:rsidRDefault="00F55AC3" w:rsidP="00121A48">
      <w:pPr>
        <w:pStyle w:val="1d"/>
      </w:pPr>
      <w:bookmarkStart w:id="23" w:name="_Toc110930912"/>
      <w:r w:rsidRPr="00AD2583">
        <w:lastRenderedPageBreak/>
        <w:t>1</w:t>
      </w:r>
      <w:r w:rsidR="00AD6D55" w:rsidRPr="00AD2583">
        <w:t>1</w:t>
      </w:r>
      <w:r w:rsidR="003B4F91" w:rsidRPr="00AD2583">
        <w:t xml:space="preserve">. </w:t>
      </w:r>
      <w:r w:rsidR="00D53AA5" w:rsidRPr="00AD2583">
        <w:t>Р</w:t>
      </w:r>
      <w:r w:rsidR="00876D1A" w:rsidRPr="00AD2583">
        <w:t xml:space="preserve">егиональные </w:t>
      </w:r>
      <w:r w:rsidR="00D53AA5" w:rsidRPr="00AD2583">
        <w:t>п</w:t>
      </w:r>
      <w:r w:rsidR="003B4F91" w:rsidRPr="00AD2583">
        <w:t>оказатели</w:t>
      </w:r>
      <w:r w:rsidR="00E45E6A" w:rsidRPr="00AD2583">
        <w:t xml:space="preserve"> </w:t>
      </w:r>
      <w:r w:rsidR="00876D1A" w:rsidRPr="00AD2583">
        <w:br/>
        <w:t xml:space="preserve">системы национальных </w:t>
      </w:r>
      <w:r w:rsidR="00E45E6A" w:rsidRPr="00AD2583">
        <w:t>счетов</w:t>
      </w:r>
      <w:bookmarkEnd w:id="23"/>
    </w:p>
    <w:p w:rsidR="00282A6E" w:rsidRPr="00AD2583" w:rsidRDefault="00282A6E" w:rsidP="00887F17">
      <w:pPr>
        <w:spacing w:before="60" w:line="264" w:lineRule="auto"/>
        <w:ind w:firstLine="709"/>
        <w:rPr>
          <w:rFonts w:cs="Arial"/>
        </w:rPr>
      </w:pPr>
      <w:r w:rsidRPr="00AD2583">
        <w:rPr>
          <w:rFonts w:cs="Arial"/>
        </w:rPr>
        <w:t>В данном разделе публикуются региональные показатели системы национал</w:t>
      </w:r>
      <w:r w:rsidRPr="00AD2583">
        <w:rPr>
          <w:rFonts w:cs="Arial"/>
        </w:rPr>
        <w:t>ь</w:t>
      </w:r>
      <w:r w:rsidRPr="00AD2583">
        <w:rPr>
          <w:rFonts w:cs="Arial"/>
        </w:rPr>
        <w:t>ных счетов за 201</w:t>
      </w:r>
      <w:r w:rsidR="00195B6F">
        <w:rPr>
          <w:rFonts w:cs="Arial"/>
        </w:rPr>
        <w:t>7</w:t>
      </w:r>
      <w:r w:rsidR="00C46965" w:rsidRPr="00AD2583">
        <w:rPr>
          <w:rFonts w:cs="Arial"/>
        </w:rPr>
        <w:t>-202</w:t>
      </w:r>
      <w:r w:rsidR="00195B6F">
        <w:rPr>
          <w:rFonts w:cs="Arial"/>
        </w:rPr>
        <w:t>1</w:t>
      </w:r>
      <w:r w:rsidRPr="00AD2583">
        <w:rPr>
          <w:rFonts w:cs="Arial"/>
        </w:rPr>
        <w:t xml:space="preserve"> годы. </w:t>
      </w:r>
    </w:p>
    <w:p w:rsidR="00282A6E" w:rsidRPr="00AD2583" w:rsidRDefault="00282A6E" w:rsidP="00887F17">
      <w:pPr>
        <w:spacing w:before="60" w:line="264" w:lineRule="auto"/>
        <w:ind w:firstLine="709"/>
        <w:rPr>
          <w:rFonts w:cs="Arial"/>
        </w:rPr>
      </w:pPr>
      <w:r w:rsidRPr="00AD2583">
        <w:rPr>
          <w:rFonts w:cs="Arial"/>
          <w:b/>
        </w:rPr>
        <w:t>Валовой региональный продукт</w:t>
      </w:r>
      <w:r w:rsidRPr="00AD2583">
        <w:rPr>
          <w:rFonts w:cs="Arial"/>
        </w:rPr>
        <w:t xml:space="preserve"> (ВРП) – обобщающий показатель экономич</w:t>
      </w:r>
      <w:r w:rsidRPr="00AD2583">
        <w:rPr>
          <w:rFonts w:cs="Arial"/>
        </w:rPr>
        <w:t>е</w:t>
      </w:r>
      <w:r w:rsidRPr="00AD2583">
        <w:rPr>
          <w:rFonts w:cs="Arial"/>
        </w:rPr>
        <w:t xml:space="preserve">ской деятельности региона, характеризующий процесс производства товаров и услуг для конечного использования. </w:t>
      </w:r>
      <w:r w:rsidR="00C46965" w:rsidRPr="00AD2583">
        <w:rPr>
          <w:rFonts w:cs="Arial"/>
        </w:rPr>
        <w:t>Одновременно валовой региональный продукт предста</w:t>
      </w:r>
      <w:r w:rsidR="00C46965" w:rsidRPr="00AD2583">
        <w:rPr>
          <w:rFonts w:cs="Arial"/>
        </w:rPr>
        <w:t>в</w:t>
      </w:r>
      <w:r w:rsidR="00C46965" w:rsidRPr="00AD2583">
        <w:rPr>
          <w:rFonts w:cs="Arial"/>
        </w:rPr>
        <w:t xml:space="preserve">ляет собой валовую добавленную стоимость товаров и услуг, созданную резидентами региона, и определяется как разница между выпуском и промежуточным потреблением. </w:t>
      </w:r>
      <w:r w:rsidRPr="00AD2583">
        <w:rPr>
          <w:rFonts w:cs="Arial"/>
        </w:rPr>
        <w:t>ВРП рассчитывается в текущих основных це</w:t>
      </w:r>
      <w:r w:rsidR="00C46965" w:rsidRPr="00AD2583">
        <w:rPr>
          <w:rFonts w:cs="Arial"/>
        </w:rPr>
        <w:t>нах без чистых налогов на продукты</w:t>
      </w:r>
      <w:r w:rsidRPr="00AD2583">
        <w:rPr>
          <w:rFonts w:cs="Arial"/>
        </w:rPr>
        <w:t>, а та</w:t>
      </w:r>
      <w:r w:rsidRPr="00AD2583">
        <w:rPr>
          <w:rFonts w:cs="Arial"/>
        </w:rPr>
        <w:t>к</w:t>
      </w:r>
      <w:r w:rsidRPr="00AD2583">
        <w:rPr>
          <w:rFonts w:cs="Arial"/>
        </w:rPr>
        <w:t>же в постоянных це</w:t>
      </w:r>
      <w:r w:rsidR="00C46965" w:rsidRPr="00AD2583">
        <w:rPr>
          <w:rFonts w:cs="Arial"/>
        </w:rPr>
        <w:t>нах</w:t>
      </w:r>
      <w:r w:rsidRPr="00AD2583">
        <w:rPr>
          <w:rFonts w:cs="Arial"/>
        </w:rPr>
        <w:t>.</w:t>
      </w:r>
    </w:p>
    <w:p w:rsidR="00BA46D0" w:rsidRPr="00AD2583" w:rsidRDefault="00BA46D0" w:rsidP="00887F17">
      <w:pPr>
        <w:spacing w:before="60" w:line="264" w:lineRule="auto"/>
        <w:ind w:firstLine="709"/>
        <w:rPr>
          <w:rFonts w:cs="Arial"/>
        </w:rPr>
      </w:pPr>
      <w:r w:rsidRPr="00AD2583">
        <w:rPr>
          <w:rFonts w:cs="Arial"/>
          <w:b/>
        </w:rPr>
        <w:t>Основная цена</w:t>
      </w:r>
      <w:r w:rsidRPr="00AD2583">
        <w:rPr>
          <w:rFonts w:cs="Arial"/>
        </w:rPr>
        <w:t xml:space="preserve"> – цена, получаемая производителем за единицу товара </w:t>
      </w:r>
      <w:r w:rsidR="00CB0E28">
        <w:rPr>
          <w:rFonts w:cs="Arial"/>
        </w:rPr>
        <w:br/>
      </w:r>
      <w:r w:rsidRPr="00AD2583">
        <w:rPr>
          <w:rFonts w:cs="Arial"/>
        </w:rPr>
        <w:t>или услуги, без налогов на продукты, но включая субсидии на продукты.</w:t>
      </w:r>
    </w:p>
    <w:p w:rsidR="00BA46D0" w:rsidRPr="00AD2583" w:rsidRDefault="00BA46D0" w:rsidP="00887F17">
      <w:pPr>
        <w:spacing w:before="60" w:line="264" w:lineRule="auto"/>
        <w:ind w:firstLine="709"/>
        <w:rPr>
          <w:rFonts w:cs="Arial"/>
        </w:rPr>
      </w:pPr>
      <w:r w:rsidRPr="00AD2583">
        <w:rPr>
          <w:rFonts w:cs="Arial"/>
          <w:b/>
        </w:rPr>
        <w:t>Выпуск товаров и услуг</w:t>
      </w:r>
      <w:r w:rsidRPr="00AD2583">
        <w:rPr>
          <w:rFonts w:cs="Arial"/>
        </w:rPr>
        <w:t xml:space="preserve"> представляет собой суммарную стоимость товаров </w:t>
      </w:r>
      <w:r w:rsidR="00CB0E28">
        <w:rPr>
          <w:rFonts w:cs="Arial"/>
        </w:rPr>
        <w:br/>
      </w:r>
      <w:r w:rsidRPr="00AD2583">
        <w:rPr>
          <w:rFonts w:cs="Arial"/>
        </w:rPr>
        <w:t>и услуг, являющихся результатом произво</w:t>
      </w:r>
      <w:r w:rsidR="00C46965" w:rsidRPr="00AD2583">
        <w:rPr>
          <w:rFonts w:cs="Arial"/>
        </w:rPr>
        <w:t>дственной деятельности единиц-</w:t>
      </w:r>
      <w:r w:rsidRPr="00AD2583">
        <w:rPr>
          <w:rFonts w:cs="Arial"/>
        </w:rPr>
        <w:t>резидентов данной территории в отчетном периоде.</w:t>
      </w:r>
    </w:p>
    <w:p w:rsidR="00BA46D0" w:rsidRPr="00AD2583" w:rsidRDefault="00BA46D0" w:rsidP="00887F17">
      <w:pPr>
        <w:spacing w:before="60" w:line="264" w:lineRule="auto"/>
        <w:ind w:firstLine="709"/>
        <w:rPr>
          <w:rFonts w:cs="Arial"/>
        </w:rPr>
      </w:pPr>
      <w:r w:rsidRPr="00AD2583">
        <w:rPr>
          <w:rFonts w:cs="Arial"/>
          <w:b/>
        </w:rPr>
        <w:t>Промежуточное потребление</w:t>
      </w:r>
      <w:r w:rsidRPr="00AD2583">
        <w:rPr>
          <w:rFonts w:cs="Arial"/>
        </w:rPr>
        <w:t xml:space="preserve"> состоит из стоимости товаров и услуг, которые трансформируются или полностью потребляются в процессе производства в отчетном периоде. Потребление стоимости основного капитала не входит в состав промежуточн</w:t>
      </w:r>
      <w:r w:rsidRPr="00AD2583">
        <w:rPr>
          <w:rFonts w:cs="Arial"/>
        </w:rPr>
        <w:t>о</w:t>
      </w:r>
      <w:r w:rsidRPr="00AD2583">
        <w:rPr>
          <w:rFonts w:cs="Arial"/>
        </w:rPr>
        <w:t>го потребления.</w:t>
      </w:r>
    </w:p>
    <w:p w:rsidR="00282A6E" w:rsidRPr="00AD2583" w:rsidRDefault="00282A6E" w:rsidP="00887F17">
      <w:pPr>
        <w:spacing w:before="60" w:line="264" w:lineRule="auto"/>
        <w:ind w:firstLine="709"/>
        <w:rPr>
          <w:rFonts w:cs="Arial"/>
        </w:rPr>
      </w:pPr>
      <w:r w:rsidRPr="00AD2583">
        <w:rPr>
          <w:rFonts w:cs="Arial"/>
          <w:b/>
        </w:rPr>
        <w:t>Индекс физического объема валового регионального продукта</w:t>
      </w:r>
      <w:r w:rsidRPr="00AD2583">
        <w:rPr>
          <w:rFonts w:cs="Arial"/>
        </w:rPr>
        <w:t xml:space="preserve"> – относ</w:t>
      </w:r>
      <w:r w:rsidRPr="00AD2583">
        <w:rPr>
          <w:rFonts w:cs="Arial"/>
        </w:rPr>
        <w:t>и</w:t>
      </w:r>
      <w:r w:rsidRPr="00AD2583">
        <w:rPr>
          <w:rFonts w:cs="Arial"/>
        </w:rPr>
        <w:t>тельный показатель, характеризующий изменение объема валового регионального пр</w:t>
      </w:r>
      <w:r w:rsidRPr="00AD2583">
        <w:rPr>
          <w:rFonts w:cs="Arial"/>
        </w:rPr>
        <w:t>о</w:t>
      </w:r>
      <w:r w:rsidRPr="00AD2583">
        <w:rPr>
          <w:rFonts w:cs="Arial"/>
        </w:rPr>
        <w:t>дукта в текущем периоде по сравнению с баз</w:t>
      </w:r>
      <w:r w:rsidR="00C46965" w:rsidRPr="00AD2583">
        <w:rPr>
          <w:rFonts w:cs="Arial"/>
        </w:rPr>
        <w:t xml:space="preserve">исным. Этот индекс показывает, </w:t>
      </w:r>
      <w:r w:rsidR="00887F17" w:rsidRPr="00AD2583">
        <w:rPr>
          <w:rFonts w:cs="Arial"/>
        </w:rPr>
        <w:br/>
      </w:r>
      <w:r w:rsidRPr="00AD2583">
        <w:rPr>
          <w:rFonts w:cs="Arial"/>
        </w:rPr>
        <w:t xml:space="preserve">на сколько  увеличился (уменьшился) физический объем ВРП (т.е. исключается </w:t>
      </w:r>
      <w:r w:rsidR="00CB0E28">
        <w:rPr>
          <w:rFonts w:cs="Arial"/>
        </w:rPr>
        <w:br/>
      </w:r>
      <w:r w:rsidRPr="00AD2583">
        <w:rPr>
          <w:rFonts w:cs="Arial"/>
        </w:rPr>
        <w:t>влияние изменения цен).</w:t>
      </w:r>
    </w:p>
    <w:p w:rsidR="00282A6E" w:rsidRPr="00AD2583" w:rsidRDefault="00282A6E" w:rsidP="00887F17">
      <w:pPr>
        <w:spacing w:before="60" w:line="264" w:lineRule="auto"/>
        <w:ind w:firstLine="709"/>
        <w:rPr>
          <w:rFonts w:cs="Arial"/>
        </w:rPr>
      </w:pPr>
      <w:r w:rsidRPr="00AD2583">
        <w:rPr>
          <w:rFonts w:cs="Arial"/>
          <w:b/>
        </w:rPr>
        <w:t>Фактическое конечное потребление домашних хозяйств</w:t>
      </w:r>
      <w:r w:rsidRPr="00AD2583">
        <w:rPr>
          <w:rFonts w:cs="Arial"/>
        </w:rPr>
        <w:t xml:space="preserve"> – важнейший пок</w:t>
      </w:r>
      <w:r w:rsidRPr="00AD2583">
        <w:rPr>
          <w:rFonts w:cs="Arial"/>
        </w:rPr>
        <w:t>а</w:t>
      </w:r>
      <w:r w:rsidRPr="00AD2583">
        <w:rPr>
          <w:rFonts w:cs="Arial"/>
        </w:rPr>
        <w:t>затель, характеризующий конечное использование т</w:t>
      </w:r>
      <w:r w:rsidR="00C46965" w:rsidRPr="00AD2583">
        <w:rPr>
          <w:rFonts w:cs="Arial"/>
        </w:rPr>
        <w:t>оваров и услуг на территории рег</w:t>
      </w:r>
      <w:r w:rsidR="00C46965" w:rsidRPr="00AD2583">
        <w:rPr>
          <w:rFonts w:cs="Arial"/>
        </w:rPr>
        <w:t>и</w:t>
      </w:r>
      <w:r w:rsidR="00C46965" w:rsidRPr="00AD2583">
        <w:rPr>
          <w:rFonts w:cs="Arial"/>
        </w:rPr>
        <w:t>она</w:t>
      </w:r>
      <w:r w:rsidRPr="00AD2583">
        <w:rPr>
          <w:rFonts w:cs="Arial"/>
        </w:rPr>
        <w:t xml:space="preserve">. Домашние хозяйства потребляют товары и услуги за счет собственных доходов, </w:t>
      </w:r>
      <w:r w:rsidR="00CB0E28">
        <w:rPr>
          <w:rFonts w:cs="Arial"/>
        </w:rPr>
        <w:br/>
      </w:r>
      <w:r w:rsidRPr="00AD2583">
        <w:rPr>
          <w:rFonts w:cs="Arial"/>
        </w:rPr>
        <w:t xml:space="preserve">а также индивидуальные нерыночные услуги здравоохранения, образования, культуры и др. за счет </w:t>
      </w:r>
      <w:r w:rsidR="00C46965" w:rsidRPr="00AD2583">
        <w:rPr>
          <w:rFonts w:cs="Arial"/>
        </w:rPr>
        <w:t xml:space="preserve">средств </w:t>
      </w:r>
      <w:r w:rsidRPr="00AD2583">
        <w:rPr>
          <w:rFonts w:cs="Arial"/>
        </w:rPr>
        <w:t>государства и некоммерческих организаций, передаваемые д</w:t>
      </w:r>
      <w:r w:rsidRPr="00AD2583">
        <w:rPr>
          <w:rFonts w:cs="Arial"/>
        </w:rPr>
        <w:t>о</w:t>
      </w:r>
      <w:r w:rsidRPr="00AD2583">
        <w:rPr>
          <w:rFonts w:cs="Arial"/>
        </w:rPr>
        <w:t xml:space="preserve">машним хозяйствам в виде </w:t>
      </w:r>
      <w:r w:rsidR="00C46965" w:rsidRPr="00AD2583">
        <w:rPr>
          <w:rFonts w:cs="Arial"/>
        </w:rPr>
        <w:t xml:space="preserve">социальных </w:t>
      </w:r>
      <w:r w:rsidRPr="00AD2583">
        <w:rPr>
          <w:rFonts w:cs="Arial"/>
        </w:rPr>
        <w:t>трансфертов</w:t>
      </w:r>
      <w:r w:rsidR="00C46965" w:rsidRPr="00AD2583">
        <w:rPr>
          <w:rFonts w:cs="Arial"/>
        </w:rPr>
        <w:t xml:space="preserve"> в натуральной форме. В силу </w:t>
      </w:r>
      <w:r w:rsidR="00CB0E28">
        <w:rPr>
          <w:rFonts w:cs="Arial"/>
        </w:rPr>
        <w:br/>
      </w:r>
      <w:r w:rsidR="00C46965" w:rsidRPr="00AD2583">
        <w:rPr>
          <w:rFonts w:cs="Arial"/>
        </w:rPr>
        <w:t xml:space="preserve">значительных межрегиональных потоков трудовых ресурсов и населения показатели потребления домашних хозяйств рассчитываются исходя из географических границ территории региона. При расчете этого показателя соблюсти принцип </w:t>
      </w:r>
      <w:proofErr w:type="spellStart"/>
      <w:r w:rsidR="00C46965" w:rsidRPr="00AD2583">
        <w:rPr>
          <w:rFonts w:cs="Arial"/>
        </w:rPr>
        <w:t>резидентства</w:t>
      </w:r>
      <w:proofErr w:type="spellEnd"/>
      <w:r w:rsidR="00C46965" w:rsidRPr="00AD2583">
        <w:rPr>
          <w:rFonts w:cs="Arial"/>
        </w:rPr>
        <w:t xml:space="preserve"> д</w:t>
      </w:r>
      <w:r w:rsidR="00C46965" w:rsidRPr="00AD2583">
        <w:rPr>
          <w:rFonts w:cs="Arial"/>
        </w:rPr>
        <w:t>о</w:t>
      </w:r>
      <w:r w:rsidR="00C46965" w:rsidRPr="00AD2583">
        <w:rPr>
          <w:rFonts w:cs="Arial"/>
        </w:rPr>
        <w:t>машних хозяйств не представляется возможным, поэтому показатель «фактическое к</w:t>
      </w:r>
      <w:r w:rsidR="00C46965" w:rsidRPr="00AD2583">
        <w:rPr>
          <w:rFonts w:cs="Arial"/>
        </w:rPr>
        <w:t>о</w:t>
      </w:r>
      <w:r w:rsidR="00C46965" w:rsidRPr="00AD2583">
        <w:rPr>
          <w:rFonts w:cs="Arial"/>
        </w:rPr>
        <w:t>нечное потребление домашних хозяйств» отражает совокупное потребление потреб</w:t>
      </w:r>
      <w:r w:rsidR="00C46965" w:rsidRPr="00AD2583">
        <w:rPr>
          <w:rFonts w:cs="Arial"/>
        </w:rPr>
        <w:t>и</w:t>
      </w:r>
      <w:r w:rsidR="00C46965" w:rsidRPr="00AD2583">
        <w:rPr>
          <w:rFonts w:cs="Arial"/>
        </w:rPr>
        <w:t>тельских товаров и услуг на территории региона.</w:t>
      </w:r>
    </w:p>
    <w:p w:rsidR="00887F17" w:rsidRPr="00AD2583" w:rsidRDefault="00C46965" w:rsidP="00887F17">
      <w:pPr>
        <w:spacing w:before="60" w:line="264" w:lineRule="auto"/>
        <w:ind w:firstLine="709"/>
        <w:rPr>
          <w:rFonts w:cs="Arial"/>
        </w:rPr>
      </w:pPr>
      <w:r w:rsidRPr="00AD2583">
        <w:rPr>
          <w:rFonts w:cs="Arial"/>
        </w:rPr>
        <w:t>Расчет ВРП начиная с 2018 года</w:t>
      </w:r>
      <w:r w:rsidR="00404601" w:rsidRPr="00AD2583">
        <w:rPr>
          <w:rFonts w:cs="Arial"/>
        </w:rPr>
        <w:t xml:space="preserve"> выполнен с учетом следующих методологич</w:t>
      </w:r>
      <w:r w:rsidR="00404601" w:rsidRPr="00AD2583">
        <w:rPr>
          <w:rFonts w:cs="Arial"/>
        </w:rPr>
        <w:t>е</w:t>
      </w:r>
      <w:r w:rsidR="00404601" w:rsidRPr="00AD2583">
        <w:rPr>
          <w:rFonts w:cs="Arial"/>
        </w:rPr>
        <w:t>ских изменений</w:t>
      </w:r>
      <w:r w:rsidR="00887F17" w:rsidRPr="00AD2583">
        <w:rPr>
          <w:rFonts w:cs="Arial"/>
        </w:rPr>
        <w:t>. Впервые при расчете показателя ВРП величина потребления основн</w:t>
      </w:r>
      <w:r w:rsidR="00887F17" w:rsidRPr="00AD2583">
        <w:rPr>
          <w:rFonts w:cs="Arial"/>
        </w:rPr>
        <w:t>о</w:t>
      </w:r>
      <w:r w:rsidR="00887F17" w:rsidRPr="00AD2583">
        <w:rPr>
          <w:rFonts w:cs="Arial"/>
        </w:rPr>
        <w:t>го капитала определена по текущей рыночной стоимости основного капитала (ранее эта  величина рассчитывалась, исходя из восстановительной стоимости) и выполнен расчет стоимости жилищных услуг, производимых и потребляемых собственниками жилья.</w:t>
      </w:r>
    </w:p>
    <w:p w:rsidR="00404601" w:rsidRPr="00AD2583" w:rsidRDefault="00404601" w:rsidP="00BA46D0">
      <w:pPr>
        <w:ind w:firstLine="709"/>
        <w:rPr>
          <w:rFonts w:cs="Arial"/>
        </w:rPr>
      </w:pPr>
    </w:p>
    <w:p w:rsidR="003B4F91" w:rsidRPr="00AD2583" w:rsidRDefault="003B4F91" w:rsidP="00BA46D0">
      <w:pPr>
        <w:tabs>
          <w:tab w:val="left" w:pos="6521"/>
        </w:tabs>
        <w:ind w:right="-57" w:firstLine="0"/>
        <w:jc w:val="right"/>
      </w:pPr>
    </w:p>
    <w:p w:rsidR="003B4F91" w:rsidRPr="00AD2583" w:rsidRDefault="00812E0C" w:rsidP="000405D6">
      <w:pPr>
        <w:pStyle w:val="aff2"/>
        <w:spacing w:after="160" w:line="264" w:lineRule="auto"/>
      </w:pPr>
      <w:r w:rsidRPr="00AD2583">
        <w:lastRenderedPageBreak/>
        <w:t>В</w:t>
      </w:r>
      <w:r w:rsidR="003B4F91" w:rsidRPr="00AD2583">
        <w:t>алово</w:t>
      </w:r>
      <w:r w:rsidRPr="00AD2583">
        <w:t>й</w:t>
      </w:r>
      <w:r w:rsidR="003B4F91" w:rsidRPr="00AD2583">
        <w:t xml:space="preserve"> региональн</w:t>
      </w:r>
      <w:r w:rsidRPr="00AD2583">
        <w:t>ый</w:t>
      </w:r>
      <w:r w:rsidR="003B4F91" w:rsidRPr="00AD2583">
        <w:t xml:space="preserve"> продукт</w:t>
      </w:r>
      <w:r w:rsidRPr="00AD2583">
        <w:t xml:space="preserve"> </w:t>
      </w:r>
      <w:r w:rsidR="003B4F91" w:rsidRPr="00AD2583">
        <w:t>Новосибирской области</w:t>
      </w:r>
      <w:r w:rsidR="00034135" w:rsidRPr="00AD2583">
        <w:t xml:space="preserve"> </w:t>
      </w:r>
      <w:r w:rsidR="00034135" w:rsidRPr="00AD2583">
        <w:br/>
        <w:t>в сравнении с данными по</w:t>
      </w:r>
      <w:r w:rsidRPr="00AD2583">
        <w:t xml:space="preserve"> </w:t>
      </w:r>
      <w:r w:rsidR="00CB1281" w:rsidRPr="00AD2583">
        <w:t xml:space="preserve">Российской Федерации </w:t>
      </w:r>
      <w:r w:rsidR="00D133F4" w:rsidRPr="00AD2583">
        <w:rPr>
          <w:rStyle w:val="a9"/>
          <w:sz w:val="28"/>
          <w:szCs w:val="28"/>
        </w:rPr>
        <w:footnoteReference w:customMarkFollows="1" w:id="33"/>
        <w:t>1)</w:t>
      </w:r>
    </w:p>
    <w:p w:rsidR="003B4F91" w:rsidRPr="00AD2583" w:rsidRDefault="003B4F91" w:rsidP="00813EED">
      <w:pPr>
        <w:pStyle w:val="aff3"/>
      </w:pPr>
      <w:r w:rsidRPr="00AD2583">
        <w:t>(</w:t>
      </w:r>
      <w:r w:rsidR="00514E94" w:rsidRPr="00AD2583">
        <w:t xml:space="preserve">в </w:t>
      </w:r>
      <w:r w:rsidR="00C64077" w:rsidRPr="00AD2583">
        <w:t xml:space="preserve">текущих </w:t>
      </w:r>
      <w:r w:rsidR="00514E94" w:rsidRPr="00AD2583">
        <w:t>основных ценах</w:t>
      </w:r>
      <w:r w:rsidRPr="00AD2583">
        <w:t>)</w:t>
      </w:r>
    </w:p>
    <w:tbl>
      <w:tblPr>
        <w:tblW w:w="92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835"/>
        <w:gridCol w:w="1275"/>
        <w:gridCol w:w="1275"/>
        <w:gridCol w:w="1275"/>
        <w:gridCol w:w="1275"/>
        <w:gridCol w:w="1275"/>
      </w:tblGrid>
      <w:tr w:rsidR="006315C0" w:rsidRPr="00AD2583" w:rsidTr="00BF75A7">
        <w:trPr>
          <w:tblHeader/>
        </w:trPr>
        <w:tc>
          <w:tcPr>
            <w:tcW w:w="2835" w:type="dxa"/>
          </w:tcPr>
          <w:p w:rsidR="006315C0" w:rsidRPr="00AD2583" w:rsidRDefault="006315C0" w:rsidP="00404601">
            <w:pPr>
              <w:pStyle w:val="ad"/>
            </w:pPr>
          </w:p>
        </w:tc>
        <w:tc>
          <w:tcPr>
            <w:tcW w:w="1275" w:type="dxa"/>
            <w:vAlign w:val="bottom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1275" w:type="dxa"/>
            <w:vAlign w:val="bottom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1275" w:type="dxa"/>
            <w:vAlign w:val="bottom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1275" w:type="dxa"/>
          </w:tcPr>
          <w:p w:rsidR="006315C0" w:rsidRPr="00AD2583" w:rsidRDefault="006315C0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1275" w:type="dxa"/>
            <w:vAlign w:val="bottom"/>
          </w:tcPr>
          <w:p w:rsidR="006315C0" w:rsidRPr="00AD2583" w:rsidRDefault="006315C0" w:rsidP="00404601">
            <w:pPr>
              <w:pStyle w:val="ad"/>
              <w:ind w:left="-57" w:right="-57"/>
            </w:pPr>
            <w:r>
              <w:t>2021</w:t>
            </w:r>
          </w:p>
        </w:tc>
      </w:tr>
      <w:tr w:rsidR="00EA0B5F" w:rsidRPr="00AD2583" w:rsidTr="00BF75A7">
        <w:tc>
          <w:tcPr>
            <w:tcW w:w="2835" w:type="dxa"/>
            <w:tcBorders>
              <w:bottom w:val="single" w:sz="4" w:space="0" w:color="auto"/>
            </w:tcBorders>
          </w:tcPr>
          <w:p w:rsidR="00EA0B5F" w:rsidRPr="00AD2583" w:rsidRDefault="00EA0B5F" w:rsidP="000405D6">
            <w:pPr>
              <w:pStyle w:val="0"/>
              <w:spacing w:before="60" w:after="60"/>
              <w:ind w:right="-57"/>
            </w:pPr>
            <w:r w:rsidRPr="00AD2583">
              <w:t>Валовой региональный продукт, млн рублей</w:t>
            </w:r>
          </w:p>
          <w:p w:rsidR="00EA0B5F" w:rsidRPr="00AD2583" w:rsidRDefault="00EA0B5F" w:rsidP="000405D6">
            <w:pPr>
              <w:pStyle w:val="0"/>
              <w:spacing w:before="60" w:after="60"/>
              <w:ind w:left="176" w:right="-57"/>
            </w:pPr>
            <w:r w:rsidRPr="00AD2583">
              <w:t xml:space="preserve">Российская Федерация 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bottom"/>
          </w:tcPr>
          <w:p w:rsidR="00EA0B5F" w:rsidRPr="00AD2583" w:rsidRDefault="00EA0B5F" w:rsidP="00BF75A7">
            <w:pPr>
              <w:pStyle w:val="ad"/>
              <w:spacing w:before="60" w:after="60"/>
              <w:ind w:left="-57" w:right="-57"/>
            </w:pPr>
            <w:r w:rsidRPr="00AD2583">
              <w:t>79745093,9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bottom"/>
          </w:tcPr>
          <w:p w:rsidR="00EA0B5F" w:rsidRPr="00AD2583" w:rsidRDefault="00EA0B5F" w:rsidP="00BF75A7">
            <w:pPr>
              <w:pStyle w:val="ad"/>
              <w:spacing w:before="60" w:after="60"/>
              <w:ind w:left="-57" w:right="-57"/>
            </w:pPr>
            <w:r w:rsidRPr="00AD2583">
              <w:t>90202901,5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bottom"/>
          </w:tcPr>
          <w:p w:rsidR="00EA0B5F" w:rsidRPr="00AD2583" w:rsidRDefault="00EA0B5F" w:rsidP="00BF75A7">
            <w:pPr>
              <w:pStyle w:val="ad"/>
              <w:spacing w:before="60" w:after="60"/>
              <w:ind w:left="-57" w:right="-57"/>
            </w:pPr>
            <w:r w:rsidRPr="00AD2583">
              <w:t>95060662,3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bottom"/>
          </w:tcPr>
          <w:p w:rsidR="00EA0B5F" w:rsidRPr="00AD2583" w:rsidRDefault="00EA0B5F" w:rsidP="00240F31">
            <w:pPr>
              <w:pStyle w:val="ad"/>
              <w:spacing w:before="60" w:after="60"/>
              <w:ind w:left="-57" w:right="-57"/>
            </w:pPr>
            <w:r>
              <w:t>94410215,3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bottom"/>
          </w:tcPr>
          <w:p w:rsidR="00EA0B5F" w:rsidRPr="00AD2583" w:rsidRDefault="00EA0B5F" w:rsidP="00240F31">
            <w:pPr>
              <w:pStyle w:val="ad"/>
              <w:spacing w:before="60" w:after="60"/>
              <w:ind w:left="-113" w:right="-113"/>
            </w:pPr>
            <w:r>
              <w:t>121182987,5</w:t>
            </w:r>
          </w:p>
        </w:tc>
      </w:tr>
      <w:tr w:rsidR="00EA0B5F" w:rsidRPr="00AD2583" w:rsidTr="00BF75A7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EA0B5F" w:rsidRPr="00AD2583" w:rsidRDefault="00EA0B5F" w:rsidP="000405D6">
            <w:pPr>
              <w:pStyle w:val="0"/>
              <w:spacing w:before="60" w:after="60"/>
              <w:ind w:left="176" w:right="-57"/>
            </w:pPr>
            <w:r w:rsidRPr="00AD2583">
              <w:t>Новосибирская область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A0B5F" w:rsidRPr="00AD2583" w:rsidRDefault="00EA0B5F" w:rsidP="00BF75A7">
            <w:pPr>
              <w:pStyle w:val="ad"/>
              <w:spacing w:before="60" w:after="60"/>
              <w:ind w:left="-57" w:right="-57"/>
            </w:pPr>
            <w:r w:rsidRPr="00AD2583">
              <w:t>1179564,2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A0B5F" w:rsidRPr="00AD2583" w:rsidRDefault="00EA0B5F" w:rsidP="00BF75A7">
            <w:pPr>
              <w:pStyle w:val="ad"/>
              <w:spacing w:before="60" w:after="60"/>
              <w:ind w:left="-57" w:right="-57"/>
            </w:pPr>
            <w:r w:rsidRPr="00AD2583">
              <w:t>1301631,1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A0B5F" w:rsidRPr="00AD2583" w:rsidRDefault="00EA0B5F" w:rsidP="00BF75A7">
            <w:pPr>
              <w:pStyle w:val="ad"/>
              <w:spacing w:before="60" w:after="60"/>
              <w:ind w:left="-57" w:right="-57"/>
            </w:pPr>
            <w:r w:rsidRPr="00AD2583">
              <w:t>1332895,8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A0B5F" w:rsidRPr="00AD2583" w:rsidRDefault="00EA0B5F" w:rsidP="00240F31">
            <w:pPr>
              <w:pStyle w:val="ad"/>
              <w:spacing w:before="60" w:after="60"/>
              <w:ind w:left="-57" w:right="-57"/>
            </w:pPr>
            <w:r>
              <w:t>1358350,1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A0B5F" w:rsidRPr="00AD2583" w:rsidRDefault="00EA0B5F" w:rsidP="00240F31">
            <w:pPr>
              <w:pStyle w:val="ad"/>
              <w:spacing w:before="60" w:after="60"/>
              <w:ind w:left="-57" w:right="-57"/>
            </w:pPr>
            <w:r>
              <w:t>1617011,1</w:t>
            </w:r>
          </w:p>
        </w:tc>
      </w:tr>
      <w:tr w:rsidR="00EA0B5F" w:rsidRPr="00AD2583" w:rsidTr="00BF75A7">
        <w:tc>
          <w:tcPr>
            <w:tcW w:w="2835" w:type="dxa"/>
            <w:tcBorders>
              <w:top w:val="single" w:sz="4" w:space="0" w:color="auto"/>
            </w:tcBorders>
          </w:tcPr>
          <w:p w:rsidR="00EA0B5F" w:rsidRPr="00AD2583" w:rsidRDefault="00EA0B5F" w:rsidP="000405D6">
            <w:pPr>
              <w:pStyle w:val="0"/>
              <w:spacing w:before="60" w:after="60"/>
              <w:ind w:right="-57"/>
            </w:pPr>
            <w:r w:rsidRPr="00AD2583">
              <w:t>Валовой региональный продукт на душу насел</w:t>
            </w:r>
            <w:r w:rsidRPr="00AD2583">
              <w:t>е</w:t>
            </w:r>
            <w:r w:rsidRPr="00AD2583">
              <w:t>ния, рублей</w:t>
            </w:r>
          </w:p>
          <w:p w:rsidR="00EA0B5F" w:rsidRPr="00AD2583" w:rsidRDefault="00EA0B5F" w:rsidP="000405D6">
            <w:pPr>
              <w:pStyle w:val="0"/>
              <w:spacing w:before="60" w:after="60"/>
              <w:ind w:left="176" w:right="-57"/>
            </w:pPr>
            <w:r w:rsidRPr="00AD2583">
              <w:t>Российская Федерация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bottom"/>
          </w:tcPr>
          <w:p w:rsidR="00EA0B5F" w:rsidRPr="00AD2583" w:rsidRDefault="00EA0B5F" w:rsidP="00BF75A7">
            <w:pPr>
              <w:pStyle w:val="ad"/>
              <w:spacing w:before="60" w:after="60"/>
              <w:ind w:left="-57" w:right="-57"/>
            </w:pPr>
            <w:r w:rsidRPr="00AD2583">
              <w:t>543066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bottom"/>
          </w:tcPr>
          <w:p w:rsidR="00EA0B5F" w:rsidRPr="00AD2583" w:rsidRDefault="00EA0B5F" w:rsidP="00BF75A7">
            <w:pPr>
              <w:pStyle w:val="ad"/>
              <w:spacing w:before="60" w:after="60"/>
              <w:ind w:left="-57" w:right="-57"/>
            </w:pPr>
            <w:r w:rsidRPr="00AD2583">
              <w:t>614333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bottom"/>
          </w:tcPr>
          <w:p w:rsidR="00EA0B5F" w:rsidRPr="00AD2583" w:rsidRDefault="00EA0B5F" w:rsidP="00BF75A7">
            <w:pPr>
              <w:pStyle w:val="ad"/>
              <w:spacing w:before="60" w:after="60"/>
              <w:ind w:left="-57" w:right="-57"/>
            </w:pPr>
            <w:r w:rsidRPr="00AD2583">
              <w:t>647708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bottom"/>
          </w:tcPr>
          <w:p w:rsidR="00EA0B5F" w:rsidRPr="00AD2583" w:rsidRDefault="00EA0B5F" w:rsidP="00240F31">
            <w:pPr>
              <w:pStyle w:val="ad"/>
              <w:spacing w:before="60" w:after="60"/>
              <w:ind w:left="-57" w:right="-57"/>
            </w:pPr>
            <w:r>
              <w:t>644615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bottom"/>
          </w:tcPr>
          <w:p w:rsidR="00EA0B5F" w:rsidRPr="00AD2583" w:rsidRDefault="00EA0B5F" w:rsidP="00240F31">
            <w:pPr>
              <w:pStyle w:val="ad"/>
              <w:spacing w:before="60" w:after="60"/>
              <w:ind w:left="-57" w:right="-57"/>
            </w:pPr>
            <w:r>
              <w:t>830793</w:t>
            </w:r>
          </w:p>
        </w:tc>
      </w:tr>
      <w:tr w:rsidR="00EA0B5F" w:rsidRPr="00AD2583" w:rsidTr="00BF75A7">
        <w:tc>
          <w:tcPr>
            <w:tcW w:w="2835" w:type="dxa"/>
          </w:tcPr>
          <w:p w:rsidR="00EA0B5F" w:rsidRPr="00AD2583" w:rsidRDefault="00EA0B5F" w:rsidP="000405D6">
            <w:pPr>
              <w:pStyle w:val="0"/>
              <w:spacing w:before="60" w:after="60"/>
              <w:ind w:left="176" w:right="-57"/>
            </w:pPr>
            <w:r w:rsidRPr="00AD2583">
              <w:t>Новосибирская область</w:t>
            </w:r>
          </w:p>
        </w:tc>
        <w:tc>
          <w:tcPr>
            <w:tcW w:w="1275" w:type="dxa"/>
            <w:vAlign w:val="bottom"/>
          </w:tcPr>
          <w:p w:rsidR="00EA0B5F" w:rsidRPr="00AD2583" w:rsidRDefault="00EA0B5F" w:rsidP="00BF75A7">
            <w:pPr>
              <w:pStyle w:val="ad"/>
              <w:spacing w:before="60" w:after="60"/>
              <w:ind w:left="-57" w:right="-57"/>
            </w:pPr>
            <w:r w:rsidRPr="00AD2583">
              <w:t>423663</w:t>
            </w:r>
          </w:p>
        </w:tc>
        <w:tc>
          <w:tcPr>
            <w:tcW w:w="1275" w:type="dxa"/>
            <w:vAlign w:val="bottom"/>
          </w:tcPr>
          <w:p w:rsidR="00EA0B5F" w:rsidRPr="00AD2583" w:rsidRDefault="00EA0B5F" w:rsidP="00BF75A7">
            <w:pPr>
              <w:pStyle w:val="ad"/>
              <w:spacing w:before="60" w:after="60"/>
              <w:ind w:left="-57" w:right="-57"/>
            </w:pPr>
            <w:r w:rsidRPr="00AD2583">
              <w:t>466348</w:t>
            </w:r>
          </w:p>
        </w:tc>
        <w:tc>
          <w:tcPr>
            <w:tcW w:w="1275" w:type="dxa"/>
            <w:vAlign w:val="bottom"/>
          </w:tcPr>
          <w:p w:rsidR="00EA0B5F" w:rsidRPr="00AD2583" w:rsidRDefault="00EA0B5F" w:rsidP="00BF75A7">
            <w:pPr>
              <w:pStyle w:val="ad"/>
              <w:spacing w:before="60" w:after="60"/>
              <w:ind w:left="-57" w:right="-57"/>
            </w:pPr>
            <w:r w:rsidRPr="00AD2583">
              <w:t>476753</w:t>
            </w:r>
          </w:p>
        </w:tc>
        <w:tc>
          <w:tcPr>
            <w:tcW w:w="1275" w:type="dxa"/>
            <w:vAlign w:val="bottom"/>
          </w:tcPr>
          <w:p w:rsidR="00EA0B5F" w:rsidRPr="00AD2583" w:rsidRDefault="00EA0B5F" w:rsidP="00240F31">
            <w:pPr>
              <w:pStyle w:val="ad"/>
              <w:spacing w:before="60" w:after="60"/>
              <w:ind w:left="-57" w:right="-57"/>
            </w:pPr>
            <w:r>
              <w:t>486515</w:t>
            </w:r>
          </w:p>
        </w:tc>
        <w:tc>
          <w:tcPr>
            <w:tcW w:w="1275" w:type="dxa"/>
            <w:vAlign w:val="bottom"/>
          </w:tcPr>
          <w:p w:rsidR="00EA0B5F" w:rsidRPr="00AD2583" w:rsidRDefault="00EA0B5F" w:rsidP="00240F31">
            <w:pPr>
              <w:pStyle w:val="ad"/>
              <w:spacing w:before="60" w:after="60"/>
              <w:ind w:left="-57" w:right="-57"/>
            </w:pPr>
            <w:r>
              <w:t>581018</w:t>
            </w:r>
          </w:p>
        </w:tc>
      </w:tr>
    </w:tbl>
    <w:p w:rsidR="003B4F91" w:rsidRPr="00AD2583" w:rsidRDefault="003B4F91" w:rsidP="00404601">
      <w:pPr>
        <w:pStyle w:val="a8"/>
        <w:tabs>
          <w:tab w:val="clear" w:pos="4536"/>
          <w:tab w:val="clear" w:pos="9072"/>
        </w:tabs>
        <w:rPr>
          <w:sz w:val="20"/>
        </w:rPr>
      </w:pPr>
    </w:p>
    <w:p w:rsidR="003B4F91" w:rsidRPr="00AD2583" w:rsidRDefault="003B4F91" w:rsidP="000405D6">
      <w:pPr>
        <w:pStyle w:val="aff2"/>
        <w:widowControl w:val="0"/>
        <w:spacing w:after="160" w:line="264" w:lineRule="auto"/>
      </w:pPr>
      <w:r w:rsidRPr="00AD2583">
        <w:t>Индекс физического объема</w:t>
      </w:r>
      <w:r w:rsidR="009352FF" w:rsidRPr="00AD2583">
        <w:t xml:space="preserve"> </w:t>
      </w:r>
      <w:r w:rsidRPr="00AD2583">
        <w:t>валового регионального продукта</w:t>
      </w:r>
      <w:r w:rsidRPr="00AD2583">
        <w:br/>
        <w:t>Новосибирской области</w:t>
      </w:r>
      <w:r w:rsidR="00034135" w:rsidRPr="00AD2583">
        <w:t xml:space="preserve"> в сравнении с данными </w:t>
      </w:r>
      <w:r w:rsidR="00034135" w:rsidRPr="00AD2583">
        <w:br/>
        <w:t>по</w:t>
      </w:r>
      <w:r w:rsidR="009352FF" w:rsidRPr="00AD2583">
        <w:t xml:space="preserve"> </w:t>
      </w:r>
      <w:r w:rsidRPr="00AD2583">
        <w:t>Российской Федера</w:t>
      </w:r>
      <w:r w:rsidR="00CA4338" w:rsidRPr="00AD2583">
        <w:t>ции</w:t>
      </w:r>
    </w:p>
    <w:p w:rsidR="003B4F91" w:rsidRPr="00AD2583" w:rsidRDefault="003B4F91">
      <w:pPr>
        <w:pStyle w:val="aff3"/>
      </w:pPr>
      <w:r w:rsidRPr="00AD2583">
        <w:t>(</w:t>
      </w:r>
      <w:r w:rsidR="00813EED" w:rsidRPr="00AD2583">
        <w:t xml:space="preserve">в </w:t>
      </w:r>
      <w:r w:rsidR="006F5965" w:rsidRPr="00AD2583">
        <w:t>постоянн</w:t>
      </w:r>
      <w:r w:rsidR="00813EED" w:rsidRPr="00AD2583">
        <w:t xml:space="preserve">ых ценах, </w:t>
      </w:r>
      <w:r w:rsidRPr="00AD2583">
        <w:t>в % к предыдущему году)</w:t>
      </w:r>
    </w:p>
    <w:tbl>
      <w:tblPr>
        <w:tblW w:w="9214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61"/>
        <w:gridCol w:w="1190"/>
        <w:gridCol w:w="1191"/>
        <w:gridCol w:w="1190"/>
        <w:gridCol w:w="1191"/>
        <w:gridCol w:w="1191"/>
      </w:tblGrid>
      <w:tr w:rsidR="006315C0" w:rsidRPr="00AD2583" w:rsidTr="006315C0">
        <w:tc>
          <w:tcPr>
            <w:tcW w:w="3261" w:type="dxa"/>
          </w:tcPr>
          <w:p w:rsidR="006315C0" w:rsidRPr="00AD2583" w:rsidRDefault="006315C0" w:rsidP="00404601">
            <w:pPr>
              <w:pStyle w:val="ad"/>
            </w:pPr>
          </w:p>
        </w:tc>
        <w:tc>
          <w:tcPr>
            <w:tcW w:w="1190" w:type="dxa"/>
            <w:vAlign w:val="bottom"/>
          </w:tcPr>
          <w:p w:rsidR="006315C0" w:rsidRPr="00AD2583" w:rsidRDefault="006315C0" w:rsidP="00404601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1191" w:type="dxa"/>
            <w:vAlign w:val="bottom"/>
          </w:tcPr>
          <w:p w:rsidR="006315C0" w:rsidRPr="00AD2583" w:rsidRDefault="006315C0" w:rsidP="00404601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1190" w:type="dxa"/>
            <w:vAlign w:val="bottom"/>
          </w:tcPr>
          <w:p w:rsidR="006315C0" w:rsidRPr="00AD2583" w:rsidRDefault="006315C0" w:rsidP="00404601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1191" w:type="dxa"/>
          </w:tcPr>
          <w:p w:rsidR="006315C0" w:rsidRPr="00AD2583" w:rsidRDefault="008468DD" w:rsidP="00404601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1191" w:type="dxa"/>
          </w:tcPr>
          <w:p w:rsidR="006315C0" w:rsidRPr="008468DD" w:rsidRDefault="008468DD" w:rsidP="00404601">
            <w:pPr>
              <w:pStyle w:val="ad"/>
              <w:ind w:left="-57" w:right="-57"/>
              <w:rPr>
                <w:lang w:val="en-US"/>
              </w:rPr>
            </w:pPr>
            <w:r>
              <w:rPr>
                <w:lang w:val="en-US"/>
              </w:rPr>
              <w:t>2021</w:t>
            </w:r>
          </w:p>
        </w:tc>
      </w:tr>
      <w:tr w:rsidR="00EA0B5F" w:rsidRPr="00AD2583" w:rsidTr="002E49A9">
        <w:tc>
          <w:tcPr>
            <w:tcW w:w="3261" w:type="dxa"/>
          </w:tcPr>
          <w:p w:rsidR="00EA0B5F" w:rsidRPr="00AD2583" w:rsidRDefault="00EA0B5F" w:rsidP="000405D6">
            <w:pPr>
              <w:pStyle w:val="0"/>
              <w:spacing w:before="60" w:after="60"/>
              <w:ind w:right="-57"/>
            </w:pPr>
            <w:r w:rsidRPr="00AD2583">
              <w:t>Российская Федерация</w:t>
            </w:r>
          </w:p>
        </w:tc>
        <w:tc>
          <w:tcPr>
            <w:tcW w:w="1190" w:type="dxa"/>
            <w:vAlign w:val="bottom"/>
          </w:tcPr>
          <w:p w:rsidR="00EA0B5F" w:rsidRPr="00AD2583" w:rsidRDefault="00EA0B5F" w:rsidP="000405D6">
            <w:pPr>
              <w:pStyle w:val="ad"/>
              <w:spacing w:before="60" w:after="60"/>
            </w:pPr>
            <w:r w:rsidRPr="00AD2583">
              <w:t>101,9</w:t>
            </w:r>
          </w:p>
        </w:tc>
        <w:tc>
          <w:tcPr>
            <w:tcW w:w="1191" w:type="dxa"/>
            <w:vAlign w:val="bottom"/>
          </w:tcPr>
          <w:p w:rsidR="00EA0B5F" w:rsidRPr="00AD2583" w:rsidRDefault="00EA0B5F" w:rsidP="000405D6">
            <w:pPr>
              <w:pStyle w:val="ad"/>
              <w:spacing w:before="60" w:after="60"/>
            </w:pPr>
            <w:r w:rsidRPr="00AD2583">
              <w:t>102,8</w:t>
            </w:r>
          </w:p>
        </w:tc>
        <w:tc>
          <w:tcPr>
            <w:tcW w:w="1190" w:type="dxa"/>
            <w:vAlign w:val="bottom"/>
          </w:tcPr>
          <w:p w:rsidR="00EA0B5F" w:rsidRPr="00AD2583" w:rsidRDefault="00EA0B5F" w:rsidP="000405D6">
            <w:pPr>
              <w:pStyle w:val="ad"/>
              <w:spacing w:before="60" w:after="60"/>
            </w:pPr>
            <w:r w:rsidRPr="00AD2583">
              <w:t>101,6</w:t>
            </w:r>
          </w:p>
        </w:tc>
        <w:tc>
          <w:tcPr>
            <w:tcW w:w="1191" w:type="dxa"/>
            <w:vAlign w:val="bottom"/>
          </w:tcPr>
          <w:p w:rsidR="00EA0B5F" w:rsidRPr="00AD2583" w:rsidRDefault="00EA0B5F" w:rsidP="002E49A9">
            <w:pPr>
              <w:pStyle w:val="ad"/>
              <w:spacing w:before="60" w:after="60"/>
            </w:pPr>
            <w:r w:rsidRPr="00AD2583">
              <w:t>97,8</w:t>
            </w:r>
          </w:p>
        </w:tc>
        <w:tc>
          <w:tcPr>
            <w:tcW w:w="1191" w:type="dxa"/>
            <w:vAlign w:val="bottom"/>
          </w:tcPr>
          <w:p w:rsidR="00EA0B5F" w:rsidRPr="00AD2583" w:rsidRDefault="00EA0B5F" w:rsidP="00240F31">
            <w:pPr>
              <w:pStyle w:val="ad"/>
              <w:spacing w:before="60" w:after="60"/>
            </w:pPr>
            <w:r>
              <w:t>107,3</w:t>
            </w:r>
          </w:p>
        </w:tc>
      </w:tr>
      <w:tr w:rsidR="00EA0B5F" w:rsidRPr="00AD2583" w:rsidTr="002E49A9">
        <w:tc>
          <w:tcPr>
            <w:tcW w:w="3261" w:type="dxa"/>
          </w:tcPr>
          <w:p w:rsidR="00EA0B5F" w:rsidRPr="00AD2583" w:rsidRDefault="00EA0B5F" w:rsidP="000405D6">
            <w:pPr>
              <w:pStyle w:val="0"/>
              <w:spacing w:before="60" w:after="60"/>
              <w:ind w:right="-57"/>
            </w:pPr>
            <w:r w:rsidRPr="00AD2583">
              <w:t>Новосибирская область</w:t>
            </w:r>
          </w:p>
        </w:tc>
        <w:tc>
          <w:tcPr>
            <w:tcW w:w="1190" w:type="dxa"/>
            <w:vAlign w:val="bottom"/>
          </w:tcPr>
          <w:p w:rsidR="00EA0B5F" w:rsidRPr="00AD2583" w:rsidRDefault="00EA0B5F" w:rsidP="000405D6">
            <w:pPr>
              <w:pStyle w:val="ad"/>
              <w:spacing w:before="60" w:after="60"/>
            </w:pPr>
            <w:r w:rsidRPr="00AD2583">
              <w:t>103,9</w:t>
            </w:r>
          </w:p>
        </w:tc>
        <w:tc>
          <w:tcPr>
            <w:tcW w:w="1191" w:type="dxa"/>
            <w:vAlign w:val="bottom"/>
          </w:tcPr>
          <w:p w:rsidR="00EA0B5F" w:rsidRPr="00AD2583" w:rsidRDefault="00EA0B5F" w:rsidP="000405D6">
            <w:pPr>
              <w:pStyle w:val="ad"/>
              <w:spacing w:before="60" w:after="60"/>
            </w:pPr>
            <w:r w:rsidRPr="00AD2583">
              <w:t>103,6</w:t>
            </w:r>
          </w:p>
        </w:tc>
        <w:tc>
          <w:tcPr>
            <w:tcW w:w="1190" w:type="dxa"/>
            <w:vAlign w:val="bottom"/>
          </w:tcPr>
          <w:p w:rsidR="00EA0B5F" w:rsidRPr="00AD2583" w:rsidRDefault="00EA0B5F" w:rsidP="000405D6">
            <w:pPr>
              <w:pStyle w:val="ad"/>
              <w:spacing w:before="60" w:after="60"/>
            </w:pPr>
            <w:r w:rsidRPr="00AD2583">
              <w:t>102,7</w:t>
            </w:r>
          </w:p>
        </w:tc>
        <w:tc>
          <w:tcPr>
            <w:tcW w:w="1191" w:type="dxa"/>
            <w:vAlign w:val="bottom"/>
          </w:tcPr>
          <w:p w:rsidR="00EA0B5F" w:rsidRPr="00AD2583" w:rsidRDefault="00EA0B5F" w:rsidP="002E49A9">
            <w:pPr>
              <w:pStyle w:val="ad"/>
              <w:spacing w:before="60" w:after="60"/>
            </w:pPr>
            <w:r w:rsidRPr="00AD2583">
              <w:t>98,6</w:t>
            </w:r>
          </w:p>
        </w:tc>
        <w:tc>
          <w:tcPr>
            <w:tcW w:w="1191" w:type="dxa"/>
            <w:vAlign w:val="bottom"/>
          </w:tcPr>
          <w:p w:rsidR="00EA0B5F" w:rsidRPr="00AD2583" w:rsidRDefault="00EA0B5F" w:rsidP="00240F31">
            <w:pPr>
              <w:pStyle w:val="ad"/>
              <w:spacing w:before="60" w:after="60"/>
            </w:pPr>
            <w:r>
              <w:t>107,8</w:t>
            </w:r>
          </w:p>
        </w:tc>
      </w:tr>
    </w:tbl>
    <w:p w:rsidR="003B4F91" w:rsidRPr="00AD2583" w:rsidRDefault="003B4F91" w:rsidP="00404601">
      <w:pPr>
        <w:pStyle w:val="a8"/>
        <w:tabs>
          <w:tab w:val="clear" w:pos="4536"/>
          <w:tab w:val="clear" w:pos="9072"/>
        </w:tabs>
        <w:rPr>
          <w:sz w:val="20"/>
        </w:rPr>
      </w:pPr>
    </w:p>
    <w:p w:rsidR="00CA4338" w:rsidRPr="00AD2583" w:rsidRDefault="00CA4338" w:rsidP="000405D6">
      <w:pPr>
        <w:pStyle w:val="aff2"/>
        <w:spacing w:after="160" w:line="264" w:lineRule="auto"/>
      </w:pPr>
      <w:r w:rsidRPr="00AD2583">
        <w:t xml:space="preserve">Индекс физического объема валового регионального продукта </w:t>
      </w:r>
      <w:r w:rsidRPr="00AD2583">
        <w:br/>
        <w:t>по регионам Сибирского федерального окру</w:t>
      </w:r>
      <w:r w:rsidR="000405D6" w:rsidRPr="00AD2583">
        <w:t>га за 202</w:t>
      </w:r>
      <w:r w:rsidR="00EA0B5F">
        <w:t>1</w:t>
      </w:r>
      <w:r w:rsidRPr="00AD2583">
        <w:t xml:space="preserve"> год</w:t>
      </w:r>
    </w:p>
    <w:p w:rsidR="00404601" w:rsidRDefault="00404601" w:rsidP="00404601">
      <w:pPr>
        <w:pStyle w:val="aff3"/>
      </w:pPr>
      <w:r w:rsidRPr="00AD2583">
        <w:t>(в % к предыдущему году)</w:t>
      </w:r>
    </w:p>
    <w:p w:rsidR="00EA0B5F" w:rsidRDefault="00EA0B5F" w:rsidP="00404601">
      <w:pPr>
        <w:pStyle w:val="aff3"/>
        <w:rPr>
          <w:b/>
        </w:rPr>
      </w:pPr>
    </w:p>
    <w:p w:rsidR="00404601" w:rsidRPr="00AD2583" w:rsidRDefault="00EA0B5F" w:rsidP="00EA0B5F">
      <w:pPr>
        <w:pStyle w:val="aff3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2BFBFA6B" wp14:editId="7CC2A63F">
            <wp:simplePos x="0" y="0"/>
            <wp:positionH relativeFrom="column">
              <wp:posOffset>58420</wp:posOffset>
            </wp:positionH>
            <wp:positionV relativeFrom="paragraph">
              <wp:posOffset>83185</wp:posOffset>
            </wp:positionV>
            <wp:extent cx="5712460" cy="2952115"/>
            <wp:effectExtent l="0" t="0" r="0" b="635"/>
            <wp:wrapSquare wrapText="bothSides"/>
            <wp:docPr id="13" name="Объект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601" w:rsidRPr="00AD2583" w:rsidRDefault="00404601" w:rsidP="00404601">
      <w:pPr>
        <w:pStyle w:val="aff2"/>
        <w:pageBreakBefore/>
      </w:pPr>
      <w:r w:rsidRPr="00AD2583">
        <w:lastRenderedPageBreak/>
        <w:t xml:space="preserve">Производство валового регионального продукта </w:t>
      </w:r>
      <w:r w:rsidRPr="00AD2583">
        <w:br/>
        <w:t>по видам экономической деятельности</w:t>
      </w:r>
    </w:p>
    <w:p w:rsidR="00404601" w:rsidRPr="00AD2583" w:rsidRDefault="00404601" w:rsidP="00404601">
      <w:pPr>
        <w:pStyle w:val="aff3"/>
      </w:pPr>
      <w:r w:rsidRPr="00AD2583">
        <w:t>(в текущих ценах, млн рублей)</w:t>
      </w:r>
    </w:p>
    <w:tbl>
      <w:tblPr>
        <w:tblW w:w="9781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3261"/>
        <w:gridCol w:w="1077"/>
        <w:gridCol w:w="1077"/>
        <w:gridCol w:w="1077"/>
        <w:gridCol w:w="1077"/>
        <w:gridCol w:w="1078"/>
      </w:tblGrid>
      <w:tr w:rsidR="006315C0" w:rsidRPr="00AD2583" w:rsidTr="00BF75A7">
        <w:trPr>
          <w:cantSplit/>
          <w:tblHeader/>
        </w:trPr>
        <w:tc>
          <w:tcPr>
            <w:tcW w:w="4395" w:type="dxa"/>
            <w:gridSpan w:val="2"/>
            <w:shd w:val="clear" w:color="auto" w:fill="auto"/>
          </w:tcPr>
          <w:p w:rsidR="006315C0" w:rsidRPr="00AD2583" w:rsidRDefault="006315C0" w:rsidP="00C07C5E">
            <w:pPr>
              <w:pStyle w:val="01"/>
              <w:jc w:val="center"/>
              <w:rPr>
                <w:rFonts w:cs="Arial"/>
                <w:szCs w:val="22"/>
              </w:rPr>
            </w:pPr>
          </w:p>
        </w:tc>
        <w:tc>
          <w:tcPr>
            <w:tcW w:w="1077" w:type="dxa"/>
          </w:tcPr>
          <w:p w:rsidR="006315C0" w:rsidRPr="00AD2583" w:rsidRDefault="006315C0" w:rsidP="00BF75A7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2017</w:t>
            </w:r>
          </w:p>
        </w:tc>
        <w:tc>
          <w:tcPr>
            <w:tcW w:w="1077" w:type="dxa"/>
            <w:vAlign w:val="center"/>
          </w:tcPr>
          <w:p w:rsidR="006315C0" w:rsidRPr="00AD2583" w:rsidRDefault="006315C0" w:rsidP="00BF75A7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2018</w:t>
            </w:r>
          </w:p>
        </w:tc>
        <w:tc>
          <w:tcPr>
            <w:tcW w:w="1077" w:type="dxa"/>
            <w:vAlign w:val="center"/>
          </w:tcPr>
          <w:p w:rsidR="006315C0" w:rsidRPr="00AD2583" w:rsidRDefault="006315C0" w:rsidP="00BF75A7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2019</w:t>
            </w:r>
          </w:p>
        </w:tc>
        <w:tc>
          <w:tcPr>
            <w:tcW w:w="1077" w:type="dxa"/>
          </w:tcPr>
          <w:p w:rsidR="006315C0" w:rsidRPr="00AD2583" w:rsidRDefault="006315C0" w:rsidP="00BF75A7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2020</w:t>
            </w:r>
          </w:p>
        </w:tc>
        <w:tc>
          <w:tcPr>
            <w:tcW w:w="1078" w:type="dxa"/>
          </w:tcPr>
          <w:p w:rsidR="006315C0" w:rsidRPr="00AD2583" w:rsidRDefault="006315C0" w:rsidP="00C07C5E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2021</w:t>
            </w:r>
          </w:p>
        </w:tc>
      </w:tr>
      <w:tr w:rsidR="00DB56AE" w:rsidRPr="00AD2583" w:rsidTr="008F6696">
        <w:tc>
          <w:tcPr>
            <w:tcW w:w="4395" w:type="dxa"/>
            <w:gridSpan w:val="2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Валовой региональный продукт </w:t>
            </w:r>
            <w:r w:rsidRPr="00AD2583">
              <w:rPr>
                <w:rFonts w:cs="Arial"/>
                <w:b/>
                <w:spacing w:val="-4"/>
                <w:szCs w:val="22"/>
              </w:rPr>
              <w:br/>
              <w:t xml:space="preserve">(валовая добавленная стоимость </w:t>
            </w:r>
            <w:r w:rsidRPr="00AD2583">
              <w:rPr>
                <w:rFonts w:cs="Arial"/>
                <w:b/>
                <w:spacing w:val="-4"/>
                <w:szCs w:val="22"/>
              </w:rPr>
              <w:br/>
              <w:t>в основных ценах)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ind w:left="-57" w:right="-57" w:firstLine="0"/>
              <w:jc w:val="center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1179564,2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ind w:left="-57" w:right="-57" w:firstLine="0"/>
              <w:jc w:val="center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1301631,1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ind w:left="-57" w:right="-57" w:firstLine="0"/>
              <w:jc w:val="center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1332895,8</w:t>
            </w:r>
          </w:p>
        </w:tc>
        <w:tc>
          <w:tcPr>
            <w:tcW w:w="1077" w:type="dxa"/>
            <w:vAlign w:val="bottom"/>
          </w:tcPr>
          <w:p w:rsidR="00DB56AE" w:rsidRPr="00661089" w:rsidRDefault="00DB56AE" w:rsidP="00240F31">
            <w:pPr>
              <w:ind w:left="-57" w:right="-57" w:firstLine="0"/>
              <w:jc w:val="center"/>
              <w:rPr>
                <w:rFonts w:cs="Arial"/>
                <w:b/>
                <w:szCs w:val="22"/>
              </w:rPr>
            </w:pPr>
            <w:r w:rsidRPr="00661089">
              <w:rPr>
                <w:rFonts w:cs="Arial"/>
                <w:b/>
                <w:szCs w:val="22"/>
              </w:rPr>
              <w:t>1358350,1</w:t>
            </w:r>
          </w:p>
        </w:tc>
        <w:tc>
          <w:tcPr>
            <w:tcW w:w="1078" w:type="dxa"/>
            <w:vAlign w:val="bottom"/>
          </w:tcPr>
          <w:p w:rsidR="00DB56AE" w:rsidRPr="00661089" w:rsidRDefault="00DB56AE" w:rsidP="00240F31">
            <w:pPr>
              <w:ind w:left="-57" w:right="-57" w:firstLine="0"/>
              <w:jc w:val="center"/>
              <w:rPr>
                <w:rFonts w:cs="Arial"/>
                <w:b/>
                <w:szCs w:val="22"/>
              </w:rPr>
            </w:pPr>
            <w:r w:rsidRPr="00661089">
              <w:rPr>
                <w:rFonts w:cs="Arial"/>
                <w:b/>
                <w:szCs w:val="22"/>
              </w:rPr>
              <w:t>1617011,1</w:t>
            </w:r>
          </w:p>
        </w:tc>
      </w:tr>
      <w:tr w:rsidR="00DB56AE" w:rsidRPr="00AD2583" w:rsidTr="008F6696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>Раздел А</w:t>
            </w:r>
          </w:p>
        </w:tc>
        <w:tc>
          <w:tcPr>
            <w:tcW w:w="3261" w:type="dxa"/>
            <w:shd w:val="clear" w:color="auto" w:fill="auto"/>
            <w:vAlign w:val="bottom"/>
          </w:tcPr>
          <w:p w:rsidR="00DB56AE" w:rsidRPr="00AD2583" w:rsidRDefault="00DB56AE" w:rsidP="008F6696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Сельское, лесное хозяйство, охота, рыболовство и рыб</w:t>
            </w:r>
            <w:r w:rsidRPr="00AD2583">
              <w:rPr>
                <w:sz w:val="22"/>
                <w:szCs w:val="22"/>
              </w:rPr>
              <w:t>о</w:t>
            </w:r>
            <w:r w:rsidRPr="00AD2583">
              <w:rPr>
                <w:sz w:val="22"/>
                <w:szCs w:val="22"/>
              </w:rPr>
              <w:t>водство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48251,8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46220,3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53754,5</w:t>
            </w:r>
          </w:p>
        </w:tc>
        <w:tc>
          <w:tcPr>
            <w:tcW w:w="1077" w:type="dxa"/>
            <w:vAlign w:val="bottom"/>
          </w:tcPr>
          <w:p w:rsidR="00DB56AE" w:rsidRPr="005C7A84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5C7A84">
              <w:rPr>
                <w:rFonts w:cs="Arial"/>
                <w:szCs w:val="22"/>
              </w:rPr>
              <w:t>61732,3</w:t>
            </w:r>
          </w:p>
        </w:tc>
        <w:tc>
          <w:tcPr>
            <w:tcW w:w="1078" w:type="dxa"/>
            <w:vAlign w:val="bottom"/>
          </w:tcPr>
          <w:p w:rsidR="00DB56AE" w:rsidRPr="00A6428E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92521,1</w:t>
            </w:r>
          </w:p>
        </w:tc>
      </w:tr>
      <w:tr w:rsidR="00DB56AE" w:rsidRPr="00AD2583" w:rsidTr="008F6696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B</w:t>
            </w:r>
          </w:p>
        </w:tc>
        <w:tc>
          <w:tcPr>
            <w:tcW w:w="3261" w:type="dxa"/>
            <w:shd w:val="clear" w:color="auto" w:fill="auto"/>
            <w:vAlign w:val="bottom"/>
          </w:tcPr>
          <w:p w:rsidR="00DB56AE" w:rsidRPr="00AD2583" w:rsidRDefault="00DB56AE" w:rsidP="008F6696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Добыча полезных ископаемых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29143,4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50174,3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43644,0</w:t>
            </w:r>
          </w:p>
        </w:tc>
        <w:tc>
          <w:tcPr>
            <w:tcW w:w="1077" w:type="dxa"/>
            <w:vAlign w:val="bottom"/>
          </w:tcPr>
          <w:p w:rsidR="00DB56AE" w:rsidRPr="005C7A84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5C7A84">
              <w:rPr>
                <w:rFonts w:cs="Arial"/>
                <w:szCs w:val="22"/>
              </w:rPr>
              <w:t>33219,7</w:t>
            </w:r>
          </w:p>
        </w:tc>
        <w:tc>
          <w:tcPr>
            <w:tcW w:w="1078" w:type="dxa"/>
            <w:vAlign w:val="bottom"/>
          </w:tcPr>
          <w:p w:rsidR="00DB56AE" w:rsidRPr="00A6428E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72500,7</w:t>
            </w:r>
          </w:p>
        </w:tc>
      </w:tr>
      <w:tr w:rsidR="00DB56AE" w:rsidRPr="00AD2583" w:rsidTr="008F6696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  <w:lang w:val="en-US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C</w:t>
            </w:r>
          </w:p>
        </w:tc>
        <w:tc>
          <w:tcPr>
            <w:tcW w:w="3261" w:type="dxa"/>
            <w:shd w:val="clear" w:color="auto" w:fill="auto"/>
            <w:vAlign w:val="bottom"/>
          </w:tcPr>
          <w:p w:rsidR="00DB56AE" w:rsidRPr="00AD2583" w:rsidRDefault="00DB56AE" w:rsidP="008F6696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Обрабатывающие произво</w:t>
            </w:r>
            <w:r w:rsidRPr="00AD2583">
              <w:rPr>
                <w:sz w:val="22"/>
                <w:szCs w:val="22"/>
              </w:rPr>
              <w:t>д</w:t>
            </w:r>
            <w:r w:rsidRPr="00AD2583">
              <w:rPr>
                <w:sz w:val="22"/>
                <w:szCs w:val="22"/>
              </w:rPr>
              <w:t>ства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153365,1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169392,4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180045,6</w:t>
            </w:r>
          </w:p>
        </w:tc>
        <w:tc>
          <w:tcPr>
            <w:tcW w:w="1077" w:type="dxa"/>
            <w:vAlign w:val="bottom"/>
          </w:tcPr>
          <w:p w:rsidR="00DB56AE" w:rsidRPr="005C7A84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5C7A84">
              <w:rPr>
                <w:rFonts w:cs="Arial"/>
                <w:szCs w:val="22"/>
              </w:rPr>
              <w:t>189229,3</w:t>
            </w:r>
          </w:p>
        </w:tc>
        <w:tc>
          <w:tcPr>
            <w:tcW w:w="1078" w:type="dxa"/>
            <w:vAlign w:val="bottom"/>
          </w:tcPr>
          <w:p w:rsidR="00DB56AE" w:rsidRPr="00A6428E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218587,7</w:t>
            </w:r>
          </w:p>
        </w:tc>
      </w:tr>
      <w:tr w:rsidR="00DB56AE" w:rsidRPr="00AD2583" w:rsidTr="008F6696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  <w:lang w:val="en-US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>Раздел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 xml:space="preserve"> D</w:t>
            </w:r>
          </w:p>
        </w:tc>
        <w:tc>
          <w:tcPr>
            <w:tcW w:w="3261" w:type="dxa"/>
            <w:shd w:val="clear" w:color="auto" w:fill="auto"/>
            <w:vAlign w:val="bottom"/>
          </w:tcPr>
          <w:p w:rsidR="00DB56AE" w:rsidRPr="00AD2583" w:rsidRDefault="00DB56AE" w:rsidP="008F6696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 xml:space="preserve">Обеспечение электрической энергией, газом и паром; </w:t>
            </w:r>
            <w:r>
              <w:rPr>
                <w:sz w:val="22"/>
                <w:szCs w:val="22"/>
              </w:rPr>
              <w:br/>
            </w:r>
            <w:r w:rsidRPr="00AD2583">
              <w:rPr>
                <w:sz w:val="22"/>
                <w:szCs w:val="22"/>
              </w:rPr>
              <w:t>кондиционирование воздуха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30541,9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31591,1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33973,9</w:t>
            </w:r>
          </w:p>
        </w:tc>
        <w:tc>
          <w:tcPr>
            <w:tcW w:w="1077" w:type="dxa"/>
            <w:vAlign w:val="bottom"/>
          </w:tcPr>
          <w:p w:rsidR="00DB56AE" w:rsidRPr="005C7A84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5C7A84">
              <w:rPr>
                <w:rFonts w:cs="Arial"/>
                <w:szCs w:val="22"/>
              </w:rPr>
              <w:t>33178,3</w:t>
            </w:r>
          </w:p>
        </w:tc>
        <w:tc>
          <w:tcPr>
            <w:tcW w:w="1078" w:type="dxa"/>
            <w:vAlign w:val="bottom"/>
          </w:tcPr>
          <w:p w:rsidR="00DB56AE" w:rsidRPr="00A6428E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37971,8</w:t>
            </w:r>
          </w:p>
        </w:tc>
      </w:tr>
      <w:tr w:rsidR="00DB56AE" w:rsidRPr="00AD2583" w:rsidTr="008F6696">
        <w:tc>
          <w:tcPr>
            <w:tcW w:w="1134" w:type="dxa"/>
            <w:shd w:val="clear" w:color="auto" w:fill="auto"/>
            <w:vAlign w:val="center"/>
          </w:tcPr>
          <w:p w:rsidR="00DB56AE" w:rsidRPr="00CB0E28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>Раздел</w:t>
            </w:r>
            <w:r w:rsidRPr="00CB0E28">
              <w:rPr>
                <w:rFonts w:cs="Arial"/>
                <w:b/>
                <w:spacing w:val="-4"/>
                <w:szCs w:val="22"/>
              </w:rPr>
              <w:t xml:space="preserve">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E</w:t>
            </w:r>
          </w:p>
        </w:tc>
        <w:tc>
          <w:tcPr>
            <w:tcW w:w="3261" w:type="dxa"/>
            <w:shd w:val="clear" w:color="auto" w:fill="auto"/>
            <w:vAlign w:val="bottom"/>
          </w:tcPr>
          <w:p w:rsidR="00DB56AE" w:rsidRPr="00AD2583" w:rsidRDefault="00DB56AE" w:rsidP="008F6696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Водоснабжение; водоотвед</w:t>
            </w:r>
            <w:r w:rsidRPr="00AD2583">
              <w:rPr>
                <w:sz w:val="22"/>
                <w:szCs w:val="22"/>
              </w:rPr>
              <w:t>е</w:t>
            </w:r>
            <w:r w:rsidRPr="00AD2583">
              <w:rPr>
                <w:sz w:val="22"/>
                <w:szCs w:val="22"/>
              </w:rPr>
              <w:t>ние, организация сбора и ут</w:t>
            </w:r>
            <w:r w:rsidRPr="00AD2583">
              <w:rPr>
                <w:sz w:val="22"/>
                <w:szCs w:val="22"/>
              </w:rPr>
              <w:t>и</w:t>
            </w:r>
            <w:r w:rsidRPr="00AD2583">
              <w:rPr>
                <w:sz w:val="22"/>
                <w:szCs w:val="22"/>
              </w:rPr>
              <w:t>лизации отходов, деятел</w:t>
            </w:r>
            <w:r w:rsidRPr="00AD2583">
              <w:rPr>
                <w:sz w:val="22"/>
                <w:szCs w:val="22"/>
              </w:rPr>
              <w:t>ь</w:t>
            </w:r>
            <w:r w:rsidRPr="00AD2583">
              <w:rPr>
                <w:sz w:val="22"/>
                <w:szCs w:val="22"/>
              </w:rPr>
              <w:t xml:space="preserve">ность по ликвидации </w:t>
            </w:r>
            <w:r w:rsidRPr="00AD2583">
              <w:rPr>
                <w:sz w:val="22"/>
                <w:szCs w:val="22"/>
              </w:rPr>
              <w:br/>
              <w:t>загрязнений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7096,5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7756,9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9011,5</w:t>
            </w:r>
          </w:p>
        </w:tc>
        <w:tc>
          <w:tcPr>
            <w:tcW w:w="1077" w:type="dxa"/>
            <w:vAlign w:val="bottom"/>
          </w:tcPr>
          <w:p w:rsidR="00DB56AE" w:rsidRPr="005C7A84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5C7A84">
              <w:rPr>
                <w:rFonts w:cs="Arial"/>
                <w:szCs w:val="22"/>
              </w:rPr>
              <w:t>6261,4</w:t>
            </w:r>
          </w:p>
        </w:tc>
        <w:tc>
          <w:tcPr>
            <w:tcW w:w="1078" w:type="dxa"/>
            <w:vAlign w:val="bottom"/>
          </w:tcPr>
          <w:p w:rsidR="00DB56AE" w:rsidRPr="00A6428E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7825,7</w:t>
            </w:r>
          </w:p>
        </w:tc>
      </w:tr>
      <w:tr w:rsidR="00DB56AE" w:rsidRPr="00AD2583" w:rsidTr="008F6696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F</w:t>
            </w:r>
          </w:p>
        </w:tc>
        <w:tc>
          <w:tcPr>
            <w:tcW w:w="3261" w:type="dxa"/>
            <w:shd w:val="clear" w:color="auto" w:fill="auto"/>
            <w:vAlign w:val="bottom"/>
          </w:tcPr>
          <w:p w:rsidR="00DB56AE" w:rsidRPr="00AD2583" w:rsidRDefault="00DB56AE" w:rsidP="008F6696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Строительство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43866,8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50396,9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61843,3</w:t>
            </w:r>
          </w:p>
        </w:tc>
        <w:tc>
          <w:tcPr>
            <w:tcW w:w="1077" w:type="dxa"/>
            <w:vAlign w:val="bottom"/>
          </w:tcPr>
          <w:p w:rsidR="00DB56AE" w:rsidRPr="005C7A84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5C7A84">
              <w:rPr>
                <w:rFonts w:cs="Arial"/>
                <w:szCs w:val="22"/>
              </w:rPr>
              <w:t>63022,0</w:t>
            </w:r>
          </w:p>
        </w:tc>
        <w:tc>
          <w:tcPr>
            <w:tcW w:w="1078" w:type="dxa"/>
            <w:vAlign w:val="bottom"/>
          </w:tcPr>
          <w:p w:rsidR="00DB56AE" w:rsidRPr="00A6428E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69316,3</w:t>
            </w:r>
          </w:p>
        </w:tc>
      </w:tr>
      <w:tr w:rsidR="00DB56AE" w:rsidRPr="00AD2583" w:rsidTr="008F6696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10"/>
                <w:szCs w:val="22"/>
              </w:rPr>
            </w:pPr>
            <w:r w:rsidRPr="00AD2583">
              <w:rPr>
                <w:rFonts w:cs="Arial"/>
                <w:b/>
                <w:spacing w:val="-10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10"/>
                <w:szCs w:val="22"/>
                <w:lang w:val="en-US"/>
              </w:rPr>
              <w:t>G</w:t>
            </w:r>
          </w:p>
        </w:tc>
        <w:tc>
          <w:tcPr>
            <w:tcW w:w="3261" w:type="dxa"/>
            <w:shd w:val="clear" w:color="auto" w:fill="auto"/>
            <w:vAlign w:val="bottom"/>
          </w:tcPr>
          <w:p w:rsidR="00DB56AE" w:rsidRPr="00AD2583" w:rsidRDefault="00DB56AE" w:rsidP="008F6696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Торговля оптовая и розни</w:t>
            </w:r>
            <w:r w:rsidRPr="00AD2583">
              <w:rPr>
                <w:sz w:val="22"/>
                <w:szCs w:val="22"/>
              </w:rPr>
              <w:t>ч</w:t>
            </w:r>
            <w:r w:rsidRPr="00AD2583">
              <w:rPr>
                <w:sz w:val="22"/>
                <w:szCs w:val="22"/>
              </w:rPr>
              <w:t>ная; ремонт автотранспор</w:t>
            </w:r>
            <w:r w:rsidRPr="00AD2583">
              <w:rPr>
                <w:sz w:val="22"/>
                <w:szCs w:val="22"/>
              </w:rPr>
              <w:t>т</w:t>
            </w:r>
            <w:r w:rsidRPr="00AD2583">
              <w:rPr>
                <w:sz w:val="22"/>
                <w:szCs w:val="22"/>
              </w:rPr>
              <w:t>ных средств и мотоциклов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182770,0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200468,7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208123,4</w:t>
            </w:r>
          </w:p>
        </w:tc>
        <w:tc>
          <w:tcPr>
            <w:tcW w:w="1077" w:type="dxa"/>
            <w:vAlign w:val="bottom"/>
          </w:tcPr>
          <w:p w:rsidR="00DB56AE" w:rsidRPr="005C7A84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5C7A84">
              <w:rPr>
                <w:rFonts w:cs="Arial"/>
                <w:szCs w:val="22"/>
              </w:rPr>
              <w:t>213033,7</w:t>
            </w:r>
          </w:p>
        </w:tc>
        <w:tc>
          <w:tcPr>
            <w:tcW w:w="1078" w:type="dxa"/>
            <w:vAlign w:val="bottom"/>
          </w:tcPr>
          <w:p w:rsidR="00DB56AE" w:rsidRPr="00A6428E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265402,9</w:t>
            </w:r>
          </w:p>
        </w:tc>
      </w:tr>
      <w:tr w:rsidR="00DB56AE" w:rsidRPr="00AD2583" w:rsidTr="008F6696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H</w:t>
            </w:r>
          </w:p>
        </w:tc>
        <w:tc>
          <w:tcPr>
            <w:tcW w:w="3261" w:type="dxa"/>
            <w:shd w:val="clear" w:color="auto" w:fill="auto"/>
            <w:vAlign w:val="bottom"/>
          </w:tcPr>
          <w:p w:rsidR="00DB56AE" w:rsidRPr="00AD2583" w:rsidRDefault="00DB56AE" w:rsidP="008F6696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Транспортировка и хранение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168307,8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188466,2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173561,2</w:t>
            </w:r>
          </w:p>
        </w:tc>
        <w:tc>
          <w:tcPr>
            <w:tcW w:w="1077" w:type="dxa"/>
            <w:vAlign w:val="bottom"/>
          </w:tcPr>
          <w:p w:rsidR="00DB56AE" w:rsidRPr="005C7A84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5C7A84">
              <w:rPr>
                <w:rFonts w:cs="Arial"/>
                <w:szCs w:val="22"/>
              </w:rPr>
              <w:t>163335,3</w:t>
            </w:r>
          </w:p>
        </w:tc>
        <w:tc>
          <w:tcPr>
            <w:tcW w:w="1078" w:type="dxa"/>
            <w:vAlign w:val="bottom"/>
          </w:tcPr>
          <w:p w:rsidR="00DB56AE" w:rsidRPr="00A6428E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177870,8</w:t>
            </w:r>
          </w:p>
        </w:tc>
      </w:tr>
      <w:tr w:rsidR="00DB56AE" w:rsidRPr="00AD2583" w:rsidTr="008F6696"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I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B56AE" w:rsidRPr="00AD2583" w:rsidRDefault="00DB56AE" w:rsidP="008F6696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 xml:space="preserve">Деятельность гостиниц </w:t>
            </w:r>
            <w:r>
              <w:rPr>
                <w:sz w:val="22"/>
                <w:szCs w:val="22"/>
              </w:rPr>
              <w:br/>
            </w:r>
            <w:r w:rsidRPr="00AD2583">
              <w:rPr>
                <w:sz w:val="22"/>
                <w:szCs w:val="22"/>
              </w:rPr>
              <w:t>и предприятий общественного питания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10657,1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13016,5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15530,9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vAlign w:val="bottom"/>
          </w:tcPr>
          <w:p w:rsidR="00DB56AE" w:rsidRPr="005C7A84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5C7A84">
              <w:rPr>
                <w:rFonts w:cs="Arial"/>
                <w:szCs w:val="22"/>
              </w:rPr>
              <w:t>10851,5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vAlign w:val="bottom"/>
          </w:tcPr>
          <w:p w:rsidR="00DB56AE" w:rsidRPr="00A6428E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14259,7</w:t>
            </w:r>
          </w:p>
        </w:tc>
      </w:tr>
      <w:tr w:rsidR="00DB56AE" w:rsidRPr="00AD2583" w:rsidTr="008F6696"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J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B56AE" w:rsidRPr="00AD2583" w:rsidRDefault="00DB56AE" w:rsidP="008F6696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 xml:space="preserve">Деятельность в области </w:t>
            </w:r>
            <w:r>
              <w:rPr>
                <w:sz w:val="22"/>
                <w:szCs w:val="22"/>
              </w:rPr>
              <w:br/>
            </w:r>
            <w:r w:rsidRPr="00AD2583">
              <w:rPr>
                <w:sz w:val="22"/>
                <w:szCs w:val="22"/>
              </w:rPr>
              <w:t>информации и связи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46836,4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49253,5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54661,7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56AE" w:rsidRPr="005C7A84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5C7A84">
              <w:rPr>
                <w:rFonts w:cs="Arial"/>
                <w:szCs w:val="22"/>
              </w:rPr>
              <w:t>56291,9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56AE" w:rsidRPr="00A6428E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62555,9</w:t>
            </w:r>
          </w:p>
        </w:tc>
      </w:tr>
      <w:tr w:rsidR="00DB56AE" w:rsidRPr="00AD2583" w:rsidTr="008F6696"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K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B56AE" w:rsidRPr="00AD2583" w:rsidRDefault="00DB56AE" w:rsidP="008F6696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 xml:space="preserve">Деятельность финансовая </w:t>
            </w:r>
            <w:r>
              <w:rPr>
                <w:sz w:val="22"/>
                <w:szCs w:val="22"/>
              </w:rPr>
              <w:br/>
            </w:r>
            <w:r w:rsidRPr="00AD2583">
              <w:rPr>
                <w:sz w:val="22"/>
                <w:szCs w:val="22"/>
              </w:rPr>
              <w:t>и страховая</w:t>
            </w:r>
          </w:p>
        </w:tc>
        <w:tc>
          <w:tcPr>
            <w:tcW w:w="1077" w:type="dxa"/>
            <w:tcBorders>
              <w:top w:val="single" w:sz="4" w:space="0" w:color="auto"/>
            </w:tcBorders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3048,8</w:t>
            </w:r>
          </w:p>
        </w:tc>
        <w:tc>
          <w:tcPr>
            <w:tcW w:w="1077" w:type="dxa"/>
            <w:tcBorders>
              <w:top w:val="single" w:sz="4" w:space="0" w:color="auto"/>
            </w:tcBorders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3468,5</w:t>
            </w:r>
          </w:p>
        </w:tc>
        <w:tc>
          <w:tcPr>
            <w:tcW w:w="1077" w:type="dxa"/>
            <w:tcBorders>
              <w:top w:val="single" w:sz="4" w:space="0" w:color="auto"/>
            </w:tcBorders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3476,9</w:t>
            </w:r>
          </w:p>
        </w:tc>
        <w:tc>
          <w:tcPr>
            <w:tcW w:w="1077" w:type="dxa"/>
            <w:tcBorders>
              <w:top w:val="single" w:sz="4" w:space="0" w:color="auto"/>
            </w:tcBorders>
            <w:vAlign w:val="bottom"/>
          </w:tcPr>
          <w:p w:rsidR="00DB56AE" w:rsidRPr="005C7A84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5C7A84">
              <w:rPr>
                <w:rFonts w:cs="Arial"/>
                <w:szCs w:val="22"/>
              </w:rPr>
              <w:t>4520,1</w:t>
            </w:r>
          </w:p>
        </w:tc>
        <w:tc>
          <w:tcPr>
            <w:tcW w:w="1078" w:type="dxa"/>
            <w:tcBorders>
              <w:top w:val="single" w:sz="4" w:space="0" w:color="auto"/>
            </w:tcBorders>
            <w:vAlign w:val="bottom"/>
          </w:tcPr>
          <w:p w:rsidR="00DB56AE" w:rsidRPr="00A6428E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5757,9</w:t>
            </w:r>
          </w:p>
        </w:tc>
      </w:tr>
      <w:tr w:rsidR="00DB56AE" w:rsidRPr="00AD2583" w:rsidTr="008F6696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L</w:t>
            </w:r>
          </w:p>
        </w:tc>
        <w:tc>
          <w:tcPr>
            <w:tcW w:w="3261" w:type="dxa"/>
            <w:shd w:val="clear" w:color="auto" w:fill="auto"/>
            <w:vAlign w:val="bottom"/>
          </w:tcPr>
          <w:p w:rsidR="00DB56AE" w:rsidRPr="00AD2583" w:rsidRDefault="00DB56AE" w:rsidP="008F6696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 xml:space="preserve">Деятельность по операциям </w:t>
            </w:r>
            <w:r>
              <w:rPr>
                <w:sz w:val="22"/>
                <w:szCs w:val="22"/>
              </w:rPr>
              <w:br/>
            </w:r>
            <w:r w:rsidRPr="00AD2583">
              <w:rPr>
                <w:sz w:val="22"/>
                <w:szCs w:val="22"/>
              </w:rPr>
              <w:t>с недвижимым имуществом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153185,6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156495,2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175791,8</w:t>
            </w:r>
          </w:p>
        </w:tc>
        <w:tc>
          <w:tcPr>
            <w:tcW w:w="1077" w:type="dxa"/>
            <w:vAlign w:val="bottom"/>
          </w:tcPr>
          <w:p w:rsidR="00DB56AE" w:rsidRPr="005C7A84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5C7A84">
              <w:rPr>
                <w:rFonts w:cs="Arial"/>
                <w:szCs w:val="22"/>
              </w:rPr>
              <w:t>184351,3</w:t>
            </w:r>
          </w:p>
        </w:tc>
        <w:tc>
          <w:tcPr>
            <w:tcW w:w="1078" w:type="dxa"/>
            <w:vAlign w:val="bottom"/>
          </w:tcPr>
          <w:p w:rsidR="00DB56AE" w:rsidRPr="00A6428E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207412,0</w:t>
            </w:r>
          </w:p>
        </w:tc>
      </w:tr>
      <w:tr w:rsidR="00DB56AE" w:rsidRPr="00AD2583" w:rsidTr="008F6696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10"/>
                <w:szCs w:val="22"/>
              </w:rPr>
            </w:pPr>
            <w:r w:rsidRPr="00AD2583">
              <w:rPr>
                <w:rFonts w:cs="Arial"/>
                <w:b/>
                <w:spacing w:val="-10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10"/>
                <w:szCs w:val="22"/>
                <w:lang w:val="en-US"/>
              </w:rPr>
              <w:t>M</w:t>
            </w:r>
          </w:p>
        </w:tc>
        <w:tc>
          <w:tcPr>
            <w:tcW w:w="3261" w:type="dxa"/>
            <w:shd w:val="clear" w:color="auto" w:fill="auto"/>
            <w:vAlign w:val="bottom"/>
          </w:tcPr>
          <w:p w:rsidR="00DB56AE" w:rsidRPr="00AD2583" w:rsidRDefault="00DB56AE" w:rsidP="008F6696">
            <w:pPr>
              <w:pStyle w:val="affe"/>
              <w:spacing w:before="0"/>
              <w:ind w:right="-57"/>
              <w:rPr>
                <w:spacing w:val="-4"/>
                <w:sz w:val="22"/>
                <w:szCs w:val="22"/>
              </w:rPr>
            </w:pPr>
            <w:r w:rsidRPr="00AD2583">
              <w:rPr>
                <w:spacing w:val="-4"/>
                <w:sz w:val="22"/>
                <w:szCs w:val="22"/>
              </w:rPr>
              <w:t>Деятельность профессионал</w:t>
            </w:r>
            <w:r w:rsidRPr="00AD2583">
              <w:rPr>
                <w:spacing w:val="-4"/>
                <w:sz w:val="22"/>
                <w:szCs w:val="22"/>
              </w:rPr>
              <w:t>ь</w:t>
            </w:r>
            <w:r w:rsidRPr="00AD2583">
              <w:rPr>
                <w:spacing w:val="-4"/>
                <w:sz w:val="22"/>
                <w:szCs w:val="22"/>
              </w:rPr>
              <w:t>ная, научная и техническая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57205,8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60176,0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67953,5</w:t>
            </w:r>
          </w:p>
        </w:tc>
        <w:tc>
          <w:tcPr>
            <w:tcW w:w="1077" w:type="dxa"/>
            <w:vAlign w:val="bottom"/>
          </w:tcPr>
          <w:p w:rsidR="00DB56AE" w:rsidRPr="005C7A84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5C7A84">
              <w:rPr>
                <w:rFonts w:cs="Arial"/>
                <w:szCs w:val="22"/>
              </w:rPr>
              <w:t>76717,1</w:t>
            </w:r>
          </w:p>
        </w:tc>
        <w:tc>
          <w:tcPr>
            <w:tcW w:w="1078" w:type="dxa"/>
            <w:vAlign w:val="bottom"/>
          </w:tcPr>
          <w:p w:rsidR="00DB56AE" w:rsidRPr="00A6428E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87748,0</w:t>
            </w:r>
          </w:p>
        </w:tc>
      </w:tr>
      <w:tr w:rsidR="00DB56AE" w:rsidRPr="00AD2583" w:rsidTr="008F6696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N</w:t>
            </w:r>
          </w:p>
        </w:tc>
        <w:tc>
          <w:tcPr>
            <w:tcW w:w="3261" w:type="dxa"/>
            <w:shd w:val="clear" w:color="auto" w:fill="auto"/>
            <w:vAlign w:val="bottom"/>
          </w:tcPr>
          <w:p w:rsidR="00DB56AE" w:rsidRPr="00AD2583" w:rsidRDefault="00DB56AE" w:rsidP="008F6696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Деятельность администрати</w:t>
            </w:r>
            <w:r w:rsidRPr="00AD2583">
              <w:rPr>
                <w:sz w:val="22"/>
                <w:szCs w:val="22"/>
              </w:rPr>
              <w:t>в</w:t>
            </w:r>
            <w:r w:rsidRPr="00AD2583">
              <w:rPr>
                <w:sz w:val="22"/>
                <w:szCs w:val="22"/>
              </w:rPr>
              <w:t xml:space="preserve">ная и сопутствующие </w:t>
            </w:r>
            <w:r>
              <w:rPr>
                <w:sz w:val="22"/>
                <w:szCs w:val="22"/>
              </w:rPr>
              <w:br/>
            </w:r>
            <w:r w:rsidRPr="00AD2583">
              <w:rPr>
                <w:sz w:val="22"/>
                <w:szCs w:val="22"/>
              </w:rPr>
              <w:t>дополнительные услуги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69464,3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79738,5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41025,0</w:t>
            </w:r>
          </w:p>
        </w:tc>
        <w:tc>
          <w:tcPr>
            <w:tcW w:w="1077" w:type="dxa"/>
            <w:vAlign w:val="bottom"/>
          </w:tcPr>
          <w:p w:rsidR="00DB56AE" w:rsidRPr="005C7A84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5C7A84">
              <w:rPr>
                <w:rFonts w:cs="Arial"/>
                <w:szCs w:val="22"/>
              </w:rPr>
              <w:t>40757,1</w:t>
            </w:r>
          </w:p>
        </w:tc>
        <w:tc>
          <w:tcPr>
            <w:tcW w:w="1078" w:type="dxa"/>
            <w:vAlign w:val="bottom"/>
          </w:tcPr>
          <w:p w:rsidR="00DB56AE" w:rsidRPr="00A6428E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53533,7</w:t>
            </w:r>
          </w:p>
        </w:tc>
      </w:tr>
      <w:tr w:rsidR="00DB56AE" w:rsidRPr="00AD2583" w:rsidTr="008F6696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10"/>
                <w:szCs w:val="22"/>
              </w:rPr>
            </w:pPr>
            <w:r w:rsidRPr="00AD2583">
              <w:rPr>
                <w:rFonts w:cs="Arial"/>
                <w:b/>
                <w:spacing w:val="-10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10"/>
                <w:szCs w:val="22"/>
                <w:lang w:val="en-US"/>
              </w:rPr>
              <w:t>O</w:t>
            </w:r>
          </w:p>
        </w:tc>
        <w:tc>
          <w:tcPr>
            <w:tcW w:w="3261" w:type="dxa"/>
            <w:shd w:val="clear" w:color="auto" w:fill="auto"/>
            <w:vAlign w:val="bottom"/>
          </w:tcPr>
          <w:p w:rsidR="00DB56AE" w:rsidRPr="00AD2583" w:rsidRDefault="00DB56AE" w:rsidP="008F6696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 xml:space="preserve">Государственное управление и обеспечение военной </w:t>
            </w:r>
            <w:r>
              <w:rPr>
                <w:sz w:val="22"/>
                <w:szCs w:val="22"/>
              </w:rPr>
              <w:br/>
            </w:r>
            <w:r w:rsidRPr="00AD2583">
              <w:rPr>
                <w:sz w:val="22"/>
                <w:szCs w:val="22"/>
              </w:rPr>
              <w:t>безопасности; социальное обеспечение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64219,1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68612,8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72387,5</w:t>
            </w:r>
          </w:p>
        </w:tc>
        <w:tc>
          <w:tcPr>
            <w:tcW w:w="1077" w:type="dxa"/>
            <w:vAlign w:val="bottom"/>
          </w:tcPr>
          <w:p w:rsidR="00DB56AE" w:rsidRPr="005C7A84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5C7A84">
              <w:rPr>
                <w:rFonts w:cs="Arial"/>
                <w:szCs w:val="22"/>
              </w:rPr>
              <w:t>75278,2</w:t>
            </w:r>
          </w:p>
        </w:tc>
        <w:tc>
          <w:tcPr>
            <w:tcW w:w="1078" w:type="dxa"/>
            <w:vAlign w:val="bottom"/>
          </w:tcPr>
          <w:p w:rsidR="00DB56AE" w:rsidRPr="00A6428E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77479,1</w:t>
            </w:r>
          </w:p>
        </w:tc>
      </w:tr>
      <w:tr w:rsidR="00DB56AE" w:rsidRPr="00AD2583" w:rsidTr="008F6696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P</w:t>
            </w:r>
          </w:p>
        </w:tc>
        <w:tc>
          <w:tcPr>
            <w:tcW w:w="3261" w:type="dxa"/>
            <w:shd w:val="clear" w:color="auto" w:fill="auto"/>
            <w:vAlign w:val="bottom"/>
          </w:tcPr>
          <w:p w:rsidR="00DB56AE" w:rsidRPr="00AD2583" w:rsidRDefault="00DB56AE" w:rsidP="008F6696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Образование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45568,7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51404,1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55120,5</w:t>
            </w:r>
          </w:p>
        </w:tc>
        <w:tc>
          <w:tcPr>
            <w:tcW w:w="1077" w:type="dxa"/>
            <w:vAlign w:val="bottom"/>
          </w:tcPr>
          <w:p w:rsidR="00DB56AE" w:rsidRPr="005C7A84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5C7A84">
              <w:rPr>
                <w:rFonts w:cs="Arial"/>
                <w:szCs w:val="22"/>
              </w:rPr>
              <w:t>58259,2</w:t>
            </w:r>
          </w:p>
        </w:tc>
        <w:tc>
          <w:tcPr>
            <w:tcW w:w="1078" w:type="dxa"/>
            <w:vAlign w:val="bottom"/>
          </w:tcPr>
          <w:p w:rsidR="00DB56AE" w:rsidRPr="00A6428E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66946,4</w:t>
            </w:r>
          </w:p>
        </w:tc>
      </w:tr>
      <w:tr w:rsidR="00DB56AE" w:rsidRPr="00AD2583" w:rsidTr="008F6696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Q</w:t>
            </w:r>
          </w:p>
        </w:tc>
        <w:tc>
          <w:tcPr>
            <w:tcW w:w="3261" w:type="dxa"/>
            <w:shd w:val="clear" w:color="auto" w:fill="auto"/>
            <w:vAlign w:val="bottom"/>
          </w:tcPr>
          <w:p w:rsidR="00DB56AE" w:rsidRPr="00AD2583" w:rsidRDefault="00DB56AE" w:rsidP="008F6696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 xml:space="preserve">Деятельность в области </w:t>
            </w:r>
            <w:r>
              <w:rPr>
                <w:sz w:val="22"/>
                <w:szCs w:val="22"/>
              </w:rPr>
              <w:br/>
            </w:r>
            <w:r w:rsidRPr="00AD2583">
              <w:rPr>
                <w:sz w:val="22"/>
                <w:szCs w:val="22"/>
              </w:rPr>
              <w:t>здравоохранения и социал</w:t>
            </w:r>
            <w:r w:rsidRPr="00AD2583">
              <w:rPr>
                <w:sz w:val="22"/>
                <w:szCs w:val="22"/>
              </w:rPr>
              <w:t>ь</w:t>
            </w:r>
            <w:r w:rsidRPr="00AD2583">
              <w:rPr>
                <w:sz w:val="22"/>
                <w:szCs w:val="22"/>
              </w:rPr>
              <w:t>ных услуг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49764,1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57507,1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63956,6</w:t>
            </w:r>
          </w:p>
        </w:tc>
        <w:tc>
          <w:tcPr>
            <w:tcW w:w="1077" w:type="dxa"/>
            <w:vAlign w:val="bottom"/>
          </w:tcPr>
          <w:p w:rsidR="00DB56AE" w:rsidRPr="005C7A84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5C7A84">
              <w:rPr>
                <w:rFonts w:cs="Arial"/>
                <w:szCs w:val="22"/>
              </w:rPr>
              <w:t>69606,6</w:t>
            </w:r>
          </w:p>
        </w:tc>
        <w:tc>
          <w:tcPr>
            <w:tcW w:w="1078" w:type="dxa"/>
            <w:vAlign w:val="bottom"/>
          </w:tcPr>
          <w:p w:rsidR="00DB56AE" w:rsidRPr="00A6428E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74415,9</w:t>
            </w:r>
          </w:p>
        </w:tc>
      </w:tr>
      <w:tr w:rsidR="00DB56AE" w:rsidRPr="00AD2583" w:rsidTr="008F6696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R</w:t>
            </w:r>
          </w:p>
        </w:tc>
        <w:tc>
          <w:tcPr>
            <w:tcW w:w="3261" w:type="dxa"/>
            <w:shd w:val="clear" w:color="auto" w:fill="auto"/>
            <w:vAlign w:val="bottom"/>
          </w:tcPr>
          <w:p w:rsidR="00DB56AE" w:rsidRPr="00AD2583" w:rsidRDefault="00DB56AE" w:rsidP="008F6696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Деятельность в области кул</w:t>
            </w:r>
            <w:r w:rsidRPr="00AD2583">
              <w:rPr>
                <w:sz w:val="22"/>
                <w:szCs w:val="22"/>
              </w:rPr>
              <w:t>ь</w:t>
            </w:r>
            <w:r w:rsidRPr="00AD2583">
              <w:rPr>
                <w:sz w:val="22"/>
                <w:szCs w:val="22"/>
              </w:rPr>
              <w:t>туры, спорта, организации досуга и развлечений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10246,8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10926,7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11696,7</w:t>
            </w:r>
          </w:p>
        </w:tc>
        <w:tc>
          <w:tcPr>
            <w:tcW w:w="1077" w:type="dxa"/>
            <w:vAlign w:val="bottom"/>
          </w:tcPr>
          <w:p w:rsidR="00DB56AE" w:rsidRPr="005C7A84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5C7A84">
              <w:rPr>
                <w:rFonts w:cs="Arial"/>
                <w:szCs w:val="22"/>
              </w:rPr>
              <w:t>10597,7</w:t>
            </w:r>
          </w:p>
        </w:tc>
        <w:tc>
          <w:tcPr>
            <w:tcW w:w="1078" w:type="dxa"/>
            <w:vAlign w:val="bottom"/>
          </w:tcPr>
          <w:p w:rsidR="00DB56AE" w:rsidRPr="00A6428E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12438,4</w:t>
            </w:r>
          </w:p>
        </w:tc>
      </w:tr>
      <w:tr w:rsidR="00DB56AE" w:rsidRPr="00AD2583" w:rsidTr="008F6696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10"/>
                <w:szCs w:val="22"/>
              </w:rPr>
            </w:pPr>
            <w:r w:rsidRPr="00AD2583">
              <w:rPr>
                <w:rFonts w:cs="Arial"/>
                <w:b/>
                <w:spacing w:val="-10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10"/>
                <w:szCs w:val="22"/>
                <w:lang w:val="en-US"/>
              </w:rPr>
              <w:t>S</w:t>
            </w:r>
          </w:p>
        </w:tc>
        <w:tc>
          <w:tcPr>
            <w:tcW w:w="3261" w:type="dxa"/>
            <w:shd w:val="clear" w:color="auto" w:fill="auto"/>
            <w:vAlign w:val="bottom"/>
          </w:tcPr>
          <w:p w:rsidR="00DB56AE" w:rsidRPr="00AD2583" w:rsidRDefault="00DB56AE" w:rsidP="008F6696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Предоставление прочих видов услуг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6024,2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6565,4</w:t>
            </w:r>
          </w:p>
        </w:tc>
        <w:tc>
          <w:tcPr>
            <w:tcW w:w="1077" w:type="dxa"/>
            <w:vAlign w:val="bottom"/>
          </w:tcPr>
          <w:p w:rsidR="00DB56AE" w:rsidRPr="00AD2583" w:rsidRDefault="00DB56AE" w:rsidP="00BF75A7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7337,2</w:t>
            </w:r>
          </w:p>
        </w:tc>
        <w:tc>
          <w:tcPr>
            <w:tcW w:w="1077" w:type="dxa"/>
            <w:vAlign w:val="bottom"/>
          </w:tcPr>
          <w:p w:rsidR="00DB56AE" w:rsidRPr="005C7A84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5C7A84">
              <w:rPr>
                <w:rFonts w:cs="Arial"/>
                <w:szCs w:val="22"/>
              </w:rPr>
              <w:t>8107,5</w:t>
            </w:r>
          </w:p>
        </w:tc>
        <w:tc>
          <w:tcPr>
            <w:tcW w:w="1078" w:type="dxa"/>
            <w:vAlign w:val="bottom"/>
          </w:tcPr>
          <w:p w:rsidR="00DB56AE" w:rsidRPr="00A6428E" w:rsidRDefault="00DB56AE" w:rsidP="00240F31">
            <w:pPr>
              <w:spacing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12467,1</w:t>
            </w:r>
          </w:p>
        </w:tc>
      </w:tr>
    </w:tbl>
    <w:p w:rsidR="00404601" w:rsidRPr="00AD2583" w:rsidRDefault="00404601" w:rsidP="00404601">
      <w:pPr>
        <w:pStyle w:val="aff2"/>
        <w:pageBreakBefore/>
      </w:pPr>
      <w:r w:rsidRPr="00AD2583">
        <w:lastRenderedPageBreak/>
        <w:t xml:space="preserve">Структура валового регионального продукта </w:t>
      </w:r>
      <w:r w:rsidRPr="00AD2583">
        <w:br/>
        <w:t>по видам экономической деятельности</w:t>
      </w:r>
    </w:p>
    <w:p w:rsidR="00404601" w:rsidRPr="00AD2583" w:rsidRDefault="00404601" w:rsidP="00404601">
      <w:pPr>
        <w:pStyle w:val="aff3"/>
      </w:pPr>
      <w:r w:rsidRPr="00AD2583">
        <w:t>(в текущих ценах, в % к итогу)</w:t>
      </w:r>
    </w:p>
    <w:tbl>
      <w:tblPr>
        <w:tblW w:w="9639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3402"/>
        <w:gridCol w:w="1020"/>
        <w:gridCol w:w="1021"/>
        <w:gridCol w:w="1020"/>
        <w:gridCol w:w="1021"/>
        <w:gridCol w:w="1021"/>
      </w:tblGrid>
      <w:tr w:rsidR="006315C0" w:rsidRPr="00AD2583" w:rsidTr="00BF75A7">
        <w:trPr>
          <w:cantSplit/>
          <w:tblHeader/>
        </w:trPr>
        <w:tc>
          <w:tcPr>
            <w:tcW w:w="4536" w:type="dxa"/>
            <w:gridSpan w:val="2"/>
            <w:shd w:val="clear" w:color="auto" w:fill="auto"/>
          </w:tcPr>
          <w:p w:rsidR="006315C0" w:rsidRPr="00AD2583" w:rsidRDefault="006315C0" w:rsidP="00C07C5E">
            <w:pPr>
              <w:pStyle w:val="01"/>
              <w:jc w:val="center"/>
              <w:rPr>
                <w:rFonts w:cs="Arial"/>
                <w:szCs w:val="22"/>
              </w:rPr>
            </w:pPr>
          </w:p>
        </w:tc>
        <w:tc>
          <w:tcPr>
            <w:tcW w:w="1020" w:type="dxa"/>
          </w:tcPr>
          <w:p w:rsidR="006315C0" w:rsidRPr="00AD2583" w:rsidRDefault="006315C0" w:rsidP="00BF75A7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2017</w:t>
            </w:r>
          </w:p>
        </w:tc>
        <w:tc>
          <w:tcPr>
            <w:tcW w:w="1021" w:type="dxa"/>
            <w:vAlign w:val="center"/>
          </w:tcPr>
          <w:p w:rsidR="006315C0" w:rsidRPr="00AD2583" w:rsidRDefault="006315C0" w:rsidP="00BF75A7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2018</w:t>
            </w:r>
          </w:p>
        </w:tc>
        <w:tc>
          <w:tcPr>
            <w:tcW w:w="1020" w:type="dxa"/>
            <w:vAlign w:val="center"/>
          </w:tcPr>
          <w:p w:rsidR="006315C0" w:rsidRPr="00AD2583" w:rsidRDefault="006315C0" w:rsidP="00BF75A7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2019</w:t>
            </w:r>
          </w:p>
        </w:tc>
        <w:tc>
          <w:tcPr>
            <w:tcW w:w="1021" w:type="dxa"/>
          </w:tcPr>
          <w:p w:rsidR="006315C0" w:rsidRPr="00AD2583" w:rsidRDefault="006315C0" w:rsidP="00BF75A7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2020</w:t>
            </w:r>
          </w:p>
        </w:tc>
        <w:tc>
          <w:tcPr>
            <w:tcW w:w="1021" w:type="dxa"/>
          </w:tcPr>
          <w:p w:rsidR="006315C0" w:rsidRPr="00AD2583" w:rsidRDefault="006315C0" w:rsidP="00C07C5E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2021</w:t>
            </w:r>
          </w:p>
        </w:tc>
      </w:tr>
      <w:tr w:rsidR="006315C0" w:rsidRPr="00AD2583" w:rsidTr="00112951">
        <w:tc>
          <w:tcPr>
            <w:tcW w:w="4536" w:type="dxa"/>
            <w:gridSpan w:val="2"/>
            <w:shd w:val="clear" w:color="auto" w:fill="auto"/>
            <w:vAlign w:val="center"/>
          </w:tcPr>
          <w:p w:rsidR="006315C0" w:rsidRPr="00AD2583" w:rsidRDefault="006315C0" w:rsidP="00C07C5E">
            <w:pPr>
              <w:pStyle w:val="01"/>
              <w:spacing w:before="0" w:after="0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Валовой региональный продукт </w:t>
            </w:r>
            <w:r w:rsidRPr="00AD2583">
              <w:rPr>
                <w:rFonts w:cs="Arial"/>
                <w:b/>
                <w:spacing w:val="-4"/>
                <w:szCs w:val="22"/>
              </w:rPr>
              <w:br/>
              <w:t xml:space="preserve">(валовая добавленная стоимость </w:t>
            </w:r>
            <w:r w:rsidRPr="00AD2583">
              <w:rPr>
                <w:rFonts w:cs="Arial"/>
                <w:b/>
                <w:spacing w:val="-4"/>
                <w:szCs w:val="22"/>
              </w:rPr>
              <w:br/>
              <w:t>в основных ценах)</w:t>
            </w:r>
          </w:p>
        </w:tc>
        <w:tc>
          <w:tcPr>
            <w:tcW w:w="1020" w:type="dxa"/>
            <w:vAlign w:val="bottom"/>
          </w:tcPr>
          <w:p w:rsidR="006315C0" w:rsidRPr="00AD2583" w:rsidRDefault="006315C0" w:rsidP="00BF75A7">
            <w:pPr>
              <w:spacing w:line="240" w:lineRule="auto"/>
              <w:ind w:firstLine="0"/>
              <w:jc w:val="center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100,0</w:t>
            </w:r>
          </w:p>
        </w:tc>
        <w:tc>
          <w:tcPr>
            <w:tcW w:w="1021" w:type="dxa"/>
            <w:vAlign w:val="bottom"/>
          </w:tcPr>
          <w:p w:rsidR="006315C0" w:rsidRPr="00AD2583" w:rsidRDefault="006315C0" w:rsidP="00BF75A7">
            <w:pPr>
              <w:spacing w:line="240" w:lineRule="auto"/>
              <w:ind w:firstLine="0"/>
              <w:jc w:val="center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100,0</w:t>
            </w:r>
          </w:p>
        </w:tc>
        <w:tc>
          <w:tcPr>
            <w:tcW w:w="1020" w:type="dxa"/>
            <w:vAlign w:val="bottom"/>
          </w:tcPr>
          <w:p w:rsidR="006315C0" w:rsidRPr="00AD2583" w:rsidRDefault="006315C0" w:rsidP="00BF75A7">
            <w:pPr>
              <w:spacing w:line="240" w:lineRule="auto"/>
              <w:ind w:firstLine="0"/>
              <w:jc w:val="center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100,0</w:t>
            </w:r>
          </w:p>
        </w:tc>
        <w:tc>
          <w:tcPr>
            <w:tcW w:w="1021" w:type="dxa"/>
            <w:vAlign w:val="bottom"/>
          </w:tcPr>
          <w:p w:rsidR="006315C0" w:rsidRPr="00AD2583" w:rsidRDefault="006315C0" w:rsidP="00BF75A7">
            <w:pPr>
              <w:spacing w:line="240" w:lineRule="auto"/>
              <w:ind w:firstLine="0"/>
              <w:jc w:val="center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100,0</w:t>
            </w:r>
          </w:p>
        </w:tc>
        <w:tc>
          <w:tcPr>
            <w:tcW w:w="1021" w:type="dxa"/>
            <w:vAlign w:val="bottom"/>
          </w:tcPr>
          <w:p w:rsidR="006315C0" w:rsidRPr="00AD2583" w:rsidRDefault="00DB56AE" w:rsidP="00112951">
            <w:pPr>
              <w:spacing w:line="240" w:lineRule="auto"/>
              <w:ind w:firstLine="0"/>
              <w:jc w:val="center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100,0</w:t>
            </w:r>
          </w:p>
        </w:tc>
      </w:tr>
      <w:tr w:rsidR="00DB56AE" w:rsidRPr="00AD2583" w:rsidTr="00112951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>Раздел А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DB56AE" w:rsidRPr="00AD2583" w:rsidRDefault="00DB56AE" w:rsidP="00112951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Сельское, лесное хозяйство, охота, рыболовство и рыбово</w:t>
            </w:r>
            <w:r w:rsidRPr="00AD2583">
              <w:rPr>
                <w:sz w:val="22"/>
                <w:szCs w:val="22"/>
              </w:rPr>
              <w:t>д</w:t>
            </w:r>
            <w:r w:rsidRPr="00AD2583">
              <w:rPr>
                <w:sz w:val="22"/>
                <w:szCs w:val="22"/>
              </w:rPr>
              <w:t>ство</w:t>
            </w:r>
          </w:p>
        </w:tc>
        <w:tc>
          <w:tcPr>
            <w:tcW w:w="1020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4,1</w:t>
            </w:r>
          </w:p>
        </w:tc>
        <w:tc>
          <w:tcPr>
            <w:tcW w:w="1021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3,6</w:t>
            </w:r>
          </w:p>
        </w:tc>
        <w:tc>
          <w:tcPr>
            <w:tcW w:w="1020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4,0</w:t>
            </w:r>
          </w:p>
        </w:tc>
        <w:tc>
          <w:tcPr>
            <w:tcW w:w="1021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4554DB">
              <w:rPr>
                <w:rFonts w:cs="Arial"/>
                <w:color w:val="000000"/>
                <w:szCs w:val="22"/>
              </w:rPr>
              <w:t>4,5</w:t>
            </w:r>
          </w:p>
        </w:tc>
        <w:tc>
          <w:tcPr>
            <w:tcW w:w="1021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586892">
              <w:rPr>
                <w:rFonts w:cs="Arial"/>
                <w:color w:val="000000"/>
                <w:szCs w:val="22"/>
              </w:rPr>
              <w:t>5,7</w:t>
            </w:r>
          </w:p>
        </w:tc>
      </w:tr>
      <w:tr w:rsidR="00DB56AE" w:rsidRPr="00AD2583" w:rsidTr="00112951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B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DB56AE" w:rsidRPr="00AD2583" w:rsidRDefault="00DB56AE" w:rsidP="00112951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Добыча полезных ископаемых</w:t>
            </w:r>
          </w:p>
        </w:tc>
        <w:tc>
          <w:tcPr>
            <w:tcW w:w="1020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2,5</w:t>
            </w:r>
          </w:p>
        </w:tc>
        <w:tc>
          <w:tcPr>
            <w:tcW w:w="1021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3,9</w:t>
            </w:r>
          </w:p>
        </w:tc>
        <w:tc>
          <w:tcPr>
            <w:tcW w:w="1020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3,3</w:t>
            </w:r>
          </w:p>
        </w:tc>
        <w:tc>
          <w:tcPr>
            <w:tcW w:w="1021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4554DB">
              <w:rPr>
                <w:rFonts w:cs="Arial"/>
                <w:color w:val="000000"/>
                <w:szCs w:val="22"/>
              </w:rPr>
              <w:t>2,4</w:t>
            </w:r>
          </w:p>
        </w:tc>
        <w:tc>
          <w:tcPr>
            <w:tcW w:w="1021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586892">
              <w:rPr>
                <w:rFonts w:cs="Arial"/>
                <w:color w:val="000000"/>
                <w:szCs w:val="22"/>
              </w:rPr>
              <w:t>4,5</w:t>
            </w:r>
          </w:p>
        </w:tc>
      </w:tr>
      <w:tr w:rsidR="00DB56AE" w:rsidRPr="00AD2583" w:rsidTr="00112951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  <w:lang w:val="en-US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C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DB56AE" w:rsidRPr="00AD2583" w:rsidRDefault="00DB56AE" w:rsidP="006A169B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Обрабатывающие произво</w:t>
            </w:r>
            <w:r w:rsidRPr="00AD2583">
              <w:rPr>
                <w:sz w:val="22"/>
                <w:szCs w:val="22"/>
              </w:rPr>
              <w:t>д</w:t>
            </w:r>
            <w:r w:rsidRPr="00AD2583">
              <w:rPr>
                <w:sz w:val="22"/>
                <w:szCs w:val="22"/>
              </w:rPr>
              <w:t>ства</w:t>
            </w:r>
          </w:p>
        </w:tc>
        <w:tc>
          <w:tcPr>
            <w:tcW w:w="1020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13,0</w:t>
            </w:r>
          </w:p>
        </w:tc>
        <w:tc>
          <w:tcPr>
            <w:tcW w:w="1021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13,0</w:t>
            </w:r>
          </w:p>
        </w:tc>
        <w:tc>
          <w:tcPr>
            <w:tcW w:w="1020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13,5</w:t>
            </w:r>
          </w:p>
        </w:tc>
        <w:tc>
          <w:tcPr>
            <w:tcW w:w="1021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4554DB">
              <w:rPr>
                <w:rFonts w:cs="Arial"/>
                <w:color w:val="000000"/>
                <w:szCs w:val="22"/>
              </w:rPr>
              <w:t>13,9</w:t>
            </w:r>
          </w:p>
        </w:tc>
        <w:tc>
          <w:tcPr>
            <w:tcW w:w="1021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586892">
              <w:rPr>
                <w:rFonts w:cs="Arial"/>
                <w:color w:val="000000"/>
                <w:szCs w:val="22"/>
              </w:rPr>
              <w:t>13,5</w:t>
            </w:r>
          </w:p>
        </w:tc>
      </w:tr>
      <w:tr w:rsidR="00DB56AE" w:rsidRPr="00AD2583" w:rsidTr="00112951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  <w:lang w:val="en-US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>Раздел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 xml:space="preserve"> D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DB56AE" w:rsidRPr="00AD2583" w:rsidRDefault="00DB56AE" w:rsidP="00112951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Обеспечение электрической энергией, газом и паром; ко</w:t>
            </w:r>
            <w:r w:rsidRPr="00AD2583">
              <w:rPr>
                <w:sz w:val="22"/>
                <w:szCs w:val="22"/>
              </w:rPr>
              <w:t>н</w:t>
            </w:r>
            <w:r w:rsidRPr="00AD2583">
              <w:rPr>
                <w:sz w:val="22"/>
                <w:szCs w:val="22"/>
              </w:rPr>
              <w:t>диционирование воздуха</w:t>
            </w:r>
          </w:p>
        </w:tc>
        <w:tc>
          <w:tcPr>
            <w:tcW w:w="1020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2,6</w:t>
            </w:r>
          </w:p>
        </w:tc>
        <w:tc>
          <w:tcPr>
            <w:tcW w:w="1021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2,4</w:t>
            </w:r>
          </w:p>
        </w:tc>
        <w:tc>
          <w:tcPr>
            <w:tcW w:w="1020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2,5</w:t>
            </w:r>
          </w:p>
        </w:tc>
        <w:tc>
          <w:tcPr>
            <w:tcW w:w="1021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4554DB">
              <w:rPr>
                <w:rFonts w:cs="Arial"/>
                <w:color w:val="000000"/>
                <w:szCs w:val="22"/>
              </w:rPr>
              <w:t>2,4</w:t>
            </w:r>
          </w:p>
        </w:tc>
        <w:tc>
          <w:tcPr>
            <w:tcW w:w="1021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586892">
              <w:rPr>
                <w:rFonts w:cs="Arial"/>
                <w:color w:val="000000"/>
                <w:szCs w:val="22"/>
              </w:rPr>
              <w:t>2,3</w:t>
            </w:r>
          </w:p>
        </w:tc>
      </w:tr>
      <w:tr w:rsidR="00DB56AE" w:rsidRPr="00AD2583" w:rsidTr="00112951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  <w:lang w:val="en-US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>Раздел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 xml:space="preserve"> E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DB56AE" w:rsidRPr="00AD2583" w:rsidRDefault="00DB56AE" w:rsidP="00112951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Водоснабжение; водоотвед</w:t>
            </w:r>
            <w:r w:rsidRPr="00AD2583">
              <w:rPr>
                <w:sz w:val="22"/>
                <w:szCs w:val="22"/>
              </w:rPr>
              <w:t>е</w:t>
            </w:r>
            <w:r w:rsidRPr="00AD2583">
              <w:rPr>
                <w:sz w:val="22"/>
                <w:szCs w:val="22"/>
              </w:rPr>
              <w:t>ние, организация сбора и ут</w:t>
            </w:r>
            <w:r w:rsidRPr="00AD2583">
              <w:rPr>
                <w:sz w:val="22"/>
                <w:szCs w:val="22"/>
              </w:rPr>
              <w:t>и</w:t>
            </w:r>
            <w:r w:rsidRPr="00AD2583">
              <w:rPr>
                <w:sz w:val="22"/>
                <w:szCs w:val="22"/>
              </w:rPr>
              <w:t xml:space="preserve">лизации отходов, деятельность по ликвидации </w:t>
            </w:r>
            <w:r w:rsidRPr="00AD2583">
              <w:rPr>
                <w:sz w:val="22"/>
                <w:szCs w:val="22"/>
              </w:rPr>
              <w:br/>
              <w:t>загрязнений</w:t>
            </w:r>
          </w:p>
        </w:tc>
        <w:tc>
          <w:tcPr>
            <w:tcW w:w="1020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0,6</w:t>
            </w:r>
          </w:p>
        </w:tc>
        <w:tc>
          <w:tcPr>
            <w:tcW w:w="1021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0,6</w:t>
            </w:r>
          </w:p>
        </w:tc>
        <w:tc>
          <w:tcPr>
            <w:tcW w:w="1020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0,7</w:t>
            </w:r>
          </w:p>
        </w:tc>
        <w:tc>
          <w:tcPr>
            <w:tcW w:w="1021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4554DB">
              <w:rPr>
                <w:rFonts w:cs="Arial"/>
                <w:color w:val="000000"/>
                <w:szCs w:val="22"/>
              </w:rPr>
              <w:t>0,5</w:t>
            </w:r>
          </w:p>
        </w:tc>
        <w:tc>
          <w:tcPr>
            <w:tcW w:w="1021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586892">
              <w:rPr>
                <w:rFonts w:cs="Arial"/>
                <w:color w:val="000000"/>
                <w:szCs w:val="22"/>
              </w:rPr>
              <w:t>0,5</w:t>
            </w:r>
          </w:p>
        </w:tc>
      </w:tr>
      <w:tr w:rsidR="00DB56AE" w:rsidRPr="00AD2583" w:rsidTr="00112951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F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DB56AE" w:rsidRPr="00AD2583" w:rsidRDefault="00DB56AE" w:rsidP="00112951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Строительство</w:t>
            </w:r>
          </w:p>
        </w:tc>
        <w:tc>
          <w:tcPr>
            <w:tcW w:w="1020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3,7</w:t>
            </w:r>
          </w:p>
        </w:tc>
        <w:tc>
          <w:tcPr>
            <w:tcW w:w="1021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3,9</w:t>
            </w:r>
          </w:p>
        </w:tc>
        <w:tc>
          <w:tcPr>
            <w:tcW w:w="1020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4,6</w:t>
            </w:r>
          </w:p>
        </w:tc>
        <w:tc>
          <w:tcPr>
            <w:tcW w:w="1021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4554DB">
              <w:rPr>
                <w:rFonts w:cs="Arial"/>
                <w:color w:val="000000"/>
                <w:szCs w:val="22"/>
              </w:rPr>
              <w:t>4,6</w:t>
            </w:r>
          </w:p>
        </w:tc>
        <w:tc>
          <w:tcPr>
            <w:tcW w:w="1021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586892">
              <w:rPr>
                <w:rFonts w:cs="Arial"/>
                <w:color w:val="000000"/>
                <w:szCs w:val="22"/>
              </w:rPr>
              <w:t>4,3</w:t>
            </w:r>
          </w:p>
        </w:tc>
      </w:tr>
      <w:tr w:rsidR="00DB56AE" w:rsidRPr="00AD2583" w:rsidTr="00112951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10"/>
                <w:szCs w:val="22"/>
              </w:rPr>
            </w:pPr>
            <w:r w:rsidRPr="00AD2583">
              <w:rPr>
                <w:rFonts w:cs="Arial"/>
                <w:b/>
                <w:spacing w:val="-10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10"/>
                <w:szCs w:val="22"/>
                <w:lang w:val="en-US"/>
              </w:rPr>
              <w:t>G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DB56AE" w:rsidRPr="00AD2583" w:rsidRDefault="00DB56AE" w:rsidP="00112951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1020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15,4</w:t>
            </w:r>
          </w:p>
        </w:tc>
        <w:tc>
          <w:tcPr>
            <w:tcW w:w="1021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15,4</w:t>
            </w:r>
          </w:p>
        </w:tc>
        <w:tc>
          <w:tcPr>
            <w:tcW w:w="1020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15,6</w:t>
            </w:r>
          </w:p>
        </w:tc>
        <w:tc>
          <w:tcPr>
            <w:tcW w:w="1021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4554DB">
              <w:rPr>
                <w:rFonts w:cs="Arial"/>
                <w:color w:val="000000"/>
                <w:szCs w:val="22"/>
              </w:rPr>
              <w:t>15,7</w:t>
            </w:r>
          </w:p>
        </w:tc>
        <w:tc>
          <w:tcPr>
            <w:tcW w:w="1021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586892">
              <w:rPr>
                <w:rFonts w:cs="Arial"/>
                <w:color w:val="000000"/>
                <w:szCs w:val="22"/>
              </w:rPr>
              <w:t>16,4</w:t>
            </w:r>
          </w:p>
        </w:tc>
      </w:tr>
      <w:tr w:rsidR="00DB56AE" w:rsidRPr="00AD2583" w:rsidTr="00112951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H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DB56AE" w:rsidRPr="00AD2583" w:rsidRDefault="00DB56AE" w:rsidP="00112951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Транспортировка и хранение</w:t>
            </w:r>
          </w:p>
        </w:tc>
        <w:tc>
          <w:tcPr>
            <w:tcW w:w="1020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14,3</w:t>
            </w:r>
          </w:p>
        </w:tc>
        <w:tc>
          <w:tcPr>
            <w:tcW w:w="1021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14,5</w:t>
            </w:r>
          </w:p>
        </w:tc>
        <w:tc>
          <w:tcPr>
            <w:tcW w:w="1020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13,0</w:t>
            </w:r>
          </w:p>
        </w:tc>
        <w:tc>
          <w:tcPr>
            <w:tcW w:w="1021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4554DB">
              <w:rPr>
                <w:rFonts w:cs="Arial"/>
                <w:color w:val="000000"/>
                <w:szCs w:val="22"/>
              </w:rPr>
              <w:t>12,0</w:t>
            </w:r>
          </w:p>
        </w:tc>
        <w:tc>
          <w:tcPr>
            <w:tcW w:w="1021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586892">
              <w:rPr>
                <w:rFonts w:cs="Arial"/>
                <w:color w:val="000000"/>
                <w:szCs w:val="22"/>
              </w:rPr>
              <w:t>11,0</w:t>
            </w:r>
          </w:p>
        </w:tc>
      </w:tr>
      <w:tr w:rsidR="00DB56AE" w:rsidRPr="00AD2583" w:rsidTr="00112951"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I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B56AE" w:rsidRPr="00AD2583" w:rsidRDefault="00DB56AE" w:rsidP="00112951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Деятельность гостиниц и пре</w:t>
            </w:r>
            <w:r w:rsidRPr="00AD2583">
              <w:rPr>
                <w:sz w:val="22"/>
                <w:szCs w:val="22"/>
              </w:rPr>
              <w:t>д</w:t>
            </w:r>
            <w:r w:rsidRPr="00AD2583">
              <w:rPr>
                <w:sz w:val="22"/>
                <w:szCs w:val="22"/>
              </w:rPr>
              <w:t>приятий общественного пит</w:t>
            </w:r>
            <w:r w:rsidRPr="00AD2583">
              <w:rPr>
                <w:sz w:val="22"/>
                <w:szCs w:val="22"/>
              </w:rPr>
              <w:t>а</w:t>
            </w:r>
            <w:r w:rsidRPr="00AD2583">
              <w:rPr>
                <w:sz w:val="22"/>
                <w:szCs w:val="22"/>
              </w:rPr>
              <w:t>ния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0,9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1,0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1,2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4554DB">
              <w:rPr>
                <w:rFonts w:cs="Arial"/>
                <w:color w:val="000000"/>
                <w:szCs w:val="22"/>
              </w:rPr>
              <w:t>0,8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586892">
              <w:rPr>
                <w:rFonts w:cs="Arial"/>
                <w:color w:val="000000"/>
                <w:szCs w:val="22"/>
              </w:rPr>
              <w:t>0,9</w:t>
            </w:r>
          </w:p>
        </w:tc>
      </w:tr>
      <w:tr w:rsidR="00DB56AE" w:rsidRPr="00AD2583" w:rsidTr="00112951"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J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B56AE" w:rsidRPr="00AD2583" w:rsidRDefault="00DB56AE" w:rsidP="00112951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 xml:space="preserve">Деятельность в области </w:t>
            </w:r>
            <w:r>
              <w:rPr>
                <w:sz w:val="22"/>
                <w:szCs w:val="22"/>
              </w:rPr>
              <w:br/>
            </w:r>
            <w:r w:rsidRPr="00AD2583">
              <w:rPr>
                <w:sz w:val="22"/>
                <w:szCs w:val="22"/>
              </w:rPr>
              <w:t>информации и связи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4,0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3,8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4,1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4554DB">
              <w:rPr>
                <w:rFonts w:cs="Arial"/>
                <w:color w:val="000000"/>
                <w:szCs w:val="22"/>
              </w:rPr>
              <w:t>4,1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586892">
              <w:rPr>
                <w:rFonts w:cs="Arial"/>
                <w:color w:val="000000"/>
                <w:szCs w:val="22"/>
              </w:rPr>
              <w:t>3,9</w:t>
            </w:r>
          </w:p>
        </w:tc>
      </w:tr>
      <w:tr w:rsidR="00DB56AE" w:rsidRPr="00AD2583" w:rsidTr="00112951"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K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B56AE" w:rsidRPr="00AD2583" w:rsidRDefault="00DB56AE" w:rsidP="00112951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 xml:space="preserve">Деятельность финансовая </w:t>
            </w:r>
            <w:r>
              <w:rPr>
                <w:sz w:val="22"/>
                <w:szCs w:val="22"/>
              </w:rPr>
              <w:br/>
            </w:r>
            <w:r w:rsidRPr="00AD2583">
              <w:rPr>
                <w:sz w:val="22"/>
                <w:szCs w:val="22"/>
              </w:rPr>
              <w:t>и страховая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0,3</w:t>
            </w:r>
          </w:p>
        </w:tc>
        <w:tc>
          <w:tcPr>
            <w:tcW w:w="1021" w:type="dxa"/>
            <w:tcBorders>
              <w:top w:val="single" w:sz="4" w:space="0" w:color="auto"/>
            </w:tcBorders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0,3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0,3</w:t>
            </w:r>
          </w:p>
        </w:tc>
        <w:tc>
          <w:tcPr>
            <w:tcW w:w="1021" w:type="dxa"/>
            <w:tcBorders>
              <w:top w:val="single" w:sz="4" w:space="0" w:color="auto"/>
            </w:tcBorders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4554DB">
              <w:rPr>
                <w:rFonts w:cs="Arial"/>
                <w:color w:val="000000"/>
                <w:szCs w:val="22"/>
              </w:rPr>
              <w:t>0,3</w:t>
            </w:r>
          </w:p>
        </w:tc>
        <w:tc>
          <w:tcPr>
            <w:tcW w:w="1021" w:type="dxa"/>
            <w:tcBorders>
              <w:top w:val="single" w:sz="4" w:space="0" w:color="auto"/>
            </w:tcBorders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586892">
              <w:rPr>
                <w:rFonts w:cs="Arial"/>
                <w:color w:val="000000"/>
                <w:szCs w:val="22"/>
              </w:rPr>
              <w:t>0,4</w:t>
            </w:r>
          </w:p>
        </w:tc>
      </w:tr>
      <w:tr w:rsidR="00DB56AE" w:rsidRPr="00AD2583" w:rsidTr="00112951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L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DB56AE" w:rsidRPr="00AD2583" w:rsidRDefault="00DB56AE" w:rsidP="00112951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 xml:space="preserve">Деятельность по операциям </w:t>
            </w:r>
            <w:r>
              <w:rPr>
                <w:sz w:val="22"/>
                <w:szCs w:val="22"/>
              </w:rPr>
              <w:br/>
            </w:r>
            <w:r w:rsidRPr="00AD2583">
              <w:rPr>
                <w:sz w:val="22"/>
                <w:szCs w:val="22"/>
              </w:rPr>
              <w:t>с недвижимым имуществом</w:t>
            </w:r>
          </w:p>
        </w:tc>
        <w:tc>
          <w:tcPr>
            <w:tcW w:w="1020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13,0</w:t>
            </w:r>
          </w:p>
        </w:tc>
        <w:tc>
          <w:tcPr>
            <w:tcW w:w="1021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12,0</w:t>
            </w:r>
          </w:p>
        </w:tc>
        <w:tc>
          <w:tcPr>
            <w:tcW w:w="1020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13,2</w:t>
            </w:r>
          </w:p>
        </w:tc>
        <w:tc>
          <w:tcPr>
            <w:tcW w:w="1021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4554DB">
              <w:rPr>
                <w:rFonts w:cs="Arial"/>
                <w:color w:val="000000"/>
                <w:szCs w:val="22"/>
              </w:rPr>
              <w:t>13,6</w:t>
            </w:r>
          </w:p>
        </w:tc>
        <w:tc>
          <w:tcPr>
            <w:tcW w:w="1021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586892">
              <w:rPr>
                <w:rFonts w:cs="Arial"/>
                <w:color w:val="000000"/>
                <w:szCs w:val="22"/>
              </w:rPr>
              <w:t>12,8</w:t>
            </w:r>
          </w:p>
        </w:tc>
      </w:tr>
      <w:tr w:rsidR="00DB56AE" w:rsidRPr="00AD2583" w:rsidTr="00112951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10"/>
                <w:szCs w:val="22"/>
              </w:rPr>
            </w:pPr>
            <w:r w:rsidRPr="00AD2583">
              <w:rPr>
                <w:rFonts w:cs="Arial"/>
                <w:b/>
                <w:spacing w:val="-10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10"/>
                <w:szCs w:val="22"/>
                <w:lang w:val="en-US"/>
              </w:rPr>
              <w:t>M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DB56AE" w:rsidRPr="00AD2583" w:rsidRDefault="00DB56AE" w:rsidP="00112951">
            <w:pPr>
              <w:pStyle w:val="affe"/>
              <w:spacing w:before="0"/>
              <w:ind w:right="-57"/>
              <w:rPr>
                <w:spacing w:val="-4"/>
                <w:sz w:val="22"/>
                <w:szCs w:val="22"/>
              </w:rPr>
            </w:pPr>
            <w:r w:rsidRPr="00AD2583">
              <w:rPr>
                <w:spacing w:val="-4"/>
                <w:sz w:val="22"/>
                <w:szCs w:val="22"/>
              </w:rPr>
              <w:t>Деятельность профессионал</w:t>
            </w:r>
            <w:r w:rsidRPr="00AD2583">
              <w:rPr>
                <w:spacing w:val="-4"/>
                <w:sz w:val="22"/>
                <w:szCs w:val="22"/>
              </w:rPr>
              <w:t>ь</w:t>
            </w:r>
            <w:r w:rsidRPr="00AD2583">
              <w:rPr>
                <w:spacing w:val="-4"/>
                <w:sz w:val="22"/>
                <w:szCs w:val="22"/>
              </w:rPr>
              <w:t>ная, научная и техническая</w:t>
            </w:r>
          </w:p>
        </w:tc>
        <w:tc>
          <w:tcPr>
            <w:tcW w:w="1020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4,8</w:t>
            </w:r>
          </w:p>
        </w:tc>
        <w:tc>
          <w:tcPr>
            <w:tcW w:w="1021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4,6</w:t>
            </w:r>
          </w:p>
        </w:tc>
        <w:tc>
          <w:tcPr>
            <w:tcW w:w="1020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5,1</w:t>
            </w:r>
          </w:p>
        </w:tc>
        <w:tc>
          <w:tcPr>
            <w:tcW w:w="1021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4554DB">
              <w:rPr>
                <w:rFonts w:cs="Arial"/>
                <w:color w:val="000000"/>
                <w:szCs w:val="22"/>
              </w:rPr>
              <w:t>5,6</w:t>
            </w:r>
          </w:p>
        </w:tc>
        <w:tc>
          <w:tcPr>
            <w:tcW w:w="1021" w:type="dxa"/>
            <w:vAlign w:val="bottom"/>
          </w:tcPr>
          <w:p w:rsidR="00DB56AE" w:rsidRPr="00A74622" w:rsidRDefault="00DB56AE" w:rsidP="00240F31">
            <w:pPr>
              <w:spacing w:before="20" w:after="20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586892">
              <w:rPr>
                <w:rFonts w:cs="Arial"/>
                <w:color w:val="000000"/>
                <w:szCs w:val="22"/>
              </w:rPr>
              <w:t>5,4</w:t>
            </w:r>
          </w:p>
        </w:tc>
      </w:tr>
      <w:tr w:rsidR="00DB56AE" w:rsidRPr="00AD2583" w:rsidTr="00112951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N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DB56AE" w:rsidRPr="00AD2583" w:rsidRDefault="00DB56AE" w:rsidP="00112951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Деятельность администрати</w:t>
            </w:r>
            <w:r w:rsidRPr="00AD2583">
              <w:rPr>
                <w:sz w:val="22"/>
                <w:szCs w:val="22"/>
              </w:rPr>
              <w:t>в</w:t>
            </w:r>
            <w:r w:rsidRPr="00AD2583">
              <w:rPr>
                <w:sz w:val="22"/>
                <w:szCs w:val="22"/>
              </w:rPr>
              <w:t>ная и сопутствующие дополн</w:t>
            </w:r>
            <w:r w:rsidRPr="00AD2583">
              <w:rPr>
                <w:sz w:val="22"/>
                <w:szCs w:val="22"/>
              </w:rPr>
              <w:t>и</w:t>
            </w:r>
            <w:r w:rsidRPr="00AD2583">
              <w:rPr>
                <w:sz w:val="22"/>
                <w:szCs w:val="22"/>
              </w:rPr>
              <w:t>тельные услуги</w:t>
            </w:r>
          </w:p>
        </w:tc>
        <w:tc>
          <w:tcPr>
            <w:tcW w:w="1020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5,9</w:t>
            </w:r>
          </w:p>
        </w:tc>
        <w:tc>
          <w:tcPr>
            <w:tcW w:w="1021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6,1</w:t>
            </w:r>
          </w:p>
        </w:tc>
        <w:tc>
          <w:tcPr>
            <w:tcW w:w="1020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3,1</w:t>
            </w:r>
          </w:p>
        </w:tc>
        <w:tc>
          <w:tcPr>
            <w:tcW w:w="1021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4554DB">
              <w:rPr>
                <w:rFonts w:cs="Arial"/>
                <w:color w:val="000000"/>
                <w:szCs w:val="22"/>
              </w:rPr>
              <w:t>3,0</w:t>
            </w:r>
          </w:p>
        </w:tc>
        <w:tc>
          <w:tcPr>
            <w:tcW w:w="1021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586892">
              <w:rPr>
                <w:rFonts w:cs="Arial"/>
                <w:color w:val="000000"/>
                <w:szCs w:val="22"/>
              </w:rPr>
              <w:t>3,3</w:t>
            </w:r>
          </w:p>
        </w:tc>
      </w:tr>
      <w:tr w:rsidR="00DB56AE" w:rsidRPr="00AD2583" w:rsidTr="00112951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10"/>
                <w:szCs w:val="22"/>
              </w:rPr>
            </w:pPr>
            <w:r w:rsidRPr="00AD2583">
              <w:rPr>
                <w:rFonts w:cs="Arial"/>
                <w:b/>
                <w:spacing w:val="-10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10"/>
                <w:szCs w:val="22"/>
                <w:lang w:val="en-US"/>
              </w:rPr>
              <w:t>O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DB56AE" w:rsidRPr="00AD2583" w:rsidRDefault="00DB56AE" w:rsidP="00112951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 xml:space="preserve">Государственное управление </w:t>
            </w:r>
            <w:r>
              <w:rPr>
                <w:sz w:val="22"/>
                <w:szCs w:val="22"/>
              </w:rPr>
              <w:br/>
            </w:r>
            <w:r w:rsidRPr="00AD2583">
              <w:rPr>
                <w:sz w:val="22"/>
                <w:szCs w:val="22"/>
              </w:rPr>
              <w:t xml:space="preserve">и обеспечение военной </w:t>
            </w:r>
            <w:r>
              <w:rPr>
                <w:sz w:val="22"/>
                <w:szCs w:val="22"/>
              </w:rPr>
              <w:br/>
            </w:r>
            <w:r w:rsidRPr="00AD2583">
              <w:rPr>
                <w:sz w:val="22"/>
                <w:szCs w:val="22"/>
              </w:rPr>
              <w:t>безопасности; социальное обеспечение</w:t>
            </w:r>
          </w:p>
        </w:tc>
        <w:tc>
          <w:tcPr>
            <w:tcW w:w="1020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5,4</w:t>
            </w:r>
          </w:p>
        </w:tc>
        <w:tc>
          <w:tcPr>
            <w:tcW w:w="1021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5,3</w:t>
            </w:r>
          </w:p>
        </w:tc>
        <w:tc>
          <w:tcPr>
            <w:tcW w:w="1020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5,4</w:t>
            </w:r>
          </w:p>
        </w:tc>
        <w:tc>
          <w:tcPr>
            <w:tcW w:w="1021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4554DB">
              <w:rPr>
                <w:rFonts w:cs="Arial"/>
                <w:color w:val="000000"/>
                <w:szCs w:val="22"/>
              </w:rPr>
              <w:t>5,5</w:t>
            </w:r>
          </w:p>
        </w:tc>
        <w:tc>
          <w:tcPr>
            <w:tcW w:w="1021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586892">
              <w:rPr>
                <w:rFonts w:cs="Arial"/>
                <w:color w:val="000000"/>
                <w:szCs w:val="22"/>
              </w:rPr>
              <w:t>4,8</w:t>
            </w:r>
          </w:p>
        </w:tc>
      </w:tr>
      <w:tr w:rsidR="00DB56AE" w:rsidRPr="00AD2583" w:rsidTr="00112951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P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DB56AE" w:rsidRPr="00AD2583" w:rsidRDefault="00DB56AE" w:rsidP="00112951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Образование</w:t>
            </w:r>
          </w:p>
        </w:tc>
        <w:tc>
          <w:tcPr>
            <w:tcW w:w="1020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3,9</w:t>
            </w:r>
          </w:p>
        </w:tc>
        <w:tc>
          <w:tcPr>
            <w:tcW w:w="1021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3,9</w:t>
            </w:r>
          </w:p>
        </w:tc>
        <w:tc>
          <w:tcPr>
            <w:tcW w:w="1020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4,1</w:t>
            </w:r>
          </w:p>
        </w:tc>
        <w:tc>
          <w:tcPr>
            <w:tcW w:w="1021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4554DB">
              <w:rPr>
                <w:rFonts w:cs="Arial"/>
                <w:color w:val="000000"/>
                <w:szCs w:val="22"/>
              </w:rPr>
              <w:t>4,3</w:t>
            </w:r>
          </w:p>
        </w:tc>
        <w:tc>
          <w:tcPr>
            <w:tcW w:w="1021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586892">
              <w:rPr>
                <w:rFonts w:cs="Arial"/>
                <w:color w:val="000000"/>
                <w:szCs w:val="22"/>
              </w:rPr>
              <w:t>4,1</w:t>
            </w:r>
          </w:p>
        </w:tc>
      </w:tr>
      <w:tr w:rsidR="00DB56AE" w:rsidRPr="00AD2583" w:rsidTr="00112951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Q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DB56AE" w:rsidRPr="00AD2583" w:rsidRDefault="00DB56AE" w:rsidP="00112951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 xml:space="preserve">Деятельность в области </w:t>
            </w:r>
            <w:r>
              <w:rPr>
                <w:sz w:val="22"/>
                <w:szCs w:val="22"/>
              </w:rPr>
              <w:br/>
            </w:r>
            <w:r w:rsidRPr="00AD2583">
              <w:rPr>
                <w:sz w:val="22"/>
                <w:szCs w:val="22"/>
              </w:rPr>
              <w:t>здравоохранения и социальных услуг</w:t>
            </w:r>
          </w:p>
        </w:tc>
        <w:tc>
          <w:tcPr>
            <w:tcW w:w="1020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4,2</w:t>
            </w:r>
          </w:p>
        </w:tc>
        <w:tc>
          <w:tcPr>
            <w:tcW w:w="1021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4,4</w:t>
            </w:r>
          </w:p>
        </w:tc>
        <w:tc>
          <w:tcPr>
            <w:tcW w:w="1020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4,8</w:t>
            </w:r>
          </w:p>
        </w:tc>
        <w:tc>
          <w:tcPr>
            <w:tcW w:w="1021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4554DB">
              <w:rPr>
                <w:rFonts w:cs="Arial"/>
                <w:color w:val="000000"/>
                <w:szCs w:val="22"/>
              </w:rPr>
              <w:t>5,1</w:t>
            </w:r>
          </w:p>
        </w:tc>
        <w:tc>
          <w:tcPr>
            <w:tcW w:w="1021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586892">
              <w:rPr>
                <w:rFonts w:cs="Arial"/>
                <w:color w:val="000000"/>
                <w:szCs w:val="22"/>
              </w:rPr>
              <w:t>4,6</w:t>
            </w:r>
          </w:p>
        </w:tc>
      </w:tr>
      <w:tr w:rsidR="00DB56AE" w:rsidRPr="00AD2583" w:rsidTr="00112951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R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DB56AE" w:rsidRPr="00AD2583" w:rsidRDefault="00DB56AE" w:rsidP="00112951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Деятельность в области кул</w:t>
            </w:r>
            <w:r w:rsidRPr="00AD2583">
              <w:rPr>
                <w:sz w:val="22"/>
                <w:szCs w:val="22"/>
              </w:rPr>
              <w:t>ь</w:t>
            </w:r>
            <w:r w:rsidRPr="00AD2583">
              <w:rPr>
                <w:sz w:val="22"/>
                <w:szCs w:val="22"/>
              </w:rPr>
              <w:t xml:space="preserve">туры, спорта, организации </w:t>
            </w:r>
            <w:r>
              <w:rPr>
                <w:sz w:val="22"/>
                <w:szCs w:val="22"/>
              </w:rPr>
              <w:br/>
            </w:r>
            <w:r w:rsidRPr="00AD2583">
              <w:rPr>
                <w:sz w:val="22"/>
                <w:szCs w:val="22"/>
              </w:rPr>
              <w:t>досуга и развлечений</w:t>
            </w:r>
          </w:p>
        </w:tc>
        <w:tc>
          <w:tcPr>
            <w:tcW w:w="1020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0,9</w:t>
            </w:r>
          </w:p>
        </w:tc>
        <w:tc>
          <w:tcPr>
            <w:tcW w:w="1021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0,8</w:t>
            </w:r>
          </w:p>
        </w:tc>
        <w:tc>
          <w:tcPr>
            <w:tcW w:w="1020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0,9</w:t>
            </w:r>
          </w:p>
        </w:tc>
        <w:tc>
          <w:tcPr>
            <w:tcW w:w="1021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4554DB">
              <w:rPr>
                <w:rFonts w:cs="Arial"/>
                <w:color w:val="000000"/>
                <w:szCs w:val="22"/>
              </w:rPr>
              <w:t>0,8</w:t>
            </w:r>
          </w:p>
        </w:tc>
        <w:tc>
          <w:tcPr>
            <w:tcW w:w="1021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586892">
              <w:rPr>
                <w:rFonts w:cs="Arial"/>
                <w:color w:val="000000"/>
                <w:szCs w:val="22"/>
              </w:rPr>
              <w:t>0,8</w:t>
            </w:r>
          </w:p>
        </w:tc>
      </w:tr>
      <w:tr w:rsidR="00DB56AE" w:rsidRPr="00AD2583" w:rsidTr="00112951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10"/>
                <w:szCs w:val="22"/>
              </w:rPr>
            </w:pPr>
            <w:r w:rsidRPr="00AD2583">
              <w:rPr>
                <w:rFonts w:cs="Arial"/>
                <w:b/>
                <w:spacing w:val="-10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10"/>
                <w:szCs w:val="22"/>
                <w:lang w:val="en-US"/>
              </w:rPr>
              <w:t>S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DB56AE" w:rsidRPr="00AD2583" w:rsidRDefault="00DB56AE" w:rsidP="00112951">
            <w:pPr>
              <w:pStyle w:val="affe"/>
              <w:spacing w:before="0"/>
              <w:ind w:right="-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Предоставление прочих видов услуг</w:t>
            </w:r>
          </w:p>
        </w:tc>
        <w:tc>
          <w:tcPr>
            <w:tcW w:w="1020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0,5</w:t>
            </w:r>
          </w:p>
        </w:tc>
        <w:tc>
          <w:tcPr>
            <w:tcW w:w="1021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0,5</w:t>
            </w:r>
          </w:p>
        </w:tc>
        <w:tc>
          <w:tcPr>
            <w:tcW w:w="1020" w:type="dxa"/>
            <w:vAlign w:val="bottom"/>
          </w:tcPr>
          <w:p w:rsidR="00DB56AE" w:rsidRPr="00AD2583" w:rsidRDefault="00DB56AE" w:rsidP="00BF75A7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0,6</w:t>
            </w:r>
          </w:p>
        </w:tc>
        <w:tc>
          <w:tcPr>
            <w:tcW w:w="1021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4554DB">
              <w:rPr>
                <w:rFonts w:cs="Arial"/>
                <w:color w:val="000000"/>
                <w:szCs w:val="22"/>
              </w:rPr>
              <w:t>0,6</w:t>
            </w:r>
          </w:p>
        </w:tc>
        <w:tc>
          <w:tcPr>
            <w:tcW w:w="1021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 w:rsidRPr="00586892">
              <w:rPr>
                <w:rFonts w:cs="Arial"/>
                <w:color w:val="000000"/>
                <w:szCs w:val="22"/>
              </w:rPr>
              <w:t>0,8</w:t>
            </w:r>
          </w:p>
        </w:tc>
      </w:tr>
    </w:tbl>
    <w:p w:rsidR="00404601" w:rsidRPr="00AD2583" w:rsidRDefault="00404601" w:rsidP="00404601">
      <w:pPr>
        <w:pStyle w:val="aff2"/>
        <w:pageBreakBefore/>
      </w:pPr>
      <w:r w:rsidRPr="00AD2583">
        <w:lastRenderedPageBreak/>
        <w:t>Индекс</w:t>
      </w:r>
      <w:r w:rsidR="00112951" w:rsidRPr="00AD2583">
        <w:t>ы</w:t>
      </w:r>
      <w:r w:rsidRPr="00AD2583">
        <w:t xml:space="preserve"> физического объема валовой добавленной стоимости</w:t>
      </w:r>
      <w:r w:rsidRPr="00AD2583">
        <w:br/>
        <w:t>по видам экономической деятельности</w:t>
      </w:r>
    </w:p>
    <w:p w:rsidR="00404601" w:rsidRPr="00AD2583" w:rsidRDefault="00404601" w:rsidP="00404601">
      <w:pPr>
        <w:pStyle w:val="aff3"/>
      </w:pPr>
      <w:r w:rsidRPr="00AD2583">
        <w:t xml:space="preserve">(в постоянных ценах, в % к </w:t>
      </w:r>
      <w:proofErr w:type="spellStart"/>
      <w:r w:rsidRPr="00AD2583">
        <w:t>предудущему</w:t>
      </w:r>
      <w:proofErr w:type="spellEnd"/>
      <w:r w:rsidRPr="00AD2583">
        <w:t xml:space="preserve"> году)</w:t>
      </w:r>
    </w:p>
    <w:tbl>
      <w:tblPr>
        <w:tblW w:w="9498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3544"/>
        <w:gridCol w:w="964"/>
        <w:gridCol w:w="964"/>
        <w:gridCol w:w="964"/>
        <w:gridCol w:w="964"/>
        <w:gridCol w:w="964"/>
      </w:tblGrid>
      <w:tr w:rsidR="006315C0" w:rsidRPr="00AD2583" w:rsidTr="006315C0">
        <w:trPr>
          <w:cantSplit/>
          <w:tblHeader/>
        </w:trPr>
        <w:tc>
          <w:tcPr>
            <w:tcW w:w="4678" w:type="dxa"/>
            <w:gridSpan w:val="2"/>
            <w:shd w:val="clear" w:color="auto" w:fill="auto"/>
          </w:tcPr>
          <w:p w:rsidR="006315C0" w:rsidRPr="00AD2583" w:rsidRDefault="006315C0" w:rsidP="00C07C5E">
            <w:pPr>
              <w:pStyle w:val="01"/>
              <w:jc w:val="center"/>
              <w:rPr>
                <w:rFonts w:cs="Arial"/>
                <w:szCs w:val="22"/>
              </w:rPr>
            </w:pPr>
          </w:p>
        </w:tc>
        <w:tc>
          <w:tcPr>
            <w:tcW w:w="964" w:type="dxa"/>
          </w:tcPr>
          <w:p w:rsidR="006315C0" w:rsidRPr="00AD2583" w:rsidRDefault="006315C0" w:rsidP="00C07C5E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2017</w:t>
            </w:r>
          </w:p>
        </w:tc>
        <w:tc>
          <w:tcPr>
            <w:tcW w:w="964" w:type="dxa"/>
            <w:vAlign w:val="center"/>
          </w:tcPr>
          <w:p w:rsidR="006315C0" w:rsidRPr="00AD2583" w:rsidRDefault="006315C0" w:rsidP="00C07C5E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2018</w:t>
            </w:r>
          </w:p>
        </w:tc>
        <w:tc>
          <w:tcPr>
            <w:tcW w:w="964" w:type="dxa"/>
            <w:vAlign w:val="center"/>
          </w:tcPr>
          <w:p w:rsidR="006315C0" w:rsidRPr="00AD2583" w:rsidRDefault="006315C0" w:rsidP="00C07C5E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2019</w:t>
            </w:r>
          </w:p>
        </w:tc>
        <w:tc>
          <w:tcPr>
            <w:tcW w:w="964" w:type="dxa"/>
          </w:tcPr>
          <w:p w:rsidR="006315C0" w:rsidRPr="00AD2583" w:rsidRDefault="006315C0" w:rsidP="00C07C5E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2020</w:t>
            </w:r>
          </w:p>
        </w:tc>
        <w:tc>
          <w:tcPr>
            <w:tcW w:w="964" w:type="dxa"/>
          </w:tcPr>
          <w:p w:rsidR="006315C0" w:rsidRPr="00AD2583" w:rsidRDefault="006315C0" w:rsidP="00C07C5E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2021</w:t>
            </w:r>
          </w:p>
        </w:tc>
      </w:tr>
      <w:tr w:rsidR="00DB56AE" w:rsidRPr="00AD2583" w:rsidTr="006315C0">
        <w:tc>
          <w:tcPr>
            <w:tcW w:w="4678" w:type="dxa"/>
            <w:gridSpan w:val="2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Валовой региональный продукт </w:t>
            </w:r>
            <w:r w:rsidRPr="00AD2583">
              <w:rPr>
                <w:rFonts w:cs="Arial"/>
                <w:b/>
                <w:spacing w:val="-4"/>
                <w:szCs w:val="22"/>
              </w:rPr>
              <w:br/>
              <w:t xml:space="preserve">(валовая добавленная стоимость </w:t>
            </w:r>
            <w:r w:rsidRPr="00AD2583">
              <w:rPr>
                <w:rFonts w:cs="Arial"/>
                <w:b/>
                <w:spacing w:val="-4"/>
                <w:szCs w:val="22"/>
              </w:rPr>
              <w:br/>
              <w:t>в основных ценах)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103,9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103,6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102,7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98,6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107,8</w:t>
            </w:r>
          </w:p>
        </w:tc>
      </w:tr>
      <w:tr w:rsidR="00DB56AE" w:rsidRPr="00AD2583" w:rsidTr="006315C0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>Раздел А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DB56AE" w:rsidRPr="00AD2583" w:rsidRDefault="00DB56AE" w:rsidP="006A169B">
            <w:pPr>
              <w:pStyle w:val="affe"/>
              <w:spacing w:before="0"/>
              <w:ind w:right="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Сельское, лесное хозяйство, охота, рыболовство и рыбово</w:t>
            </w:r>
            <w:r w:rsidRPr="00AD2583">
              <w:rPr>
                <w:sz w:val="22"/>
                <w:szCs w:val="22"/>
              </w:rPr>
              <w:t>д</w:t>
            </w:r>
            <w:r w:rsidRPr="00AD2583">
              <w:rPr>
                <w:sz w:val="22"/>
                <w:szCs w:val="22"/>
              </w:rPr>
              <w:t>ство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109,8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95,5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103,7</w:t>
            </w:r>
          </w:p>
        </w:tc>
        <w:tc>
          <w:tcPr>
            <w:tcW w:w="964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104,0</w:t>
            </w:r>
          </w:p>
        </w:tc>
        <w:tc>
          <w:tcPr>
            <w:tcW w:w="964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117,6</w:t>
            </w:r>
          </w:p>
        </w:tc>
      </w:tr>
      <w:tr w:rsidR="00DB56AE" w:rsidRPr="00AD2583" w:rsidTr="006315C0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B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DB56AE" w:rsidRPr="00AD2583" w:rsidRDefault="00DB56AE" w:rsidP="006A169B">
            <w:pPr>
              <w:pStyle w:val="affe"/>
              <w:spacing w:before="0"/>
              <w:ind w:right="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Добыча полезных ископаемых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137,4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131,9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87,8</w:t>
            </w:r>
          </w:p>
        </w:tc>
        <w:tc>
          <w:tcPr>
            <w:tcW w:w="964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75,2</w:t>
            </w:r>
          </w:p>
        </w:tc>
        <w:tc>
          <w:tcPr>
            <w:tcW w:w="964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128,5</w:t>
            </w:r>
          </w:p>
        </w:tc>
      </w:tr>
      <w:tr w:rsidR="00DB56AE" w:rsidRPr="00AD2583" w:rsidTr="006315C0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C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DB56AE" w:rsidRPr="00AD2583" w:rsidRDefault="00DB56AE" w:rsidP="006A169B">
            <w:pPr>
              <w:pStyle w:val="affe"/>
              <w:spacing w:before="0"/>
              <w:ind w:right="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Обрабатывающие производства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103,0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104,1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102,6</w:t>
            </w:r>
          </w:p>
        </w:tc>
        <w:tc>
          <w:tcPr>
            <w:tcW w:w="964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102,0</w:t>
            </w:r>
          </w:p>
        </w:tc>
        <w:tc>
          <w:tcPr>
            <w:tcW w:w="964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111,1</w:t>
            </w:r>
          </w:p>
        </w:tc>
      </w:tr>
      <w:tr w:rsidR="00DB56AE" w:rsidRPr="00AD2583" w:rsidTr="006315C0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  <w:lang w:val="en-US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>Раздел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 xml:space="preserve"> D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DB56AE" w:rsidRPr="00AD2583" w:rsidRDefault="00DB56AE" w:rsidP="006A169B">
            <w:pPr>
              <w:pStyle w:val="affe"/>
              <w:spacing w:before="0"/>
              <w:ind w:right="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Обеспечение электрической энергией, газом и паром; ко</w:t>
            </w:r>
            <w:r w:rsidRPr="00AD2583">
              <w:rPr>
                <w:sz w:val="22"/>
                <w:szCs w:val="22"/>
              </w:rPr>
              <w:t>н</w:t>
            </w:r>
            <w:r w:rsidRPr="00AD2583">
              <w:rPr>
                <w:sz w:val="22"/>
                <w:szCs w:val="22"/>
              </w:rPr>
              <w:t>диционирование воздуха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94,9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97,4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104,6</w:t>
            </w:r>
          </w:p>
        </w:tc>
        <w:tc>
          <w:tcPr>
            <w:tcW w:w="964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96,2</w:t>
            </w:r>
          </w:p>
        </w:tc>
        <w:tc>
          <w:tcPr>
            <w:tcW w:w="964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106,3</w:t>
            </w:r>
          </w:p>
        </w:tc>
      </w:tr>
      <w:tr w:rsidR="00DB56AE" w:rsidRPr="00AD2583" w:rsidTr="006315C0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  <w:lang w:val="en-US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>Раздел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 xml:space="preserve"> E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DB56AE" w:rsidRPr="00AD2583" w:rsidRDefault="00DB56AE" w:rsidP="006A169B">
            <w:pPr>
              <w:pStyle w:val="affe"/>
              <w:spacing w:before="0"/>
              <w:ind w:right="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Водоснабжение; водоотвед</w:t>
            </w:r>
            <w:r w:rsidRPr="00AD2583">
              <w:rPr>
                <w:sz w:val="22"/>
                <w:szCs w:val="22"/>
              </w:rPr>
              <w:t>е</w:t>
            </w:r>
            <w:r w:rsidRPr="00AD2583">
              <w:rPr>
                <w:sz w:val="22"/>
                <w:szCs w:val="22"/>
              </w:rPr>
              <w:t>ние, организация сбора и ут</w:t>
            </w:r>
            <w:r w:rsidRPr="00AD2583">
              <w:rPr>
                <w:sz w:val="22"/>
                <w:szCs w:val="22"/>
              </w:rPr>
              <w:t>и</w:t>
            </w:r>
            <w:r w:rsidRPr="00AD2583">
              <w:rPr>
                <w:sz w:val="22"/>
                <w:szCs w:val="22"/>
              </w:rPr>
              <w:t>лизации отходов, деятельность по ликвидации загрязнений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97,8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100,5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109,9</w:t>
            </w:r>
          </w:p>
        </w:tc>
        <w:tc>
          <w:tcPr>
            <w:tcW w:w="964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97,9</w:t>
            </w:r>
          </w:p>
        </w:tc>
        <w:tc>
          <w:tcPr>
            <w:tcW w:w="964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115,5</w:t>
            </w:r>
          </w:p>
        </w:tc>
      </w:tr>
      <w:tr w:rsidR="00DB56AE" w:rsidRPr="00AD2583" w:rsidTr="006315C0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  <w:lang w:val="en-US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>Раздел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 xml:space="preserve"> F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DB56AE" w:rsidRPr="00AD2583" w:rsidRDefault="00DB56AE" w:rsidP="006A169B">
            <w:pPr>
              <w:pStyle w:val="affe"/>
              <w:spacing w:before="0"/>
              <w:ind w:right="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Строительство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92,0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101,3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104,2</w:t>
            </w:r>
          </w:p>
        </w:tc>
        <w:tc>
          <w:tcPr>
            <w:tcW w:w="964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102,2</w:t>
            </w:r>
          </w:p>
        </w:tc>
        <w:tc>
          <w:tcPr>
            <w:tcW w:w="964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103,6</w:t>
            </w:r>
          </w:p>
        </w:tc>
      </w:tr>
      <w:tr w:rsidR="00DB56AE" w:rsidRPr="00AD2583" w:rsidTr="006315C0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10"/>
                <w:szCs w:val="22"/>
                <w:lang w:val="en-US"/>
              </w:rPr>
            </w:pPr>
            <w:r w:rsidRPr="00AD2583">
              <w:rPr>
                <w:rFonts w:cs="Arial"/>
                <w:b/>
                <w:spacing w:val="-10"/>
                <w:szCs w:val="22"/>
              </w:rPr>
              <w:t>Раздел</w:t>
            </w:r>
            <w:r w:rsidRPr="00AD2583">
              <w:rPr>
                <w:rFonts w:cs="Arial"/>
                <w:b/>
                <w:spacing w:val="-10"/>
                <w:szCs w:val="22"/>
                <w:lang w:val="en-US"/>
              </w:rPr>
              <w:t xml:space="preserve"> G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DB56AE" w:rsidRPr="00AD2583" w:rsidRDefault="00DB56AE" w:rsidP="006A169B">
            <w:pPr>
              <w:pStyle w:val="affe"/>
              <w:spacing w:before="0"/>
              <w:ind w:right="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102,0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108,8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100,9</w:t>
            </w:r>
          </w:p>
        </w:tc>
        <w:tc>
          <w:tcPr>
            <w:tcW w:w="964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100,4</w:t>
            </w:r>
          </w:p>
        </w:tc>
        <w:tc>
          <w:tcPr>
            <w:tcW w:w="964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104,5</w:t>
            </w:r>
          </w:p>
        </w:tc>
      </w:tr>
      <w:tr w:rsidR="00DB56AE" w:rsidRPr="00AD2583" w:rsidTr="006315C0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H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DB56AE" w:rsidRPr="00AD2583" w:rsidRDefault="00DB56AE" w:rsidP="006A169B">
            <w:pPr>
              <w:pStyle w:val="affe"/>
              <w:spacing w:before="0"/>
              <w:ind w:right="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Транспортировка и хранение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106,6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102,6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108,3</w:t>
            </w:r>
          </w:p>
        </w:tc>
        <w:tc>
          <w:tcPr>
            <w:tcW w:w="964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97,8</w:t>
            </w:r>
          </w:p>
        </w:tc>
        <w:tc>
          <w:tcPr>
            <w:tcW w:w="964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104,5</w:t>
            </w:r>
          </w:p>
        </w:tc>
      </w:tr>
      <w:tr w:rsidR="00DB56AE" w:rsidRPr="00AD2583" w:rsidTr="006315C0"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I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B56AE" w:rsidRPr="00AD2583" w:rsidRDefault="00DB56AE" w:rsidP="006A169B">
            <w:pPr>
              <w:pStyle w:val="affe"/>
              <w:spacing w:before="0"/>
              <w:ind w:right="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 xml:space="preserve">Деятельность гостиниц </w:t>
            </w:r>
            <w:r>
              <w:rPr>
                <w:sz w:val="22"/>
                <w:szCs w:val="22"/>
              </w:rPr>
              <w:br/>
            </w:r>
            <w:r w:rsidRPr="00AD2583">
              <w:rPr>
                <w:sz w:val="22"/>
                <w:szCs w:val="22"/>
              </w:rPr>
              <w:t>и предприятий общественного питания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104,3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116,6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108,9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68,1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123,3</w:t>
            </w:r>
          </w:p>
        </w:tc>
      </w:tr>
      <w:tr w:rsidR="00DB56AE" w:rsidRPr="00AD2583" w:rsidTr="006315C0"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J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B56AE" w:rsidRPr="00AD2583" w:rsidRDefault="00DB56AE" w:rsidP="006A169B">
            <w:pPr>
              <w:pStyle w:val="affe"/>
              <w:spacing w:before="0"/>
              <w:ind w:right="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Деятельность в области</w:t>
            </w:r>
            <w:r>
              <w:rPr>
                <w:sz w:val="22"/>
                <w:szCs w:val="22"/>
              </w:rPr>
              <w:br/>
            </w:r>
            <w:r w:rsidRPr="00AD2583">
              <w:rPr>
                <w:sz w:val="22"/>
                <w:szCs w:val="22"/>
              </w:rPr>
              <w:t xml:space="preserve"> информации и связи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116,8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103,4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105,0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96,0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110,2</w:t>
            </w:r>
          </w:p>
        </w:tc>
      </w:tr>
      <w:tr w:rsidR="00DB56AE" w:rsidRPr="00AD2583" w:rsidTr="006315C0"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K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B56AE" w:rsidRPr="00AD2583" w:rsidRDefault="00DB56AE" w:rsidP="006A169B">
            <w:pPr>
              <w:pStyle w:val="affe"/>
              <w:spacing w:before="0"/>
              <w:ind w:right="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 xml:space="preserve">Деятельность финансовая </w:t>
            </w:r>
            <w:r>
              <w:rPr>
                <w:sz w:val="22"/>
                <w:szCs w:val="22"/>
              </w:rPr>
              <w:br/>
            </w:r>
            <w:r w:rsidRPr="00AD2583">
              <w:rPr>
                <w:sz w:val="22"/>
                <w:szCs w:val="22"/>
              </w:rPr>
              <w:t>и страховая</w:t>
            </w:r>
          </w:p>
        </w:tc>
        <w:tc>
          <w:tcPr>
            <w:tcW w:w="964" w:type="dxa"/>
            <w:tcBorders>
              <w:top w:val="single" w:sz="4" w:space="0" w:color="auto"/>
            </w:tcBorders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75,7</w:t>
            </w:r>
          </w:p>
        </w:tc>
        <w:tc>
          <w:tcPr>
            <w:tcW w:w="964" w:type="dxa"/>
            <w:tcBorders>
              <w:top w:val="single" w:sz="4" w:space="0" w:color="auto"/>
            </w:tcBorders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109,1</w:t>
            </w:r>
          </w:p>
        </w:tc>
        <w:tc>
          <w:tcPr>
            <w:tcW w:w="964" w:type="dxa"/>
            <w:tcBorders>
              <w:top w:val="single" w:sz="4" w:space="0" w:color="auto"/>
            </w:tcBorders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94,7</w:t>
            </w:r>
          </w:p>
        </w:tc>
        <w:tc>
          <w:tcPr>
            <w:tcW w:w="964" w:type="dxa"/>
            <w:tcBorders>
              <w:top w:val="single" w:sz="4" w:space="0" w:color="auto"/>
            </w:tcBorders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119,9</w:t>
            </w:r>
          </w:p>
        </w:tc>
        <w:tc>
          <w:tcPr>
            <w:tcW w:w="964" w:type="dxa"/>
            <w:tcBorders>
              <w:top w:val="single" w:sz="4" w:space="0" w:color="auto"/>
            </w:tcBorders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116,2</w:t>
            </w:r>
          </w:p>
        </w:tc>
      </w:tr>
      <w:tr w:rsidR="00DB56AE" w:rsidRPr="00AD2583" w:rsidTr="006315C0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L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DB56AE" w:rsidRPr="00AD2583" w:rsidRDefault="00DB56AE" w:rsidP="006A169B">
            <w:pPr>
              <w:pStyle w:val="affe"/>
              <w:spacing w:before="0"/>
              <w:ind w:right="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 xml:space="preserve">Деятельность по операциям </w:t>
            </w:r>
            <w:r>
              <w:rPr>
                <w:sz w:val="22"/>
                <w:szCs w:val="22"/>
              </w:rPr>
              <w:br/>
            </w:r>
            <w:r w:rsidRPr="00AD2583">
              <w:rPr>
                <w:sz w:val="22"/>
                <w:szCs w:val="22"/>
              </w:rPr>
              <w:t>с недвижимым имуществом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103,4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96,4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104,9</w:t>
            </w:r>
          </w:p>
        </w:tc>
        <w:tc>
          <w:tcPr>
            <w:tcW w:w="964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97,9</w:t>
            </w:r>
          </w:p>
        </w:tc>
        <w:tc>
          <w:tcPr>
            <w:tcW w:w="964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106,8</w:t>
            </w:r>
          </w:p>
        </w:tc>
      </w:tr>
      <w:tr w:rsidR="00DB56AE" w:rsidRPr="00AD2583" w:rsidTr="006315C0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10"/>
                <w:szCs w:val="22"/>
              </w:rPr>
            </w:pPr>
            <w:r w:rsidRPr="00AD2583">
              <w:rPr>
                <w:rFonts w:cs="Arial"/>
                <w:b/>
                <w:spacing w:val="-10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10"/>
                <w:szCs w:val="22"/>
                <w:lang w:val="en-US"/>
              </w:rPr>
              <w:t>M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DB56AE" w:rsidRPr="00AD2583" w:rsidRDefault="00DB56AE" w:rsidP="006A169B">
            <w:pPr>
              <w:pStyle w:val="affe"/>
              <w:spacing w:before="0"/>
              <w:ind w:right="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Деятельность профессионал</w:t>
            </w:r>
            <w:r w:rsidRPr="00AD2583">
              <w:rPr>
                <w:sz w:val="22"/>
                <w:szCs w:val="22"/>
              </w:rPr>
              <w:t>ь</w:t>
            </w:r>
            <w:r w:rsidRPr="00AD2583">
              <w:rPr>
                <w:sz w:val="22"/>
                <w:szCs w:val="22"/>
              </w:rPr>
              <w:t>ная, научная и техническая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101,0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104,0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108,4</w:t>
            </w:r>
          </w:p>
        </w:tc>
        <w:tc>
          <w:tcPr>
            <w:tcW w:w="964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107,5</w:t>
            </w:r>
          </w:p>
        </w:tc>
        <w:tc>
          <w:tcPr>
            <w:tcW w:w="964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106,4</w:t>
            </w:r>
          </w:p>
        </w:tc>
      </w:tr>
      <w:tr w:rsidR="00DB56AE" w:rsidRPr="00AD2583" w:rsidTr="006315C0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N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DB56AE" w:rsidRPr="00AD2583" w:rsidRDefault="00DB56AE" w:rsidP="006A169B">
            <w:pPr>
              <w:pStyle w:val="affe"/>
              <w:spacing w:before="0"/>
              <w:ind w:right="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Деятельность администрати</w:t>
            </w:r>
            <w:r w:rsidRPr="00AD2583">
              <w:rPr>
                <w:sz w:val="22"/>
                <w:szCs w:val="22"/>
              </w:rPr>
              <w:t>в</w:t>
            </w:r>
            <w:r w:rsidRPr="00AD2583">
              <w:rPr>
                <w:sz w:val="22"/>
                <w:szCs w:val="22"/>
              </w:rPr>
              <w:t>ная и сопутствующие дополн</w:t>
            </w:r>
            <w:r w:rsidRPr="00AD2583">
              <w:rPr>
                <w:sz w:val="22"/>
                <w:szCs w:val="22"/>
              </w:rPr>
              <w:t>и</w:t>
            </w:r>
            <w:r w:rsidRPr="00AD2583">
              <w:rPr>
                <w:sz w:val="22"/>
                <w:szCs w:val="22"/>
              </w:rPr>
              <w:t>тельные услуги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108,9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111,2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96,4</w:t>
            </w:r>
          </w:p>
        </w:tc>
        <w:tc>
          <w:tcPr>
            <w:tcW w:w="964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92,5</w:t>
            </w:r>
          </w:p>
        </w:tc>
        <w:tc>
          <w:tcPr>
            <w:tcW w:w="964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124,6</w:t>
            </w:r>
          </w:p>
        </w:tc>
      </w:tr>
      <w:tr w:rsidR="00DB56AE" w:rsidRPr="00AD2583" w:rsidTr="006315C0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10"/>
                <w:szCs w:val="22"/>
              </w:rPr>
            </w:pPr>
            <w:r w:rsidRPr="00AD2583">
              <w:rPr>
                <w:rFonts w:cs="Arial"/>
                <w:b/>
                <w:spacing w:val="-10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10"/>
                <w:szCs w:val="22"/>
                <w:lang w:val="en-US"/>
              </w:rPr>
              <w:t>O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DB56AE" w:rsidRPr="00AD2583" w:rsidRDefault="00DB56AE" w:rsidP="006A169B">
            <w:pPr>
              <w:pStyle w:val="affe"/>
              <w:spacing w:before="0"/>
              <w:ind w:right="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 xml:space="preserve">Государственное управление </w:t>
            </w:r>
            <w:r>
              <w:rPr>
                <w:sz w:val="22"/>
                <w:szCs w:val="22"/>
              </w:rPr>
              <w:br/>
            </w:r>
            <w:r w:rsidRPr="00AD2583">
              <w:rPr>
                <w:sz w:val="22"/>
                <w:szCs w:val="22"/>
              </w:rPr>
              <w:t xml:space="preserve">и обеспечение военной </w:t>
            </w:r>
            <w:r>
              <w:rPr>
                <w:sz w:val="22"/>
                <w:szCs w:val="22"/>
              </w:rPr>
              <w:br/>
            </w:r>
            <w:r w:rsidRPr="00AD2583">
              <w:rPr>
                <w:sz w:val="22"/>
                <w:szCs w:val="22"/>
              </w:rPr>
              <w:t>безопасности; социальное обеспечение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101,0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100,4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97,7</w:t>
            </w:r>
          </w:p>
        </w:tc>
        <w:tc>
          <w:tcPr>
            <w:tcW w:w="964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101,4</w:t>
            </w:r>
          </w:p>
        </w:tc>
        <w:tc>
          <w:tcPr>
            <w:tcW w:w="964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96,8</w:t>
            </w:r>
          </w:p>
        </w:tc>
      </w:tr>
      <w:tr w:rsidR="00DB56AE" w:rsidRPr="00AD2583" w:rsidTr="006315C0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P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DB56AE" w:rsidRPr="00AD2583" w:rsidRDefault="00DB56AE" w:rsidP="006A169B">
            <w:pPr>
              <w:pStyle w:val="affe"/>
              <w:spacing w:before="0"/>
              <w:ind w:right="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Образование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100,4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102,7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100,1</w:t>
            </w:r>
          </w:p>
        </w:tc>
        <w:tc>
          <w:tcPr>
            <w:tcW w:w="964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97,9</w:t>
            </w:r>
          </w:p>
        </w:tc>
        <w:tc>
          <w:tcPr>
            <w:tcW w:w="964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102,8</w:t>
            </w:r>
          </w:p>
        </w:tc>
      </w:tr>
      <w:tr w:rsidR="00DB56AE" w:rsidRPr="00AD2583" w:rsidTr="006315C0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Q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DB56AE" w:rsidRPr="00AD2583" w:rsidRDefault="00DB56AE" w:rsidP="006A169B">
            <w:pPr>
              <w:pStyle w:val="affe"/>
              <w:spacing w:before="0"/>
              <w:ind w:right="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 xml:space="preserve">Деятельность в области </w:t>
            </w:r>
            <w:r>
              <w:rPr>
                <w:sz w:val="22"/>
                <w:szCs w:val="22"/>
              </w:rPr>
              <w:br/>
            </w:r>
            <w:r w:rsidRPr="00AD2583">
              <w:rPr>
                <w:sz w:val="22"/>
                <w:szCs w:val="22"/>
              </w:rPr>
              <w:t>здравоохранения и социальных услуг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97,7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99,2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102,5</w:t>
            </w:r>
          </w:p>
        </w:tc>
        <w:tc>
          <w:tcPr>
            <w:tcW w:w="964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100,7</w:t>
            </w:r>
          </w:p>
        </w:tc>
        <w:tc>
          <w:tcPr>
            <w:tcW w:w="964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101,6</w:t>
            </w:r>
          </w:p>
        </w:tc>
      </w:tr>
      <w:tr w:rsidR="00DB56AE" w:rsidRPr="00AD2583" w:rsidTr="006315C0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4"/>
                <w:szCs w:val="22"/>
              </w:rPr>
            </w:pPr>
            <w:r w:rsidRPr="00AD2583">
              <w:rPr>
                <w:rFonts w:cs="Arial"/>
                <w:b/>
                <w:spacing w:val="-4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4"/>
                <w:szCs w:val="22"/>
                <w:lang w:val="en-US"/>
              </w:rPr>
              <w:t>R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DB56AE" w:rsidRPr="00AD2583" w:rsidRDefault="00DB56AE" w:rsidP="006A169B">
            <w:pPr>
              <w:pStyle w:val="affe"/>
              <w:spacing w:before="0"/>
              <w:ind w:right="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Деятельность в области культ</w:t>
            </w:r>
            <w:r w:rsidRPr="00AD2583">
              <w:rPr>
                <w:sz w:val="22"/>
                <w:szCs w:val="22"/>
              </w:rPr>
              <w:t>у</w:t>
            </w:r>
            <w:r w:rsidRPr="00AD2583">
              <w:rPr>
                <w:sz w:val="22"/>
                <w:szCs w:val="22"/>
              </w:rPr>
              <w:t>ры, спорта, организации досуга и развлечений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116,2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95,4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100,6</w:t>
            </w:r>
          </w:p>
        </w:tc>
        <w:tc>
          <w:tcPr>
            <w:tcW w:w="964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75,9</w:t>
            </w:r>
          </w:p>
        </w:tc>
        <w:tc>
          <w:tcPr>
            <w:tcW w:w="964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112,8</w:t>
            </w:r>
          </w:p>
        </w:tc>
      </w:tr>
      <w:tr w:rsidR="00DB56AE" w:rsidRPr="00AD2583" w:rsidTr="006315C0">
        <w:tc>
          <w:tcPr>
            <w:tcW w:w="1134" w:type="dxa"/>
            <w:shd w:val="clear" w:color="auto" w:fill="auto"/>
            <w:vAlign w:val="center"/>
          </w:tcPr>
          <w:p w:rsidR="00DB56AE" w:rsidRPr="00AD2583" w:rsidRDefault="00DB56AE" w:rsidP="00C07C5E">
            <w:pPr>
              <w:pStyle w:val="01"/>
              <w:spacing w:before="0" w:after="0"/>
              <w:ind w:left="-57" w:right="-57"/>
              <w:rPr>
                <w:rFonts w:cs="Arial"/>
                <w:b/>
                <w:spacing w:val="-10"/>
                <w:szCs w:val="22"/>
              </w:rPr>
            </w:pPr>
            <w:r w:rsidRPr="00AD2583">
              <w:rPr>
                <w:rFonts w:cs="Arial"/>
                <w:b/>
                <w:spacing w:val="-10"/>
                <w:szCs w:val="22"/>
              </w:rPr>
              <w:t xml:space="preserve">Раздел </w:t>
            </w:r>
            <w:r w:rsidRPr="00AD2583">
              <w:rPr>
                <w:rFonts w:cs="Arial"/>
                <w:b/>
                <w:spacing w:val="-10"/>
                <w:szCs w:val="22"/>
                <w:lang w:val="en-US"/>
              </w:rPr>
              <w:t>S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DB56AE" w:rsidRPr="00AD2583" w:rsidRDefault="00DB56AE" w:rsidP="006A169B">
            <w:pPr>
              <w:pStyle w:val="affe"/>
              <w:spacing w:before="0"/>
              <w:ind w:right="57"/>
              <w:rPr>
                <w:sz w:val="22"/>
                <w:szCs w:val="22"/>
              </w:rPr>
            </w:pPr>
            <w:r w:rsidRPr="00AD2583">
              <w:rPr>
                <w:sz w:val="22"/>
                <w:szCs w:val="22"/>
              </w:rPr>
              <w:t>Предоставление прочих видов услуг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115,4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100,4</w:t>
            </w:r>
          </w:p>
        </w:tc>
        <w:tc>
          <w:tcPr>
            <w:tcW w:w="964" w:type="dxa"/>
            <w:vAlign w:val="bottom"/>
          </w:tcPr>
          <w:p w:rsidR="00DB56AE" w:rsidRPr="00AD2583" w:rsidRDefault="00DB56AE" w:rsidP="00C07C5E">
            <w:pPr>
              <w:spacing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108,9</w:t>
            </w:r>
          </w:p>
        </w:tc>
        <w:tc>
          <w:tcPr>
            <w:tcW w:w="964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92,7</w:t>
            </w:r>
          </w:p>
        </w:tc>
        <w:tc>
          <w:tcPr>
            <w:tcW w:w="964" w:type="dxa"/>
            <w:vAlign w:val="bottom"/>
          </w:tcPr>
          <w:p w:rsidR="00DB56AE" w:rsidRPr="00A74622" w:rsidRDefault="00DB56AE" w:rsidP="00240F31">
            <w:pPr>
              <w:spacing w:line="240" w:lineRule="auto"/>
              <w:ind w:firstLine="0"/>
              <w:jc w:val="center"/>
              <w:rPr>
                <w:rFonts w:cs="Arial"/>
                <w:bCs/>
                <w:szCs w:val="22"/>
              </w:rPr>
            </w:pPr>
            <w:r w:rsidRPr="00A74622">
              <w:rPr>
                <w:rFonts w:cs="Arial"/>
                <w:bCs/>
                <w:szCs w:val="22"/>
              </w:rPr>
              <w:t>147,9</w:t>
            </w:r>
          </w:p>
        </w:tc>
      </w:tr>
    </w:tbl>
    <w:p w:rsidR="00404601" w:rsidRPr="00AD2583" w:rsidRDefault="00404601" w:rsidP="00404601">
      <w:pPr>
        <w:jc w:val="center"/>
        <w:rPr>
          <w:rFonts w:cs="Arial"/>
          <w:szCs w:val="22"/>
          <w:u w:val="single"/>
        </w:rPr>
      </w:pPr>
    </w:p>
    <w:p w:rsidR="00404601" w:rsidRPr="00AD2583" w:rsidRDefault="00404601" w:rsidP="00404601">
      <w:pPr>
        <w:pStyle w:val="aff2"/>
        <w:pageBreakBefore/>
      </w:pPr>
      <w:r w:rsidRPr="00AD2583">
        <w:lastRenderedPageBreak/>
        <w:t>Формирование валового регионального продукта по источникам доходов</w:t>
      </w:r>
    </w:p>
    <w:tbl>
      <w:tblPr>
        <w:tblW w:w="942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899"/>
        <w:gridCol w:w="1105"/>
        <w:gridCol w:w="1106"/>
        <w:gridCol w:w="1105"/>
        <w:gridCol w:w="1106"/>
        <w:gridCol w:w="1106"/>
      </w:tblGrid>
      <w:tr w:rsidR="006315C0" w:rsidRPr="00AD2583" w:rsidTr="006A169B">
        <w:tc>
          <w:tcPr>
            <w:tcW w:w="38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C07C5E">
            <w:pPr>
              <w:spacing w:before="60" w:after="60"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10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  <w:ind w:left="-57" w:right="-57"/>
            </w:pPr>
            <w:r w:rsidRPr="00AD2583">
              <w:t>2017</w:t>
            </w:r>
          </w:p>
        </w:tc>
        <w:tc>
          <w:tcPr>
            <w:tcW w:w="110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  <w:ind w:left="-57" w:right="-57"/>
            </w:pPr>
            <w:r w:rsidRPr="00AD2583">
              <w:t>2018</w:t>
            </w:r>
          </w:p>
        </w:tc>
        <w:tc>
          <w:tcPr>
            <w:tcW w:w="11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  <w:ind w:left="-57" w:right="-57"/>
            </w:pPr>
            <w:r w:rsidRPr="00AD2583">
              <w:t>2019</w:t>
            </w:r>
          </w:p>
        </w:tc>
        <w:tc>
          <w:tcPr>
            <w:tcW w:w="110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  <w:ind w:left="-57" w:right="-57"/>
            </w:pPr>
            <w:r w:rsidRPr="00AD2583">
              <w:t>2020</w:t>
            </w:r>
          </w:p>
        </w:tc>
        <w:tc>
          <w:tcPr>
            <w:tcW w:w="110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315C0" w:rsidRPr="00AD2583" w:rsidRDefault="006315C0" w:rsidP="00112951">
            <w:pPr>
              <w:pStyle w:val="ad"/>
              <w:spacing w:before="60" w:after="60"/>
              <w:ind w:left="-57" w:right="-57"/>
            </w:pPr>
            <w:r>
              <w:t>2021</w:t>
            </w:r>
          </w:p>
        </w:tc>
      </w:tr>
      <w:tr w:rsidR="006315C0" w:rsidRPr="00AD2583" w:rsidTr="006A169B">
        <w:tc>
          <w:tcPr>
            <w:tcW w:w="9427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315C0" w:rsidRPr="00AD2583" w:rsidRDefault="006315C0" w:rsidP="00C07C5E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В текущих ценах, млн рублей</w:t>
            </w:r>
          </w:p>
        </w:tc>
      </w:tr>
      <w:tr w:rsidR="00EB7173" w:rsidRPr="00AD2583" w:rsidTr="006A169B"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C07C5E">
            <w:pPr>
              <w:pStyle w:val="12"/>
              <w:spacing w:before="60" w:after="60"/>
              <w:ind w:left="0"/>
              <w:rPr>
                <w:b/>
              </w:rPr>
            </w:pPr>
            <w:r w:rsidRPr="00AD2583">
              <w:rPr>
                <w:b/>
              </w:rPr>
              <w:t>Валовой региональный продукт в основных ценах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BF75A7">
            <w:pPr>
              <w:ind w:left="-57" w:right="-57" w:firstLine="0"/>
              <w:jc w:val="center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1179564,2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BF75A7">
            <w:pPr>
              <w:ind w:left="-57" w:right="-57" w:firstLine="0"/>
              <w:jc w:val="center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1301631,1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BF75A7">
            <w:pPr>
              <w:ind w:left="-57" w:right="-57" w:firstLine="0"/>
              <w:jc w:val="center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1332895,8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240F31">
            <w:pPr>
              <w:ind w:left="-57" w:right="-57" w:firstLine="0"/>
              <w:jc w:val="center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1358350,1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B7173" w:rsidRPr="00AD2583" w:rsidRDefault="00EB7173" w:rsidP="00240F31">
            <w:pPr>
              <w:ind w:left="-57" w:right="-57" w:firstLine="0"/>
              <w:jc w:val="center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1617011,1</w:t>
            </w:r>
          </w:p>
        </w:tc>
      </w:tr>
      <w:tr w:rsidR="00EB7173" w:rsidRPr="00AD2583" w:rsidTr="006A169B"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C07C5E">
            <w:pPr>
              <w:pStyle w:val="12"/>
              <w:spacing w:before="60" w:after="60"/>
              <w:ind w:left="0"/>
            </w:pPr>
            <w:r w:rsidRPr="00AD2583">
              <w:t>Оплата труда наемных работников (без учета не наблюдаемой прям</w:t>
            </w:r>
            <w:r w:rsidRPr="00AD2583">
              <w:t>ы</w:t>
            </w:r>
            <w:r w:rsidRPr="00AD2583">
              <w:t>ми статистическими методами)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BF75A7">
            <w:pPr>
              <w:pStyle w:val="ad"/>
              <w:spacing w:before="60" w:after="60"/>
            </w:pPr>
            <w:r w:rsidRPr="00AD2583">
              <w:t>547772,6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BF75A7">
            <w:pPr>
              <w:pStyle w:val="ad"/>
              <w:spacing w:before="60" w:after="60"/>
            </w:pPr>
            <w:r w:rsidRPr="00AD2583">
              <w:t>585199,1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BF75A7">
            <w:pPr>
              <w:pStyle w:val="ad"/>
              <w:spacing w:before="60" w:after="60"/>
            </w:pPr>
            <w:r w:rsidRPr="00AD2583">
              <w:t>613105,8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240F31">
            <w:pPr>
              <w:pStyle w:val="ad"/>
              <w:spacing w:before="60" w:after="60"/>
            </w:pPr>
            <w:r>
              <w:t>606631,3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B7173" w:rsidRPr="00AD2583" w:rsidRDefault="00EB7173" w:rsidP="00240F31">
            <w:pPr>
              <w:pStyle w:val="ad"/>
              <w:spacing w:before="60" w:after="60"/>
            </w:pPr>
            <w:r>
              <w:t>672963,3</w:t>
            </w:r>
          </w:p>
        </w:tc>
      </w:tr>
      <w:tr w:rsidR="00EB7173" w:rsidRPr="00AD2583" w:rsidTr="006A169B"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C07C5E">
            <w:pPr>
              <w:pStyle w:val="12"/>
              <w:spacing w:before="60" w:after="60"/>
              <w:ind w:left="0"/>
            </w:pPr>
            <w:r w:rsidRPr="00AD2583">
              <w:t>Другие чистые налоги на произво</w:t>
            </w:r>
            <w:r w:rsidRPr="00AD2583">
              <w:t>д</w:t>
            </w:r>
            <w:r w:rsidRPr="00AD2583">
              <w:t>ство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BF75A7">
            <w:pPr>
              <w:pStyle w:val="ad"/>
              <w:spacing w:before="60" w:after="60"/>
            </w:pPr>
            <w:r w:rsidRPr="00AD2583">
              <w:t>17670,8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BF75A7">
            <w:pPr>
              <w:pStyle w:val="ad"/>
              <w:spacing w:before="60" w:after="60"/>
            </w:pPr>
            <w:r w:rsidRPr="00AD2583">
              <w:t>18843,4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BF75A7">
            <w:pPr>
              <w:pStyle w:val="ad"/>
              <w:spacing w:before="60" w:after="60"/>
            </w:pPr>
            <w:r w:rsidRPr="00AD2583">
              <w:t>17140,9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240F31">
            <w:pPr>
              <w:pStyle w:val="ad"/>
              <w:spacing w:before="60" w:after="60"/>
            </w:pPr>
            <w:r>
              <w:t>16491,4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B7173" w:rsidRPr="00AD2583" w:rsidRDefault="00EB7173" w:rsidP="00240F31">
            <w:pPr>
              <w:pStyle w:val="ad"/>
              <w:spacing w:before="60" w:after="60"/>
            </w:pPr>
            <w:r>
              <w:t>17175,6</w:t>
            </w:r>
          </w:p>
        </w:tc>
      </w:tr>
      <w:tr w:rsidR="00EB7173" w:rsidRPr="00AD2583" w:rsidTr="006A169B"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C07C5E">
            <w:pPr>
              <w:pStyle w:val="12"/>
              <w:spacing w:before="60" w:after="60"/>
              <w:ind w:left="0"/>
            </w:pPr>
            <w:r w:rsidRPr="00AD2583">
              <w:t xml:space="preserve">Валовая прибыль экономики </w:t>
            </w:r>
            <w:r w:rsidRPr="00AD2583">
              <w:br/>
              <w:t>и валовые смешанные доходы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BF75A7">
            <w:pPr>
              <w:pStyle w:val="ad"/>
              <w:spacing w:before="60" w:after="60"/>
            </w:pPr>
            <w:r w:rsidRPr="00AD2583">
              <w:t>614120,8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BF75A7">
            <w:pPr>
              <w:pStyle w:val="ad"/>
              <w:spacing w:before="60" w:after="60"/>
            </w:pPr>
            <w:r w:rsidRPr="00AD2583">
              <w:t>697588,6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BF75A7">
            <w:pPr>
              <w:pStyle w:val="ad"/>
              <w:spacing w:before="60" w:after="60"/>
            </w:pPr>
            <w:r w:rsidRPr="00AD2583">
              <w:t>702649,1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240F31">
            <w:pPr>
              <w:pStyle w:val="ad"/>
              <w:spacing w:before="60" w:after="60"/>
            </w:pPr>
            <w:r>
              <w:t>735227,4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B7173" w:rsidRPr="00AD2583" w:rsidRDefault="00EB7173" w:rsidP="00240F31">
            <w:pPr>
              <w:pStyle w:val="ad"/>
              <w:spacing w:before="60" w:after="60"/>
            </w:pPr>
            <w:r>
              <w:t>926872,2</w:t>
            </w:r>
          </w:p>
        </w:tc>
      </w:tr>
      <w:tr w:rsidR="00EB7173" w:rsidRPr="00AD2583" w:rsidTr="006A169B">
        <w:tc>
          <w:tcPr>
            <w:tcW w:w="9427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B7173" w:rsidRPr="00AD2583" w:rsidRDefault="00EB7173" w:rsidP="00C07C5E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В % к итогу</w:t>
            </w:r>
          </w:p>
        </w:tc>
      </w:tr>
      <w:tr w:rsidR="00EB7173" w:rsidRPr="00AD2583" w:rsidTr="006A169B"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C07C5E">
            <w:pPr>
              <w:pStyle w:val="12"/>
              <w:spacing w:before="60" w:after="60"/>
              <w:ind w:left="0"/>
              <w:rPr>
                <w:b/>
              </w:rPr>
            </w:pPr>
            <w:r w:rsidRPr="00AD2583">
              <w:rPr>
                <w:b/>
              </w:rPr>
              <w:t>Валовой региональный продукт в основных ценах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BF75A7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100,0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BF75A7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100,0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BF75A7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100,0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240F31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100,0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B7173" w:rsidRPr="00AD2583" w:rsidRDefault="00EB7173" w:rsidP="00240F31">
            <w:pPr>
              <w:pStyle w:val="ad"/>
              <w:spacing w:before="60" w:after="6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EB7173" w:rsidRPr="00AD2583" w:rsidTr="006A169B"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C07C5E">
            <w:pPr>
              <w:pStyle w:val="12"/>
              <w:spacing w:before="60" w:after="60"/>
              <w:ind w:left="0"/>
            </w:pPr>
            <w:r w:rsidRPr="00AD2583">
              <w:t>Оплата труда наемных работников (без учета не наблюдаемой прям</w:t>
            </w:r>
            <w:r w:rsidRPr="00AD2583">
              <w:t>ы</w:t>
            </w:r>
            <w:r w:rsidRPr="00AD2583">
              <w:t>ми статистическими методами)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BF75A7">
            <w:pPr>
              <w:pStyle w:val="ad"/>
              <w:spacing w:before="60" w:after="60"/>
            </w:pPr>
            <w:r w:rsidRPr="00AD2583">
              <w:t>46,4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BF75A7">
            <w:pPr>
              <w:pStyle w:val="ad"/>
              <w:spacing w:before="60" w:after="60"/>
            </w:pPr>
            <w:r w:rsidRPr="00AD2583">
              <w:t>45,0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BF75A7">
            <w:pPr>
              <w:pStyle w:val="ad"/>
              <w:spacing w:before="60" w:after="60"/>
            </w:pPr>
            <w:r w:rsidRPr="00AD2583">
              <w:t>46,0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240F31">
            <w:pPr>
              <w:pStyle w:val="ad"/>
              <w:spacing w:before="60" w:after="60"/>
            </w:pPr>
            <w:r>
              <w:t>44,7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B7173" w:rsidRPr="00AD2583" w:rsidRDefault="00EB7173" w:rsidP="00240F31">
            <w:pPr>
              <w:pStyle w:val="ad"/>
              <w:spacing w:before="60" w:after="60"/>
            </w:pPr>
            <w:r>
              <w:t>41,6</w:t>
            </w:r>
          </w:p>
        </w:tc>
      </w:tr>
      <w:tr w:rsidR="00EB7173" w:rsidRPr="00AD2583" w:rsidTr="006A169B"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C07C5E">
            <w:pPr>
              <w:pStyle w:val="12"/>
              <w:spacing w:before="60" w:after="60"/>
              <w:ind w:left="0"/>
            </w:pPr>
            <w:r w:rsidRPr="00AD2583">
              <w:t>Другие чистые налоги на произво</w:t>
            </w:r>
            <w:r w:rsidRPr="00AD2583">
              <w:t>д</w:t>
            </w:r>
            <w:r w:rsidRPr="00AD2583">
              <w:t>ство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BF75A7">
            <w:pPr>
              <w:pStyle w:val="ad"/>
              <w:spacing w:before="60" w:after="60"/>
            </w:pPr>
            <w:r w:rsidRPr="00AD2583">
              <w:t>1,5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BF75A7">
            <w:pPr>
              <w:pStyle w:val="ad"/>
              <w:spacing w:before="60" w:after="60"/>
            </w:pPr>
            <w:r w:rsidRPr="00AD2583">
              <w:t>1,4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BF75A7">
            <w:pPr>
              <w:pStyle w:val="ad"/>
              <w:spacing w:before="60" w:after="60"/>
            </w:pPr>
            <w:r w:rsidRPr="00AD2583">
              <w:t>1,3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240F31">
            <w:pPr>
              <w:pStyle w:val="ad"/>
              <w:spacing w:before="60" w:after="60"/>
            </w:pPr>
            <w:r w:rsidRPr="00AD2583">
              <w:t>1,2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B7173" w:rsidRPr="00AD2583" w:rsidRDefault="00EB7173" w:rsidP="00240F31">
            <w:pPr>
              <w:pStyle w:val="ad"/>
              <w:spacing w:before="60" w:after="60"/>
            </w:pPr>
            <w:r>
              <w:t>1,1</w:t>
            </w:r>
          </w:p>
        </w:tc>
      </w:tr>
      <w:tr w:rsidR="00EB7173" w:rsidRPr="00AD2583" w:rsidTr="006A169B"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C07C5E">
            <w:pPr>
              <w:pStyle w:val="12"/>
              <w:spacing w:before="60" w:after="60"/>
              <w:ind w:left="0"/>
            </w:pPr>
            <w:r w:rsidRPr="00AD2583">
              <w:t xml:space="preserve">Валовая прибыль экономики </w:t>
            </w:r>
            <w:r w:rsidRPr="00AD2583">
              <w:br/>
              <w:t>и валовые смешанные доходы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BF75A7">
            <w:pPr>
              <w:pStyle w:val="ad"/>
              <w:spacing w:before="60" w:after="60"/>
            </w:pPr>
            <w:r w:rsidRPr="00AD2583">
              <w:t>52,1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BF75A7">
            <w:pPr>
              <w:pStyle w:val="ad"/>
              <w:spacing w:before="60" w:after="60"/>
            </w:pPr>
            <w:r w:rsidRPr="00AD2583">
              <w:t>53,6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BF75A7">
            <w:pPr>
              <w:pStyle w:val="ad"/>
              <w:spacing w:before="60" w:after="60"/>
            </w:pPr>
            <w:r w:rsidRPr="00AD2583">
              <w:t>52,7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240F31">
            <w:pPr>
              <w:pStyle w:val="ad"/>
              <w:spacing w:before="60" w:after="60"/>
            </w:pPr>
            <w:r>
              <w:t>54,1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B7173" w:rsidRPr="00AD2583" w:rsidRDefault="00EB7173" w:rsidP="00240F31">
            <w:pPr>
              <w:pStyle w:val="ad"/>
              <w:spacing w:before="60" w:after="60"/>
            </w:pPr>
            <w:r>
              <w:t>57,3</w:t>
            </w:r>
          </w:p>
        </w:tc>
      </w:tr>
    </w:tbl>
    <w:p w:rsidR="00404601" w:rsidRPr="00AD2583" w:rsidRDefault="00404601" w:rsidP="00404601">
      <w:pPr>
        <w:rPr>
          <w:sz w:val="24"/>
          <w:szCs w:val="24"/>
        </w:rPr>
      </w:pPr>
    </w:p>
    <w:p w:rsidR="00404601" w:rsidRPr="00AD2583" w:rsidRDefault="00404601" w:rsidP="00404601">
      <w:pPr>
        <w:pStyle w:val="aff2"/>
      </w:pPr>
      <w:r w:rsidRPr="00AD2583">
        <w:t>Фактическое конечное потребление домашних хозяйств</w:t>
      </w:r>
    </w:p>
    <w:p w:rsidR="00404601" w:rsidRPr="00AD2583" w:rsidRDefault="00404601" w:rsidP="00404601">
      <w:pPr>
        <w:pStyle w:val="aff3"/>
      </w:pPr>
      <w:r w:rsidRPr="00AD2583">
        <w:t>(в текущих рыночных ценах, млн рублей)</w:t>
      </w:r>
    </w:p>
    <w:tbl>
      <w:tblPr>
        <w:tblW w:w="5054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650"/>
        <w:gridCol w:w="1148"/>
        <w:gridCol w:w="1148"/>
        <w:gridCol w:w="1151"/>
        <w:gridCol w:w="1149"/>
        <w:gridCol w:w="1182"/>
      </w:tblGrid>
      <w:tr w:rsidR="006315C0" w:rsidRPr="00AD2583" w:rsidTr="006315C0">
        <w:tc>
          <w:tcPr>
            <w:tcW w:w="193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315C0" w:rsidRPr="00AD2583" w:rsidRDefault="006315C0" w:rsidP="00C07C5E">
            <w:pPr>
              <w:spacing w:before="60" w:after="60"/>
              <w:jc w:val="center"/>
              <w:rPr>
                <w:b/>
                <w:sz w:val="24"/>
              </w:rPr>
            </w:pPr>
          </w:p>
        </w:tc>
        <w:tc>
          <w:tcPr>
            <w:tcW w:w="61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  <w:ind w:left="-57" w:right="-57"/>
            </w:pPr>
            <w:r w:rsidRPr="00AD2583">
              <w:t>2017</w:t>
            </w:r>
          </w:p>
        </w:tc>
        <w:tc>
          <w:tcPr>
            <w:tcW w:w="612" w:type="pct"/>
            <w:tcBorders>
              <w:top w:val="single" w:sz="12" w:space="0" w:color="auto"/>
              <w:left w:val="nil"/>
              <w:bottom w:val="single" w:sz="4" w:space="0" w:color="auto"/>
              <w:right w:val="single" w:sz="6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  <w:ind w:left="-57" w:right="-57"/>
            </w:pPr>
            <w:r w:rsidRPr="00AD2583">
              <w:t>2018</w:t>
            </w:r>
          </w:p>
        </w:tc>
        <w:tc>
          <w:tcPr>
            <w:tcW w:w="613" w:type="pct"/>
            <w:tcBorders>
              <w:top w:val="single" w:sz="12" w:space="0" w:color="auto"/>
              <w:left w:val="nil"/>
              <w:bottom w:val="single" w:sz="4" w:space="0" w:color="auto"/>
              <w:right w:val="single" w:sz="6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  <w:ind w:left="-57" w:right="-57"/>
            </w:pPr>
            <w:r w:rsidRPr="00AD2583">
              <w:t>2019</w:t>
            </w:r>
          </w:p>
        </w:tc>
        <w:tc>
          <w:tcPr>
            <w:tcW w:w="612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5C0" w:rsidRPr="00AD2583" w:rsidRDefault="006315C0" w:rsidP="00BF75A7">
            <w:pPr>
              <w:pStyle w:val="ad"/>
              <w:spacing w:before="60" w:after="60"/>
              <w:ind w:left="-57" w:right="-57"/>
            </w:pPr>
            <w:r w:rsidRPr="00AD2583">
              <w:t>2020</w:t>
            </w:r>
          </w:p>
        </w:tc>
        <w:tc>
          <w:tcPr>
            <w:tcW w:w="61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315C0" w:rsidRPr="00AD2583" w:rsidRDefault="006315C0" w:rsidP="006A169B">
            <w:pPr>
              <w:pStyle w:val="ad"/>
              <w:spacing w:before="60" w:after="60"/>
              <w:ind w:left="-57" w:right="-57"/>
            </w:pPr>
            <w:r>
              <w:t>2021</w:t>
            </w:r>
          </w:p>
        </w:tc>
      </w:tr>
      <w:tr w:rsidR="00EB7173" w:rsidRPr="00AD2583" w:rsidTr="006315C0">
        <w:tc>
          <w:tcPr>
            <w:tcW w:w="193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C07C5E">
            <w:pPr>
              <w:pStyle w:val="0-"/>
              <w:spacing w:before="60" w:after="60"/>
            </w:pPr>
            <w:r w:rsidRPr="00AD2583">
              <w:t>Фактическое конечное потре</w:t>
            </w:r>
            <w:r w:rsidRPr="00AD2583">
              <w:t>б</w:t>
            </w:r>
            <w:r w:rsidRPr="00AD2583">
              <w:t>ление домашних хозяйств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BF75A7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834050,3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BF75A7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914979,6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BF75A7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921009,3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240F31">
            <w:pPr>
              <w:pStyle w:val="ad"/>
              <w:spacing w:before="60" w:after="60"/>
              <w:rPr>
                <w:b/>
              </w:rPr>
            </w:pPr>
            <w:r>
              <w:rPr>
                <w:b/>
              </w:rPr>
              <w:t>956911,4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B7173" w:rsidRPr="00AD2583" w:rsidRDefault="00EB7173" w:rsidP="00240F31">
            <w:pPr>
              <w:pStyle w:val="ad"/>
              <w:spacing w:before="60" w:after="60"/>
              <w:rPr>
                <w:b/>
              </w:rPr>
            </w:pPr>
            <w:r>
              <w:rPr>
                <w:b/>
              </w:rPr>
              <w:t>1122232,6</w:t>
            </w:r>
          </w:p>
        </w:tc>
      </w:tr>
      <w:tr w:rsidR="00EB7173" w:rsidRPr="00AD2583" w:rsidTr="006315C0">
        <w:tc>
          <w:tcPr>
            <w:tcW w:w="193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C07C5E">
            <w:pPr>
              <w:pStyle w:val="0-"/>
              <w:spacing w:before="60" w:after="60"/>
              <w:ind w:left="284"/>
              <w:rPr>
                <w:b w:val="0"/>
              </w:rPr>
            </w:pPr>
            <w:r w:rsidRPr="00AD2583">
              <w:rPr>
                <w:b w:val="0"/>
              </w:rPr>
              <w:t>в том числе за счет:</w:t>
            </w:r>
            <w:r w:rsidRPr="00AD2583">
              <w:rPr>
                <w:b w:val="0"/>
              </w:rPr>
              <w:br/>
              <w:t>расходов домашних хозяйств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BF75A7">
            <w:pPr>
              <w:pStyle w:val="ad"/>
              <w:spacing w:before="60" w:after="60"/>
            </w:pPr>
            <w:r w:rsidRPr="00AD2583">
              <w:t>715105,5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BF75A7">
            <w:pPr>
              <w:pStyle w:val="ad"/>
              <w:spacing w:before="60" w:after="60"/>
            </w:pPr>
            <w:r w:rsidRPr="00AD2583">
              <w:t>784266,1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BF75A7">
            <w:pPr>
              <w:pStyle w:val="ad"/>
              <w:spacing w:before="60" w:after="60"/>
            </w:pPr>
            <w:r w:rsidRPr="00AD2583">
              <w:t>775099,5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240F31">
            <w:pPr>
              <w:pStyle w:val="ad"/>
              <w:spacing w:before="60" w:after="60"/>
            </w:pPr>
            <w:r>
              <w:t>787505,2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B7173" w:rsidRPr="00AD2583" w:rsidRDefault="00EB7173" w:rsidP="00240F31">
            <w:pPr>
              <w:pStyle w:val="ad"/>
              <w:spacing w:before="60" w:after="60"/>
            </w:pPr>
            <w:r>
              <w:t>941707,1</w:t>
            </w:r>
          </w:p>
        </w:tc>
      </w:tr>
      <w:tr w:rsidR="00EB7173" w:rsidRPr="00AD2583" w:rsidTr="006315C0">
        <w:tc>
          <w:tcPr>
            <w:tcW w:w="193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C07C5E">
            <w:pPr>
              <w:pStyle w:val="0-"/>
              <w:spacing w:before="60" w:after="60"/>
              <w:ind w:left="284"/>
              <w:rPr>
                <w:b w:val="0"/>
              </w:rPr>
            </w:pPr>
            <w:r w:rsidRPr="00AD2583">
              <w:rPr>
                <w:b w:val="0"/>
              </w:rPr>
              <w:t>социальных трансфертов в натуральной форме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BF75A7">
            <w:pPr>
              <w:pStyle w:val="ad"/>
              <w:spacing w:before="60" w:after="60"/>
            </w:pPr>
            <w:r w:rsidRPr="00AD2583">
              <w:t>118944,8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BF75A7">
            <w:pPr>
              <w:pStyle w:val="ad"/>
              <w:spacing w:before="60" w:after="60"/>
            </w:pPr>
            <w:r w:rsidRPr="00AD2583">
              <w:t>130713,5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BF75A7">
            <w:pPr>
              <w:pStyle w:val="ad"/>
              <w:spacing w:before="60" w:after="60"/>
            </w:pPr>
            <w:r w:rsidRPr="00AD2583">
              <w:t>145909,8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B7173" w:rsidRPr="00AD2583" w:rsidRDefault="00EB7173" w:rsidP="00240F31">
            <w:pPr>
              <w:pStyle w:val="ad"/>
              <w:spacing w:before="60" w:after="60"/>
            </w:pPr>
            <w:r>
              <w:t>169406,3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B7173" w:rsidRPr="00AD2583" w:rsidRDefault="00EB7173" w:rsidP="00240F31">
            <w:pPr>
              <w:pStyle w:val="ad"/>
              <w:spacing w:before="60" w:after="60"/>
            </w:pPr>
            <w:r>
              <w:t>180525,5</w:t>
            </w:r>
          </w:p>
        </w:tc>
      </w:tr>
    </w:tbl>
    <w:p w:rsidR="00404601" w:rsidRPr="00AD2583" w:rsidRDefault="00404601" w:rsidP="00CA4338">
      <w:pPr>
        <w:spacing w:line="240" w:lineRule="auto"/>
        <w:jc w:val="center"/>
        <w:rPr>
          <w:sz w:val="16"/>
          <w:szCs w:val="16"/>
        </w:rPr>
      </w:pPr>
    </w:p>
    <w:p w:rsidR="002A4DD7" w:rsidRPr="00AD2583" w:rsidRDefault="002A4DD7" w:rsidP="00A366DD">
      <w:pPr>
        <w:rPr>
          <w:sz w:val="16"/>
          <w:szCs w:val="16"/>
        </w:rPr>
      </w:pPr>
    </w:p>
    <w:p w:rsidR="002A4DD7" w:rsidRPr="00AD2583" w:rsidRDefault="002A4DD7" w:rsidP="00121A48">
      <w:pPr>
        <w:pStyle w:val="1d"/>
      </w:pPr>
      <w:bookmarkStart w:id="24" w:name="_Toc178563100"/>
      <w:bookmarkStart w:id="25" w:name="_Toc208894907"/>
      <w:bookmarkStart w:id="26" w:name="_Toc110930913"/>
      <w:r w:rsidRPr="00AD2583">
        <w:lastRenderedPageBreak/>
        <w:t>1</w:t>
      </w:r>
      <w:r w:rsidR="00AD6D55" w:rsidRPr="00AD2583">
        <w:t>2</w:t>
      </w:r>
      <w:r w:rsidRPr="00AD2583">
        <w:t>. Инвестиции</w:t>
      </w:r>
      <w:bookmarkEnd w:id="24"/>
      <w:bookmarkEnd w:id="25"/>
      <w:bookmarkEnd w:id="26"/>
      <w:r w:rsidRPr="00AD2583">
        <w:t xml:space="preserve"> </w:t>
      </w:r>
    </w:p>
    <w:p w:rsidR="00FC6C68" w:rsidRPr="00AD2583" w:rsidRDefault="00FC6C68" w:rsidP="00FC6C68">
      <w:pPr>
        <w:ind w:firstLine="709"/>
        <w:rPr>
          <w:rFonts w:cs="Arial"/>
          <w:b/>
        </w:rPr>
      </w:pPr>
      <w:r w:rsidRPr="00AD2583">
        <w:rPr>
          <w:rFonts w:cs="Arial"/>
        </w:rPr>
        <w:t xml:space="preserve">Раздел содержит статистику инвестиций в нефинансовые активы и финансовых вложений. </w:t>
      </w:r>
    </w:p>
    <w:p w:rsidR="00FC6C68" w:rsidRPr="00AD2583" w:rsidRDefault="00FC6C68" w:rsidP="00FC6C68">
      <w:pPr>
        <w:ind w:firstLine="709"/>
        <w:rPr>
          <w:rFonts w:cs="Arial"/>
          <w:color w:val="000000"/>
          <w:spacing w:val="-2"/>
        </w:rPr>
      </w:pPr>
      <w:r w:rsidRPr="00AD2583">
        <w:rPr>
          <w:rFonts w:cs="Arial"/>
          <w:b/>
          <w:color w:val="000000"/>
        </w:rPr>
        <w:t>Инвестиции в нефинансовые активы</w:t>
      </w:r>
      <w:r w:rsidRPr="00AD2583">
        <w:rPr>
          <w:rFonts w:cs="Arial"/>
          <w:color w:val="000000"/>
        </w:rPr>
        <w:t xml:space="preserve"> включают в себя следующие элементы: инвестиции в основной капитал и инвестиции в непроизведенные нефинансовые </w:t>
      </w:r>
      <w:r w:rsidR="00310DC8" w:rsidRPr="00AD2583">
        <w:rPr>
          <w:rFonts w:cs="Arial"/>
          <w:color w:val="000000"/>
        </w:rPr>
        <w:br/>
      </w:r>
      <w:r w:rsidRPr="00AD2583">
        <w:rPr>
          <w:rFonts w:cs="Arial"/>
          <w:color w:val="000000"/>
        </w:rPr>
        <w:t>активы.</w:t>
      </w:r>
    </w:p>
    <w:p w:rsidR="00FC6C68" w:rsidRPr="00AD2583" w:rsidRDefault="00FC6C68" w:rsidP="00FC6C68">
      <w:pPr>
        <w:ind w:firstLine="709"/>
        <w:rPr>
          <w:rFonts w:cs="Arial"/>
          <w:color w:val="000000"/>
        </w:rPr>
      </w:pPr>
      <w:r w:rsidRPr="00AD2583">
        <w:rPr>
          <w:rFonts w:cs="Arial"/>
          <w:b/>
          <w:color w:val="000000"/>
        </w:rPr>
        <w:t>И</w:t>
      </w:r>
      <w:r w:rsidRPr="00AD2583">
        <w:rPr>
          <w:rFonts w:cs="Arial"/>
          <w:b/>
          <w:bCs/>
          <w:color w:val="000000"/>
        </w:rPr>
        <w:t xml:space="preserve">нвестиции в основной капитал </w:t>
      </w:r>
      <w:r w:rsidRPr="00AD2583">
        <w:rPr>
          <w:rFonts w:cs="Arial"/>
          <w:color w:val="000000"/>
        </w:rPr>
        <w:t>представляют собой совокупность затрат, направленных на строительство, реконструкцию (включая расширение и модернизацию) объектов, которые приводят к увеличению их первоначальной стоимости, приобретение машин, оборудования, транспортных средств, производственного и хозяйственного и</w:t>
      </w:r>
      <w:r w:rsidRPr="00AD2583">
        <w:rPr>
          <w:rFonts w:cs="Arial"/>
          <w:color w:val="000000"/>
        </w:rPr>
        <w:t>н</w:t>
      </w:r>
      <w:r w:rsidRPr="00AD2583">
        <w:rPr>
          <w:rFonts w:cs="Arial"/>
          <w:color w:val="000000"/>
        </w:rPr>
        <w:t xml:space="preserve">вентаря, бухгалтерский учет которых осуществляется в порядке, установленном для учета вложений во </w:t>
      </w:r>
      <w:proofErr w:type="spellStart"/>
      <w:r w:rsidRPr="00AD2583">
        <w:rPr>
          <w:rFonts w:cs="Arial"/>
          <w:color w:val="000000"/>
        </w:rPr>
        <w:t>внеоборотные</w:t>
      </w:r>
      <w:proofErr w:type="spellEnd"/>
      <w:r w:rsidRPr="00AD2583">
        <w:rPr>
          <w:rFonts w:cs="Arial"/>
          <w:color w:val="000000"/>
        </w:rPr>
        <w:t xml:space="preserve"> активы, инвестиции в </w:t>
      </w:r>
      <w:r w:rsidRPr="00AD2583">
        <w:rPr>
          <w:rFonts w:cs="Arial"/>
          <w:bCs/>
          <w:color w:val="000000"/>
        </w:rPr>
        <w:t>объекты интеллектуальной со</w:t>
      </w:r>
      <w:r w:rsidRPr="00AD2583">
        <w:rPr>
          <w:rFonts w:cs="Arial"/>
          <w:bCs/>
          <w:color w:val="000000"/>
        </w:rPr>
        <w:t>б</w:t>
      </w:r>
      <w:r w:rsidRPr="00AD2583">
        <w:rPr>
          <w:rFonts w:cs="Arial"/>
          <w:bCs/>
          <w:color w:val="000000"/>
        </w:rPr>
        <w:t>ственности, культивируемые биологические ресурсы.</w:t>
      </w:r>
    </w:p>
    <w:p w:rsidR="00FC6C68" w:rsidRPr="00AD2583" w:rsidRDefault="00FC6C68" w:rsidP="00FC6C68">
      <w:pPr>
        <w:pStyle w:val="aff"/>
        <w:spacing w:line="288" w:lineRule="auto"/>
        <w:ind w:left="0" w:firstLine="709"/>
        <w:jc w:val="both"/>
        <w:rPr>
          <w:rFonts w:cs="Arial"/>
          <w:color w:val="000000"/>
        </w:rPr>
      </w:pPr>
      <w:r w:rsidRPr="00AD2583">
        <w:rPr>
          <w:rFonts w:cs="Arial"/>
          <w:color w:val="000000"/>
        </w:rPr>
        <w:t xml:space="preserve">В состав инвестиций в основной капитал включены затраты, осуществленные </w:t>
      </w:r>
      <w:r w:rsidR="00310DC8" w:rsidRPr="00AD2583">
        <w:rPr>
          <w:rFonts w:cs="Arial"/>
          <w:color w:val="000000"/>
        </w:rPr>
        <w:br/>
      </w:r>
      <w:r w:rsidRPr="00AD2583">
        <w:rPr>
          <w:rFonts w:cs="Arial"/>
          <w:color w:val="000000"/>
        </w:rPr>
        <w:t>за счет денежных средств граждан и юридических лиц, привлеченных организациями-застройщиками для долевого строительства.</w:t>
      </w:r>
    </w:p>
    <w:p w:rsidR="00FC6C68" w:rsidRPr="00AD2583" w:rsidRDefault="00FC6C68" w:rsidP="00FC6C68">
      <w:pPr>
        <w:pStyle w:val="aff"/>
        <w:spacing w:line="288" w:lineRule="auto"/>
        <w:ind w:left="0" w:firstLine="709"/>
        <w:jc w:val="both"/>
        <w:rPr>
          <w:rFonts w:cs="Arial"/>
        </w:rPr>
      </w:pPr>
      <w:r w:rsidRPr="00AD2583">
        <w:rPr>
          <w:rFonts w:cs="Arial"/>
        </w:rPr>
        <w:t xml:space="preserve">Распределение инвестиций в основной капитал по видам экономической </w:t>
      </w:r>
      <w:r w:rsidR="00310DC8" w:rsidRPr="00AD2583">
        <w:rPr>
          <w:rFonts w:cs="Arial"/>
        </w:rPr>
        <w:br/>
      </w:r>
      <w:r w:rsidRPr="00AD2583">
        <w:rPr>
          <w:rFonts w:cs="Arial"/>
        </w:rPr>
        <w:t>деятельности осуществляется исходя из назначения основных средств, т.е. той сферы деятельности, в которой они будут функционировать.</w:t>
      </w:r>
    </w:p>
    <w:p w:rsidR="00FC6C68" w:rsidRPr="00AD2583" w:rsidRDefault="00FC6C68" w:rsidP="00FC6C68">
      <w:pPr>
        <w:ind w:firstLine="709"/>
        <w:rPr>
          <w:rFonts w:cs="Arial"/>
          <w:color w:val="000000"/>
        </w:rPr>
      </w:pPr>
      <w:r w:rsidRPr="00AD2583">
        <w:rPr>
          <w:rFonts w:cs="Arial"/>
          <w:color w:val="000000"/>
        </w:rPr>
        <w:t>Данные по инвестициям в основной капитал приведены в фактически действ</w:t>
      </w:r>
      <w:r w:rsidRPr="00AD2583">
        <w:rPr>
          <w:rFonts w:cs="Arial"/>
          <w:color w:val="000000"/>
        </w:rPr>
        <w:t>о</w:t>
      </w:r>
      <w:r w:rsidRPr="00AD2583">
        <w:rPr>
          <w:rFonts w:cs="Arial"/>
          <w:color w:val="000000"/>
        </w:rPr>
        <w:t xml:space="preserve">вавших ценах, </w:t>
      </w:r>
      <w:r w:rsidRPr="00AD2583">
        <w:rPr>
          <w:rFonts w:cs="Arial"/>
          <w:b/>
          <w:color w:val="000000"/>
        </w:rPr>
        <w:t>индексы физического объема инвестиций в основной капитал</w:t>
      </w:r>
      <w:r w:rsidRPr="00AD2583">
        <w:rPr>
          <w:rFonts w:cs="Arial"/>
          <w:color w:val="000000"/>
        </w:rPr>
        <w:t xml:space="preserve"> </w:t>
      </w:r>
      <w:r w:rsidR="00310DC8" w:rsidRPr="00AD2583">
        <w:rPr>
          <w:rFonts w:cs="Arial"/>
          <w:color w:val="000000"/>
        </w:rPr>
        <w:br/>
      </w:r>
      <w:r w:rsidRPr="00AD2583">
        <w:rPr>
          <w:rFonts w:cs="Arial"/>
          <w:color w:val="000000"/>
        </w:rPr>
        <w:t>рассчитаны в сопоставимых ценах. В качестве сопоставимых цен приняты среднегод</w:t>
      </w:r>
      <w:r w:rsidRPr="00AD2583">
        <w:rPr>
          <w:rFonts w:cs="Arial"/>
          <w:color w:val="000000"/>
        </w:rPr>
        <w:t>о</w:t>
      </w:r>
      <w:r w:rsidRPr="00AD2583">
        <w:rPr>
          <w:rFonts w:cs="Arial"/>
          <w:color w:val="000000"/>
        </w:rPr>
        <w:t>вые цены предыдущего года.</w:t>
      </w:r>
    </w:p>
    <w:p w:rsidR="00FC6C68" w:rsidRPr="00AD2583" w:rsidRDefault="00FC6C68" w:rsidP="00FC6C68">
      <w:pPr>
        <w:pStyle w:val="aff"/>
        <w:spacing w:line="288" w:lineRule="auto"/>
        <w:ind w:left="0" w:firstLine="709"/>
        <w:jc w:val="both"/>
        <w:rPr>
          <w:rFonts w:cs="Arial"/>
          <w:color w:val="000000"/>
        </w:rPr>
      </w:pPr>
      <w:r w:rsidRPr="00AD2583">
        <w:rPr>
          <w:rFonts w:cs="Arial"/>
          <w:color w:val="000000"/>
        </w:rPr>
        <w:t xml:space="preserve">Инвестиции в основной капитал учитываются без налога на добавленную </w:t>
      </w:r>
      <w:r w:rsidR="00310DC8" w:rsidRPr="00AD2583">
        <w:rPr>
          <w:rFonts w:cs="Arial"/>
          <w:color w:val="000000"/>
        </w:rPr>
        <w:br/>
      </w:r>
      <w:r w:rsidRPr="00AD2583">
        <w:rPr>
          <w:rFonts w:cs="Arial"/>
          <w:color w:val="000000"/>
        </w:rPr>
        <w:t>стоимость.</w:t>
      </w:r>
    </w:p>
    <w:p w:rsidR="00FC6C68" w:rsidRPr="00AD2583" w:rsidRDefault="00FC6C68" w:rsidP="00FC6C68">
      <w:pPr>
        <w:ind w:firstLine="720"/>
        <w:rPr>
          <w:rFonts w:cs="Arial"/>
          <w:color w:val="000000"/>
        </w:rPr>
      </w:pPr>
      <w:r w:rsidRPr="00AD2583">
        <w:rPr>
          <w:b/>
        </w:rPr>
        <w:t>Инвестиции в непроизведенные нефинансовые активы</w:t>
      </w:r>
      <w:r w:rsidRPr="00AD2583">
        <w:t xml:space="preserve"> </w:t>
      </w:r>
      <w:r w:rsidRPr="00AD2583">
        <w:rPr>
          <w:rFonts w:cs="Arial"/>
          <w:bCs/>
          <w:color w:val="000000"/>
        </w:rPr>
        <w:t>–</w:t>
      </w:r>
      <w:r w:rsidRPr="00AD2583">
        <w:t xml:space="preserve"> затраты на прио</w:t>
      </w:r>
      <w:r w:rsidRPr="00AD2583">
        <w:t>б</w:t>
      </w:r>
      <w:r w:rsidRPr="00AD2583">
        <w:t>ретение юридическими лицами в собственность земельных участков, объектов прир</w:t>
      </w:r>
      <w:r w:rsidRPr="00AD2583">
        <w:t>о</w:t>
      </w:r>
      <w:r w:rsidRPr="00AD2583">
        <w:t>допользования, контрактов, договоров аренды, лицензий</w:t>
      </w:r>
      <w:r w:rsidRPr="00AD2583">
        <w:rPr>
          <w:rFonts w:cs="Arial"/>
          <w:color w:val="000000"/>
          <w:sz w:val="16"/>
        </w:rPr>
        <w:t xml:space="preserve"> </w:t>
      </w:r>
      <w:r w:rsidRPr="00AD2583">
        <w:rPr>
          <w:rFonts w:cs="Arial"/>
          <w:color w:val="000000"/>
        </w:rPr>
        <w:t>(включая права пользования природными объектами), деловой репутации («</w:t>
      </w:r>
      <w:proofErr w:type="spellStart"/>
      <w:r w:rsidRPr="00AD2583">
        <w:rPr>
          <w:rFonts w:cs="Arial"/>
          <w:color w:val="000000"/>
        </w:rPr>
        <w:t>гудвилла</w:t>
      </w:r>
      <w:proofErr w:type="spellEnd"/>
      <w:r w:rsidRPr="00AD2583">
        <w:rPr>
          <w:rFonts w:cs="Arial"/>
          <w:color w:val="000000"/>
        </w:rPr>
        <w:t>») и деловых связей (маркети</w:t>
      </w:r>
      <w:r w:rsidRPr="00AD2583">
        <w:rPr>
          <w:rFonts w:cs="Arial"/>
          <w:color w:val="000000"/>
        </w:rPr>
        <w:t>н</w:t>
      </w:r>
      <w:r w:rsidRPr="00AD2583">
        <w:rPr>
          <w:rFonts w:cs="Arial"/>
          <w:color w:val="000000"/>
        </w:rPr>
        <w:t>говых активов).</w:t>
      </w:r>
    </w:p>
    <w:p w:rsidR="00FC6C68" w:rsidRPr="00AD2583" w:rsidRDefault="00FC6C68" w:rsidP="00FC6C68">
      <w:pPr>
        <w:ind w:firstLine="709"/>
        <w:rPr>
          <w:rFonts w:cs="Arial"/>
          <w:b/>
          <w:color w:val="000000"/>
        </w:rPr>
      </w:pPr>
      <w:r w:rsidRPr="00AD2583">
        <w:rPr>
          <w:rFonts w:cs="Arial"/>
          <w:b/>
          <w:color w:val="000000"/>
        </w:rPr>
        <w:t xml:space="preserve">Финансовые вложения </w:t>
      </w:r>
      <w:r w:rsidRPr="00AD2583">
        <w:rPr>
          <w:rFonts w:cs="Arial"/>
          <w:bCs/>
          <w:color w:val="000000"/>
        </w:rPr>
        <w:t>– инвестиции организации в государственные и муниц</w:t>
      </w:r>
      <w:r w:rsidRPr="00AD2583">
        <w:rPr>
          <w:rFonts w:cs="Arial"/>
          <w:bCs/>
          <w:color w:val="000000"/>
        </w:rPr>
        <w:t>и</w:t>
      </w:r>
      <w:r w:rsidRPr="00AD2583">
        <w:rPr>
          <w:rFonts w:cs="Arial"/>
          <w:bCs/>
          <w:color w:val="000000"/>
        </w:rPr>
        <w:t>пальные ценные бумаги, ценные бумаги других организаций, в том числе долговые це</w:t>
      </w:r>
      <w:r w:rsidRPr="00AD2583">
        <w:rPr>
          <w:rFonts w:cs="Arial"/>
          <w:bCs/>
          <w:color w:val="000000"/>
        </w:rPr>
        <w:t>н</w:t>
      </w:r>
      <w:r w:rsidRPr="00AD2583">
        <w:rPr>
          <w:rFonts w:cs="Arial"/>
          <w:bCs/>
          <w:color w:val="000000"/>
        </w:rPr>
        <w:t xml:space="preserve">ные бумаги, в которых дата и стоимость погашения определена (облигации, векселя); вклады в уставные (складочные) капиталы других организаций (в том числе дочерних и зависимых хозяйственных обществ); предоставленные другим организациям </w:t>
      </w:r>
      <w:r w:rsidR="00310DC8" w:rsidRPr="00AD2583">
        <w:rPr>
          <w:rFonts w:cs="Arial"/>
          <w:bCs/>
          <w:color w:val="000000"/>
        </w:rPr>
        <w:br/>
      </w:r>
      <w:r w:rsidRPr="00AD2583">
        <w:rPr>
          <w:rFonts w:cs="Arial"/>
          <w:bCs/>
          <w:color w:val="000000"/>
        </w:rPr>
        <w:t>займы, депозитные вклады в кредитных организациях, дебиторская задолженность, приобретенная на основании уступки права требования, вклады организации-товарища по договору простого товарищества и пр.</w:t>
      </w:r>
    </w:p>
    <w:p w:rsidR="00FC6C68" w:rsidRPr="00AD2583" w:rsidRDefault="00FC6C68" w:rsidP="00B56E4D">
      <w:pPr>
        <w:ind w:firstLine="709"/>
        <w:rPr>
          <w:rFonts w:cs="Arial"/>
        </w:rPr>
      </w:pPr>
    </w:p>
    <w:p w:rsidR="00FC6C68" w:rsidRPr="00AD2583" w:rsidRDefault="00FC6C68" w:rsidP="00FC6C68">
      <w:pPr>
        <w:pStyle w:val="aff2"/>
        <w:pageBreakBefore/>
        <w:spacing w:after="200" w:line="240" w:lineRule="auto"/>
      </w:pPr>
      <w:r w:rsidRPr="00AD2583">
        <w:lastRenderedPageBreak/>
        <w:t xml:space="preserve">Инвестиции в нефинансовые активы </w:t>
      </w:r>
    </w:p>
    <w:p w:rsidR="00FC6C68" w:rsidRPr="00AD2583" w:rsidRDefault="00FC6C68" w:rsidP="00FC6C68">
      <w:pPr>
        <w:pStyle w:val="aff3"/>
      </w:pPr>
      <w:r w:rsidRPr="00AD2583">
        <w:t xml:space="preserve">(без субъектов малого предпринимательства и объема инвестиций, </w:t>
      </w:r>
      <w:r w:rsidRPr="00AD2583">
        <w:br/>
        <w:t>не наблюдаемых прямыми статистическими методами)</w:t>
      </w:r>
    </w:p>
    <w:tbl>
      <w:tblPr>
        <w:tblW w:w="942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623"/>
        <w:gridCol w:w="1134"/>
        <w:gridCol w:w="1134"/>
        <w:gridCol w:w="1134"/>
        <w:gridCol w:w="1134"/>
        <w:gridCol w:w="1134"/>
        <w:gridCol w:w="1134"/>
      </w:tblGrid>
      <w:tr w:rsidR="00AC19E1" w:rsidRPr="00AD2583" w:rsidTr="00ED7130">
        <w:trPr>
          <w:cantSplit/>
          <w:trHeight w:val="375"/>
        </w:trPr>
        <w:tc>
          <w:tcPr>
            <w:tcW w:w="2623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AC19E1" w:rsidRPr="00AD2583" w:rsidRDefault="00AC19E1" w:rsidP="00ED7130">
            <w:pPr>
              <w:pStyle w:val="-"/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C19E1" w:rsidRPr="00AD2583" w:rsidRDefault="00AC19E1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C19E1" w:rsidRPr="00AD2583" w:rsidRDefault="00AC19E1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C19E1" w:rsidRPr="00AD2583" w:rsidRDefault="00AC19E1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C19E1" w:rsidRPr="00AD2583" w:rsidRDefault="00AC19E1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C19E1" w:rsidRPr="00AD2583" w:rsidRDefault="00AC19E1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AC19E1" w:rsidRPr="00AD2583" w:rsidRDefault="00AC19E1" w:rsidP="00ED7130">
            <w:pPr>
              <w:pStyle w:val="ad"/>
              <w:ind w:left="-57" w:right="-57"/>
            </w:pPr>
            <w:r>
              <w:t>2022</w:t>
            </w:r>
          </w:p>
        </w:tc>
      </w:tr>
      <w:tr w:rsidR="00AC19E1" w:rsidRPr="00AD2583" w:rsidTr="00ED7130">
        <w:trPr>
          <w:cantSplit/>
        </w:trPr>
        <w:tc>
          <w:tcPr>
            <w:tcW w:w="9427" w:type="dxa"/>
            <w:gridSpan w:val="7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C19E1" w:rsidRPr="00AD2583" w:rsidRDefault="00AC19E1" w:rsidP="00ED7130">
            <w:pPr>
              <w:pStyle w:val="ad"/>
              <w:rPr>
                <w:b/>
              </w:rPr>
            </w:pPr>
            <w:r w:rsidRPr="00AD2583">
              <w:rPr>
                <w:b/>
              </w:rPr>
              <w:t>Млн рублей</w:t>
            </w:r>
          </w:p>
        </w:tc>
      </w:tr>
      <w:tr w:rsidR="002D38B6" w:rsidRPr="00AD2583" w:rsidTr="00ED7130">
        <w:trPr>
          <w:cantSplit/>
        </w:trPr>
        <w:tc>
          <w:tcPr>
            <w:tcW w:w="262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D38B6" w:rsidRPr="00AD2583" w:rsidRDefault="002D38B6" w:rsidP="00ED7130">
            <w:pPr>
              <w:pStyle w:val="0-"/>
            </w:pPr>
            <w:r w:rsidRPr="00AD2583">
              <w:t>Инвестиции в неф</w:t>
            </w:r>
            <w:r w:rsidRPr="00AD2583">
              <w:t>и</w:t>
            </w:r>
            <w:r w:rsidRPr="00AD2583">
              <w:t>нансовые активы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ind w:left="-57" w:right="-57"/>
              <w:rPr>
                <w:b/>
              </w:rPr>
            </w:pPr>
            <w:r w:rsidRPr="00AD2583">
              <w:rPr>
                <w:b/>
              </w:rPr>
              <w:t>98276,4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ind w:left="-57" w:right="-57"/>
              <w:rPr>
                <w:b/>
              </w:rPr>
            </w:pPr>
            <w:r w:rsidRPr="00AD2583">
              <w:rPr>
                <w:b/>
              </w:rPr>
              <w:t>115597,9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ind w:left="-57" w:right="-57"/>
              <w:rPr>
                <w:b/>
              </w:rPr>
            </w:pPr>
            <w:r w:rsidRPr="00AD2583">
              <w:rPr>
                <w:b/>
              </w:rPr>
              <w:t>146228,2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ind w:left="-57" w:right="-57"/>
              <w:rPr>
                <w:b/>
              </w:rPr>
            </w:pPr>
            <w:r w:rsidRPr="00AD2583">
              <w:rPr>
                <w:b/>
              </w:rPr>
              <w:t>161620,5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ind w:left="-57" w:right="-57"/>
              <w:rPr>
                <w:b/>
              </w:rPr>
            </w:pPr>
            <w:r>
              <w:rPr>
                <w:b/>
              </w:rPr>
              <w:t>180287,6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ind w:left="-57" w:right="-57"/>
              <w:rPr>
                <w:b/>
              </w:rPr>
            </w:pPr>
            <w:r>
              <w:rPr>
                <w:b/>
              </w:rPr>
              <w:t>188515,1</w:t>
            </w:r>
          </w:p>
        </w:tc>
      </w:tr>
      <w:tr w:rsidR="002D38B6" w:rsidRPr="00AD2583" w:rsidTr="00ED7130">
        <w:trPr>
          <w:cantSplit/>
        </w:trPr>
        <w:tc>
          <w:tcPr>
            <w:tcW w:w="262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D38B6" w:rsidRPr="00AD2583" w:rsidRDefault="002D38B6" w:rsidP="00ED7130">
            <w:pPr>
              <w:pStyle w:val="05"/>
              <w:ind w:left="142"/>
            </w:pPr>
            <w:r w:rsidRPr="00AD2583">
              <w:t>в том числе:</w:t>
            </w:r>
          </w:p>
          <w:p w:rsidR="002D38B6" w:rsidRPr="00AD2583" w:rsidRDefault="002D38B6" w:rsidP="00ED7130">
            <w:pPr>
              <w:pStyle w:val="05"/>
              <w:ind w:left="142"/>
            </w:pPr>
            <w:r w:rsidRPr="00AD2583">
              <w:t>инвестиции в осно</w:t>
            </w:r>
            <w:r w:rsidRPr="00AD2583">
              <w:t>в</w:t>
            </w:r>
            <w:r w:rsidRPr="00AD2583">
              <w:t>ной капитал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ind w:left="-57" w:right="-57"/>
            </w:pPr>
            <w:r w:rsidRPr="00AD2583">
              <w:t>97124,8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ind w:left="-57" w:right="-57"/>
            </w:pPr>
            <w:r w:rsidRPr="00AD2583">
              <w:t>113051,2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ind w:left="-57" w:right="-57"/>
            </w:pPr>
            <w:r w:rsidRPr="00AD2583">
              <w:t>144765,6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ind w:left="-57" w:right="-57"/>
            </w:pPr>
            <w:r w:rsidRPr="00AD2583">
              <w:t>158612,9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ind w:left="-57" w:right="-57"/>
            </w:pPr>
            <w:r>
              <w:t>178160,1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ind w:left="-57" w:right="-57"/>
            </w:pPr>
            <w:r>
              <w:t>184766,8</w:t>
            </w:r>
          </w:p>
        </w:tc>
      </w:tr>
      <w:tr w:rsidR="002D38B6" w:rsidRPr="00AD2583" w:rsidTr="00ED7130">
        <w:trPr>
          <w:cantSplit/>
        </w:trPr>
        <w:tc>
          <w:tcPr>
            <w:tcW w:w="262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D38B6" w:rsidRPr="00AD2583" w:rsidRDefault="002D38B6" w:rsidP="00ED7130">
            <w:pPr>
              <w:pStyle w:val="05"/>
              <w:ind w:left="142"/>
            </w:pPr>
            <w:r w:rsidRPr="00AD2583">
              <w:t>инвестиции в непр</w:t>
            </w:r>
            <w:r w:rsidRPr="00AD2583">
              <w:t>о</w:t>
            </w:r>
            <w:r w:rsidRPr="00AD2583">
              <w:t>изведенные нефина</w:t>
            </w:r>
            <w:r w:rsidRPr="00AD2583">
              <w:t>н</w:t>
            </w:r>
            <w:r w:rsidRPr="00AD2583">
              <w:t xml:space="preserve">совые активы 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</w:pPr>
            <w:r w:rsidRPr="00AD2583">
              <w:t>1151,6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</w:pPr>
            <w:r w:rsidRPr="00AD2583">
              <w:t>2546,7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</w:pPr>
            <w:r w:rsidRPr="00AD2583">
              <w:t>1462,6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</w:pPr>
            <w:r w:rsidRPr="00AD2583">
              <w:t>3007,6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</w:pPr>
            <w:r w:rsidRPr="00AD2583">
              <w:t>2127,5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</w:pPr>
            <w:r>
              <w:t>3748,3</w:t>
            </w:r>
          </w:p>
        </w:tc>
      </w:tr>
      <w:tr w:rsidR="002D38B6" w:rsidRPr="00AD2583" w:rsidTr="00ED7130">
        <w:trPr>
          <w:cantSplit/>
        </w:trPr>
        <w:tc>
          <w:tcPr>
            <w:tcW w:w="9427" w:type="dxa"/>
            <w:gridSpan w:val="7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D38B6" w:rsidRPr="00AD2583" w:rsidRDefault="002D38B6" w:rsidP="00ED7130">
            <w:pPr>
              <w:pStyle w:val="ad"/>
              <w:rPr>
                <w:b/>
              </w:rPr>
            </w:pPr>
            <w:r w:rsidRPr="00AD2583">
              <w:rPr>
                <w:b/>
              </w:rPr>
              <w:t>В % к итогу</w:t>
            </w:r>
          </w:p>
        </w:tc>
      </w:tr>
      <w:tr w:rsidR="002D38B6" w:rsidRPr="00AD2583" w:rsidTr="00ED7130">
        <w:trPr>
          <w:cantSplit/>
        </w:trPr>
        <w:tc>
          <w:tcPr>
            <w:tcW w:w="262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D38B6" w:rsidRPr="00AD2583" w:rsidRDefault="002D38B6" w:rsidP="00ED7130">
            <w:pPr>
              <w:pStyle w:val="0-"/>
            </w:pPr>
            <w:r w:rsidRPr="00AD2583">
              <w:t>Инвестиции в неф</w:t>
            </w:r>
            <w:r w:rsidRPr="00AD2583">
              <w:t>и</w:t>
            </w:r>
            <w:r w:rsidRPr="00AD2583">
              <w:t>нансовые активы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rPr>
                <w:b/>
              </w:rPr>
            </w:pPr>
            <w:r w:rsidRPr="00AD2583">
              <w:rPr>
                <w:b/>
              </w:rPr>
              <w:t>100,0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rPr>
                <w:b/>
              </w:rPr>
            </w:pPr>
            <w:r w:rsidRPr="00AD2583">
              <w:rPr>
                <w:b/>
              </w:rPr>
              <w:t>100,0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rPr>
                <w:b/>
              </w:rPr>
            </w:pPr>
            <w:r w:rsidRPr="00AD2583">
              <w:rPr>
                <w:b/>
              </w:rPr>
              <w:t>100,0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rPr>
                <w:b/>
              </w:rPr>
            </w:pPr>
            <w:r w:rsidRPr="00AD2583">
              <w:rPr>
                <w:b/>
              </w:rPr>
              <w:t>100,0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rPr>
                <w:b/>
              </w:rPr>
            </w:pPr>
            <w:r w:rsidRPr="00AD2583">
              <w:rPr>
                <w:b/>
              </w:rPr>
              <w:t>100,0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ED7130">
            <w:pPr>
              <w:pStyle w:val="ad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2D38B6" w:rsidRPr="00AD2583" w:rsidTr="00ED7130">
        <w:trPr>
          <w:cantSplit/>
        </w:trPr>
        <w:tc>
          <w:tcPr>
            <w:tcW w:w="262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D38B6" w:rsidRPr="00AD2583" w:rsidRDefault="002D38B6" w:rsidP="00ED7130">
            <w:pPr>
              <w:pStyle w:val="05"/>
              <w:ind w:left="142"/>
            </w:pPr>
            <w:r w:rsidRPr="00AD2583">
              <w:t>в том числе:</w:t>
            </w:r>
          </w:p>
          <w:p w:rsidR="002D38B6" w:rsidRPr="00AD2583" w:rsidRDefault="002D38B6" w:rsidP="00ED7130">
            <w:pPr>
              <w:pStyle w:val="05"/>
              <w:ind w:left="142"/>
            </w:pPr>
            <w:r w:rsidRPr="00AD2583">
              <w:t>инвестиции в осно</w:t>
            </w:r>
            <w:r w:rsidRPr="00AD2583">
              <w:t>в</w:t>
            </w:r>
            <w:r w:rsidRPr="00AD2583">
              <w:t>ной капитал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</w:pPr>
            <w:r w:rsidRPr="00AD2583">
              <w:t>98,8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</w:pPr>
            <w:r w:rsidRPr="00AD2583">
              <w:t>97,8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</w:pPr>
            <w:r w:rsidRPr="00AD2583">
              <w:t>99,0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</w:pPr>
            <w:r w:rsidRPr="00AD2583">
              <w:t>98,1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</w:pPr>
            <w:r w:rsidRPr="00AD2583">
              <w:t>98,8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ED7130">
            <w:pPr>
              <w:pStyle w:val="ad"/>
            </w:pPr>
            <w:r>
              <w:t>98,0</w:t>
            </w:r>
          </w:p>
        </w:tc>
      </w:tr>
      <w:tr w:rsidR="002D38B6" w:rsidRPr="00AD2583" w:rsidTr="00ED7130">
        <w:trPr>
          <w:cantSplit/>
        </w:trPr>
        <w:tc>
          <w:tcPr>
            <w:tcW w:w="26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ED7130">
            <w:pPr>
              <w:pStyle w:val="05"/>
              <w:ind w:left="142"/>
            </w:pPr>
            <w:r w:rsidRPr="00AD2583">
              <w:t>инвестиции в непр</w:t>
            </w:r>
            <w:r w:rsidRPr="00AD2583">
              <w:t>о</w:t>
            </w:r>
            <w:r w:rsidRPr="00AD2583">
              <w:t>изведенные нефина</w:t>
            </w:r>
            <w:r w:rsidRPr="00AD2583">
              <w:t>н</w:t>
            </w:r>
            <w:r w:rsidRPr="00AD2583">
              <w:t xml:space="preserve">совые активы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</w:pPr>
            <w:r w:rsidRPr="00AD2583">
              <w:t>1,2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</w:pPr>
            <w:r w:rsidRPr="00AD2583">
              <w:t>2,2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</w:pPr>
            <w:r w:rsidRPr="00AD2583"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</w:pPr>
            <w:r w:rsidRPr="00AD2583">
              <w:t>1,9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</w:pPr>
            <w:r w:rsidRPr="00AD2583">
              <w:t>1,2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ED7130">
            <w:pPr>
              <w:pStyle w:val="ad"/>
            </w:pPr>
            <w:r>
              <w:t>2,0</w:t>
            </w:r>
          </w:p>
        </w:tc>
      </w:tr>
    </w:tbl>
    <w:p w:rsidR="00FC6C68" w:rsidRPr="00AD2583" w:rsidRDefault="00FC6C68" w:rsidP="00FC6C68">
      <w:pPr>
        <w:pStyle w:val="aff2"/>
        <w:spacing w:after="200" w:line="240" w:lineRule="auto"/>
      </w:pPr>
    </w:p>
    <w:p w:rsidR="00FC6C68" w:rsidRPr="00AD2583" w:rsidRDefault="00FC6C68" w:rsidP="00FC6C68">
      <w:pPr>
        <w:pStyle w:val="aff2"/>
      </w:pPr>
      <w:r w:rsidRPr="00AD2583">
        <w:t xml:space="preserve">Инвестиции в основной капитал по Новосибирской области </w:t>
      </w:r>
      <w:r w:rsidRPr="00AD2583">
        <w:br/>
        <w:t>в сравнении с данными по Российской Федерации</w:t>
      </w:r>
    </w:p>
    <w:tbl>
      <w:tblPr>
        <w:tblW w:w="935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1134"/>
        <w:gridCol w:w="1134"/>
        <w:gridCol w:w="1134"/>
        <w:gridCol w:w="1134"/>
        <w:gridCol w:w="1134"/>
        <w:gridCol w:w="1134"/>
      </w:tblGrid>
      <w:tr w:rsidR="00655AB5" w:rsidRPr="00AD2583" w:rsidTr="00ED7130">
        <w:trPr>
          <w:tblHeader/>
        </w:trPr>
        <w:tc>
          <w:tcPr>
            <w:tcW w:w="2552" w:type="dxa"/>
          </w:tcPr>
          <w:p w:rsidR="00655AB5" w:rsidRPr="00AD2583" w:rsidRDefault="00655AB5" w:rsidP="00ED7130">
            <w:pPr>
              <w:pStyle w:val="ad"/>
              <w:ind w:right="-57"/>
            </w:pPr>
          </w:p>
        </w:tc>
        <w:tc>
          <w:tcPr>
            <w:tcW w:w="1134" w:type="dxa"/>
            <w:vAlign w:val="center"/>
          </w:tcPr>
          <w:p w:rsidR="00655AB5" w:rsidRPr="00AD2583" w:rsidRDefault="00655AB5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1134" w:type="dxa"/>
            <w:vAlign w:val="center"/>
          </w:tcPr>
          <w:p w:rsidR="00655AB5" w:rsidRPr="00AD2583" w:rsidRDefault="00655AB5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1134" w:type="dxa"/>
            <w:vAlign w:val="center"/>
          </w:tcPr>
          <w:p w:rsidR="00655AB5" w:rsidRPr="00AD2583" w:rsidRDefault="00655AB5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1134" w:type="dxa"/>
            <w:vAlign w:val="center"/>
          </w:tcPr>
          <w:p w:rsidR="00655AB5" w:rsidRPr="00AD2583" w:rsidRDefault="00655AB5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1134" w:type="dxa"/>
            <w:vAlign w:val="center"/>
          </w:tcPr>
          <w:p w:rsidR="00655AB5" w:rsidRPr="00AD2583" w:rsidRDefault="00655AB5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1134" w:type="dxa"/>
            <w:vAlign w:val="center"/>
          </w:tcPr>
          <w:p w:rsidR="00655AB5" w:rsidRPr="00AD2583" w:rsidRDefault="00655AB5" w:rsidP="00ED7130">
            <w:pPr>
              <w:pStyle w:val="ad"/>
              <w:ind w:left="-57" w:right="-57"/>
            </w:pPr>
            <w:r>
              <w:t>2022</w:t>
            </w:r>
          </w:p>
        </w:tc>
      </w:tr>
      <w:tr w:rsidR="002D38B6" w:rsidRPr="00AD2583" w:rsidTr="00ED7130">
        <w:tc>
          <w:tcPr>
            <w:tcW w:w="2552" w:type="dxa"/>
          </w:tcPr>
          <w:p w:rsidR="002D38B6" w:rsidRPr="00AD2583" w:rsidRDefault="002D38B6" w:rsidP="00ED7130">
            <w:pPr>
              <w:pStyle w:val="0"/>
              <w:ind w:right="-57"/>
              <w:rPr>
                <w:b/>
              </w:rPr>
            </w:pPr>
            <w:r w:rsidRPr="00AD2583">
              <w:rPr>
                <w:b/>
              </w:rPr>
              <w:t xml:space="preserve">Инвестиции </w:t>
            </w:r>
            <w:r w:rsidR="00423C69">
              <w:rPr>
                <w:b/>
              </w:rPr>
              <w:br/>
              <w:t>в основной капитал, млн рублей</w:t>
            </w:r>
          </w:p>
          <w:p w:rsidR="002D38B6" w:rsidRPr="00AD2583" w:rsidRDefault="002D38B6" w:rsidP="00ED7130">
            <w:pPr>
              <w:pStyle w:val="0"/>
              <w:ind w:left="318" w:right="-57"/>
            </w:pPr>
            <w:r w:rsidRPr="00AD2583">
              <w:t>Российская Фед</w:t>
            </w:r>
            <w:r w:rsidRPr="00AD2583">
              <w:t>е</w:t>
            </w:r>
            <w:r w:rsidRPr="00AD2583">
              <w:t xml:space="preserve">рация </w:t>
            </w:r>
          </w:p>
        </w:tc>
        <w:tc>
          <w:tcPr>
            <w:tcW w:w="1134" w:type="dxa"/>
            <w:vAlign w:val="bottom"/>
          </w:tcPr>
          <w:p w:rsidR="002D38B6" w:rsidRPr="00AD2583" w:rsidRDefault="002D38B6" w:rsidP="00BF75A7">
            <w:pPr>
              <w:pStyle w:val="ad"/>
              <w:ind w:left="-57" w:right="-57"/>
            </w:pPr>
            <w:r w:rsidRPr="00AD2583">
              <w:t>16027302</w:t>
            </w:r>
          </w:p>
        </w:tc>
        <w:tc>
          <w:tcPr>
            <w:tcW w:w="1134" w:type="dxa"/>
            <w:vAlign w:val="bottom"/>
          </w:tcPr>
          <w:p w:rsidR="002D38B6" w:rsidRPr="00AD2583" w:rsidRDefault="002D38B6" w:rsidP="00BF75A7">
            <w:pPr>
              <w:pStyle w:val="ad"/>
              <w:ind w:left="-57" w:right="-57"/>
            </w:pPr>
            <w:r w:rsidRPr="00AD2583">
              <w:t>17782012</w:t>
            </w:r>
          </w:p>
        </w:tc>
        <w:tc>
          <w:tcPr>
            <w:tcW w:w="1134" w:type="dxa"/>
            <w:vAlign w:val="bottom"/>
          </w:tcPr>
          <w:p w:rsidR="002D38B6" w:rsidRPr="00AD2583" w:rsidRDefault="002D38B6" w:rsidP="00BF75A7">
            <w:pPr>
              <w:pStyle w:val="ad"/>
              <w:ind w:left="-57" w:right="-57"/>
            </w:pPr>
            <w:r w:rsidRPr="00AD2583">
              <w:t>19329038</w:t>
            </w:r>
          </w:p>
        </w:tc>
        <w:tc>
          <w:tcPr>
            <w:tcW w:w="1134" w:type="dxa"/>
            <w:vAlign w:val="bottom"/>
          </w:tcPr>
          <w:p w:rsidR="002D38B6" w:rsidRPr="00AD2583" w:rsidRDefault="002D38B6" w:rsidP="00067E40">
            <w:pPr>
              <w:pStyle w:val="ad"/>
              <w:ind w:left="-57" w:right="-57"/>
            </w:pPr>
            <w:r>
              <w:t>20393742</w:t>
            </w:r>
          </w:p>
        </w:tc>
        <w:tc>
          <w:tcPr>
            <w:tcW w:w="1134" w:type="dxa"/>
            <w:vAlign w:val="bottom"/>
          </w:tcPr>
          <w:p w:rsidR="002D38B6" w:rsidRPr="00AD2583" w:rsidRDefault="002D38B6" w:rsidP="00067E40">
            <w:pPr>
              <w:pStyle w:val="ad"/>
              <w:ind w:left="-57" w:right="-57"/>
            </w:pPr>
            <w:r>
              <w:t>23239504</w:t>
            </w:r>
          </w:p>
        </w:tc>
        <w:tc>
          <w:tcPr>
            <w:tcW w:w="1134" w:type="dxa"/>
            <w:vAlign w:val="bottom"/>
          </w:tcPr>
          <w:p w:rsidR="002D38B6" w:rsidRPr="00AD2583" w:rsidRDefault="002D38B6" w:rsidP="00067E40">
            <w:pPr>
              <w:pStyle w:val="ad"/>
              <w:ind w:left="-57" w:right="-57"/>
            </w:pPr>
            <w:r>
              <w:t>27865234</w:t>
            </w:r>
          </w:p>
        </w:tc>
      </w:tr>
      <w:tr w:rsidR="002D38B6" w:rsidRPr="00AD2583" w:rsidTr="00ED7130"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D38B6" w:rsidRPr="00AD2583" w:rsidRDefault="002D38B6" w:rsidP="00ED7130">
            <w:pPr>
              <w:pStyle w:val="0"/>
              <w:ind w:left="318" w:right="-57"/>
            </w:pPr>
            <w:r w:rsidRPr="00AD2583">
              <w:t xml:space="preserve">Новосибирская </w:t>
            </w:r>
            <w:r w:rsidRPr="00AD2583">
              <w:br/>
              <w:t>область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ind w:left="-57" w:right="-57"/>
            </w:pPr>
            <w:r w:rsidRPr="00AD2583">
              <w:t>175609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ind w:left="-57" w:right="-57"/>
            </w:pPr>
            <w:r w:rsidRPr="00AD2583">
              <w:t>197114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ind w:left="-57" w:right="-57"/>
            </w:pPr>
            <w:r w:rsidRPr="00AD2583">
              <w:t>247429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ind w:left="-57" w:right="-57"/>
            </w:pPr>
            <w:r w:rsidRPr="00AD2583">
              <w:t>265706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ind w:left="-57" w:right="-57"/>
            </w:pPr>
            <w:r>
              <w:t>331105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ind w:left="-57" w:right="-57"/>
            </w:pPr>
            <w:r>
              <w:t>322428</w:t>
            </w:r>
          </w:p>
        </w:tc>
      </w:tr>
      <w:tr w:rsidR="002D38B6" w:rsidRPr="00AD2583" w:rsidTr="00ED7130"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D38B6" w:rsidRPr="00AD2583" w:rsidRDefault="002D38B6" w:rsidP="00ED7130">
            <w:pPr>
              <w:pStyle w:val="0"/>
              <w:pageBreakBefore/>
              <w:ind w:right="-57"/>
              <w:rPr>
                <w:b/>
              </w:rPr>
            </w:pPr>
            <w:r w:rsidRPr="00AD2583">
              <w:rPr>
                <w:b/>
              </w:rPr>
              <w:lastRenderedPageBreak/>
              <w:t>Инвестиции в осно</w:t>
            </w:r>
            <w:r w:rsidRPr="00AD2583">
              <w:rPr>
                <w:b/>
              </w:rPr>
              <w:t>в</w:t>
            </w:r>
            <w:r w:rsidRPr="00AD2583">
              <w:rPr>
                <w:b/>
              </w:rPr>
              <w:t>ной ка</w:t>
            </w:r>
            <w:r w:rsidR="00423C69">
              <w:rPr>
                <w:b/>
              </w:rPr>
              <w:t>питал на душу населения, рублей</w:t>
            </w:r>
          </w:p>
          <w:p w:rsidR="002D38B6" w:rsidRPr="00AD2583" w:rsidRDefault="002D38B6" w:rsidP="00ED7130">
            <w:pPr>
              <w:pStyle w:val="0"/>
              <w:pageBreakBefore/>
              <w:ind w:left="318" w:right="-57"/>
            </w:pPr>
            <w:r w:rsidRPr="00AD2583">
              <w:t>Российская Фед</w:t>
            </w:r>
            <w:r w:rsidRPr="00AD2583">
              <w:t>е</w:t>
            </w:r>
            <w:r w:rsidRPr="00AD2583">
              <w:t xml:space="preserve">рация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pageBreakBefore/>
              <w:ind w:left="-57" w:right="-57"/>
            </w:pPr>
            <w:r w:rsidRPr="00AD2583">
              <w:t>109146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pageBreakBefore/>
              <w:ind w:left="-57" w:right="-57"/>
            </w:pPr>
            <w:r w:rsidRPr="00AD2583">
              <w:t>121106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pageBreakBefore/>
              <w:ind w:left="-57" w:right="-57"/>
            </w:pPr>
            <w:r w:rsidRPr="00AD2583">
              <w:t>131701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pageBreakBefore/>
              <w:ind w:left="-57" w:right="-57"/>
            </w:pPr>
            <w:r>
              <w:t>139245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pageBreakBefore/>
              <w:ind w:left="-57" w:right="-57"/>
            </w:pPr>
            <w:r>
              <w:t>159323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pageBreakBefore/>
              <w:ind w:left="-57" w:right="-57"/>
            </w:pPr>
            <w:r>
              <w:t>189929</w:t>
            </w:r>
          </w:p>
        </w:tc>
      </w:tr>
      <w:tr w:rsidR="002D38B6" w:rsidRPr="00AD2583" w:rsidTr="00ED7130">
        <w:tc>
          <w:tcPr>
            <w:tcW w:w="2552" w:type="dxa"/>
          </w:tcPr>
          <w:p w:rsidR="002D38B6" w:rsidRPr="00AD2583" w:rsidRDefault="002D38B6" w:rsidP="00ED7130">
            <w:pPr>
              <w:pStyle w:val="0"/>
              <w:ind w:left="318" w:right="-57"/>
            </w:pPr>
            <w:r w:rsidRPr="00AD2583">
              <w:t xml:space="preserve">Новосибирская </w:t>
            </w:r>
            <w:r w:rsidRPr="00AD2583">
              <w:br/>
              <w:t>область</w:t>
            </w:r>
          </w:p>
        </w:tc>
        <w:tc>
          <w:tcPr>
            <w:tcW w:w="1134" w:type="dxa"/>
            <w:vAlign w:val="bottom"/>
          </w:tcPr>
          <w:p w:rsidR="002D38B6" w:rsidRPr="00AD2583" w:rsidRDefault="002D38B6" w:rsidP="00BF75A7">
            <w:pPr>
              <w:pStyle w:val="ad"/>
              <w:ind w:left="-57" w:right="-57"/>
            </w:pPr>
            <w:r w:rsidRPr="00AD2583">
              <w:t>63073</w:t>
            </w:r>
          </w:p>
        </w:tc>
        <w:tc>
          <w:tcPr>
            <w:tcW w:w="1134" w:type="dxa"/>
            <w:vAlign w:val="bottom"/>
          </w:tcPr>
          <w:p w:rsidR="002D38B6" w:rsidRPr="00AD2583" w:rsidRDefault="002D38B6" w:rsidP="00BF75A7">
            <w:pPr>
              <w:pStyle w:val="ad"/>
              <w:ind w:left="-57" w:right="-57"/>
            </w:pPr>
            <w:r w:rsidRPr="00AD2583">
              <w:t>70622</w:t>
            </w:r>
          </w:p>
        </w:tc>
        <w:tc>
          <w:tcPr>
            <w:tcW w:w="1134" w:type="dxa"/>
            <w:vAlign w:val="bottom"/>
          </w:tcPr>
          <w:p w:rsidR="002D38B6" w:rsidRPr="00AD2583" w:rsidRDefault="002D38B6" w:rsidP="00BF75A7">
            <w:pPr>
              <w:pStyle w:val="ad"/>
              <w:ind w:left="-57" w:right="-57"/>
            </w:pPr>
            <w:r w:rsidRPr="00AD2583">
              <w:t>88501</w:t>
            </w:r>
          </w:p>
        </w:tc>
        <w:tc>
          <w:tcPr>
            <w:tcW w:w="1134" w:type="dxa"/>
            <w:vAlign w:val="bottom"/>
          </w:tcPr>
          <w:p w:rsidR="002D38B6" w:rsidRPr="00AD2583" w:rsidRDefault="002D38B6" w:rsidP="00067E40">
            <w:pPr>
              <w:pStyle w:val="ad"/>
              <w:ind w:left="-57" w:right="-57"/>
            </w:pPr>
            <w:r w:rsidRPr="00AD2583">
              <w:t>95167</w:t>
            </w:r>
          </w:p>
        </w:tc>
        <w:tc>
          <w:tcPr>
            <w:tcW w:w="1134" w:type="dxa"/>
            <w:vAlign w:val="bottom"/>
          </w:tcPr>
          <w:p w:rsidR="002D38B6" w:rsidRPr="00AD2583" w:rsidRDefault="002D38B6" w:rsidP="00067E40">
            <w:pPr>
              <w:pStyle w:val="ad"/>
              <w:ind w:left="-57" w:right="-57"/>
            </w:pPr>
            <w:r>
              <w:t>118971</w:t>
            </w:r>
          </w:p>
        </w:tc>
        <w:tc>
          <w:tcPr>
            <w:tcW w:w="1134" w:type="dxa"/>
            <w:vAlign w:val="bottom"/>
          </w:tcPr>
          <w:p w:rsidR="002D38B6" w:rsidRPr="00AD2583" w:rsidRDefault="002D38B6" w:rsidP="00067E40">
            <w:pPr>
              <w:pStyle w:val="ad"/>
              <w:ind w:left="-57" w:right="-57"/>
            </w:pPr>
            <w:r>
              <w:t>115323</w:t>
            </w:r>
          </w:p>
        </w:tc>
      </w:tr>
      <w:tr w:rsidR="002D38B6" w:rsidRPr="00AD2583" w:rsidTr="00ED7130">
        <w:tc>
          <w:tcPr>
            <w:tcW w:w="2552" w:type="dxa"/>
          </w:tcPr>
          <w:p w:rsidR="002D38B6" w:rsidRPr="00AD2583" w:rsidRDefault="002D38B6" w:rsidP="00ED7130">
            <w:pPr>
              <w:pStyle w:val="0"/>
              <w:ind w:right="-57"/>
              <w:rPr>
                <w:b/>
              </w:rPr>
            </w:pPr>
            <w:r w:rsidRPr="00AD2583">
              <w:rPr>
                <w:b/>
              </w:rPr>
              <w:t xml:space="preserve">Индекс физического объема инвестиций в основной </w:t>
            </w:r>
            <w:r w:rsidR="00423C69">
              <w:rPr>
                <w:b/>
              </w:rPr>
              <w:t>капитал, в % к предыдущему году</w:t>
            </w:r>
          </w:p>
          <w:p w:rsidR="002D38B6" w:rsidRPr="00AD2583" w:rsidRDefault="002D38B6" w:rsidP="00ED7130">
            <w:pPr>
              <w:pStyle w:val="0"/>
              <w:ind w:left="318" w:right="-57"/>
            </w:pPr>
            <w:r w:rsidRPr="00AD2583">
              <w:t>Российская Фед</w:t>
            </w:r>
            <w:r w:rsidRPr="00AD2583">
              <w:t>е</w:t>
            </w:r>
            <w:r w:rsidRPr="00AD2583">
              <w:t>рация</w:t>
            </w:r>
          </w:p>
        </w:tc>
        <w:tc>
          <w:tcPr>
            <w:tcW w:w="1134" w:type="dxa"/>
            <w:vAlign w:val="bottom"/>
          </w:tcPr>
          <w:p w:rsidR="002D38B6" w:rsidRPr="00AD2583" w:rsidRDefault="002D38B6" w:rsidP="00BF75A7">
            <w:pPr>
              <w:pStyle w:val="ad"/>
              <w:ind w:left="-57" w:right="-57"/>
            </w:pPr>
            <w:r w:rsidRPr="00AD2583">
              <w:t>104,8</w:t>
            </w:r>
          </w:p>
        </w:tc>
        <w:tc>
          <w:tcPr>
            <w:tcW w:w="1134" w:type="dxa"/>
            <w:vAlign w:val="bottom"/>
          </w:tcPr>
          <w:p w:rsidR="002D38B6" w:rsidRPr="00AD2583" w:rsidRDefault="002D38B6" w:rsidP="00BF75A7">
            <w:pPr>
              <w:pStyle w:val="ad"/>
              <w:ind w:left="-57" w:right="-57"/>
            </w:pPr>
            <w:r w:rsidRPr="00AD2583">
              <w:t>105,4</w:t>
            </w:r>
          </w:p>
        </w:tc>
        <w:tc>
          <w:tcPr>
            <w:tcW w:w="1134" w:type="dxa"/>
            <w:vAlign w:val="bottom"/>
          </w:tcPr>
          <w:p w:rsidR="002D38B6" w:rsidRPr="00AD2583" w:rsidRDefault="002D38B6" w:rsidP="00BF75A7">
            <w:pPr>
              <w:pStyle w:val="ad"/>
              <w:ind w:left="-57" w:right="-57"/>
            </w:pPr>
            <w:r w:rsidRPr="00AD2583">
              <w:t>102,1</w:t>
            </w:r>
          </w:p>
        </w:tc>
        <w:tc>
          <w:tcPr>
            <w:tcW w:w="1134" w:type="dxa"/>
            <w:vAlign w:val="bottom"/>
          </w:tcPr>
          <w:p w:rsidR="002D38B6" w:rsidRPr="00AD2583" w:rsidRDefault="002D38B6" w:rsidP="00067E40">
            <w:pPr>
              <w:pStyle w:val="ad"/>
              <w:ind w:left="-57" w:right="-57"/>
            </w:pPr>
            <w:r>
              <w:t>99,9</w:t>
            </w:r>
          </w:p>
        </w:tc>
        <w:tc>
          <w:tcPr>
            <w:tcW w:w="1134" w:type="dxa"/>
            <w:vAlign w:val="bottom"/>
          </w:tcPr>
          <w:p w:rsidR="002D38B6" w:rsidRPr="00AD2583" w:rsidRDefault="002D38B6" w:rsidP="00067E40">
            <w:pPr>
              <w:pStyle w:val="ad"/>
              <w:ind w:left="-57" w:right="-57"/>
            </w:pPr>
            <w:r>
              <w:t>108,6</w:t>
            </w:r>
          </w:p>
        </w:tc>
        <w:tc>
          <w:tcPr>
            <w:tcW w:w="1134" w:type="dxa"/>
            <w:vAlign w:val="bottom"/>
          </w:tcPr>
          <w:p w:rsidR="002D38B6" w:rsidRPr="00AD2583" w:rsidRDefault="002D38B6" w:rsidP="00067E40">
            <w:pPr>
              <w:pStyle w:val="ad"/>
              <w:ind w:left="-57" w:right="-57"/>
            </w:pPr>
            <w:r>
              <w:t>104,6</w:t>
            </w:r>
          </w:p>
        </w:tc>
      </w:tr>
      <w:tr w:rsidR="002D38B6" w:rsidRPr="00AD2583" w:rsidTr="00ED7130">
        <w:tc>
          <w:tcPr>
            <w:tcW w:w="2552" w:type="dxa"/>
          </w:tcPr>
          <w:p w:rsidR="002D38B6" w:rsidRPr="00AD2583" w:rsidRDefault="002D38B6" w:rsidP="00ED7130">
            <w:pPr>
              <w:pStyle w:val="0"/>
              <w:ind w:left="318" w:right="-57"/>
            </w:pPr>
            <w:r w:rsidRPr="00AD2583">
              <w:t xml:space="preserve">Новосибирская </w:t>
            </w:r>
            <w:r w:rsidRPr="00AD2583">
              <w:br/>
              <w:t>область</w:t>
            </w:r>
          </w:p>
        </w:tc>
        <w:tc>
          <w:tcPr>
            <w:tcW w:w="1134" w:type="dxa"/>
            <w:vAlign w:val="bottom"/>
          </w:tcPr>
          <w:p w:rsidR="002D38B6" w:rsidRPr="00AD2583" w:rsidRDefault="002D38B6" w:rsidP="00BF75A7">
            <w:pPr>
              <w:pStyle w:val="ad"/>
              <w:ind w:left="-57" w:right="-57"/>
            </w:pPr>
            <w:r w:rsidRPr="00AD2583">
              <w:t>100,5</w:t>
            </w:r>
          </w:p>
        </w:tc>
        <w:tc>
          <w:tcPr>
            <w:tcW w:w="1134" w:type="dxa"/>
            <w:vAlign w:val="bottom"/>
          </w:tcPr>
          <w:p w:rsidR="002D38B6" w:rsidRPr="00AD2583" w:rsidRDefault="002D38B6" w:rsidP="00BF75A7">
            <w:pPr>
              <w:pStyle w:val="ad"/>
              <w:ind w:left="-57" w:right="-57"/>
            </w:pPr>
            <w:r w:rsidRPr="00AD2583">
              <w:t>106,4</w:t>
            </w:r>
          </w:p>
        </w:tc>
        <w:tc>
          <w:tcPr>
            <w:tcW w:w="1134" w:type="dxa"/>
            <w:vAlign w:val="bottom"/>
          </w:tcPr>
          <w:p w:rsidR="002D38B6" w:rsidRPr="00AD2583" w:rsidRDefault="002D38B6" w:rsidP="00BF75A7">
            <w:pPr>
              <w:pStyle w:val="ad"/>
              <w:ind w:left="-57" w:right="-57"/>
            </w:pPr>
            <w:r w:rsidRPr="00AD2583">
              <w:t>118,8</w:t>
            </w:r>
          </w:p>
        </w:tc>
        <w:tc>
          <w:tcPr>
            <w:tcW w:w="1134" w:type="dxa"/>
            <w:vAlign w:val="bottom"/>
          </w:tcPr>
          <w:p w:rsidR="002D38B6" w:rsidRPr="00AD2583" w:rsidRDefault="002D38B6" w:rsidP="00067E40">
            <w:pPr>
              <w:pStyle w:val="ad"/>
              <w:ind w:left="-57" w:right="-57"/>
            </w:pPr>
            <w:r w:rsidRPr="00AD2583">
              <w:t>102,1</w:t>
            </w:r>
          </w:p>
        </w:tc>
        <w:tc>
          <w:tcPr>
            <w:tcW w:w="1134" w:type="dxa"/>
            <w:vAlign w:val="bottom"/>
          </w:tcPr>
          <w:p w:rsidR="002D38B6" w:rsidRPr="00AD2583" w:rsidRDefault="002D38B6" w:rsidP="00067E40">
            <w:pPr>
              <w:pStyle w:val="ad"/>
              <w:ind w:left="-57" w:right="-57"/>
            </w:pPr>
            <w:r>
              <w:t>118,7</w:t>
            </w:r>
          </w:p>
        </w:tc>
        <w:tc>
          <w:tcPr>
            <w:tcW w:w="1134" w:type="dxa"/>
            <w:vAlign w:val="bottom"/>
          </w:tcPr>
          <w:p w:rsidR="002D38B6" w:rsidRPr="00AD2583" w:rsidRDefault="002D38B6" w:rsidP="00067E40">
            <w:pPr>
              <w:pStyle w:val="ad"/>
              <w:ind w:left="-57" w:right="-57"/>
            </w:pPr>
            <w:r>
              <w:t>84,9</w:t>
            </w:r>
          </w:p>
        </w:tc>
      </w:tr>
    </w:tbl>
    <w:p w:rsidR="00FC6C68" w:rsidRPr="00AD2583" w:rsidRDefault="00FC6C68" w:rsidP="00FC6C68">
      <w:pPr>
        <w:pStyle w:val="aff2"/>
        <w:spacing w:after="200" w:line="240" w:lineRule="auto"/>
      </w:pPr>
    </w:p>
    <w:p w:rsidR="00FC6C68" w:rsidRPr="00AD2583" w:rsidRDefault="00FC6C68" w:rsidP="00FC6C68">
      <w:pPr>
        <w:pStyle w:val="aff2"/>
      </w:pPr>
      <w:r w:rsidRPr="00AD2583">
        <w:t xml:space="preserve">Индекс физического объема инвестиций в основной капитал по регионам </w:t>
      </w:r>
      <w:r w:rsidRPr="00AD2583">
        <w:br/>
        <w:t>Сибирского федерального округа за 202</w:t>
      </w:r>
      <w:r w:rsidR="002D38B6">
        <w:t>2</w:t>
      </w:r>
      <w:r w:rsidRPr="00AD2583">
        <w:t xml:space="preserve"> год</w:t>
      </w:r>
    </w:p>
    <w:p w:rsidR="00FC6C68" w:rsidRPr="00AD2583" w:rsidRDefault="00FC6C68" w:rsidP="00FC6C68">
      <w:pPr>
        <w:pStyle w:val="aff3"/>
        <w:rPr>
          <w:b/>
        </w:rPr>
      </w:pPr>
      <w:r w:rsidRPr="00AD2583">
        <w:t>(в % к предыдущему году)</w:t>
      </w:r>
    </w:p>
    <w:p w:rsidR="00FC6C68" w:rsidRPr="00AD2583" w:rsidRDefault="005D2276" w:rsidP="00FC6C68">
      <w:pPr>
        <w:spacing w:line="240" w:lineRule="auto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71040" behindDoc="1" locked="0" layoutInCell="1" allowOverlap="1" wp14:anchorId="5270B4C0" wp14:editId="48D2F8F3">
            <wp:simplePos x="0" y="0"/>
            <wp:positionH relativeFrom="column">
              <wp:posOffset>91440</wp:posOffset>
            </wp:positionH>
            <wp:positionV relativeFrom="paragraph">
              <wp:posOffset>269875</wp:posOffset>
            </wp:positionV>
            <wp:extent cx="5752465" cy="2658110"/>
            <wp:effectExtent l="0" t="0" r="0" b="8890"/>
            <wp:wrapSquare wrapText="bothSides"/>
            <wp:docPr id="227" name="Объект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C68" w:rsidRPr="00AD2583" w:rsidRDefault="00FC6C68" w:rsidP="00FC6C68">
      <w:pPr>
        <w:pStyle w:val="aff2"/>
        <w:pageBreakBefore/>
        <w:spacing w:after="120"/>
      </w:pPr>
      <w:r w:rsidRPr="00AD2583">
        <w:lastRenderedPageBreak/>
        <w:t xml:space="preserve">Инвестиции в основной капитал по видам экономической деятельности </w:t>
      </w:r>
    </w:p>
    <w:p w:rsidR="00FC6C68" w:rsidRPr="00AD2583" w:rsidRDefault="00FC6C68" w:rsidP="00FC6C68">
      <w:pPr>
        <w:ind w:firstLine="0"/>
        <w:jc w:val="center"/>
      </w:pPr>
      <w:r w:rsidRPr="00AD2583">
        <w:t xml:space="preserve">(без субъектов малого предпринимательства и объема инвестиций, </w:t>
      </w:r>
      <w:r w:rsidRPr="00AD2583">
        <w:br/>
        <w:t>не наблюдаемых прямыми статистическими методами, млн рублей)</w:t>
      </w:r>
    </w:p>
    <w:tbl>
      <w:tblPr>
        <w:tblW w:w="956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757"/>
        <w:gridCol w:w="968"/>
        <w:gridCol w:w="969"/>
        <w:gridCol w:w="969"/>
        <w:gridCol w:w="968"/>
        <w:gridCol w:w="969"/>
        <w:gridCol w:w="969"/>
      </w:tblGrid>
      <w:tr w:rsidR="00655AB5" w:rsidRPr="00AD2583" w:rsidTr="002215D3">
        <w:trPr>
          <w:tblHeader/>
        </w:trPr>
        <w:tc>
          <w:tcPr>
            <w:tcW w:w="375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5AB5" w:rsidRPr="00AD2583" w:rsidRDefault="00655AB5" w:rsidP="0017116B">
            <w:pPr>
              <w:pStyle w:val="0-"/>
              <w:spacing w:before="40" w:after="40"/>
              <w:ind w:right="-57"/>
              <w:rPr>
                <w:b w:val="0"/>
              </w:rPr>
            </w:pPr>
          </w:p>
        </w:tc>
        <w:tc>
          <w:tcPr>
            <w:tcW w:w="9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655AB5" w:rsidRPr="00AD2583" w:rsidRDefault="00655AB5" w:rsidP="0017116B">
            <w:pPr>
              <w:pStyle w:val="ad"/>
              <w:spacing w:before="40" w:after="40"/>
            </w:pPr>
            <w:r w:rsidRPr="00AD2583">
              <w:t>2017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655AB5" w:rsidRPr="00AD2583" w:rsidRDefault="00655AB5" w:rsidP="0017116B">
            <w:pPr>
              <w:pStyle w:val="ad"/>
              <w:spacing w:before="40" w:after="40"/>
            </w:pPr>
            <w:r w:rsidRPr="00AD2583">
              <w:t>2018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B5" w:rsidRPr="00AD2583" w:rsidRDefault="00655AB5" w:rsidP="0017116B">
            <w:pPr>
              <w:pStyle w:val="ad"/>
              <w:spacing w:before="40" w:after="40"/>
            </w:pPr>
            <w:r w:rsidRPr="00AD2583">
              <w:t>2019</w:t>
            </w:r>
          </w:p>
        </w:tc>
        <w:tc>
          <w:tcPr>
            <w:tcW w:w="9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B5" w:rsidRPr="00AD2583" w:rsidRDefault="00655AB5" w:rsidP="0017116B">
            <w:pPr>
              <w:pStyle w:val="ad"/>
              <w:spacing w:before="40" w:after="40"/>
            </w:pPr>
            <w:r w:rsidRPr="00AD2583">
              <w:t>2020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B5" w:rsidRPr="00AD2583" w:rsidRDefault="00655AB5" w:rsidP="0017116B">
            <w:pPr>
              <w:pStyle w:val="ad"/>
              <w:spacing w:before="40" w:after="40"/>
            </w:pPr>
            <w:r w:rsidRPr="00AD2583">
              <w:t>2021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5AB5" w:rsidRPr="00AD2583" w:rsidRDefault="00655AB5" w:rsidP="0017116B">
            <w:pPr>
              <w:pStyle w:val="ad"/>
              <w:spacing w:before="40" w:after="40"/>
            </w:pPr>
            <w:r>
              <w:t>2022</w:t>
            </w:r>
          </w:p>
        </w:tc>
      </w:tr>
      <w:tr w:rsidR="002D38B6" w:rsidRPr="00AD2583" w:rsidTr="002215D3"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D38B6" w:rsidRPr="00AD2583" w:rsidRDefault="002D38B6" w:rsidP="0017116B">
            <w:pPr>
              <w:pStyle w:val="0-"/>
              <w:spacing w:before="40" w:after="40"/>
            </w:pPr>
            <w:r w:rsidRPr="00AD2583">
              <w:t>Всего в экономике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</w:pPr>
            <w:r w:rsidRPr="00AD2583">
              <w:t>97124,8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</w:pPr>
            <w:r w:rsidRPr="00AD2583">
              <w:t>113051,2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</w:pPr>
            <w:r w:rsidRPr="00AD2583">
              <w:t>144765,6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</w:pPr>
            <w:r w:rsidRPr="00AD2583">
              <w:t>158612,9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</w:pPr>
            <w:r>
              <w:t>178160,1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</w:pPr>
            <w:r>
              <w:t>184766,8</w:t>
            </w:r>
          </w:p>
        </w:tc>
      </w:tr>
      <w:tr w:rsidR="00590588" w:rsidRPr="00AD2583" w:rsidTr="002215D3"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590588" w:rsidRPr="00AD2583" w:rsidRDefault="00590588" w:rsidP="0017116B">
            <w:pPr>
              <w:pStyle w:val="0-"/>
              <w:spacing w:before="40" w:after="40"/>
              <w:ind w:left="142"/>
            </w:pPr>
            <w:r w:rsidRPr="00590588">
              <w:rPr>
                <w:b w:val="0"/>
              </w:rPr>
              <w:t>в том числе: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17116B">
            <w:pPr>
              <w:pStyle w:val="-"/>
              <w:spacing w:before="40" w:after="40"/>
              <w:ind w:left="-57" w:right="-57"/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17116B">
            <w:pPr>
              <w:pStyle w:val="-"/>
              <w:spacing w:before="40" w:after="40"/>
              <w:ind w:left="-57" w:right="-57"/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17116B">
            <w:pPr>
              <w:pStyle w:val="-"/>
              <w:spacing w:before="40" w:after="40"/>
              <w:ind w:left="-57" w:right="-57"/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17116B">
            <w:pPr>
              <w:pStyle w:val="-"/>
              <w:spacing w:before="40" w:after="40"/>
              <w:ind w:left="-57" w:right="-57"/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Default="00590588" w:rsidP="0017116B">
            <w:pPr>
              <w:pStyle w:val="-"/>
              <w:spacing w:before="40" w:after="40"/>
              <w:ind w:left="-57" w:right="-57"/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590588" w:rsidRDefault="00590588" w:rsidP="0017116B">
            <w:pPr>
              <w:pStyle w:val="-"/>
              <w:spacing w:before="40" w:after="40"/>
              <w:ind w:left="-57" w:right="-57"/>
            </w:pPr>
          </w:p>
        </w:tc>
      </w:tr>
      <w:tr w:rsidR="002D38B6" w:rsidRPr="00AD2583" w:rsidTr="002215D3">
        <w:tc>
          <w:tcPr>
            <w:tcW w:w="375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D38B6" w:rsidRPr="00AD2583" w:rsidRDefault="002D38B6" w:rsidP="0017116B">
            <w:pPr>
              <w:pStyle w:val="05"/>
              <w:spacing w:before="40" w:after="40"/>
              <w:ind w:left="142"/>
            </w:pPr>
            <w:r w:rsidRPr="00AD2583">
              <w:rPr>
                <w:rFonts w:cs="Arial"/>
                <w:szCs w:val="22"/>
              </w:rPr>
              <w:t>сельское, лесное хозяйство, ох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та, рыболовство и рыбоводство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7686,7</w:t>
            </w:r>
          </w:p>
        </w:tc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11303,0</w:t>
            </w:r>
          </w:p>
        </w:tc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10161,4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13149,1</w:t>
            </w:r>
          </w:p>
        </w:tc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11534,0</w:t>
            </w:r>
          </w:p>
        </w:tc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14590,5</w:t>
            </w:r>
          </w:p>
        </w:tc>
      </w:tr>
      <w:tr w:rsidR="002D38B6" w:rsidRPr="00AD2583" w:rsidTr="002215D3"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8B6" w:rsidRPr="00AD2583" w:rsidRDefault="002D38B6" w:rsidP="0017116B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добыча полезных ископаемых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5866,6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4573,8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3643,2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5220,3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8355,6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6907,3</w:t>
            </w:r>
          </w:p>
        </w:tc>
      </w:tr>
      <w:tr w:rsidR="002D38B6" w:rsidRPr="00AD2583" w:rsidTr="002215D3"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8B6" w:rsidRPr="00AD2583" w:rsidRDefault="002D38B6" w:rsidP="0017116B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обрабатывающие производства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11669,3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13520,5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14247,6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20373,3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37024,7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25408,9</w:t>
            </w:r>
          </w:p>
        </w:tc>
      </w:tr>
      <w:tr w:rsidR="002D38B6" w:rsidRPr="00AD2583" w:rsidTr="002215D3"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8B6" w:rsidRPr="00AD2583" w:rsidRDefault="002D38B6" w:rsidP="0017116B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обеспечение электрической энергией, газом и паром; конд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ционирование воздуха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6266,3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6286,8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8579,1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8322,5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7167,4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8881,7</w:t>
            </w:r>
          </w:p>
        </w:tc>
      </w:tr>
      <w:tr w:rsidR="002D38B6" w:rsidRPr="00AD2583" w:rsidTr="002215D3"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8B6" w:rsidRPr="00AD2583" w:rsidRDefault="002D38B6" w:rsidP="0017116B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водоснабжение; водоотведение, организация сбора и утилизации отходов, деятельность по ликв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дации загрязнений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1546,9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1597,7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1797,5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1947,3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2680,9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3370,4</w:t>
            </w:r>
          </w:p>
        </w:tc>
      </w:tr>
      <w:tr w:rsidR="002D38B6" w:rsidRPr="00AD2583" w:rsidTr="002215D3"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8B6" w:rsidRPr="00AD2583" w:rsidRDefault="002D38B6" w:rsidP="0017116B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строительство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510,9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679,8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1744,6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435,2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2678,9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3709,7</w:t>
            </w:r>
          </w:p>
        </w:tc>
      </w:tr>
      <w:tr w:rsidR="002D38B6" w:rsidRPr="00AD2583" w:rsidTr="002215D3"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8B6" w:rsidRPr="00AD2583" w:rsidRDefault="002D38B6" w:rsidP="0017116B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торговля оптовая и розничная; ремонт автотранспортных средств, мотоциклов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5694,9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6042,8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6470,8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5381,3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7914,1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8308,3</w:t>
            </w:r>
          </w:p>
        </w:tc>
      </w:tr>
      <w:tr w:rsidR="002D38B6" w:rsidRPr="00AD2583" w:rsidTr="002215D3"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8B6" w:rsidRPr="00AD2583" w:rsidRDefault="002D38B6" w:rsidP="0017116B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транспортировка и хранение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17367,3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22755,4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35812,6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34258,5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30909,9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40282,1</w:t>
            </w:r>
          </w:p>
        </w:tc>
      </w:tr>
      <w:tr w:rsidR="002D38B6" w:rsidRPr="00AD2583" w:rsidTr="002215D3"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8B6" w:rsidRPr="00AD2583" w:rsidRDefault="002D38B6" w:rsidP="0017116B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гостиниц и пре</w:t>
            </w:r>
            <w:r w:rsidRPr="00AD2583">
              <w:rPr>
                <w:rFonts w:cs="Arial"/>
                <w:szCs w:val="22"/>
              </w:rPr>
              <w:t>д</w:t>
            </w:r>
            <w:r w:rsidRPr="00AD2583">
              <w:rPr>
                <w:rFonts w:cs="Arial"/>
                <w:szCs w:val="22"/>
              </w:rPr>
              <w:t>приятий общественного питания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177,8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525,2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709,5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281,3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358,4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1130,2</w:t>
            </w:r>
          </w:p>
        </w:tc>
      </w:tr>
      <w:tr w:rsidR="002D38B6" w:rsidRPr="00AD2583" w:rsidTr="002215D3"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8B6" w:rsidRPr="00AD2583" w:rsidRDefault="002D38B6" w:rsidP="0017116B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инфо</w:t>
            </w:r>
            <w:r w:rsidRPr="00AD2583">
              <w:rPr>
                <w:rFonts w:cs="Arial"/>
                <w:szCs w:val="22"/>
              </w:rPr>
              <w:t>р</w:t>
            </w:r>
            <w:r w:rsidRPr="00AD2583">
              <w:rPr>
                <w:rFonts w:cs="Arial"/>
                <w:szCs w:val="22"/>
              </w:rPr>
              <w:t>мации и связи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9515,3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10263,2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12317,1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15063,6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16250,5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10091,1</w:t>
            </w:r>
          </w:p>
        </w:tc>
      </w:tr>
      <w:tr w:rsidR="002D38B6" w:rsidRPr="00AD2583" w:rsidTr="002215D3"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8B6" w:rsidRPr="00AD2583" w:rsidRDefault="002D38B6" w:rsidP="0017116B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финансовая и страховая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1649,6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1731,3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2498,7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2653,6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3181,7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1844,6</w:t>
            </w:r>
          </w:p>
        </w:tc>
      </w:tr>
      <w:tr w:rsidR="002D38B6" w:rsidRPr="00AD2583" w:rsidTr="002215D3"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8B6" w:rsidRPr="00AD2583" w:rsidRDefault="002D38B6" w:rsidP="0017116B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по операциям с недвижимым имуществом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14073,3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14224,9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17273,3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13340,1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13910,2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19670,0</w:t>
            </w:r>
          </w:p>
        </w:tc>
      </w:tr>
      <w:tr w:rsidR="002D38B6" w:rsidRPr="00AD2583" w:rsidTr="002215D3"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8B6" w:rsidRPr="00AD2583" w:rsidRDefault="002D38B6" w:rsidP="000B41AC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профессионал</w:t>
            </w:r>
            <w:r w:rsidRPr="00AD2583">
              <w:rPr>
                <w:rFonts w:cs="Arial"/>
                <w:szCs w:val="22"/>
              </w:rPr>
              <w:t>ь</w:t>
            </w:r>
            <w:r w:rsidRPr="00AD2583">
              <w:rPr>
                <w:rFonts w:cs="Arial"/>
                <w:szCs w:val="22"/>
              </w:rPr>
              <w:t>ная, научная и техническая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2372,1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2796,0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4932,6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5930,3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7905,9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6706,2</w:t>
            </w:r>
          </w:p>
        </w:tc>
      </w:tr>
      <w:tr w:rsidR="002D38B6" w:rsidRPr="00AD2583" w:rsidTr="002215D3"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8B6" w:rsidRPr="00AD2583" w:rsidRDefault="002D38B6" w:rsidP="000B41AC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административная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и сопутствующие дополнител</w:t>
            </w:r>
            <w:r w:rsidRPr="00AD2583">
              <w:rPr>
                <w:rFonts w:cs="Arial"/>
                <w:szCs w:val="22"/>
              </w:rPr>
              <w:t>ь</w:t>
            </w:r>
            <w:r w:rsidRPr="00AD2583">
              <w:rPr>
                <w:rFonts w:cs="Arial"/>
                <w:szCs w:val="22"/>
              </w:rPr>
              <w:t>ные услуги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830,0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1249,3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1510,4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1605,4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2271,1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1494,6</w:t>
            </w:r>
          </w:p>
        </w:tc>
      </w:tr>
      <w:tr w:rsidR="002D38B6" w:rsidRPr="00AD2583" w:rsidTr="002215D3"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8B6" w:rsidRPr="00AD2583" w:rsidRDefault="002D38B6" w:rsidP="0017116B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государственное управление и обеспечение военной безопа</w:t>
            </w:r>
            <w:r w:rsidRPr="00AD2583">
              <w:rPr>
                <w:rFonts w:cs="Arial"/>
                <w:szCs w:val="22"/>
              </w:rPr>
              <w:t>с</w:t>
            </w:r>
            <w:r w:rsidRPr="00AD2583">
              <w:rPr>
                <w:rFonts w:cs="Arial"/>
                <w:szCs w:val="22"/>
              </w:rPr>
              <w:t>ности; социальное обеспечение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2707,8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2814,5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3194,5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2671,8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3713,0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4700,3</w:t>
            </w:r>
          </w:p>
        </w:tc>
      </w:tr>
      <w:tr w:rsidR="002D38B6" w:rsidRPr="00AD2583" w:rsidTr="002215D3"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8B6" w:rsidRPr="00AD2583" w:rsidRDefault="002D38B6" w:rsidP="0017116B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образование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4425,8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6060,4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10866,5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9862,3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8728,2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10263,3</w:t>
            </w:r>
          </w:p>
        </w:tc>
      </w:tr>
      <w:tr w:rsidR="002D38B6" w:rsidRPr="00AD2583" w:rsidTr="002215D3"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8B6" w:rsidRPr="00AD2583" w:rsidRDefault="002D38B6" w:rsidP="0017116B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здрав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охранения и социальных услуг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3046,3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3077,1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5238,9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11766,6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pageBreakBefore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9658,1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pageBreakBefore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12970,7</w:t>
            </w:r>
          </w:p>
        </w:tc>
      </w:tr>
      <w:tr w:rsidR="002D38B6" w:rsidRPr="00AD2583" w:rsidTr="002215D3"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8B6" w:rsidRPr="00AD2583" w:rsidRDefault="002D38B6" w:rsidP="0017116B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культ</w:t>
            </w:r>
            <w:r w:rsidRPr="00AD2583">
              <w:rPr>
                <w:rFonts w:cs="Arial"/>
                <w:szCs w:val="22"/>
              </w:rPr>
              <w:t>у</w:t>
            </w:r>
            <w:r w:rsidRPr="00AD2583">
              <w:rPr>
                <w:rFonts w:cs="Arial"/>
                <w:szCs w:val="22"/>
              </w:rPr>
              <w:t>ры, спорта, организации досуга и развлечений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1641,5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3401,0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3640,5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6166,1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3688,3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4287,5</w:t>
            </w:r>
          </w:p>
        </w:tc>
      </w:tr>
      <w:tr w:rsidR="002D38B6" w:rsidRPr="00AD2583" w:rsidTr="002215D3"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D38B6" w:rsidRPr="00AD2583" w:rsidRDefault="002D38B6" w:rsidP="0017116B">
            <w:pPr>
              <w:pStyle w:val="05"/>
              <w:spacing w:before="40" w:after="40"/>
              <w:ind w:left="142" w:right="-57"/>
            </w:pPr>
            <w:r w:rsidRPr="00AD2583">
              <w:rPr>
                <w:rFonts w:cs="Arial"/>
                <w:szCs w:val="22"/>
              </w:rPr>
              <w:t>предоставление прочих видов услуг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76,5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ad"/>
              <w:spacing w:before="40" w:after="40"/>
            </w:pPr>
            <w:r w:rsidRPr="00AD2583">
              <w:t>148,5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126,8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184,3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229,2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17116B">
            <w:pPr>
              <w:pStyle w:val="-"/>
              <w:spacing w:before="40" w:after="40"/>
              <w:ind w:left="-57" w:right="-57"/>
              <w:rPr>
                <w:b w:val="0"/>
              </w:rPr>
            </w:pPr>
            <w:r>
              <w:rPr>
                <w:b w:val="0"/>
              </w:rPr>
              <w:t>149,4</w:t>
            </w:r>
          </w:p>
        </w:tc>
      </w:tr>
    </w:tbl>
    <w:p w:rsidR="00FC6C68" w:rsidRPr="002215D3" w:rsidRDefault="00FC6C68" w:rsidP="00FC6C68">
      <w:pPr>
        <w:jc w:val="center"/>
        <w:rPr>
          <w:sz w:val="4"/>
        </w:rPr>
      </w:pPr>
    </w:p>
    <w:p w:rsidR="00FC6C68" w:rsidRPr="00AD2583" w:rsidRDefault="00FC6C68" w:rsidP="00FC6C68">
      <w:pPr>
        <w:pStyle w:val="aff2"/>
        <w:pageBreakBefore/>
        <w:spacing w:line="240" w:lineRule="auto"/>
      </w:pPr>
      <w:r w:rsidRPr="00AD2583">
        <w:lastRenderedPageBreak/>
        <w:t>Инвестиции в основной капитал по формам собственности</w:t>
      </w:r>
    </w:p>
    <w:tbl>
      <w:tblPr>
        <w:tblW w:w="942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906"/>
        <w:gridCol w:w="1086"/>
        <w:gridCol w:w="1087"/>
        <w:gridCol w:w="1087"/>
        <w:gridCol w:w="1087"/>
        <w:gridCol w:w="48"/>
        <w:gridCol w:w="1039"/>
        <w:gridCol w:w="1087"/>
      </w:tblGrid>
      <w:tr w:rsidR="00655AB5" w:rsidRPr="00AD2583" w:rsidTr="00ED7130">
        <w:trPr>
          <w:cantSplit/>
        </w:trPr>
        <w:tc>
          <w:tcPr>
            <w:tcW w:w="2906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655AB5" w:rsidRPr="00AD2583" w:rsidRDefault="00655AB5" w:rsidP="00ED7130">
            <w:pPr>
              <w:pStyle w:val="-"/>
              <w:spacing w:before="60" w:after="60"/>
            </w:pPr>
          </w:p>
        </w:tc>
        <w:tc>
          <w:tcPr>
            <w:tcW w:w="1086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55AB5" w:rsidRPr="00AD2583" w:rsidRDefault="00655AB5" w:rsidP="00BF75A7">
            <w:pPr>
              <w:pStyle w:val="ad"/>
              <w:spacing w:before="20" w:after="20"/>
              <w:ind w:left="-57" w:right="-57"/>
            </w:pPr>
            <w:r w:rsidRPr="00AD2583">
              <w:t>2017</w:t>
            </w:r>
          </w:p>
        </w:tc>
        <w:tc>
          <w:tcPr>
            <w:tcW w:w="1087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55AB5" w:rsidRPr="00AD2583" w:rsidRDefault="00655AB5" w:rsidP="00BF75A7">
            <w:pPr>
              <w:pStyle w:val="ad"/>
              <w:spacing w:before="20" w:after="20"/>
              <w:ind w:left="-57" w:right="-57"/>
            </w:pPr>
            <w:r w:rsidRPr="00AD2583">
              <w:t>2018</w:t>
            </w:r>
          </w:p>
        </w:tc>
        <w:tc>
          <w:tcPr>
            <w:tcW w:w="1087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55AB5" w:rsidRPr="00AD2583" w:rsidRDefault="00655AB5" w:rsidP="00BF75A7">
            <w:pPr>
              <w:pStyle w:val="ad"/>
              <w:spacing w:before="20" w:after="20"/>
              <w:ind w:left="-57" w:right="-57"/>
            </w:pPr>
            <w:r w:rsidRPr="00AD2583">
              <w:t>2019</w:t>
            </w:r>
          </w:p>
        </w:tc>
        <w:tc>
          <w:tcPr>
            <w:tcW w:w="1087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55AB5" w:rsidRPr="00AD2583" w:rsidRDefault="00655AB5" w:rsidP="00BF75A7">
            <w:pPr>
              <w:pStyle w:val="ad"/>
              <w:spacing w:before="20" w:after="20"/>
              <w:ind w:left="-57" w:right="-57"/>
            </w:pPr>
            <w:r w:rsidRPr="00AD2583">
              <w:t>2020</w:t>
            </w:r>
          </w:p>
        </w:tc>
        <w:tc>
          <w:tcPr>
            <w:tcW w:w="1087" w:type="dxa"/>
            <w:gridSpan w:val="2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55AB5" w:rsidRPr="00AD2583" w:rsidRDefault="00655AB5" w:rsidP="00BF75A7">
            <w:pPr>
              <w:pStyle w:val="ad"/>
              <w:spacing w:before="20" w:after="20"/>
              <w:ind w:left="-57" w:right="-57"/>
            </w:pPr>
            <w:r w:rsidRPr="00AD2583">
              <w:t>2021</w:t>
            </w:r>
          </w:p>
        </w:tc>
        <w:tc>
          <w:tcPr>
            <w:tcW w:w="108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655AB5" w:rsidRPr="00AD2583" w:rsidRDefault="00655AB5" w:rsidP="00ED7130">
            <w:pPr>
              <w:pStyle w:val="ad"/>
              <w:spacing w:before="20" w:after="20"/>
              <w:ind w:left="-57" w:right="-57"/>
            </w:pPr>
            <w:r>
              <w:t>2022</w:t>
            </w:r>
          </w:p>
        </w:tc>
      </w:tr>
      <w:tr w:rsidR="00655AB5" w:rsidRPr="00AD2583" w:rsidTr="00ED7130">
        <w:trPr>
          <w:cantSplit/>
        </w:trPr>
        <w:tc>
          <w:tcPr>
            <w:tcW w:w="9427" w:type="dxa"/>
            <w:gridSpan w:val="8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55AB5" w:rsidRPr="00AD2583" w:rsidRDefault="00655AB5" w:rsidP="00ED7130">
            <w:pPr>
              <w:pStyle w:val="-"/>
              <w:spacing w:before="60" w:after="60"/>
              <w:ind w:left="-57" w:right="-57"/>
            </w:pPr>
            <w:r w:rsidRPr="00AD2583">
              <w:t>Млн рублей</w:t>
            </w:r>
          </w:p>
        </w:tc>
      </w:tr>
      <w:tr w:rsidR="002D38B6" w:rsidRPr="00AD2583" w:rsidTr="00ED7130">
        <w:trPr>
          <w:cantSplit/>
        </w:trPr>
        <w:tc>
          <w:tcPr>
            <w:tcW w:w="2906" w:type="dxa"/>
            <w:tcBorders>
              <w:top w:val="single" w:sz="6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2D38B6" w:rsidRPr="00AD2583" w:rsidRDefault="002D38B6" w:rsidP="00ED7130">
            <w:pPr>
              <w:pStyle w:val="0-"/>
              <w:spacing w:before="60" w:after="60"/>
            </w:pPr>
            <w:r w:rsidRPr="00AD2583">
              <w:t xml:space="preserve">Инвестиции в основной капитал </w:t>
            </w:r>
          </w:p>
        </w:tc>
        <w:tc>
          <w:tcPr>
            <w:tcW w:w="1086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-"/>
              <w:spacing w:before="60" w:after="60"/>
              <w:ind w:left="-57" w:right="-57"/>
            </w:pPr>
            <w:r w:rsidRPr="00AD2583">
              <w:t>175608,7</w:t>
            </w:r>
          </w:p>
        </w:tc>
        <w:tc>
          <w:tcPr>
            <w:tcW w:w="1087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-"/>
              <w:spacing w:before="60" w:after="60"/>
              <w:ind w:left="-57" w:right="-57"/>
            </w:pPr>
            <w:r w:rsidRPr="00AD2583">
              <w:t>197113,6</w:t>
            </w:r>
          </w:p>
        </w:tc>
        <w:tc>
          <w:tcPr>
            <w:tcW w:w="1087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-"/>
              <w:spacing w:before="60" w:after="60"/>
              <w:ind w:left="-57" w:right="-57"/>
            </w:pPr>
            <w:r w:rsidRPr="00AD2583">
              <w:t>247429,3</w:t>
            </w:r>
          </w:p>
        </w:tc>
        <w:tc>
          <w:tcPr>
            <w:tcW w:w="1087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-"/>
              <w:spacing w:before="60" w:after="60"/>
              <w:ind w:left="-57" w:right="-57"/>
            </w:pPr>
            <w:r w:rsidRPr="00AD2583">
              <w:t>265705,9</w:t>
            </w:r>
          </w:p>
        </w:tc>
        <w:tc>
          <w:tcPr>
            <w:tcW w:w="1087" w:type="dxa"/>
            <w:gridSpan w:val="2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D38B6" w:rsidRPr="00AD2583" w:rsidRDefault="002D38B6" w:rsidP="00067E40">
            <w:pPr>
              <w:pStyle w:val="-"/>
              <w:spacing w:before="60" w:after="60"/>
              <w:ind w:left="-57" w:right="-57"/>
            </w:pPr>
            <w:r>
              <w:t>331104,6</w:t>
            </w:r>
          </w:p>
        </w:tc>
        <w:tc>
          <w:tcPr>
            <w:tcW w:w="1087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2D38B6" w:rsidRPr="00AD2583" w:rsidRDefault="002D38B6" w:rsidP="00067E40">
            <w:pPr>
              <w:pStyle w:val="-"/>
              <w:spacing w:before="60" w:after="60"/>
              <w:ind w:left="-57" w:right="-57"/>
            </w:pPr>
            <w:r>
              <w:t>322427,9</w:t>
            </w:r>
          </w:p>
        </w:tc>
      </w:tr>
      <w:tr w:rsidR="002D38B6" w:rsidRPr="00AD2583" w:rsidTr="00ED7130">
        <w:trPr>
          <w:cantSplit/>
        </w:trPr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2D38B6" w:rsidRPr="00AD2583" w:rsidRDefault="002D38B6" w:rsidP="00ED7130">
            <w:pPr>
              <w:pStyle w:val="05"/>
              <w:spacing w:before="60" w:after="60"/>
              <w:ind w:right="-57"/>
            </w:pPr>
            <w:r w:rsidRPr="00AD2583">
              <w:t>в том числе по формам собственности:</w:t>
            </w:r>
          </w:p>
          <w:p w:rsidR="002D38B6" w:rsidRPr="00AD2583" w:rsidRDefault="002D38B6" w:rsidP="00ED7130">
            <w:pPr>
              <w:pStyle w:val="05"/>
              <w:spacing w:before="60" w:after="60"/>
              <w:ind w:right="-57"/>
            </w:pPr>
            <w:r w:rsidRPr="00AD2583">
              <w:t>государственная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20693,8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25937,6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43347,1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52952,8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spacing w:before="60" w:after="60"/>
              <w:ind w:left="-57" w:right="-57"/>
            </w:pPr>
            <w:r>
              <w:t>38417,2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spacing w:before="60" w:after="60"/>
              <w:ind w:left="-57" w:right="-57"/>
            </w:pPr>
            <w:r>
              <w:t>46290,7</w:t>
            </w:r>
          </w:p>
        </w:tc>
      </w:tr>
      <w:tr w:rsidR="002D38B6" w:rsidRPr="00AD2583" w:rsidTr="00ED7130">
        <w:trPr>
          <w:cantSplit/>
        </w:trPr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ED7130">
            <w:pPr>
              <w:pStyle w:val="05"/>
              <w:spacing w:before="60" w:after="60"/>
              <w:ind w:right="-57"/>
            </w:pPr>
            <w:r w:rsidRPr="00AD2583">
              <w:t>муниципальная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7421,6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7279,2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10955,4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11129,5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spacing w:before="60" w:after="60"/>
              <w:ind w:left="-57" w:right="-57"/>
            </w:pPr>
            <w:r>
              <w:t>14808,4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spacing w:before="60" w:after="60"/>
              <w:ind w:left="-57" w:right="-57"/>
            </w:pPr>
            <w:r>
              <w:t>16125,9</w:t>
            </w:r>
          </w:p>
        </w:tc>
      </w:tr>
      <w:tr w:rsidR="002D38B6" w:rsidRPr="00AD2583" w:rsidTr="00ED7130">
        <w:trPr>
          <w:cantSplit/>
        </w:trPr>
        <w:tc>
          <w:tcPr>
            <w:tcW w:w="290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ED7130">
            <w:pPr>
              <w:pStyle w:val="05"/>
              <w:spacing w:before="60" w:after="60"/>
              <w:ind w:right="-57"/>
            </w:pPr>
            <w:r w:rsidRPr="00AD2583">
              <w:t>общественных и рел</w:t>
            </w:r>
            <w:r w:rsidRPr="00AD2583">
              <w:t>и</w:t>
            </w:r>
            <w:r w:rsidRPr="00AD2583">
              <w:t>гиозных организаций (объединений)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33,2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48,8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21,8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127,5</w:t>
            </w:r>
          </w:p>
        </w:tc>
        <w:tc>
          <w:tcPr>
            <w:tcW w:w="10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spacing w:before="60" w:after="60"/>
              <w:ind w:left="-57" w:right="-57"/>
            </w:pPr>
            <w:r>
              <w:t>130,4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spacing w:before="60" w:after="60"/>
              <w:ind w:left="-57" w:right="-57"/>
            </w:pPr>
            <w:r>
              <w:t>9,6</w:t>
            </w:r>
          </w:p>
        </w:tc>
      </w:tr>
      <w:tr w:rsidR="002D38B6" w:rsidRPr="00AD2583" w:rsidTr="00ED7130">
        <w:trPr>
          <w:cantSplit/>
        </w:trPr>
        <w:tc>
          <w:tcPr>
            <w:tcW w:w="290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ED7130">
            <w:pPr>
              <w:pStyle w:val="05"/>
              <w:spacing w:before="60" w:after="60"/>
              <w:ind w:right="-57"/>
            </w:pPr>
            <w:r w:rsidRPr="00AD2583">
              <w:t>частная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118321,6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135777,7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164319,5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177250,3</w:t>
            </w:r>
          </w:p>
        </w:tc>
        <w:tc>
          <w:tcPr>
            <w:tcW w:w="10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spacing w:before="60" w:after="60"/>
              <w:ind w:left="-57" w:right="-57"/>
            </w:pPr>
            <w:r>
              <w:t>239054,4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spacing w:before="60" w:after="60"/>
              <w:ind w:left="-57" w:right="-57"/>
            </w:pPr>
            <w:r>
              <w:t>233274,2</w:t>
            </w:r>
          </w:p>
        </w:tc>
      </w:tr>
      <w:tr w:rsidR="002D38B6" w:rsidRPr="00AD2583" w:rsidTr="00ED7130">
        <w:trPr>
          <w:cantSplit/>
        </w:trPr>
        <w:tc>
          <w:tcPr>
            <w:tcW w:w="290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ED7130">
            <w:pPr>
              <w:pStyle w:val="05"/>
              <w:spacing w:before="60" w:after="60"/>
              <w:ind w:right="-57"/>
            </w:pPr>
            <w:r w:rsidRPr="00AD2583">
              <w:t>смешанная российская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8610,3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12563,9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12263,3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5499,2</w:t>
            </w:r>
          </w:p>
        </w:tc>
        <w:tc>
          <w:tcPr>
            <w:tcW w:w="10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spacing w:before="60" w:after="60"/>
              <w:ind w:left="-57" w:right="-57"/>
            </w:pPr>
            <w:r>
              <w:t>4409,8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spacing w:before="60" w:after="60"/>
              <w:ind w:left="-57" w:right="-57"/>
            </w:pPr>
            <w:r>
              <w:t>3959,8</w:t>
            </w:r>
          </w:p>
        </w:tc>
      </w:tr>
      <w:tr w:rsidR="002D38B6" w:rsidRPr="00AD2583" w:rsidTr="00ED7130">
        <w:trPr>
          <w:cantSplit/>
        </w:trPr>
        <w:tc>
          <w:tcPr>
            <w:tcW w:w="290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ED7130">
            <w:pPr>
              <w:pStyle w:val="05"/>
              <w:spacing w:before="60" w:after="60"/>
              <w:ind w:right="-57"/>
            </w:pPr>
            <w:r w:rsidRPr="00AD2583">
              <w:t xml:space="preserve">потребительской </w:t>
            </w:r>
            <w:r>
              <w:br/>
            </w:r>
            <w:r w:rsidRPr="00AD2583">
              <w:t>кооперации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60,6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15,7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24,1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12,7</w:t>
            </w:r>
          </w:p>
        </w:tc>
        <w:tc>
          <w:tcPr>
            <w:tcW w:w="10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spacing w:before="60" w:after="60"/>
              <w:ind w:left="-57" w:right="-57"/>
            </w:pPr>
            <w:r>
              <w:t>14,1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spacing w:before="60" w:after="60"/>
              <w:ind w:left="-57" w:right="-57"/>
            </w:pPr>
            <w:r>
              <w:t>5,4</w:t>
            </w:r>
          </w:p>
        </w:tc>
      </w:tr>
      <w:tr w:rsidR="002D38B6" w:rsidRPr="00AD2583" w:rsidTr="00ED7130">
        <w:trPr>
          <w:cantSplit/>
        </w:trPr>
        <w:tc>
          <w:tcPr>
            <w:tcW w:w="290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ED7130">
            <w:pPr>
              <w:pStyle w:val="05"/>
              <w:spacing w:before="60" w:after="60"/>
              <w:ind w:right="-57"/>
            </w:pPr>
            <w:r w:rsidRPr="00AD2583">
              <w:t>совместная российская и иностранная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8782,1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6437,5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5805,7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7095,7</w:t>
            </w:r>
          </w:p>
        </w:tc>
        <w:tc>
          <w:tcPr>
            <w:tcW w:w="10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spacing w:before="60" w:after="60"/>
              <w:ind w:left="-57" w:right="-57"/>
            </w:pPr>
            <w:r>
              <w:t>10430,0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spacing w:before="60" w:after="60"/>
              <w:ind w:left="-57" w:right="-57"/>
            </w:pPr>
            <w:r>
              <w:t>6709,9</w:t>
            </w:r>
          </w:p>
        </w:tc>
      </w:tr>
      <w:tr w:rsidR="002D38B6" w:rsidRPr="00AD2583" w:rsidTr="00ED7130">
        <w:trPr>
          <w:cantSplit/>
        </w:trPr>
        <w:tc>
          <w:tcPr>
            <w:tcW w:w="290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ED7130">
            <w:pPr>
              <w:pStyle w:val="05"/>
              <w:spacing w:before="60" w:after="60"/>
              <w:ind w:right="-57"/>
            </w:pPr>
            <w:r w:rsidRPr="00AD2583">
              <w:t>иностранная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10818,4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7856,9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8898,3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10411,0</w:t>
            </w:r>
          </w:p>
        </w:tc>
        <w:tc>
          <w:tcPr>
            <w:tcW w:w="10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spacing w:before="60" w:after="60"/>
              <w:ind w:left="-57" w:right="-57"/>
            </w:pPr>
            <w:r>
              <w:t>22633,3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spacing w:before="60" w:after="60"/>
              <w:ind w:left="-57" w:right="-57"/>
            </w:pPr>
            <w:r>
              <w:t>15438,8</w:t>
            </w:r>
          </w:p>
        </w:tc>
      </w:tr>
      <w:tr w:rsidR="002D38B6" w:rsidRPr="00AD2583" w:rsidTr="00ED7130">
        <w:trPr>
          <w:cantSplit/>
        </w:trPr>
        <w:tc>
          <w:tcPr>
            <w:tcW w:w="9427" w:type="dxa"/>
            <w:gridSpan w:val="8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38B6" w:rsidRPr="00AD2583" w:rsidRDefault="002D38B6" w:rsidP="00ED7130">
            <w:pPr>
              <w:pStyle w:val="-"/>
              <w:spacing w:before="60" w:after="60"/>
              <w:ind w:left="-57" w:right="-57"/>
            </w:pPr>
            <w:r w:rsidRPr="00AD2583">
              <w:t>В % к итогу</w:t>
            </w:r>
          </w:p>
        </w:tc>
      </w:tr>
      <w:tr w:rsidR="002D38B6" w:rsidRPr="00AD2583" w:rsidTr="00ED7130">
        <w:trPr>
          <w:cantSplit/>
        </w:trPr>
        <w:tc>
          <w:tcPr>
            <w:tcW w:w="2906" w:type="dxa"/>
            <w:tcBorders>
              <w:top w:val="single" w:sz="6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2D38B6" w:rsidRPr="00AD2583" w:rsidRDefault="002D38B6" w:rsidP="00ED7130">
            <w:pPr>
              <w:pStyle w:val="0-"/>
              <w:spacing w:before="60" w:after="60"/>
            </w:pPr>
            <w:r w:rsidRPr="00AD2583">
              <w:t xml:space="preserve">Инвестиции в основной капитал </w:t>
            </w:r>
          </w:p>
        </w:tc>
        <w:tc>
          <w:tcPr>
            <w:tcW w:w="1086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-"/>
              <w:spacing w:before="60" w:after="60"/>
              <w:ind w:left="-57" w:right="-57"/>
            </w:pPr>
            <w:r w:rsidRPr="00AD2583">
              <w:t>100,0</w:t>
            </w:r>
          </w:p>
        </w:tc>
        <w:tc>
          <w:tcPr>
            <w:tcW w:w="1087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-"/>
              <w:spacing w:before="60" w:after="60"/>
              <w:ind w:left="-57" w:right="-57"/>
            </w:pPr>
            <w:r w:rsidRPr="00AD2583">
              <w:t>100,0</w:t>
            </w:r>
          </w:p>
        </w:tc>
        <w:tc>
          <w:tcPr>
            <w:tcW w:w="1087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-"/>
              <w:spacing w:before="60" w:after="60"/>
              <w:ind w:left="-57" w:right="-57"/>
            </w:pPr>
            <w:r w:rsidRPr="00AD2583">
              <w:t>100,0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-"/>
              <w:spacing w:before="60" w:after="60"/>
              <w:ind w:left="-57" w:right="-57"/>
            </w:pPr>
            <w:r w:rsidRPr="00AD2583">
              <w:t>100,0</w:t>
            </w:r>
          </w:p>
        </w:tc>
        <w:tc>
          <w:tcPr>
            <w:tcW w:w="1039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D38B6" w:rsidRPr="00AD2583" w:rsidRDefault="002D38B6" w:rsidP="00067E40">
            <w:pPr>
              <w:pStyle w:val="-"/>
              <w:spacing w:before="60" w:after="60"/>
              <w:ind w:left="-57" w:right="-57"/>
            </w:pPr>
            <w:r w:rsidRPr="00AD2583">
              <w:t>100,0</w:t>
            </w:r>
          </w:p>
        </w:tc>
        <w:tc>
          <w:tcPr>
            <w:tcW w:w="1087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2D38B6" w:rsidRPr="00AD2583" w:rsidRDefault="002D38B6" w:rsidP="00067E40">
            <w:pPr>
              <w:pStyle w:val="-"/>
              <w:spacing w:before="60" w:after="60"/>
              <w:ind w:left="-57" w:right="-57"/>
            </w:pPr>
            <w:r>
              <w:t>100,0</w:t>
            </w:r>
          </w:p>
        </w:tc>
      </w:tr>
      <w:tr w:rsidR="002D38B6" w:rsidRPr="00AD2583" w:rsidTr="00ED7130">
        <w:trPr>
          <w:cantSplit/>
        </w:trPr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2D38B6" w:rsidRPr="00AD2583" w:rsidRDefault="002D38B6" w:rsidP="00ED7130">
            <w:pPr>
              <w:pStyle w:val="05"/>
              <w:spacing w:before="60" w:after="60"/>
              <w:ind w:right="-57"/>
            </w:pPr>
            <w:r w:rsidRPr="00AD2583">
              <w:t>в том числе по формам собственности:</w:t>
            </w:r>
          </w:p>
          <w:p w:rsidR="002D38B6" w:rsidRPr="00AD2583" w:rsidRDefault="002D38B6" w:rsidP="00ED7130">
            <w:pPr>
              <w:pStyle w:val="05"/>
              <w:spacing w:before="60" w:after="60"/>
              <w:ind w:right="-57"/>
            </w:pPr>
            <w:r w:rsidRPr="00AD2583">
              <w:t>государственная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11,8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13,2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17,5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19,9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spacing w:before="60" w:after="60"/>
              <w:ind w:left="-57" w:right="-57"/>
            </w:pPr>
            <w:r>
              <w:t>11,6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spacing w:before="60" w:after="60"/>
              <w:ind w:left="-57" w:right="-57"/>
            </w:pPr>
            <w:r>
              <w:t>14,4</w:t>
            </w:r>
          </w:p>
        </w:tc>
      </w:tr>
      <w:tr w:rsidR="002D38B6" w:rsidRPr="00AD2583" w:rsidTr="00ED7130">
        <w:trPr>
          <w:cantSplit/>
        </w:trPr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ED7130">
            <w:pPr>
              <w:pStyle w:val="05"/>
              <w:spacing w:before="60" w:after="60"/>
              <w:ind w:right="-57"/>
            </w:pPr>
            <w:r w:rsidRPr="00AD2583">
              <w:t>муниципальная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4,2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3,7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4,4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4,2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spacing w:before="60" w:after="60"/>
              <w:ind w:left="-57" w:right="-57"/>
            </w:pPr>
            <w:r>
              <w:t>4,5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spacing w:before="60" w:after="60"/>
              <w:ind w:left="-57" w:right="-57"/>
            </w:pPr>
            <w:r>
              <w:t>5,0</w:t>
            </w:r>
          </w:p>
        </w:tc>
      </w:tr>
      <w:tr w:rsidR="002D38B6" w:rsidRPr="00AD2583" w:rsidTr="00ED7130">
        <w:trPr>
          <w:cantSplit/>
        </w:trPr>
        <w:tc>
          <w:tcPr>
            <w:tcW w:w="290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ED7130">
            <w:pPr>
              <w:pStyle w:val="05"/>
              <w:spacing w:before="60" w:after="60"/>
              <w:ind w:right="-57"/>
            </w:pPr>
            <w:r w:rsidRPr="00AD2583">
              <w:t>общественных и рел</w:t>
            </w:r>
            <w:r w:rsidRPr="00AD2583">
              <w:t>и</w:t>
            </w:r>
            <w:r w:rsidRPr="00AD2583">
              <w:t>гиозных организаций (объединений)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0,0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0,0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0,0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0,0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spacing w:before="60" w:after="60"/>
              <w:ind w:left="-57" w:right="-57"/>
            </w:pPr>
            <w:r>
              <w:t>0,0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spacing w:before="60" w:after="60"/>
              <w:ind w:left="-57" w:right="-57"/>
            </w:pPr>
            <w:r>
              <w:t>0,0</w:t>
            </w:r>
          </w:p>
        </w:tc>
      </w:tr>
      <w:tr w:rsidR="002D38B6" w:rsidRPr="00AD2583" w:rsidTr="00ED7130">
        <w:trPr>
          <w:cantSplit/>
        </w:trPr>
        <w:tc>
          <w:tcPr>
            <w:tcW w:w="290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ED7130">
            <w:pPr>
              <w:pStyle w:val="05"/>
              <w:spacing w:before="60" w:after="60"/>
              <w:ind w:right="-57"/>
            </w:pPr>
            <w:r w:rsidRPr="00AD2583">
              <w:t>частная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67,4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68,9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66,4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66,7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spacing w:before="60" w:after="60"/>
              <w:ind w:left="-57" w:right="-57"/>
            </w:pPr>
            <w:r>
              <w:t>72,2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spacing w:before="60" w:after="60"/>
              <w:ind w:left="-57" w:right="-57"/>
            </w:pPr>
            <w:r>
              <w:t>72,3</w:t>
            </w:r>
          </w:p>
        </w:tc>
      </w:tr>
      <w:tr w:rsidR="002D38B6" w:rsidRPr="00AD2583" w:rsidTr="00ED7130">
        <w:trPr>
          <w:cantSplit/>
        </w:trPr>
        <w:tc>
          <w:tcPr>
            <w:tcW w:w="290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ED7130">
            <w:pPr>
              <w:pStyle w:val="05"/>
              <w:spacing w:before="60" w:after="60"/>
              <w:ind w:right="-57"/>
            </w:pPr>
            <w:r w:rsidRPr="00AD2583">
              <w:t>смешанная российская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4,9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6,4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5,0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2,1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spacing w:before="60" w:after="60"/>
              <w:ind w:left="-57" w:right="-57"/>
            </w:pPr>
            <w:r>
              <w:t>1,3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spacing w:before="60" w:after="60"/>
              <w:ind w:left="-57" w:right="-57"/>
            </w:pPr>
            <w:r>
              <w:t>1,2</w:t>
            </w:r>
          </w:p>
        </w:tc>
      </w:tr>
      <w:tr w:rsidR="002D38B6" w:rsidRPr="00AD2583" w:rsidTr="00ED7130">
        <w:trPr>
          <w:cantSplit/>
        </w:trPr>
        <w:tc>
          <w:tcPr>
            <w:tcW w:w="290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ED7130">
            <w:pPr>
              <w:pStyle w:val="05"/>
              <w:spacing w:before="60" w:after="60"/>
              <w:ind w:right="-57"/>
            </w:pPr>
            <w:r w:rsidRPr="00AD2583">
              <w:t xml:space="preserve">потребительской </w:t>
            </w:r>
            <w:r>
              <w:br/>
            </w:r>
            <w:r w:rsidRPr="00AD2583">
              <w:t>кооперации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0,0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0,0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0,0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0,0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spacing w:before="60" w:after="60"/>
              <w:ind w:left="-57" w:right="-57"/>
            </w:pPr>
            <w:r>
              <w:t>0,0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spacing w:before="60" w:after="60"/>
              <w:ind w:left="-57" w:right="-57"/>
            </w:pPr>
            <w:r>
              <w:t>0,0</w:t>
            </w:r>
          </w:p>
        </w:tc>
      </w:tr>
      <w:tr w:rsidR="002D38B6" w:rsidRPr="00AD2583" w:rsidTr="00ED7130">
        <w:trPr>
          <w:cantSplit/>
        </w:trPr>
        <w:tc>
          <w:tcPr>
            <w:tcW w:w="290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ED7130">
            <w:pPr>
              <w:pStyle w:val="05"/>
              <w:spacing w:before="60" w:after="60"/>
              <w:ind w:right="-57"/>
            </w:pPr>
            <w:r w:rsidRPr="00AD2583">
              <w:t>совместная российская и иностранная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5,0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3,3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2,3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2,7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spacing w:before="60" w:after="60"/>
              <w:ind w:left="-57" w:right="-57"/>
            </w:pPr>
            <w:r>
              <w:t>3,2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spacing w:before="60" w:after="60"/>
              <w:ind w:left="-57" w:right="-57"/>
            </w:pPr>
            <w:r>
              <w:t>2,1</w:t>
            </w:r>
          </w:p>
        </w:tc>
      </w:tr>
      <w:tr w:rsidR="002D38B6" w:rsidRPr="00AD2583" w:rsidTr="00ED7130">
        <w:trPr>
          <w:cantSplit/>
        </w:trPr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ED7130">
            <w:pPr>
              <w:pStyle w:val="05"/>
              <w:spacing w:before="60" w:after="60"/>
              <w:ind w:right="-57"/>
            </w:pPr>
            <w:r w:rsidRPr="00AD2583">
              <w:t>иностранная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6,2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4,0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3,6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BF75A7">
            <w:pPr>
              <w:pStyle w:val="ad"/>
              <w:spacing w:before="60" w:after="60"/>
              <w:ind w:left="-57" w:right="-57"/>
            </w:pPr>
            <w:r w:rsidRPr="00AD2583">
              <w:t>3,9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spacing w:before="60" w:after="60"/>
              <w:ind w:left="-57" w:right="-57"/>
            </w:pPr>
            <w:r>
              <w:t>6,8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D38B6" w:rsidRPr="00AD2583" w:rsidRDefault="002D38B6" w:rsidP="00067E40">
            <w:pPr>
              <w:pStyle w:val="ad"/>
              <w:spacing w:before="60" w:after="60"/>
              <w:ind w:left="-57" w:right="-57"/>
            </w:pPr>
            <w:r>
              <w:t>4,8</w:t>
            </w:r>
          </w:p>
        </w:tc>
      </w:tr>
    </w:tbl>
    <w:p w:rsidR="00FC6C68" w:rsidRPr="00AD2583" w:rsidRDefault="00FC6C68" w:rsidP="00FC6C68">
      <w:pPr>
        <w:tabs>
          <w:tab w:val="left" w:pos="6521"/>
        </w:tabs>
        <w:spacing w:line="240" w:lineRule="auto"/>
        <w:ind w:right="-57" w:firstLine="0"/>
        <w:jc w:val="center"/>
        <w:rPr>
          <w:sz w:val="16"/>
          <w:szCs w:val="16"/>
        </w:rPr>
      </w:pPr>
    </w:p>
    <w:p w:rsidR="00FC6C68" w:rsidRPr="00AD2583" w:rsidRDefault="00FC6C68" w:rsidP="00FC6C68">
      <w:pPr>
        <w:pStyle w:val="aff2"/>
        <w:pageBreakBefore/>
        <w:spacing w:line="240" w:lineRule="auto"/>
      </w:pPr>
      <w:r w:rsidRPr="00AD2583">
        <w:lastRenderedPageBreak/>
        <w:t xml:space="preserve">Инвестиции в основной капитал по источникам финансирования </w:t>
      </w:r>
    </w:p>
    <w:p w:rsidR="00FC6C68" w:rsidRPr="00AD2583" w:rsidRDefault="00FC6C68" w:rsidP="00FC6C68">
      <w:pPr>
        <w:ind w:firstLine="0"/>
        <w:jc w:val="center"/>
      </w:pPr>
      <w:r w:rsidRPr="00AD2583">
        <w:t>(без субъектов малого предпринимательства и объема инвестиций, не наблюдаемых прямыми статистическими методами)</w:t>
      </w:r>
    </w:p>
    <w:tbl>
      <w:tblPr>
        <w:tblW w:w="956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190"/>
        <w:gridCol w:w="1063"/>
        <w:gridCol w:w="1063"/>
        <w:gridCol w:w="1063"/>
        <w:gridCol w:w="1063"/>
        <w:gridCol w:w="1063"/>
        <w:gridCol w:w="1064"/>
      </w:tblGrid>
      <w:tr w:rsidR="00655AB5" w:rsidRPr="00AD2583" w:rsidTr="00ED7130">
        <w:trPr>
          <w:tblHeader/>
        </w:trPr>
        <w:tc>
          <w:tcPr>
            <w:tcW w:w="31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55AB5" w:rsidRPr="00AD2583" w:rsidRDefault="00655AB5" w:rsidP="00ED7130">
            <w:pPr>
              <w:pStyle w:val="ad"/>
            </w:pPr>
          </w:p>
        </w:tc>
        <w:tc>
          <w:tcPr>
            <w:tcW w:w="106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5AB5" w:rsidRPr="00AD2583" w:rsidRDefault="00655AB5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106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5AB5" w:rsidRPr="00AD2583" w:rsidRDefault="00655AB5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106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5AB5" w:rsidRPr="00AD2583" w:rsidRDefault="00655AB5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106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5AB5" w:rsidRPr="00AD2583" w:rsidRDefault="00655AB5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106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5AB5" w:rsidRPr="00AD2583" w:rsidRDefault="00655AB5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10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5AB5" w:rsidRPr="00AD2583" w:rsidRDefault="00655AB5" w:rsidP="00ED7130">
            <w:pPr>
              <w:pStyle w:val="ad"/>
              <w:ind w:left="-57" w:right="-57"/>
            </w:pPr>
            <w:r>
              <w:t>2022</w:t>
            </w:r>
          </w:p>
        </w:tc>
      </w:tr>
      <w:tr w:rsidR="00655AB5" w:rsidRPr="00AD2583" w:rsidTr="00ED7130">
        <w:tc>
          <w:tcPr>
            <w:tcW w:w="9569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55AB5" w:rsidRPr="00AD2583" w:rsidRDefault="00655AB5" w:rsidP="00ED7130">
            <w:pPr>
              <w:pStyle w:val="-"/>
              <w:ind w:left="-57" w:right="-57"/>
            </w:pPr>
            <w:r w:rsidRPr="00AD2583">
              <w:t>Млн рублей</w:t>
            </w:r>
          </w:p>
        </w:tc>
      </w:tr>
      <w:tr w:rsidR="001F69D3" w:rsidRPr="00AD2583" w:rsidTr="00ED7130">
        <w:tc>
          <w:tcPr>
            <w:tcW w:w="31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0-"/>
            </w:pPr>
            <w:r w:rsidRPr="00AD2583">
              <w:t>Инвестиции в основной капитал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-"/>
              <w:ind w:left="-113" w:right="-113"/>
            </w:pPr>
            <w:r w:rsidRPr="00AD2583">
              <w:t>97124,8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-"/>
              <w:ind w:left="-113" w:right="-113"/>
            </w:pPr>
            <w:r w:rsidRPr="00AD2583">
              <w:t>113051,2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-"/>
              <w:ind w:left="-113" w:right="-113"/>
            </w:pPr>
            <w:r w:rsidRPr="00AD2583">
              <w:t>144765,6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-"/>
              <w:ind w:left="-57" w:right="-57"/>
            </w:pPr>
            <w:r w:rsidRPr="00AD2583">
              <w:t>158612,9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-"/>
              <w:ind w:left="-57" w:right="-57"/>
            </w:pPr>
            <w:r>
              <w:t>178160,1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-"/>
              <w:ind w:left="-57" w:right="-57"/>
            </w:pPr>
            <w:r>
              <w:t>184766,8</w:t>
            </w:r>
          </w:p>
        </w:tc>
      </w:tr>
      <w:tr w:rsidR="001F69D3" w:rsidRPr="00AD2583" w:rsidTr="00ED7130">
        <w:tc>
          <w:tcPr>
            <w:tcW w:w="319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05"/>
              <w:ind w:left="142"/>
            </w:pPr>
            <w:r w:rsidRPr="00AD2583">
              <w:t xml:space="preserve">в том числе по источникам </w:t>
            </w:r>
            <w:r w:rsidRPr="00AD2583">
              <w:br/>
              <w:t>финансирования: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</w:p>
        </w:tc>
      </w:tr>
      <w:tr w:rsidR="001F69D3" w:rsidRPr="00AD2583" w:rsidTr="00ED7130">
        <w:tc>
          <w:tcPr>
            <w:tcW w:w="319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05"/>
              <w:ind w:left="142"/>
            </w:pPr>
            <w:r w:rsidRPr="00AD2583">
              <w:t>собственные средства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51134,9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55857,3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74929,0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77407,8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107678,7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108088,6</w:t>
            </w:r>
          </w:p>
        </w:tc>
      </w:tr>
      <w:tr w:rsidR="001F69D3" w:rsidRPr="00AD2583" w:rsidTr="00ED7130">
        <w:tc>
          <w:tcPr>
            <w:tcW w:w="31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05"/>
              <w:ind w:left="142"/>
            </w:pPr>
            <w:r w:rsidRPr="00AD2583">
              <w:t>привлеченные средства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45989,9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57193,9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69836,6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81205,1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70481,4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76678,2</w:t>
            </w:r>
          </w:p>
        </w:tc>
      </w:tr>
      <w:tr w:rsidR="001F69D3" w:rsidRPr="00AD2583" w:rsidTr="00ED7130">
        <w:tc>
          <w:tcPr>
            <w:tcW w:w="31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12"/>
              <w:ind w:left="426"/>
            </w:pPr>
            <w:r w:rsidRPr="00AD2583">
              <w:t>из них:</w:t>
            </w:r>
            <w:r w:rsidRPr="00AD2583">
              <w:br/>
              <w:t>кредиты банков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7629,5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11919,0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10559,1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14628,7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21687,7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14811,8</w:t>
            </w:r>
          </w:p>
        </w:tc>
      </w:tr>
      <w:tr w:rsidR="001F69D3" w:rsidRPr="00AD2583" w:rsidTr="00ED7130">
        <w:tc>
          <w:tcPr>
            <w:tcW w:w="31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12"/>
              <w:ind w:left="709" w:right="-57"/>
            </w:pPr>
            <w:r w:rsidRPr="00AD2583">
              <w:t>в том числе кредиты иностранных банков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-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-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-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-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-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-</w:t>
            </w:r>
          </w:p>
        </w:tc>
      </w:tr>
      <w:tr w:rsidR="001F69D3" w:rsidRPr="00AD2583" w:rsidTr="00ED7130">
        <w:tc>
          <w:tcPr>
            <w:tcW w:w="31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12"/>
              <w:ind w:left="425" w:right="-57"/>
            </w:pPr>
            <w:r w:rsidRPr="00AD2583">
              <w:t>заемные средства других организаций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2989,5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1176,9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2718,8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2294,5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2915,1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5564,1</w:t>
            </w:r>
          </w:p>
        </w:tc>
      </w:tr>
      <w:tr w:rsidR="001F69D3" w:rsidRPr="00AD2583" w:rsidTr="00ED7130">
        <w:tc>
          <w:tcPr>
            <w:tcW w:w="31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12"/>
              <w:ind w:left="425" w:right="-57"/>
            </w:pPr>
            <w:r w:rsidRPr="00AD2583">
              <w:t>инвестиции из-за рубежа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 xml:space="preserve">… </w:t>
            </w:r>
            <w:r w:rsidRPr="00AD2583">
              <w:rPr>
                <w:rStyle w:val="a9"/>
                <w:sz w:val="24"/>
                <w:szCs w:val="24"/>
              </w:rPr>
              <w:footnoteReference w:customMarkFollows="1" w:id="34"/>
              <w:t>1)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</w:tr>
      <w:tr w:rsidR="001F69D3" w:rsidRPr="00AD2583" w:rsidTr="00ED7130">
        <w:tc>
          <w:tcPr>
            <w:tcW w:w="31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12"/>
              <w:ind w:left="426"/>
            </w:pPr>
            <w:r w:rsidRPr="00AD2583">
              <w:t>бюджетные средства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17631,2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21526,7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34000,5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43066,4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35914,8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46020,5</w:t>
            </w:r>
          </w:p>
        </w:tc>
      </w:tr>
      <w:tr w:rsidR="001F69D3" w:rsidRPr="00AD2583" w:rsidTr="00ED7130">
        <w:tc>
          <w:tcPr>
            <w:tcW w:w="31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12"/>
              <w:ind w:left="709"/>
            </w:pPr>
            <w:r w:rsidRPr="00AD2583">
              <w:t>в том числе:</w:t>
            </w:r>
            <w:r w:rsidRPr="00AD2583">
              <w:br/>
              <w:t>из федерального бюджета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8211,1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10397,8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16139,6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21580,3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16680,8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18329,3</w:t>
            </w:r>
          </w:p>
        </w:tc>
      </w:tr>
      <w:tr w:rsidR="001F69D3" w:rsidRPr="00AD2583" w:rsidTr="00ED7130">
        <w:tc>
          <w:tcPr>
            <w:tcW w:w="3190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12"/>
              <w:ind w:left="709"/>
            </w:pPr>
            <w:r w:rsidRPr="00AD2583">
              <w:t>из бюджетов субъе</w:t>
            </w:r>
            <w:r w:rsidRPr="00AD2583">
              <w:t>к</w:t>
            </w:r>
            <w:r w:rsidRPr="00AD2583">
              <w:t>тов Российской Фед</w:t>
            </w:r>
            <w:r w:rsidRPr="00AD2583">
              <w:t>е</w:t>
            </w:r>
            <w:r w:rsidRPr="00AD2583">
              <w:t>рации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6917,3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8674,0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14629,3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18240,3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15265,6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22581,7</w:t>
            </w:r>
          </w:p>
        </w:tc>
      </w:tr>
      <w:tr w:rsidR="001F69D3" w:rsidRPr="00AD2583" w:rsidTr="00ED7130">
        <w:tc>
          <w:tcPr>
            <w:tcW w:w="3190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12"/>
              <w:ind w:left="709"/>
            </w:pPr>
            <w:r w:rsidRPr="00AD2583">
              <w:t>из средств местных бюджетов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2502,8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2454,9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3231,6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3245,8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3968,4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5109,5</w:t>
            </w:r>
          </w:p>
        </w:tc>
      </w:tr>
      <w:tr w:rsidR="001F69D3" w:rsidRPr="00AD2583" w:rsidTr="00ED7130">
        <w:tc>
          <w:tcPr>
            <w:tcW w:w="31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spacing w:before="80" w:after="80" w:line="240" w:lineRule="auto"/>
              <w:ind w:left="426" w:firstLine="0"/>
              <w:jc w:val="left"/>
            </w:pPr>
            <w:r w:rsidRPr="00AD2583">
              <w:t>средства государстве</w:t>
            </w:r>
            <w:r w:rsidRPr="00AD2583">
              <w:t>н</w:t>
            </w:r>
            <w:r w:rsidRPr="00AD2583">
              <w:t xml:space="preserve">ных внебюджетных </w:t>
            </w:r>
            <w:r>
              <w:br/>
            </w:r>
            <w:r w:rsidRPr="00AD2583">
              <w:t>фондов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</w:tr>
      <w:tr w:rsidR="001F69D3" w:rsidRPr="00AD2583" w:rsidTr="00ED7130">
        <w:tc>
          <w:tcPr>
            <w:tcW w:w="31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spacing w:before="80" w:after="80" w:line="240" w:lineRule="auto"/>
              <w:ind w:left="426" w:firstLine="0"/>
              <w:jc w:val="left"/>
            </w:pPr>
            <w:r w:rsidRPr="00AD2583">
              <w:t xml:space="preserve">средства организаций </w:t>
            </w:r>
            <w:r>
              <w:br/>
            </w:r>
            <w:r w:rsidRPr="00AD2583">
              <w:t>и населения на долевое строительство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7844,3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10836,0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11547,7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7121,9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 w:rsidRPr="00AD2583">
              <w:t>…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…</w:t>
            </w:r>
          </w:p>
        </w:tc>
      </w:tr>
      <w:tr w:rsidR="001F69D3" w:rsidRPr="00AD2583" w:rsidTr="00ED7130">
        <w:tc>
          <w:tcPr>
            <w:tcW w:w="3190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12"/>
              <w:ind w:left="709"/>
            </w:pPr>
            <w:r w:rsidRPr="00AD2583">
              <w:t xml:space="preserve">из них средства </w:t>
            </w:r>
            <w:r>
              <w:br/>
            </w:r>
            <w:r w:rsidRPr="00AD2583">
              <w:t>населения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7731,4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10601,5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10130,8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6828,9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 w:rsidRPr="00AD2583">
              <w:t>…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…</w:t>
            </w:r>
          </w:p>
        </w:tc>
      </w:tr>
      <w:tr w:rsidR="001F69D3" w:rsidRPr="00AD2583" w:rsidTr="00ED7130">
        <w:tc>
          <w:tcPr>
            <w:tcW w:w="31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spacing w:before="80" w:after="80" w:line="240" w:lineRule="auto"/>
              <w:ind w:left="426" w:firstLine="0"/>
              <w:jc w:val="left"/>
            </w:pPr>
            <w:r w:rsidRPr="00AD2583">
              <w:t xml:space="preserve">прочие </w:t>
            </w:r>
            <w:r w:rsidRPr="00AD2583">
              <w:rPr>
                <w:rStyle w:val="a9"/>
                <w:sz w:val="24"/>
                <w:szCs w:val="24"/>
              </w:rPr>
              <w:footnoteReference w:customMarkFollows="1" w:id="35"/>
              <w:t>2)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9671,3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11494,2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10786,7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13787,6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8981,1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8586,7</w:t>
            </w:r>
          </w:p>
        </w:tc>
      </w:tr>
      <w:tr w:rsidR="001F69D3" w:rsidRPr="00AD2583" w:rsidTr="00ED7130">
        <w:tc>
          <w:tcPr>
            <w:tcW w:w="9569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ED7130">
            <w:pPr>
              <w:pStyle w:val="-"/>
              <w:pageBreakBefore/>
              <w:ind w:left="-57" w:right="-57"/>
            </w:pPr>
            <w:r w:rsidRPr="00AD2583">
              <w:lastRenderedPageBreak/>
              <w:t>В % к итогу</w:t>
            </w:r>
          </w:p>
        </w:tc>
      </w:tr>
      <w:tr w:rsidR="001F69D3" w:rsidRPr="00AD2583" w:rsidTr="00ED7130">
        <w:tc>
          <w:tcPr>
            <w:tcW w:w="31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0-"/>
            </w:pPr>
            <w:r w:rsidRPr="00AD2583">
              <w:t>Инвестиции в основной капитал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-"/>
              <w:ind w:left="-57" w:right="-57"/>
            </w:pPr>
            <w:r w:rsidRPr="00AD2583">
              <w:t>100,0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-"/>
              <w:ind w:left="-57" w:right="-57"/>
            </w:pPr>
            <w:r w:rsidRPr="00AD2583">
              <w:t>100,0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-"/>
              <w:ind w:left="-57" w:right="-57"/>
            </w:pPr>
            <w:r w:rsidRPr="00AD2583">
              <w:t>100,0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-"/>
              <w:ind w:left="-57" w:right="-57"/>
            </w:pPr>
            <w:r w:rsidRPr="00AD2583">
              <w:t>100,0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-"/>
              <w:ind w:left="-57" w:right="-57"/>
            </w:pPr>
            <w:r w:rsidRPr="00AD2583">
              <w:t>100,0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-"/>
              <w:ind w:left="-57" w:right="-57"/>
            </w:pPr>
            <w:r>
              <w:t>100,0</w:t>
            </w:r>
          </w:p>
        </w:tc>
      </w:tr>
      <w:tr w:rsidR="001F69D3" w:rsidRPr="00AD2583" w:rsidTr="00ED7130">
        <w:tc>
          <w:tcPr>
            <w:tcW w:w="319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05"/>
              <w:ind w:left="142"/>
            </w:pPr>
            <w:r w:rsidRPr="00AD2583">
              <w:t xml:space="preserve">в том числе по источникам </w:t>
            </w:r>
            <w:r w:rsidRPr="00AD2583">
              <w:br/>
              <w:t>финансирования: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</w:p>
        </w:tc>
      </w:tr>
      <w:tr w:rsidR="001F69D3" w:rsidRPr="00AD2583" w:rsidTr="00ED7130">
        <w:tc>
          <w:tcPr>
            <w:tcW w:w="319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05"/>
              <w:ind w:left="142"/>
            </w:pPr>
            <w:r w:rsidRPr="00AD2583">
              <w:t>собственные средства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52,6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49,4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51,8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48,8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60,4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58,5</w:t>
            </w:r>
          </w:p>
        </w:tc>
      </w:tr>
      <w:tr w:rsidR="001F69D3" w:rsidRPr="00AD2583" w:rsidTr="00ED7130">
        <w:tc>
          <w:tcPr>
            <w:tcW w:w="31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05"/>
              <w:ind w:left="142"/>
            </w:pPr>
            <w:r w:rsidRPr="00AD2583">
              <w:t>привлеченные средства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47,4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50,6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48,2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51,2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39,6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41,5</w:t>
            </w:r>
          </w:p>
        </w:tc>
      </w:tr>
      <w:tr w:rsidR="001F69D3" w:rsidRPr="00AD2583" w:rsidTr="00ED7130">
        <w:tc>
          <w:tcPr>
            <w:tcW w:w="31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12"/>
              <w:ind w:left="426"/>
            </w:pPr>
            <w:r w:rsidRPr="00AD2583">
              <w:t>из них:</w:t>
            </w:r>
            <w:r w:rsidRPr="00AD2583">
              <w:br/>
              <w:t>кредиты банков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7,9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10,6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7,3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9,2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12,2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8,0</w:t>
            </w:r>
          </w:p>
        </w:tc>
      </w:tr>
      <w:tr w:rsidR="001F69D3" w:rsidRPr="00AD2583" w:rsidTr="00ED7130">
        <w:tc>
          <w:tcPr>
            <w:tcW w:w="31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12"/>
              <w:ind w:left="709" w:right="-57"/>
            </w:pPr>
            <w:r w:rsidRPr="00AD2583">
              <w:t>в том числе кредиты иностранных банков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-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-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-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-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-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-</w:t>
            </w:r>
          </w:p>
        </w:tc>
      </w:tr>
      <w:tr w:rsidR="001F69D3" w:rsidRPr="00AD2583" w:rsidTr="00ED7130">
        <w:tc>
          <w:tcPr>
            <w:tcW w:w="31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12"/>
              <w:ind w:left="425" w:right="-57"/>
            </w:pPr>
            <w:r w:rsidRPr="00AD2583">
              <w:t>заемные средства других организаций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3,1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1,0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1,9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1,4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1,6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3,0</w:t>
            </w:r>
          </w:p>
        </w:tc>
      </w:tr>
      <w:tr w:rsidR="001F69D3" w:rsidRPr="00AD2583" w:rsidTr="00ED7130">
        <w:tc>
          <w:tcPr>
            <w:tcW w:w="31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12"/>
              <w:ind w:left="425" w:right="-57"/>
            </w:pPr>
            <w:r w:rsidRPr="00AD2583">
              <w:t>инвестиции из-за рубежа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 xml:space="preserve">… </w:t>
            </w:r>
            <w:r w:rsidRPr="00AD2583">
              <w:rPr>
                <w:rStyle w:val="a9"/>
                <w:sz w:val="24"/>
                <w:szCs w:val="24"/>
              </w:rPr>
              <w:footnoteReference w:customMarkFollows="1" w:id="36"/>
              <w:t>1)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</w:tr>
      <w:tr w:rsidR="001F69D3" w:rsidRPr="00AD2583" w:rsidTr="00ED7130">
        <w:tc>
          <w:tcPr>
            <w:tcW w:w="31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12"/>
              <w:ind w:left="426"/>
            </w:pPr>
            <w:r w:rsidRPr="00AD2583">
              <w:t>бюджетные средства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18,1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19,0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23,5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27,2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20,2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24,9</w:t>
            </w:r>
          </w:p>
        </w:tc>
      </w:tr>
      <w:tr w:rsidR="001F69D3" w:rsidRPr="00AD2583" w:rsidTr="00ED7130">
        <w:tc>
          <w:tcPr>
            <w:tcW w:w="31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12"/>
              <w:ind w:left="709"/>
            </w:pPr>
            <w:r w:rsidRPr="00AD2583">
              <w:t>в том числе:</w:t>
            </w:r>
            <w:r w:rsidRPr="00AD2583">
              <w:br/>
              <w:t>из федерального бюджета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8,4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9,2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11,2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13,6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9,4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9,9</w:t>
            </w:r>
          </w:p>
        </w:tc>
      </w:tr>
      <w:tr w:rsidR="001F69D3" w:rsidRPr="00AD2583" w:rsidTr="00ED7130">
        <w:tc>
          <w:tcPr>
            <w:tcW w:w="3190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12"/>
              <w:ind w:left="709"/>
            </w:pPr>
            <w:r w:rsidRPr="00AD2583">
              <w:t>из бюджетов субъе</w:t>
            </w:r>
            <w:r w:rsidRPr="00AD2583">
              <w:t>к</w:t>
            </w:r>
            <w:r w:rsidRPr="00AD2583">
              <w:t>тов Российской Фед</w:t>
            </w:r>
            <w:r w:rsidRPr="00AD2583">
              <w:t>е</w:t>
            </w:r>
            <w:r w:rsidRPr="00AD2583">
              <w:t>рации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7,1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7,7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10,1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11,5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8,6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12,2</w:t>
            </w:r>
          </w:p>
        </w:tc>
      </w:tr>
      <w:tr w:rsidR="001F69D3" w:rsidRPr="00AD2583" w:rsidTr="00ED7130">
        <w:tc>
          <w:tcPr>
            <w:tcW w:w="3190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12"/>
              <w:ind w:left="709"/>
            </w:pPr>
            <w:r w:rsidRPr="00AD2583">
              <w:t>из средств местных бюджетов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2,6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2,1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2,2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2,1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2,2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2,8</w:t>
            </w:r>
          </w:p>
        </w:tc>
      </w:tr>
      <w:tr w:rsidR="001F69D3" w:rsidRPr="00AD2583" w:rsidTr="00ED7130">
        <w:tc>
          <w:tcPr>
            <w:tcW w:w="31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spacing w:before="80" w:after="80" w:line="240" w:lineRule="auto"/>
              <w:ind w:left="426" w:firstLine="0"/>
              <w:jc w:val="left"/>
            </w:pPr>
            <w:r w:rsidRPr="00AD2583">
              <w:t>средства государстве</w:t>
            </w:r>
            <w:r w:rsidRPr="00AD2583">
              <w:t>н</w:t>
            </w:r>
            <w:r w:rsidRPr="00AD2583">
              <w:t>ных внебюджетных фо</w:t>
            </w:r>
            <w:r w:rsidRPr="00AD2583">
              <w:t>н</w:t>
            </w:r>
            <w:r w:rsidRPr="00AD2583">
              <w:t>дов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 w:rsidRPr="00AD2583">
              <w:t xml:space="preserve">…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</w:tr>
      <w:tr w:rsidR="001F69D3" w:rsidRPr="00AD2583" w:rsidTr="00ED7130">
        <w:tc>
          <w:tcPr>
            <w:tcW w:w="31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spacing w:before="80" w:after="80" w:line="240" w:lineRule="auto"/>
              <w:ind w:left="426" w:firstLine="0"/>
              <w:jc w:val="left"/>
            </w:pPr>
            <w:r w:rsidRPr="00AD2583">
              <w:t xml:space="preserve">средства организаций </w:t>
            </w:r>
            <w:r>
              <w:br/>
            </w:r>
            <w:r w:rsidRPr="00AD2583">
              <w:t>и населения на долевое строительство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8,1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9,6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8,0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4,5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 w:rsidRPr="00AD2583">
              <w:t>…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…</w:t>
            </w:r>
          </w:p>
        </w:tc>
      </w:tr>
      <w:tr w:rsidR="001F69D3" w:rsidRPr="00AD2583" w:rsidTr="00ED7130">
        <w:tc>
          <w:tcPr>
            <w:tcW w:w="31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12"/>
              <w:ind w:left="709"/>
            </w:pPr>
            <w:r w:rsidRPr="00AD2583">
              <w:t xml:space="preserve">из них средства </w:t>
            </w:r>
            <w:r>
              <w:br/>
            </w:r>
            <w:r w:rsidRPr="00AD2583">
              <w:t>населения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8,0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9,4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7,0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4,3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 w:rsidRPr="00AD2583">
              <w:t>…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…</w:t>
            </w:r>
          </w:p>
        </w:tc>
      </w:tr>
      <w:tr w:rsidR="001F69D3" w:rsidRPr="00AD2583" w:rsidTr="00ED7130">
        <w:trPr>
          <w:cantSplit/>
        </w:trPr>
        <w:tc>
          <w:tcPr>
            <w:tcW w:w="319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69D3" w:rsidRPr="00AD2583" w:rsidRDefault="001F69D3" w:rsidP="00ED7130">
            <w:pPr>
              <w:pStyle w:val="12"/>
              <w:ind w:left="426"/>
            </w:pPr>
            <w:r w:rsidRPr="00AD2583">
              <w:t xml:space="preserve">прочие </w:t>
            </w:r>
            <w:r w:rsidRPr="00AD2583">
              <w:rPr>
                <w:rStyle w:val="a9"/>
                <w:sz w:val="24"/>
                <w:szCs w:val="24"/>
              </w:rPr>
              <w:footnoteReference w:customMarkFollows="1" w:id="37"/>
              <w:t>2)</w:t>
            </w:r>
          </w:p>
        </w:tc>
        <w:tc>
          <w:tcPr>
            <w:tcW w:w="1063" w:type="dxa"/>
            <w:tcBorders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10,0</w:t>
            </w:r>
          </w:p>
        </w:tc>
        <w:tc>
          <w:tcPr>
            <w:tcW w:w="1063" w:type="dxa"/>
            <w:tcBorders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10,2</w:t>
            </w:r>
          </w:p>
        </w:tc>
        <w:tc>
          <w:tcPr>
            <w:tcW w:w="1063" w:type="dxa"/>
            <w:tcBorders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7,5</w:t>
            </w:r>
          </w:p>
        </w:tc>
        <w:tc>
          <w:tcPr>
            <w:tcW w:w="1063" w:type="dxa"/>
            <w:tcBorders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8,7</w:t>
            </w:r>
          </w:p>
        </w:tc>
        <w:tc>
          <w:tcPr>
            <w:tcW w:w="1063" w:type="dxa"/>
            <w:tcBorders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>
              <w:t>5,0</w:t>
            </w:r>
          </w:p>
        </w:tc>
        <w:tc>
          <w:tcPr>
            <w:tcW w:w="1064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ED7130">
            <w:pPr>
              <w:pStyle w:val="ad"/>
              <w:ind w:left="-57" w:right="-57"/>
            </w:pPr>
            <w:r>
              <w:t>4,7</w:t>
            </w:r>
          </w:p>
        </w:tc>
      </w:tr>
    </w:tbl>
    <w:p w:rsidR="00FC6C68" w:rsidRPr="00AD2583" w:rsidRDefault="00FC6C68" w:rsidP="00FC6C68">
      <w:pPr>
        <w:tabs>
          <w:tab w:val="left" w:pos="6521"/>
        </w:tabs>
        <w:spacing w:line="240" w:lineRule="auto"/>
        <w:ind w:right="-57" w:firstLine="0"/>
        <w:jc w:val="center"/>
        <w:rPr>
          <w:sz w:val="24"/>
          <w:szCs w:val="24"/>
        </w:rPr>
      </w:pPr>
    </w:p>
    <w:p w:rsidR="00FC6C68" w:rsidRPr="00AD2583" w:rsidRDefault="00FC6C68" w:rsidP="00FC6C68">
      <w:pPr>
        <w:pStyle w:val="aff2"/>
        <w:pageBreakBefore/>
        <w:spacing w:line="240" w:lineRule="auto"/>
      </w:pPr>
      <w:r w:rsidRPr="00AD2583">
        <w:lastRenderedPageBreak/>
        <w:t>Инвестиции в основной капитал по видам основных фондов</w:t>
      </w:r>
    </w:p>
    <w:p w:rsidR="00FC6C68" w:rsidRPr="00AD2583" w:rsidRDefault="00FC6C68" w:rsidP="00FC6C68">
      <w:pPr>
        <w:ind w:firstLine="0"/>
        <w:jc w:val="center"/>
      </w:pPr>
      <w:r w:rsidRPr="00AD2583">
        <w:t xml:space="preserve">(без субъектов малого предпринимательства и объема инвестиций, </w:t>
      </w:r>
      <w:r w:rsidRPr="00AD2583">
        <w:br/>
        <w:t>не наблюдаемых прямыми статистическими методами)</w:t>
      </w:r>
    </w:p>
    <w:tbl>
      <w:tblPr>
        <w:tblW w:w="942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32"/>
        <w:gridCol w:w="1015"/>
        <w:gridCol w:w="1016"/>
        <w:gridCol w:w="1016"/>
        <w:gridCol w:w="1016"/>
        <w:gridCol w:w="1016"/>
        <w:gridCol w:w="1016"/>
      </w:tblGrid>
      <w:tr w:rsidR="00655AB5" w:rsidRPr="00AD2583" w:rsidTr="00ED7130">
        <w:trPr>
          <w:cantSplit/>
          <w:tblHeader/>
        </w:trPr>
        <w:tc>
          <w:tcPr>
            <w:tcW w:w="3332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655AB5" w:rsidRPr="00AD2583" w:rsidRDefault="00655AB5" w:rsidP="00ED7130">
            <w:pPr>
              <w:pStyle w:val="-"/>
            </w:pPr>
          </w:p>
        </w:tc>
        <w:tc>
          <w:tcPr>
            <w:tcW w:w="1015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55AB5" w:rsidRPr="00AD2583" w:rsidRDefault="00655AB5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1016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55AB5" w:rsidRPr="00AD2583" w:rsidRDefault="00655AB5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1016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55AB5" w:rsidRPr="00AD2583" w:rsidRDefault="00655AB5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1016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55AB5" w:rsidRPr="00AD2583" w:rsidRDefault="00655AB5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1016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55AB5" w:rsidRPr="00AD2583" w:rsidRDefault="00655AB5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101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655AB5" w:rsidRPr="00AD2583" w:rsidRDefault="00655AB5" w:rsidP="00ED7130">
            <w:pPr>
              <w:pStyle w:val="ad"/>
              <w:ind w:left="-57" w:right="-57"/>
            </w:pPr>
            <w:r>
              <w:t>2022</w:t>
            </w:r>
          </w:p>
        </w:tc>
      </w:tr>
      <w:tr w:rsidR="00655AB5" w:rsidRPr="00AD2583" w:rsidTr="00ED7130">
        <w:trPr>
          <w:cantSplit/>
        </w:trPr>
        <w:tc>
          <w:tcPr>
            <w:tcW w:w="9427" w:type="dxa"/>
            <w:gridSpan w:val="7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55AB5" w:rsidRPr="00AD2583" w:rsidRDefault="00655AB5" w:rsidP="00ED7130">
            <w:pPr>
              <w:pStyle w:val="-"/>
              <w:ind w:left="-57" w:right="-57"/>
            </w:pPr>
            <w:r w:rsidRPr="00AD2583">
              <w:t>Млн рублей</w:t>
            </w:r>
          </w:p>
        </w:tc>
      </w:tr>
      <w:tr w:rsidR="001F69D3" w:rsidRPr="00AD2583" w:rsidTr="00ED7130">
        <w:trPr>
          <w:cantSplit/>
        </w:trPr>
        <w:tc>
          <w:tcPr>
            <w:tcW w:w="3332" w:type="dxa"/>
            <w:tcBorders>
              <w:top w:val="single" w:sz="6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0-"/>
            </w:pPr>
            <w:r w:rsidRPr="00AD2583">
              <w:t xml:space="preserve">Инвестиции в основной </w:t>
            </w:r>
            <w:r w:rsidRPr="00AD2583">
              <w:br/>
              <w:t xml:space="preserve">капитал 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-"/>
              <w:ind w:left="-57" w:right="-57"/>
            </w:pPr>
            <w:r w:rsidRPr="00AD2583">
              <w:t>97124,8</w:t>
            </w:r>
          </w:p>
        </w:tc>
        <w:tc>
          <w:tcPr>
            <w:tcW w:w="1016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-"/>
              <w:ind w:left="-57" w:right="-57"/>
            </w:pPr>
            <w:r w:rsidRPr="00AD2583">
              <w:t>113051,2</w:t>
            </w:r>
          </w:p>
        </w:tc>
        <w:tc>
          <w:tcPr>
            <w:tcW w:w="1016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-"/>
              <w:ind w:left="-57" w:right="-57"/>
            </w:pPr>
            <w:r w:rsidRPr="00AD2583">
              <w:t>144765,6</w:t>
            </w:r>
          </w:p>
        </w:tc>
        <w:tc>
          <w:tcPr>
            <w:tcW w:w="1016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-"/>
              <w:ind w:left="-57" w:right="-57"/>
            </w:pPr>
            <w:r w:rsidRPr="00AD2583">
              <w:t>158612,9</w:t>
            </w:r>
          </w:p>
        </w:tc>
        <w:tc>
          <w:tcPr>
            <w:tcW w:w="1016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-"/>
              <w:ind w:left="-57" w:right="-57"/>
            </w:pPr>
            <w:r>
              <w:t>178160,1</w:t>
            </w:r>
          </w:p>
        </w:tc>
        <w:tc>
          <w:tcPr>
            <w:tcW w:w="1016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-"/>
              <w:ind w:left="-57" w:right="-57"/>
            </w:pPr>
            <w:r>
              <w:t>184766,8</w:t>
            </w:r>
          </w:p>
        </w:tc>
      </w:tr>
      <w:tr w:rsidR="001F69D3" w:rsidRPr="00AD2583" w:rsidTr="00ED7130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05"/>
              <w:ind w:right="-57"/>
            </w:pPr>
            <w:r w:rsidRPr="00AD2583">
              <w:t>в том числе по видам о</w:t>
            </w:r>
            <w:r w:rsidRPr="00AD2583">
              <w:t>с</w:t>
            </w:r>
            <w:r w:rsidRPr="00AD2583">
              <w:t>новных фондов:</w:t>
            </w:r>
          </w:p>
          <w:p w:rsidR="001F69D3" w:rsidRPr="00AD2583" w:rsidRDefault="001F69D3" w:rsidP="00ED7130">
            <w:pPr>
              <w:pStyle w:val="05"/>
              <w:ind w:right="-57"/>
            </w:pPr>
            <w:r w:rsidRPr="00AD2583">
              <w:t>жилые здания и помещения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10647,4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12157,5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15175,4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11576,9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10694,4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17496,4</w:t>
            </w:r>
          </w:p>
        </w:tc>
      </w:tr>
      <w:tr w:rsidR="001F69D3" w:rsidRPr="00AD2583" w:rsidTr="00ED7130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05"/>
              <w:ind w:right="-57"/>
            </w:pPr>
            <w:r w:rsidRPr="00AD2583">
              <w:t xml:space="preserve">здания (кроме жилых) </w:t>
            </w:r>
            <w:r w:rsidRPr="00AD2583">
              <w:br/>
              <w:t xml:space="preserve">и сооружения, расходы </w:t>
            </w:r>
            <w:r>
              <w:br/>
            </w:r>
            <w:r w:rsidRPr="00AD2583">
              <w:t>на улучшение земель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38936,2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43809,8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56838,1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67811,6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58597,6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70092,9</w:t>
            </w:r>
          </w:p>
        </w:tc>
      </w:tr>
      <w:tr w:rsidR="001F69D3" w:rsidRPr="00AD2583" w:rsidTr="00ED7130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05"/>
              <w:ind w:right="-57"/>
            </w:pPr>
            <w:r w:rsidRPr="00AD2583">
              <w:t>машины, оборудование, включая хозяйственный и</w:t>
            </w:r>
            <w:r w:rsidRPr="00AD2583">
              <w:t>н</w:t>
            </w:r>
            <w:r w:rsidRPr="00AD2583">
              <w:t>вентарь, и другие объекты, транспортные средства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41710,8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49464,4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63422,3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69723,0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97305,8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87673,4</w:t>
            </w:r>
          </w:p>
        </w:tc>
      </w:tr>
      <w:tr w:rsidR="001F69D3" w:rsidRPr="00AD2583" w:rsidTr="00ED7130">
        <w:trPr>
          <w:cantSplit/>
        </w:trPr>
        <w:tc>
          <w:tcPr>
            <w:tcW w:w="333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05"/>
              <w:ind w:right="-57"/>
            </w:pPr>
            <w:r w:rsidRPr="00AD2583">
              <w:t>объекты интеллектуальной собственности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2764,8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3943,4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4860,5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3982,5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7332,7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5373,1</w:t>
            </w:r>
          </w:p>
        </w:tc>
      </w:tr>
      <w:tr w:rsidR="001F69D3" w:rsidRPr="00AD2583" w:rsidTr="00ED7130">
        <w:trPr>
          <w:cantSplit/>
        </w:trPr>
        <w:tc>
          <w:tcPr>
            <w:tcW w:w="333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05"/>
              <w:ind w:right="-57"/>
            </w:pPr>
            <w:r w:rsidRPr="00AD2583">
              <w:t>прочие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3065,6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3676,1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4469,3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5518,9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4229,6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4131,0</w:t>
            </w:r>
          </w:p>
        </w:tc>
      </w:tr>
      <w:tr w:rsidR="001F69D3" w:rsidRPr="00AD2583" w:rsidTr="00ED7130">
        <w:trPr>
          <w:cantSplit/>
        </w:trPr>
        <w:tc>
          <w:tcPr>
            <w:tcW w:w="9427" w:type="dxa"/>
            <w:gridSpan w:val="7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F69D3" w:rsidRPr="00AD2583" w:rsidRDefault="001F69D3" w:rsidP="00ED7130">
            <w:pPr>
              <w:pStyle w:val="-"/>
              <w:ind w:left="-57" w:right="-57"/>
            </w:pPr>
            <w:r w:rsidRPr="00AD2583">
              <w:t>В % к итогу</w:t>
            </w:r>
          </w:p>
        </w:tc>
      </w:tr>
      <w:tr w:rsidR="001F69D3" w:rsidRPr="00AD2583" w:rsidTr="00ED7130">
        <w:trPr>
          <w:cantSplit/>
        </w:trPr>
        <w:tc>
          <w:tcPr>
            <w:tcW w:w="3332" w:type="dxa"/>
            <w:tcBorders>
              <w:top w:val="single" w:sz="6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0-"/>
            </w:pPr>
            <w:r w:rsidRPr="00AD2583">
              <w:t xml:space="preserve">Инвестиции в основной </w:t>
            </w:r>
            <w:r w:rsidRPr="00AD2583">
              <w:br/>
              <w:t xml:space="preserve">капитал 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-"/>
              <w:ind w:left="-57" w:right="-57"/>
            </w:pPr>
            <w:r w:rsidRPr="00AD2583">
              <w:t>100,0</w:t>
            </w:r>
          </w:p>
        </w:tc>
        <w:tc>
          <w:tcPr>
            <w:tcW w:w="1016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-"/>
              <w:ind w:left="-57" w:right="-57"/>
            </w:pPr>
            <w:r w:rsidRPr="00AD2583">
              <w:t>100,0</w:t>
            </w:r>
          </w:p>
        </w:tc>
        <w:tc>
          <w:tcPr>
            <w:tcW w:w="1016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-"/>
              <w:ind w:left="-57" w:right="-57"/>
            </w:pPr>
            <w:r w:rsidRPr="00AD2583">
              <w:t>100,0</w:t>
            </w:r>
          </w:p>
        </w:tc>
        <w:tc>
          <w:tcPr>
            <w:tcW w:w="1016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-"/>
              <w:ind w:left="-57" w:right="-57"/>
            </w:pPr>
            <w:r w:rsidRPr="00AD2583">
              <w:t>100,0</w:t>
            </w:r>
          </w:p>
        </w:tc>
        <w:tc>
          <w:tcPr>
            <w:tcW w:w="1016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-"/>
              <w:ind w:left="-57" w:right="-57"/>
            </w:pPr>
            <w:r w:rsidRPr="00AD2583">
              <w:t>100,0</w:t>
            </w:r>
          </w:p>
        </w:tc>
        <w:tc>
          <w:tcPr>
            <w:tcW w:w="1016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-"/>
              <w:ind w:left="-57" w:right="-57"/>
            </w:pPr>
            <w:r>
              <w:t>100</w:t>
            </w:r>
            <w:r w:rsidR="00195B6F">
              <w:t>,0</w:t>
            </w:r>
          </w:p>
        </w:tc>
      </w:tr>
      <w:tr w:rsidR="001F69D3" w:rsidRPr="00AD2583" w:rsidTr="00ED7130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05"/>
              <w:ind w:right="-57"/>
            </w:pPr>
            <w:r w:rsidRPr="00AD2583">
              <w:t>в том числе по видам о</w:t>
            </w:r>
            <w:r w:rsidRPr="00AD2583">
              <w:t>с</w:t>
            </w:r>
            <w:r w:rsidRPr="00AD2583">
              <w:t>новных фондов:</w:t>
            </w:r>
          </w:p>
          <w:p w:rsidR="001F69D3" w:rsidRPr="00AD2583" w:rsidRDefault="001F69D3" w:rsidP="00ED7130">
            <w:pPr>
              <w:pStyle w:val="05"/>
              <w:ind w:right="-57"/>
            </w:pPr>
            <w:r w:rsidRPr="00AD2583">
              <w:t>жилые здания и помещения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11,0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10,8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10,5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7,3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6,0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9,5</w:t>
            </w:r>
          </w:p>
        </w:tc>
      </w:tr>
      <w:tr w:rsidR="001F69D3" w:rsidRPr="00AD2583" w:rsidTr="00ED7130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05"/>
              <w:ind w:right="-57"/>
            </w:pPr>
            <w:r w:rsidRPr="00AD2583">
              <w:t xml:space="preserve">здания (кроме жилых) </w:t>
            </w:r>
            <w:r w:rsidRPr="00AD2583">
              <w:br/>
              <w:t xml:space="preserve">и сооружения, расходы </w:t>
            </w:r>
            <w:r>
              <w:br/>
            </w:r>
            <w:r w:rsidRPr="00AD2583">
              <w:t>на улучшение земель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40,1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38,8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39,3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42,7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32,9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37,9</w:t>
            </w:r>
          </w:p>
        </w:tc>
      </w:tr>
      <w:tr w:rsidR="001F69D3" w:rsidRPr="00AD2583" w:rsidTr="00ED7130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05"/>
              <w:ind w:right="-57"/>
            </w:pPr>
            <w:r w:rsidRPr="00AD2583">
              <w:t>машины, оборудование, включая хозяйственный и</w:t>
            </w:r>
            <w:r w:rsidRPr="00AD2583">
              <w:t>н</w:t>
            </w:r>
            <w:r w:rsidRPr="00AD2583">
              <w:t>вентарь, и другие объекты, транспортные средства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42,9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43,7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43,8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44,0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54,6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47,5</w:t>
            </w:r>
          </w:p>
        </w:tc>
      </w:tr>
      <w:tr w:rsidR="001F69D3" w:rsidRPr="00AD2583" w:rsidTr="00ED7130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05"/>
              <w:ind w:right="-57"/>
            </w:pPr>
            <w:r w:rsidRPr="00AD2583">
              <w:t>объекты интеллектуальной собственности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2,8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3,5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3,3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2,5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4,1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2,9</w:t>
            </w:r>
          </w:p>
        </w:tc>
      </w:tr>
      <w:tr w:rsidR="001F69D3" w:rsidRPr="00AD2583" w:rsidTr="00ED7130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05"/>
              <w:ind w:right="-57"/>
            </w:pPr>
            <w:r w:rsidRPr="00AD2583">
              <w:t>прочие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3,2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3,2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3,1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3,5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2,4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2,2</w:t>
            </w:r>
          </w:p>
        </w:tc>
      </w:tr>
    </w:tbl>
    <w:p w:rsidR="00FC6C68" w:rsidRPr="00AD2583" w:rsidRDefault="00FC6C68" w:rsidP="00FC6C68">
      <w:pPr>
        <w:tabs>
          <w:tab w:val="left" w:pos="6521"/>
        </w:tabs>
        <w:spacing w:line="240" w:lineRule="auto"/>
        <w:ind w:right="-57" w:firstLine="0"/>
        <w:jc w:val="center"/>
        <w:rPr>
          <w:sz w:val="16"/>
          <w:szCs w:val="16"/>
        </w:rPr>
      </w:pPr>
    </w:p>
    <w:p w:rsidR="00FC6C68" w:rsidRPr="00AD2583" w:rsidRDefault="00FC6C68" w:rsidP="00FC6C68">
      <w:pPr>
        <w:pStyle w:val="aff2"/>
        <w:pageBreakBefore/>
        <w:spacing w:after="200" w:line="240" w:lineRule="auto"/>
      </w:pPr>
      <w:r w:rsidRPr="00AD2583">
        <w:lastRenderedPageBreak/>
        <w:t>Направления инвестиций в основной капитал</w:t>
      </w:r>
    </w:p>
    <w:p w:rsidR="00FC6C68" w:rsidRPr="00AD2583" w:rsidRDefault="00FC6C68" w:rsidP="00FC6C68">
      <w:pPr>
        <w:ind w:firstLine="0"/>
        <w:jc w:val="center"/>
      </w:pPr>
      <w:r w:rsidRPr="00AD2583">
        <w:t xml:space="preserve">(без субъектов малого предпринимательства и объема инвестиций, </w:t>
      </w:r>
      <w:r w:rsidRPr="00AD2583">
        <w:br/>
        <w:t>не наблюдаемых прямыми статистическими методами)</w:t>
      </w:r>
    </w:p>
    <w:tbl>
      <w:tblPr>
        <w:tblW w:w="935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1039"/>
        <w:gridCol w:w="1040"/>
        <w:gridCol w:w="1039"/>
        <w:gridCol w:w="1040"/>
        <w:gridCol w:w="1039"/>
        <w:gridCol w:w="1040"/>
      </w:tblGrid>
      <w:tr w:rsidR="00655AB5" w:rsidRPr="00AD2583" w:rsidTr="00ED7130">
        <w:trPr>
          <w:trHeight w:val="296"/>
        </w:trPr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655AB5" w:rsidRPr="00AD2583" w:rsidRDefault="00655AB5" w:rsidP="00ED7130">
            <w:pPr>
              <w:pStyle w:val="-"/>
              <w:spacing w:before="60" w:after="60"/>
            </w:pPr>
          </w:p>
        </w:tc>
        <w:tc>
          <w:tcPr>
            <w:tcW w:w="1039" w:type="dxa"/>
            <w:vAlign w:val="center"/>
          </w:tcPr>
          <w:p w:rsidR="00655AB5" w:rsidRPr="00AD2583" w:rsidRDefault="00655AB5" w:rsidP="00BF75A7">
            <w:pPr>
              <w:pStyle w:val="ad"/>
              <w:spacing w:before="60" w:after="60"/>
              <w:ind w:left="-57" w:right="-57"/>
            </w:pPr>
            <w:r w:rsidRPr="00AD2583">
              <w:t>2017</w:t>
            </w:r>
          </w:p>
        </w:tc>
        <w:tc>
          <w:tcPr>
            <w:tcW w:w="1040" w:type="dxa"/>
            <w:vAlign w:val="center"/>
          </w:tcPr>
          <w:p w:rsidR="00655AB5" w:rsidRPr="00AD2583" w:rsidRDefault="00655AB5" w:rsidP="00BF75A7">
            <w:pPr>
              <w:pStyle w:val="ad"/>
              <w:spacing w:before="60" w:after="60"/>
              <w:ind w:left="-57" w:right="-57"/>
            </w:pPr>
            <w:r w:rsidRPr="00AD2583">
              <w:t>2018</w:t>
            </w:r>
          </w:p>
        </w:tc>
        <w:tc>
          <w:tcPr>
            <w:tcW w:w="1039" w:type="dxa"/>
            <w:vAlign w:val="center"/>
          </w:tcPr>
          <w:p w:rsidR="00655AB5" w:rsidRPr="00AD2583" w:rsidRDefault="00655AB5" w:rsidP="00BF75A7">
            <w:pPr>
              <w:pStyle w:val="ad"/>
              <w:spacing w:before="60" w:after="60"/>
              <w:ind w:left="-57" w:right="-57"/>
            </w:pPr>
            <w:r w:rsidRPr="00AD2583">
              <w:t>2019</w:t>
            </w:r>
          </w:p>
        </w:tc>
        <w:tc>
          <w:tcPr>
            <w:tcW w:w="1040" w:type="dxa"/>
            <w:vAlign w:val="center"/>
          </w:tcPr>
          <w:p w:rsidR="00655AB5" w:rsidRPr="00AD2583" w:rsidRDefault="00655AB5" w:rsidP="00BF75A7">
            <w:pPr>
              <w:pStyle w:val="ad"/>
              <w:spacing w:before="60" w:after="60"/>
              <w:ind w:left="-57" w:right="-57"/>
            </w:pPr>
            <w:r w:rsidRPr="00AD2583">
              <w:t>2020</w:t>
            </w:r>
          </w:p>
        </w:tc>
        <w:tc>
          <w:tcPr>
            <w:tcW w:w="1039" w:type="dxa"/>
            <w:vAlign w:val="center"/>
          </w:tcPr>
          <w:p w:rsidR="00655AB5" w:rsidRPr="00AD2583" w:rsidRDefault="00655AB5" w:rsidP="00BF75A7">
            <w:pPr>
              <w:pStyle w:val="ad"/>
              <w:spacing w:before="60" w:after="60"/>
              <w:ind w:left="-57" w:right="-57"/>
            </w:pPr>
            <w:r w:rsidRPr="00AD2583">
              <w:t>2021</w:t>
            </w:r>
          </w:p>
        </w:tc>
        <w:tc>
          <w:tcPr>
            <w:tcW w:w="1040" w:type="dxa"/>
            <w:vAlign w:val="center"/>
          </w:tcPr>
          <w:p w:rsidR="00655AB5" w:rsidRPr="00AD2583" w:rsidRDefault="00655AB5" w:rsidP="00ED7130">
            <w:pPr>
              <w:pStyle w:val="ad"/>
              <w:spacing w:before="60" w:after="60"/>
              <w:ind w:left="-57" w:right="-57"/>
            </w:pPr>
            <w:r>
              <w:t>2022</w:t>
            </w:r>
          </w:p>
        </w:tc>
      </w:tr>
      <w:tr w:rsidR="00655AB5" w:rsidRPr="00AD2583" w:rsidTr="00ED7130">
        <w:tc>
          <w:tcPr>
            <w:tcW w:w="9356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5AB5" w:rsidRPr="00AD2583" w:rsidRDefault="00655AB5" w:rsidP="00ED7130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Млн рублей</w:t>
            </w:r>
          </w:p>
        </w:tc>
      </w:tr>
      <w:tr w:rsidR="001F69D3" w:rsidRPr="00AD2583" w:rsidTr="00ED7130">
        <w:trPr>
          <w:trHeight w:val="484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0-"/>
              <w:spacing w:before="60" w:after="60"/>
            </w:pPr>
            <w:r w:rsidRPr="00AD2583">
              <w:t>Инвестиции в основной капитал – всего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  <w:ind w:left="-57" w:right="-57"/>
              <w:rPr>
                <w:b/>
                <w:spacing w:val="-6"/>
                <w:szCs w:val="22"/>
              </w:rPr>
            </w:pPr>
            <w:r w:rsidRPr="00AD2583">
              <w:rPr>
                <w:b/>
                <w:spacing w:val="-6"/>
                <w:szCs w:val="22"/>
              </w:rPr>
              <w:t>97124,8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  <w:ind w:left="-57" w:right="-57"/>
              <w:rPr>
                <w:b/>
                <w:spacing w:val="-6"/>
                <w:szCs w:val="22"/>
              </w:rPr>
            </w:pPr>
            <w:r w:rsidRPr="00AD2583">
              <w:rPr>
                <w:b/>
                <w:spacing w:val="-6"/>
                <w:szCs w:val="22"/>
              </w:rPr>
              <w:t>113051,2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  <w:ind w:left="-57" w:right="-57"/>
              <w:rPr>
                <w:b/>
                <w:spacing w:val="-6"/>
                <w:szCs w:val="22"/>
              </w:rPr>
            </w:pPr>
            <w:r w:rsidRPr="00AD2583">
              <w:rPr>
                <w:b/>
                <w:spacing w:val="-6"/>
                <w:szCs w:val="22"/>
              </w:rPr>
              <w:t>144765,6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  <w:ind w:left="-57" w:right="-57"/>
              <w:rPr>
                <w:b/>
                <w:spacing w:val="-6"/>
                <w:szCs w:val="22"/>
              </w:rPr>
            </w:pPr>
            <w:r w:rsidRPr="00AD2583">
              <w:rPr>
                <w:b/>
                <w:spacing w:val="-6"/>
                <w:szCs w:val="22"/>
              </w:rPr>
              <w:t>158612,9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-"/>
              <w:ind w:left="-57" w:right="-57"/>
            </w:pPr>
            <w:r>
              <w:t>178160,1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-"/>
              <w:ind w:left="-57" w:right="-57"/>
            </w:pPr>
            <w:r>
              <w:t>184766,8</w:t>
            </w:r>
          </w:p>
        </w:tc>
      </w:tr>
      <w:tr w:rsidR="001F69D3" w:rsidRPr="00AD2583" w:rsidTr="00ED7130">
        <w:trPr>
          <w:trHeight w:val="598"/>
        </w:trPr>
        <w:tc>
          <w:tcPr>
            <w:tcW w:w="3119" w:type="dxa"/>
            <w:vAlign w:val="bottom"/>
          </w:tcPr>
          <w:p w:rsidR="001F69D3" w:rsidRPr="00AD2583" w:rsidRDefault="001F69D3" w:rsidP="00ED7130">
            <w:pPr>
              <w:pStyle w:val="0-"/>
              <w:spacing w:before="60" w:after="60"/>
              <w:ind w:left="176"/>
              <w:rPr>
                <w:b w:val="0"/>
              </w:rPr>
            </w:pPr>
            <w:r w:rsidRPr="00AD2583">
              <w:rPr>
                <w:b w:val="0"/>
              </w:rPr>
              <w:t>в том числе:</w:t>
            </w:r>
          </w:p>
          <w:p w:rsidR="001F69D3" w:rsidRPr="00AD2583" w:rsidRDefault="001F69D3" w:rsidP="00ED7130">
            <w:pPr>
              <w:pStyle w:val="0-"/>
              <w:spacing w:before="60" w:after="60"/>
              <w:ind w:left="227"/>
              <w:rPr>
                <w:b w:val="0"/>
              </w:rPr>
            </w:pPr>
            <w:r w:rsidRPr="00AD2583">
              <w:rPr>
                <w:b w:val="0"/>
              </w:rPr>
              <w:t>новое строительство</w:t>
            </w:r>
          </w:p>
        </w:tc>
        <w:tc>
          <w:tcPr>
            <w:tcW w:w="1039" w:type="dxa"/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39651,9</w:t>
            </w:r>
          </w:p>
        </w:tc>
        <w:tc>
          <w:tcPr>
            <w:tcW w:w="1040" w:type="dxa"/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45661,8</w:t>
            </w:r>
          </w:p>
        </w:tc>
        <w:tc>
          <w:tcPr>
            <w:tcW w:w="1039" w:type="dxa"/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56284,4</w:t>
            </w:r>
          </w:p>
        </w:tc>
        <w:tc>
          <w:tcPr>
            <w:tcW w:w="1040" w:type="dxa"/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57979,8</w:t>
            </w:r>
          </w:p>
        </w:tc>
        <w:tc>
          <w:tcPr>
            <w:tcW w:w="1039" w:type="dxa"/>
            <w:vAlign w:val="bottom"/>
          </w:tcPr>
          <w:p w:rsidR="001F69D3" w:rsidRPr="00AD2583" w:rsidRDefault="001F69D3" w:rsidP="00067E40">
            <w:pPr>
              <w:pStyle w:val="ad"/>
              <w:spacing w:before="60" w:after="60"/>
            </w:pPr>
            <w:r>
              <w:t>51923,4</w:t>
            </w:r>
          </w:p>
        </w:tc>
        <w:tc>
          <w:tcPr>
            <w:tcW w:w="1040" w:type="dxa"/>
            <w:vAlign w:val="bottom"/>
          </w:tcPr>
          <w:p w:rsidR="001F69D3" w:rsidRPr="00AD2583" w:rsidRDefault="001F69D3" w:rsidP="00067E40">
            <w:pPr>
              <w:pStyle w:val="ad"/>
              <w:spacing w:before="60" w:after="60"/>
            </w:pPr>
            <w:r>
              <w:t>69826,2</w:t>
            </w:r>
          </w:p>
        </w:tc>
      </w:tr>
      <w:tr w:rsidR="001F69D3" w:rsidRPr="00AD2583" w:rsidTr="00ED7130">
        <w:tc>
          <w:tcPr>
            <w:tcW w:w="3119" w:type="dxa"/>
          </w:tcPr>
          <w:p w:rsidR="001F69D3" w:rsidRPr="00AD2583" w:rsidRDefault="001F69D3" w:rsidP="00ED7130">
            <w:pPr>
              <w:pStyle w:val="0-"/>
              <w:spacing w:before="60" w:after="60"/>
              <w:ind w:left="227"/>
              <w:rPr>
                <w:b w:val="0"/>
              </w:rPr>
            </w:pPr>
            <w:r w:rsidRPr="00AD2583">
              <w:rPr>
                <w:b w:val="0"/>
              </w:rPr>
              <w:t xml:space="preserve">модернизация </w:t>
            </w:r>
            <w:r>
              <w:rPr>
                <w:b w:val="0"/>
              </w:rPr>
              <w:br/>
              <w:t xml:space="preserve">и </w:t>
            </w:r>
            <w:r w:rsidRPr="00AD2583">
              <w:rPr>
                <w:b w:val="0"/>
              </w:rPr>
              <w:t>реконструкция</w:t>
            </w:r>
          </w:p>
        </w:tc>
        <w:tc>
          <w:tcPr>
            <w:tcW w:w="1039" w:type="dxa"/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22065,1</w:t>
            </w:r>
          </w:p>
        </w:tc>
        <w:tc>
          <w:tcPr>
            <w:tcW w:w="1040" w:type="dxa"/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25445,6</w:t>
            </w:r>
          </w:p>
        </w:tc>
        <w:tc>
          <w:tcPr>
            <w:tcW w:w="1039" w:type="dxa"/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29765,8</w:t>
            </w:r>
          </w:p>
        </w:tc>
        <w:tc>
          <w:tcPr>
            <w:tcW w:w="1040" w:type="dxa"/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37877,8</w:t>
            </w:r>
          </w:p>
        </w:tc>
        <w:tc>
          <w:tcPr>
            <w:tcW w:w="1039" w:type="dxa"/>
            <w:vAlign w:val="bottom"/>
          </w:tcPr>
          <w:p w:rsidR="001F69D3" w:rsidRPr="00AD2583" w:rsidRDefault="001F69D3" w:rsidP="00067E40">
            <w:pPr>
              <w:pStyle w:val="ad"/>
              <w:spacing w:before="60" w:after="60"/>
            </w:pPr>
            <w:r>
              <w:t>33746,3</w:t>
            </w:r>
          </w:p>
        </w:tc>
        <w:tc>
          <w:tcPr>
            <w:tcW w:w="1040" w:type="dxa"/>
            <w:vAlign w:val="bottom"/>
          </w:tcPr>
          <w:p w:rsidR="001F69D3" w:rsidRPr="00AD2583" w:rsidRDefault="001F69D3" w:rsidP="00067E40">
            <w:pPr>
              <w:pStyle w:val="ad"/>
              <w:spacing w:before="60" w:after="60"/>
            </w:pPr>
            <w:r>
              <w:t>30987,4</w:t>
            </w:r>
          </w:p>
        </w:tc>
      </w:tr>
      <w:tr w:rsidR="001F69D3" w:rsidRPr="00AD2583" w:rsidTr="00ED7130">
        <w:tc>
          <w:tcPr>
            <w:tcW w:w="3119" w:type="dxa"/>
            <w:tcBorders>
              <w:bottom w:val="single" w:sz="4" w:space="0" w:color="auto"/>
            </w:tcBorders>
          </w:tcPr>
          <w:p w:rsidR="001F69D3" w:rsidRPr="00AD2583" w:rsidRDefault="001F69D3" w:rsidP="00ED7130">
            <w:pPr>
              <w:pStyle w:val="0-"/>
              <w:spacing w:before="60" w:after="60"/>
              <w:ind w:left="227"/>
              <w:rPr>
                <w:b w:val="0"/>
              </w:rPr>
            </w:pPr>
            <w:r w:rsidRPr="00AD2583">
              <w:rPr>
                <w:b w:val="0"/>
              </w:rPr>
              <w:t xml:space="preserve">приобретение новых </w:t>
            </w:r>
            <w:r w:rsidRPr="00AD2583">
              <w:rPr>
                <w:b w:val="0"/>
              </w:rPr>
              <w:br/>
              <w:t>основных средств</w:t>
            </w:r>
          </w:p>
        </w:tc>
        <w:tc>
          <w:tcPr>
            <w:tcW w:w="1039" w:type="dxa"/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35407,8</w:t>
            </w:r>
          </w:p>
        </w:tc>
        <w:tc>
          <w:tcPr>
            <w:tcW w:w="1040" w:type="dxa"/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41943,8</w:t>
            </w:r>
          </w:p>
        </w:tc>
        <w:tc>
          <w:tcPr>
            <w:tcW w:w="1039" w:type="dxa"/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58715,4</w:t>
            </w:r>
          </w:p>
        </w:tc>
        <w:tc>
          <w:tcPr>
            <w:tcW w:w="1040" w:type="dxa"/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62755,3</w:t>
            </w:r>
          </w:p>
        </w:tc>
        <w:tc>
          <w:tcPr>
            <w:tcW w:w="1039" w:type="dxa"/>
            <w:vAlign w:val="bottom"/>
          </w:tcPr>
          <w:p w:rsidR="001F69D3" w:rsidRPr="00AD2583" w:rsidRDefault="001F69D3" w:rsidP="00067E40">
            <w:pPr>
              <w:pStyle w:val="ad"/>
              <w:spacing w:before="60" w:after="60"/>
            </w:pPr>
            <w:r>
              <w:t>92490,4</w:t>
            </w:r>
          </w:p>
        </w:tc>
        <w:tc>
          <w:tcPr>
            <w:tcW w:w="1040" w:type="dxa"/>
            <w:vAlign w:val="bottom"/>
          </w:tcPr>
          <w:p w:rsidR="001F69D3" w:rsidRPr="00AD2583" w:rsidRDefault="001F69D3" w:rsidP="00067E40">
            <w:pPr>
              <w:pStyle w:val="ad"/>
              <w:spacing w:before="60" w:after="60"/>
            </w:pPr>
            <w:r>
              <w:t>83953,2</w:t>
            </w:r>
          </w:p>
        </w:tc>
      </w:tr>
      <w:tr w:rsidR="001F69D3" w:rsidRPr="00AD2583" w:rsidTr="00ED7130">
        <w:tc>
          <w:tcPr>
            <w:tcW w:w="9356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В % к итогу</w:t>
            </w:r>
          </w:p>
        </w:tc>
      </w:tr>
      <w:tr w:rsidR="001F69D3" w:rsidRPr="00AD2583" w:rsidTr="00ED7130"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0-"/>
              <w:spacing w:before="60" w:after="60"/>
            </w:pPr>
            <w:r w:rsidRPr="00AD2583">
              <w:t>Инвестиции в основной капитал – всего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100,0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100,0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100,0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100,0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100,0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spacing w:before="60" w:after="6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1F69D3" w:rsidRPr="00AD2583" w:rsidTr="00ED7130">
        <w:trPr>
          <w:trHeight w:val="654"/>
        </w:trPr>
        <w:tc>
          <w:tcPr>
            <w:tcW w:w="3119" w:type="dxa"/>
            <w:vAlign w:val="bottom"/>
          </w:tcPr>
          <w:p w:rsidR="001F69D3" w:rsidRPr="00AD2583" w:rsidRDefault="001F69D3" w:rsidP="00ED7130">
            <w:pPr>
              <w:pStyle w:val="0-"/>
              <w:spacing w:before="60" w:after="60"/>
              <w:ind w:left="176"/>
              <w:rPr>
                <w:b w:val="0"/>
              </w:rPr>
            </w:pPr>
            <w:r w:rsidRPr="00AD2583">
              <w:rPr>
                <w:b w:val="0"/>
              </w:rPr>
              <w:t>в том числе:</w:t>
            </w:r>
          </w:p>
          <w:p w:rsidR="001F69D3" w:rsidRPr="00AD2583" w:rsidRDefault="001F69D3" w:rsidP="00ED7130">
            <w:pPr>
              <w:pStyle w:val="0-"/>
              <w:spacing w:before="60" w:after="60"/>
              <w:ind w:left="227"/>
              <w:rPr>
                <w:b w:val="0"/>
              </w:rPr>
            </w:pPr>
            <w:r w:rsidRPr="00AD2583">
              <w:rPr>
                <w:b w:val="0"/>
              </w:rPr>
              <w:t>новое строительство</w:t>
            </w:r>
          </w:p>
        </w:tc>
        <w:tc>
          <w:tcPr>
            <w:tcW w:w="1039" w:type="dxa"/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40,8</w:t>
            </w:r>
          </w:p>
        </w:tc>
        <w:tc>
          <w:tcPr>
            <w:tcW w:w="1040" w:type="dxa"/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40,4</w:t>
            </w:r>
          </w:p>
        </w:tc>
        <w:tc>
          <w:tcPr>
            <w:tcW w:w="1039" w:type="dxa"/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38,9</w:t>
            </w:r>
          </w:p>
        </w:tc>
        <w:tc>
          <w:tcPr>
            <w:tcW w:w="1040" w:type="dxa"/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36,5</w:t>
            </w:r>
          </w:p>
        </w:tc>
        <w:tc>
          <w:tcPr>
            <w:tcW w:w="1039" w:type="dxa"/>
            <w:vAlign w:val="bottom"/>
          </w:tcPr>
          <w:p w:rsidR="001F69D3" w:rsidRPr="00AD2583" w:rsidRDefault="001F69D3" w:rsidP="00067E40">
            <w:pPr>
              <w:pStyle w:val="ad"/>
              <w:spacing w:before="60" w:after="60"/>
            </w:pPr>
            <w:r>
              <w:t>29,2</w:t>
            </w:r>
          </w:p>
        </w:tc>
        <w:tc>
          <w:tcPr>
            <w:tcW w:w="1040" w:type="dxa"/>
            <w:vAlign w:val="bottom"/>
          </w:tcPr>
          <w:p w:rsidR="001F69D3" w:rsidRPr="00AD2583" w:rsidRDefault="001F69D3" w:rsidP="00067E40">
            <w:pPr>
              <w:pStyle w:val="ad"/>
              <w:spacing w:before="60" w:after="60"/>
            </w:pPr>
            <w:r>
              <w:t>37,8</w:t>
            </w:r>
          </w:p>
        </w:tc>
      </w:tr>
      <w:tr w:rsidR="001F69D3" w:rsidRPr="00AD2583" w:rsidTr="00ED7130">
        <w:tc>
          <w:tcPr>
            <w:tcW w:w="3119" w:type="dxa"/>
            <w:tcBorders>
              <w:bottom w:val="single" w:sz="4" w:space="0" w:color="auto"/>
            </w:tcBorders>
          </w:tcPr>
          <w:p w:rsidR="001F69D3" w:rsidRPr="00AD2583" w:rsidRDefault="001F69D3" w:rsidP="00ED7130">
            <w:pPr>
              <w:pStyle w:val="0-"/>
              <w:spacing w:before="60" w:after="60"/>
              <w:ind w:left="227"/>
              <w:rPr>
                <w:b w:val="0"/>
              </w:rPr>
            </w:pPr>
            <w:r>
              <w:rPr>
                <w:b w:val="0"/>
              </w:rPr>
              <w:t>м</w:t>
            </w:r>
            <w:r w:rsidRPr="00AD2583">
              <w:rPr>
                <w:b w:val="0"/>
              </w:rPr>
              <w:t>одернизация</w:t>
            </w:r>
            <w:r>
              <w:rPr>
                <w:b w:val="0"/>
              </w:rPr>
              <w:br/>
              <w:t xml:space="preserve">и </w:t>
            </w:r>
            <w:r w:rsidRPr="00AD2583">
              <w:rPr>
                <w:b w:val="0"/>
              </w:rPr>
              <w:t>реконструкция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22,7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22,5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20,6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23,9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spacing w:before="60" w:after="60"/>
            </w:pPr>
            <w:r>
              <w:t>18,9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spacing w:before="60" w:after="60"/>
            </w:pPr>
            <w:r>
              <w:t>16,8</w:t>
            </w:r>
          </w:p>
        </w:tc>
      </w:tr>
      <w:tr w:rsidR="001F69D3" w:rsidRPr="00AD2583" w:rsidTr="00ED7130">
        <w:tc>
          <w:tcPr>
            <w:tcW w:w="3119" w:type="dxa"/>
            <w:tcBorders>
              <w:top w:val="single" w:sz="4" w:space="0" w:color="auto"/>
              <w:bottom w:val="single" w:sz="12" w:space="0" w:color="auto"/>
            </w:tcBorders>
          </w:tcPr>
          <w:p w:rsidR="001F69D3" w:rsidRPr="00AD2583" w:rsidRDefault="001F69D3" w:rsidP="00ED7130">
            <w:pPr>
              <w:pStyle w:val="0-"/>
              <w:spacing w:before="60" w:after="60"/>
              <w:ind w:left="227"/>
              <w:rPr>
                <w:b w:val="0"/>
              </w:rPr>
            </w:pPr>
            <w:r w:rsidRPr="00AD2583">
              <w:rPr>
                <w:b w:val="0"/>
              </w:rPr>
              <w:t xml:space="preserve">приобретение новых </w:t>
            </w:r>
            <w:r w:rsidRPr="00AD2583">
              <w:rPr>
                <w:b w:val="0"/>
              </w:rPr>
              <w:br/>
              <w:t>основных средств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36,5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37,1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40,5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39,6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spacing w:before="60" w:after="60"/>
            </w:pPr>
            <w:r>
              <w:t>51,9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spacing w:before="60" w:after="60"/>
            </w:pPr>
            <w:r>
              <w:t>45,4</w:t>
            </w:r>
          </w:p>
        </w:tc>
      </w:tr>
    </w:tbl>
    <w:p w:rsidR="00FC6C68" w:rsidRPr="00AD2583" w:rsidRDefault="00FC6C68" w:rsidP="00FC6C68">
      <w:pPr>
        <w:tabs>
          <w:tab w:val="left" w:pos="6521"/>
        </w:tabs>
        <w:spacing w:line="240" w:lineRule="auto"/>
        <w:ind w:right="-57" w:firstLine="0"/>
        <w:jc w:val="center"/>
        <w:rPr>
          <w:sz w:val="24"/>
          <w:szCs w:val="24"/>
        </w:rPr>
      </w:pPr>
    </w:p>
    <w:p w:rsidR="00FC6C68" w:rsidRPr="00AD2583" w:rsidRDefault="00FC6C68" w:rsidP="00FC6C68">
      <w:pPr>
        <w:pStyle w:val="aff2"/>
        <w:spacing w:after="200" w:line="240" w:lineRule="auto"/>
      </w:pPr>
      <w:r w:rsidRPr="00AD2583">
        <w:t xml:space="preserve">Финансовые вложения организаций </w:t>
      </w:r>
      <w:r w:rsidRPr="00AD2583">
        <w:rPr>
          <w:rStyle w:val="a9"/>
          <w:sz w:val="28"/>
          <w:szCs w:val="28"/>
        </w:rPr>
        <w:footnoteReference w:customMarkFollows="1" w:id="38"/>
        <w:t>1)</w:t>
      </w:r>
    </w:p>
    <w:tbl>
      <w:tblPr>
        <w:tblW w:w="942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906"/>
        <w:gridCol w:w="1086"/>
        <w:gridCol w:w="1087"/>
        <w:gridCol w:w="1087"/>
        <w:gridCol w:w="1087"/>
        <w:gridCol w:w="1087"/>
        <w:gridCol w:w="1087"/>
      </w:tblGrid>
      <w:tr w:rsidR="00655AB5" w:rsidRPr="00AD2583" w:rsidTr="00ED7130">
        <w:trPr>
          <w:cantSplit/>
        </w:trPr>
        <w:tc>
          <w:tcPr>
            <w:tcW w:w="2906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655AB5" w:rsidRPr="00AD2583" w:rsidRDefault="00655AB5" w:rsidP="00ED7130">
            <w:pPr>
              <w:pStyle w:val="-"/>
              <w:spacing w:after="60"/>
            </w:pPr>
          </w:p>
        </w:tc>
        <w:tc>
          <w:tcPr>
            <w:tcW w:w="1086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55AB5" w:rsidRPr="00AD2583" w:rsidRDefault="00655AB5" w:rsidP="00BF75A7">
            <w:pPr>
              <w:pStyle w:val="ad"/>
              <w:spacing w:after="60"/>
              <w:ind w:left="-57" w:right="-57"/>
            </w:pPr>
            <w:r w:rsidRPr="00AD2583">
              <w:t>2017</w:t>
            </w:r>
          </w:p>
        </w:tc>
        <w:tc>
          <w:tcPr>
            <w:tcW w:w="1087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55AB5" w:rsidRPr="00AD2583" w:rsidRDefault="00655AB5" w:rsidP="00BF75A7">
            <w:pPr>
              <w:pStyle w:val="ad"/>
              <w:spacing w:after="60"/>
              <w:ind w:left="-57" w:right="-57"/>
            </w:pPr>
            <w:r w:rsidRPr="00AD2583">
              <w:t>2018</w:t>
            </w:r>
          </w:p>
        </w:tc>
        <w:tc>
          <w:tcPr>
            <w:tcW w:w="1087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55AB5" w:rsidRPr="00AD2583" w:rsidRDefault="00655AB5" w:rsidP="00BF75A7">
            <w:pPr>
              <w:pStyle w:val="ad"/>
              <w:spacing w:after="60"/>
              <w:ind w:left="-57" w:right="-57"/>
            </w:pPr>
            <w:r w:rsidRPr="00AD2583">
              <w:t>2019</w:t>
            </w:r>
          </w:p>
        </w:tc>
        <w:tc>
          <w:tcPr>
            <w:tcW w:w="1087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55AB5" w:rsidRPr="00AD2583" w:rsidRDefault="00655AB5" w:rsidP="00BF75A7">
            <w:pPr>
              <w:pStyle w:val="ad"/>
              <w:spacing w:after="60"/>
              <w:ind w:left="-57" w:right="-57"/>
            </w:pPr>
            <w:r w:rsidRPr="00AD2583">
              <w:t>2020</w:t>
            </w:r>
          </w:p>
        </w:tc>
        <w:tc>
          <w:tcPr>
            <w:tcW w:w="1087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55AB5" w:rsidRPr="00AD2583" w:rsidRDefault="00655AB5" w:rsidP="00BF75A7">
            <w:pPr>
              <w:pStyle w:val="ad"/>
              <w:spacing w:after="60"/>
              <w:ind w:left="-57" w:right="-57"/>
            </w:pPr>
            <w:r w:rsidRPr="00AD2583">
              <w:t>2021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55AB5" w:rsidRPr="00AD2583" w:rsidRDefault="00655AB5" w:rsidP="00ED7130">
            <w:pPr>
              <w:pStyle w:val="ad"/>
              <w:spacing w:after="60"/>
              <w:ind w:left="-57" w:right="-57"/>
            </w:pPr>
            <w:r>
              <w:t>2022</w:t>
            </w:r>
          </w:p>
        </w:tc>
      </w:tr>
      <w:tr w:rsidR="00655AB5" w:rsidRPr="00AD2583" w:rsidTr="00ED7130">
        <w:trPr>
          <w:cantSplit/>
        </w:trPr>
        <w:tc>
          <w:tcPr>
            <w:tcW w:w="9427" w:type="dxa"/>
            <w:gridSpan w:val="7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55AB5" w:rsidRPr="00AD2583" w:rsidRDefault="00655AB5" w:rsidP="00ED7130">
            <w:pPr>
              <w:pStyle w:val="-"/>
              <w:spacing w:after="60"/>
              <w:ind w:left="-57" w:right="-57"/>
            </w:pPr>
            <w:r w:rsidRPr="00AD2583">
              <w:t>Млн рублей</w:t>
            </w:r>
          </w:p>
        </w:tc>
      </w:tr>
      <w:tr w:rsidR="001F69D3" w:rsidRPr="00AD2583" w:rsidTr="00ED7130">
        <w:trPr>
          <w:cantSplit/>
        </w:trPr>
        <w:tc>
          <w:tcPr>
            <w:tcW w:w="2906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0-"/>
              <w:spacing w:after="60"/>
            </w:pPr>
            <w:r w:rsidRPr="00AD2583">
              <w:t>Финансовые вложения – всего</w:t>
            </w:r>
          </w:p>
        </w:tc>
        <w:tc>
          <w:tcPr>
            <w:tcW w:w="1086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-"/>
              <w:spacing w:after="60"/>
              <w:ind w:left="-113" w:right="-113"/>
              <w:rPr>
                <w:spacing w:val="-2"/>
              </w:rPr>
            </w:pPr>
            <w:r w:rsidRPr="00AD2583">
              <w:rPr>
                <w:spacing w:val="-2"/>
              </w:rPr>
              <w:t>525167,4</w:t>
            </w:r>
          </w:p>
        </w:tc>
        <w:tc>
          <w:tcPr>
            <w:tcW w:w="108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-"/>
              <w:spacing w:after="60"/>
              <w:ind w:left="-113" w:right="-113"/>
              <w:rPr>
                <w:spacing w:val="-2"/>
              </w:rPr>
            </w:pPr>
            <w:r w:rsidRPr="00AD2583">
              <w:rPr>
                <w:spacing w:val="-2"/>
              </w:rPr>
              <w:t>618739,3</w:t>
            </w:r>
          </w:p>
        </w:tc>
        <w:tc>
          <w:tcPr>
            <w:tcW w:w="108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-"/>
              <w:spacing w:after="60"/>
              <w:ind w:left="-113" w:right="-113"/>
              <w:rPr>
                <w:spacing w:val="-2"/>
              </w:rPr>
            </w:pPr>
            <w:r w:rsidRPr="00AD2583">
              <w:rPr>
                <w:spacing w:val="-2"/>
              </w:rPr>
              <w:t>1438849,4</w:t>
            </w:r>
          </w:p>
        </w:tc>
        <w:tc>
          <w:tcPr>
            <w:tcW w:w="108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-"/>
              <w:spacing w:after="60"/>
              <w:ind w:left="-113" w:right="-113"/>
              <w:rPr>
                <w:spacing w:val="-2"/>
              </w:rPr>
            </w:pPr>
            <w:r w:rsidRPr="00AD2583">
              <w:rPr>
                <w:spacing w:val="-2"/>
              </w:rPr>
              <w:t>957811,5</w:t>
            </w:r>
          </w:p>
        </w:tc>
        <w:tc>
          <w:tcPr>
            <w:tcW w:w="108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-"/>
              <w:spacing w:after="60"/>
              <w:ind w:left="-113" w:right="-113"/>
              <w:rPr>
                <w:spacing w:val="-2"/>
              </w:rPr>
            </w:pPr>
            <w:r w:rsidRPr="00AD2583">
              <w:rPr>
                <w:spacing w:val="-2"/>
              </w:rPr>
              <w:t>1563836,6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-"/>
              <w:spacing w:after="60"/>
              <w:ind w:left="-113" w:right="-113"/>
              <w:rPr>
                <w:spacing w:val="-2"/>
              </w:rPr>
            </w:pPr>
            <w:r>
              <w:rPr>
                <w:spacing w:val="-2"/>
              </w:rPr>
              <w:t>1967738,8</w:t>
            </w:r>
          </w:p>
        </w:tc>
      </w:tr>
      <w:tr w:rsidR="001F69D3" w:rsidRPr="00AD2583" w:rsidTr="00ED7130">
        <w:trPr>
          <w:cantSplit/>
        </w:trPr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576" w:rsidRDefault="00BB7576" w:rsidP="00ED7130">
            <w:pPr>
              <w:pStyle w:val="05"/>
              <w:spacing w:after="60"/>
              <w:ind w:left="142" w:right="-57"/>
            </w:pPr>
            <w:r>
              <w:t>в том числе:</w:t>
            </w:r>
          </w:p>
          <w:p w:rsidR="001F69D3" w:rsidRPr="00AD2583" w:rsidRDefault="001F69D3" w:rsidP="00ED7130">
            <w:pPr>
              <w:pStyle w:val="05"/>
              <w:spacing w:after="60"/>
              <w:ind w:left="142" w:right="-57"/>
            </w:pPr>
            <w:r w:rsidRPr="00AD2583">
              <w:t>долгосрочные вложения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after="60"/>
              <w:ind w:left="-113" w:right="-113"/>
              <w:rPr>
                <w:spacing w:val="-2"/>
              </w:rPr>
            </w:pPr>
            <w:r w:rsidRPr="00AD2583">
              <w:rPr>
                <w:spacing w:val="-2"/>
              </w:rPr>
              <w:t>52756,2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after="60"/>
              <w:ind w:left="-113" w:right="-113"/>
              <w:rPr>
                <w:spacing w:val="-2"/>
              </w:rPr>
            </w:pPr>
            <w:r w:rsidRPr="00AD2583">
              <w:rPr>
                <w:spacing w:val="-2"/>
              </w:rPr>
              <w:t>49974,8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after="60"/>
              <w:ind w:left="-113" w:right="-113"/>
              <w:rPr>
                <w:spacing w:val="-2"/>
              </w:rPr>
            </w:pPr>
            <w:r w:rsidRPr="00AD2583">
              <w:rPr>
                <w:spacing w:val="-2"/>
              </w:rPr>
              <w:t>58716,9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after="60"/>
              <w:ind w:left="-113" w:right="-113"/>
              <w:rPr>
                <w:spacing w:val="-2"/>
              </w:rPr>
            </w:pPr>
            <w:r w:rsidRPr="00AD2583">
              <w:rPr>
                <w:spacing w:val="-2"/>
              </w:rPr>
              <w:t>41946,6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spacing w:after="60"/>
              <w:ind w:left="-113" w:right="-113"/>
              <w:rPr>
                <w:spacing w:val="-2"/>
              </w:rPr>
            </w:pPr>
            <w:r w:rsidRPr="00AD2583">
              <w:rPr>
                <w:spacing w:val="-2"/>
              </w:rPr>
              <w:t>80562,4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spacing w:after="60"/>
              <w:ind w:left="-113" w:right="-113"/>
              <w:rPr>
                <w:spacing w:val="-2"/>
              </w:rPr>
            </w:pPr>
            <w:r>
              <w:rPr>
                <w:spacing w:val="-2"/>
              </w:rPr>
              <w:t>91311,3</w:t>
            </w:r>
          </w:p>
        </w:tc>
      </w:tr>
      <w:tr w:rsidR="001F69D3" w:rsidRPr="00AD2583" w:rsidTr="00ED7130">
        <w:trPr>
          <w:cantSplit/>
        </w:trPr>
        <w:tc>
          <w:tcPr>
            <w:tcW w:w="290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F69D3" w:rsidRPr="00AD2583" w:rsidRDefault="001F69D3" w:rsidP="00ED7130">
            <w:pPr>
              <w:pStyle w:val="0-"/>
              <w:spacing w:after="60"/>
              <w:ind w:left="142"/>
              <w:rPr>
                <w:b w:val="0"/>
              </w:rPr>
            </w:pPr>
            <w:r w:rsidRPr="00AD2583">
              <w:rPr>
                <w:b w:val="0"/>
              </w:rPr>
              <w:t>краткосрочные вложения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after="60"/>
              <w:ind w:left="-113" w:right="-113"/>
              <w:rPr>
                <w:spacing w:val="-2"/>
              </w:rPr>
            </w:pPr>
            <w:r w:rsidRPr="00AD2583">
              <w:rPr>
                <w:spacing w:val="-2"/>
              </w:rPr>
              <w:t>472411,2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after="60"/>
              <w:ind w:left="-113" w:right="-113"/>
              <w:rPr>
                <w:spacing w:val="-2"/>
              </w:rPr>
            </w:pPr>
            <w:r w:rsidRPr="00AD2583">
              <w:rPr>
                <w:spacing w:val="-2"/>
              </w:rPr>
              <w:t>568764,5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after="60"/>
              <w:ind w:left="-113" w:right="-113"/>
              <w:rPr>
                <w:spacing w:val="-2"/>
              </w:rPr>
            </w:pPr>
            <w:r w:rsidRPr="00AD2583">
              <w:rPr>
                <w:spacing w:val="-2"/>
              </w:rPr>
              <w:t>1380132,5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after="60"/>
              <w:ind w:left="-113" w:right="-113"/>
              <w:rPr>
                <w:spacing w:val="-2"/>
              </w:rPr>
            </w:pPr>
            <w:r w:rsidRPr="00AD2583">
              <w:rPr>
                <w:spacing w:val="-2"/>
              </w:rPr>
              <w:t>915864,9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spacing w:after="60"/>
              <w:ind w:left="-113" w:right="-113"/>
              <w:rPr>
                <w:spacing w:val="-2"/>
              </w:rPr>
            </w:pPr>
            <w:r w:rsidRPr="00AD2583">
              <w:rPr>
                <w:spacing w:val="-2"/>
              </w:rPr>
              <w:t>1483274,2</w:t>
            </w:r>
          </w:p>
        </w:tc>
        <w:tc>
          <w:tcPr>
            <w:tcW w:w="108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spacing w:after="60"/>
              <w:ind w:left="-113" w:right="-113"/>
              <w:rPr>
                <w:spacing w:val="-2"/>
              </w:rPr>
            </w:pPr>
            <w:r>
              <w:rPr>
                <w:spacing w:val="-2"/>
              </w:rPr>
              <w:t>1876427,5</w:t>
            </w:r>
          </w:p>
        </w:tc>
      </w:tr>
      <w:tr w:rsidR="001F69D3" w:rsidRPr="00AD2583" w:rsidTr="00ED7130">
        <w:trPr>
          <w:cantSplit/>
        </w:trPr>
        <w:tc>
          <w:tcPr>
            <w:tcW w:w="9427" w:type="dxa"/>
            <w:gridSpan w:val="7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F69D3" w:rsidRPr="00AD2583" w:rsidRDefault="001F69D3" w:rsidP="00ED7130">
            <w:pPr>
              <w:pStyle w:val="-"/>
              <w:spacing w:after="60"/>
              <w:ind w:left="-57" w:right="-57"/>
            </w:pPr>
            <w:r w:rsidRPr="00AD2583">
              <w:t>В % к итогу</w:t>
            </w:r>
          </w:p>
        </w:tc>
      </w:tr>
      <w:tr w:rsidR="001F69D3" w:rsidRPr="00AD2583" w:rsidTr="00ED7130">
        <w:trPr>
          <w:cantSplit/>
        </w:trPr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0-"/>
              <w:spacing w:after="60"/>
            </w:pPr>
            <w:r w:rsidRPr="00AD2583">
              <w:t>Финансовые вложения – всего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-"/>
              <w:spacing w:after="60"/>
              <w:ind w:left="-57" w:right="-57"/>
            </w:pPr>
            <w:r w:rsidRPr="00AD2583">
              <w:t>100,0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-"/>
              <w:spacing w:after="60"/>
              <w:ind w:left="-57" w:right="-57"/>
            </w:pPr>
            <w:r w:rsidRPr="00AD2583">
              <w:t>100,0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-"/>
              <w:spacing w:after="60"/>
              <w:ind w:left="-57" w:right="-57"/>
            </w:pPr>
            <w:r w:rsidRPr="00AD2583">
              <w:t>100,0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-"/>
              <w:spacing w:after="60"/>
              <w:ind w:left="-57" w:right="-57"/>
            </w:pPr>
            <w:r w:rsidRPr="00AD2583">
              <w:t>100,0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-"/>
              <w:spacing w:after="60"/>
              <w:ind w:left="-57" w:right="-57"/>
            </w:pPr>
            <w:r w:rsidRPr="00AD2583">
              <w:t>100,0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-"/>
              <w:spacing w:after="60"/>
              <w:ind w:left="-57" w:right="-57"/>
            </w:pPr>
            <w:r>
              <w:t>100,0</w:t>
            </w:r>
          </w:p>
        </w:tc>
      </w:tr>
      <w:tr w:rsidR="001F69D3" w:rsidRPr="00AD2583" w:rsidTr="00ED7130">
        <w:trPr>
          <w:cantSplit/>
        </w:trPr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576" w:rsidRDefault="00BB7576" w:rsidP="00ED7130">
            <w:pPr>
              <w:pStyle w:val="05"/>
              <w:spacing w:after="60"/>
              <w:ind w:left="142" w:right="-57"/>
            </w:pPr>
            <w:r>
              <w:t>в том числе:</w:t>
            </w:r>
          </w:p>
          <w:p w:rsidR="001F69D3" w:rsidRPr="00AD2583" w:rsidRDefault="001F69D3" w:rsidP="00ED7130">
            <w:pPr>
              <w:pStyle w:val="05"/>
              <w:spacing w:after="60"/>
              <w:ind w:left="142" w:right="-57"/>
            </w:pPr>
            <w:r w:rsidRPr="00AD2583">
              <w:t>долгосрочные вложения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after="60"/>
              <w:ind w:left="-57" w:right="-57"/>
            </w:pPr>
            <w:r w:rsidRPr="00AD2583">
              <w:t>10,0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after="60"/>
              <w:ind w:left="-57" w:right="-57"/>
            </w:pPr>
            <w:r w:rsidRPr="00AD2583">
              <w:t>8,1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after="60"/>
              <w:ind w:left="-57" w:right="-57"/>
            </w:pPr>
            <w:r w:rsidRPr="00AD2583">
              <w:t>4,1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after="60"/>
              <w:ind w:left="-57" w:right="-57"/>
            </w:pPr>
            <w:r w:rsidRPr="00AD2583">
              <w:t>4,4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after="60"/>
              <w:ind w:left="-57" w:right="-57"/>
            </w:pPr>
            <w:r w:rsidRPr="00AD2583">
              <w:t>5,2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spacing w:after="60"/>
              <w:ind w:left="-57" w:right="-57"/>
            </w:pPr>
            <w:r>
              <w:t>4,6</w:t>
            </w:r>
          </w:p>
        </w:tc>
      </w:tr>
      <w:tr w:rsidR="001F69D3" w:rsidRPr="00AD2583" w:rsidTr="00ED7130">
        <w:trPr>
          <w:cantSplit/>
        </w:trPr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F69D3" w:rsidRPr="00AD2583" w:rsidRDefault="001F69D3" w:rsidP="00ED7130">
            <w:pPr>
              <w:pStyle w:val="0-"/>
              <w:spacing w:after="60"/>
              <w:ind w:left="142"/>
              <w:rPr>
                <w:b w:val="0"/>
              </w:rPr>
            </w:pPr>
            <w:r w:rsidRPr="00AD2583">
              <w:rPr>
                <w:b w:val="0"/>
              </w:rPr>
              <w:t>краткосрочные вложения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after="60"/>
              <w:ind w:left="-57" w:right="-57"/>
            </w:pPr>
            <w:r w:rsidRPr="00AD2583">
              <w:t>90,0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after="60"/>
              <w:ind w:left="-57" w:right="-57"/>
            </w:pPr>
            <w:r w:rsidRPr="00AD2583">
              <w:t>91,9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after="60"/>
              <w:ind w:left="-57" w:right="-57"/>
            </w:pPr>
            <w:r w:rsidRPr="00AD2583">
              <w:t>95,9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after="60"/>
              <w:ind w:left="-57" w:right="-57"/>
            </w:pPr>
            <w:r w:rsidRPr="00AD2583">
              <w:t>95,6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after="60"/>
              <w:ind w:left="-57" w:right="-57"/>
            </w:pPr>
            <w:r w:rsidRPr="00AD2583">
              <w:t>94,8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spacing w:after="60"/>
              <w:ind w:left="-57" w:right="-57"/>
            </w:pPr>
            <w:r>
              <w:t>95,4</w:t>
            </w:r>
          </w:p>
        </w:tc>
      </w:tr>
    </w:tbl>
    <w:p w:rsidR="00282A6E" w:rsidRPr="00AD2583" w:rsidRDefault="00282A6E" w:rsidP="002A4DD7">
      <w:pPr>
        <w:pStyle w:val="aff2"/>
        <w:spacing w:after="200" w:line="240" w:lineRule="auto"/>
      </w:pPr>
    </w:p>
    <w:p w:rsidR="00D53AA5" w:rsidRPr="00AD2583" w:rsidRDefault="00D53AA5" w:rsidP="00D53AA5">
      <w:pPr>
        <w:pStyle w:val="1d"/>
      </w:pPr>
      <w:bookmarkStart w:id="27" w:name="_Toc110930914"/>
      <w:r w:rsidRPr="00AD2583">
        <w:lastRenderedPageBreak/>
        <w:t>13. Основные фонды</w:t>
      </w:r>
      <w:bookmarkEnd w:id="27"/>
      <w:r w:rsidRPr="00AD2583">
        <w:t xml:space="preserve"> </w:t>
      </w:r>
    </w:p>
    <w:p w:rsidR="00EA40B2" w:rsidRPr="00AD2583" w:rsidRDefault="00EA40B2" w:rsidP="00EA40B2">
      <w:pPr>
        <w:spacing w:line="264" w:lineRule="auto"/>
        <w:ind w:firstLine="709"/>
        <w:rPr>
          <w:rFonts w:cs="Arial"/>
        </w:rPr>
      </w:pPr>
      <w:r w:rsidRPr="00AD2583">
        <w:rPr>
          <w:rFonts w:cs="Arial"/>
        </w:rPr>
        <w:t xml:space="preserve">В данном разделе публикуются данные о лесном фонде, а также отдельные </w:t>
      </w:r>
      <w:r w:rsidR="00CB0E28">
        <w:rPr>
          <w:rFonts w:cs="Arial"/>
        </w:rPr>
        <w:br/>
      </w:r>
      <w:r w:rsidRPr="00AD2583">
        <w:rPr>
          <w:rFonts w:cs="Arial"/>
        </w:rPr>
        <w:t xml:space="preserve">показатели, характеризующие наличие и движение </w:t>
      </w:r>
      <w:r w:rsidRPr="00AD2583">
        <w:rPr>
          <w:rFonts w:cs="Arial"/>
          <w:lang w:eastAsia="en-US"/>
        </w:rPr>
        <w:t>основных фондов</w:t>
      </w:r>
      <w:r w:rsidRPr="00AD2583">
        <w:rPr>
          <w:rFonts w:cs="Arial"/>
        </w:rPr>
        <w:t>, составляющих важнейшую часть национального богатства страны (региона).</w:t>
      </w:r>
    </w:p>
    <w:p w:rsidR="00EA40B2" w:rsidRPr="00AD2583" w:rsidRDefault="00EA40B2" w:rsidP="00EA40B2">
      <w:pPr>
        <w:spacing w:before="60" w:line="264" w:lineRule="auto"/>
        <w:ind w:firstLine="709"/>
        <w:rPr>
          <w:rFonts w:cs="Arial"/>
          <w:lang w:eastAsia="en-US"/>
        </w:rPr>
      </w:pPr>
      <w:r w:rsidRPr="00AD2583">
        <w:rPr>
          <w:rFonts w:cs="Arial"/>
          <w:b/>
          <w:lang w:eastAsia="en-US"/>
        </w:rPr>
        <w:t>Лесной фонд</w:t>
      </w:r>
      <w:r w:rsidRPr="00AD2583">
        <w:rPr>
          <w:rFonts w:cs="Arial"/>
          <w:lang w:eastAsia="en-US"/>
        </w:rPr>
        <w:t xml:space="preserve"> – часть территории страны (субъекта Российской Федерации), </w:t>
      </w:r>
      <w:r w:rsidR="00CB0E28">
        <w:rPr>
          <w:rFonts w:cs="Arial"/>
          <w:lang w:eastAsia="en-US"/>
        </w:rPr>
        <w:br/>
      </w:r>
      <w:r w:rsidRPr="00AD2583">
        <w:rPr>
          <w:rFonts w:cs="Arial"/>
          <w:lang w:eastAsia="en-US"/>
        </w:rPr>
        <w:t>занятая лесом, а также не занятая им, но предназначенная для нужд лесного хозяйства, включает совокупность лесных земель и нелесных земель (занятых находящимися в лесах пашнями, сенокосами, пастбищами, водами, дорогами, просеками, усадьбами, болотами, песками и др.).</w:t>
      </w:r>
    </w:p>
    <w:p w:rsidR="00D53AA5" w:rsidRPr="00AD2583" w:rsidRDefault="00D53AA5" w:rsidP="00BE6AD8">
      <w:pPr>
        <w:spacing w:before="60" w:line="264" w:lineRule="auto"/>
        <w:ind w:firstLine="709"/>
        <w:rPr>
          <w:rFonts w:cs="Arial"/>
          <w:lang w:eastAsia="en-US"/>
        </w:rPr>
      </w:pPr>
      <w:r w:rsidRPr="00AD2583">
        <w:rPr>
          <w:rFonts w:cs="Arial"/>
          <w:b/>
          <w:lang w:eastAsia="en-US"/>
        </w:rPr>
        <w:t>Основной капитал (основные фонды)</w:t>
      </w:r>
      <w:r w:rsidRPr="00AD2583">
        <w:rPr>
          <w:rFonts w:cs="Arial"/>
          <w:lang w:eastAsia="en-US"/>
        </w:rPr>
        <w:t xml:space="preserve"> – это произведенные активы, подлеж</w:t>
      </w:r>
      <w:r w:rsidRPr="00AD2583">
        <w:rPr>
          <w:rFonts w:cs="Arial"/>
          <w:lang w:eastAsia="en-US"/>
        </w:rPr>
        <w:t>а</w:t>
      </w:r>
      <w:r w:rsidRPr="00AD2583">
        <w:rPr>
          <w:rFonts w:cs="Arial"/>
          <w:lang w:eastAsia="en-US"/>
        </w:rPr>
        <w:t xml:space="preserve">щие использованию неоднократно или постоянно в </w:t>
      </w:r>
      <w:r w:rsidR="00AC1EE7" w:rsidRPr="00AD2583">
        <w:rPr>
          <w:rFonts w:cs="Arial"/>
          <w:lang w:eastAsia="en-US"/>
        </w:rPr>
        <w:t xml:space="preserve">течение длительного периода </w:t>
      </w:r>
      <w:r w:rsidR="00AC1EE7" w:rsidRPr="00AD2583">
        <w:rPr>
          <w:rFonts w:cs="Arial"/>
          <w:lang w:eastAsia="en-US"/>
        </w:rPr>
        <w:br/>
        <w:t>(</w:t>
      </w:r>
      <w:r w:rsidRPr="00AD2583">
        <w:rPr>
          <w:rFonts w:cs="Arial"/>
          <w:lang w:eastAsia="en-US"/>
        </w:rPr>
        <w:t>не менее одного года</w:t>
      </w:r>
      <w:r w:rsidR="00AC1EE7" w:rsidRPr="00AD2583">
        <w:rPr>
          <w:rFonts w:cs="Arial"/>
          <w:lang w:eastAsia="en-US"/>
        </w:rPr>
        <w:t>)</w:t>
      </w:r>
      <w:r w:rsidRPr="00AD2583">
        <w:rPr>
          <w:rFonts w:cs="Arial"/>
          <w:lang w:eastAsia="en-US"/>
        </w:rPr>
        <w:t xml:space="preserve"> для производства товаров, оказания рыночных и нерыночных услуг, для управленческих нужд либо для предоставления другим организациям за пл</w:t>
      </w:r>
      <w:r w:rsidRPr="00AD2583">
        <w:rPr>
          <w:rFonts w:cs="Arial"/>
          <w:lang w:eastAsia="en-US"/>
        </w:rPr>
        <w:t>а</w:t>
      </w:r>
      <w:r w:rsidRPr="00AD2583">
        <w:rPr>
          <w:rFonts w:cs="Arial"/>
          <w:lang w:eastAsia="en-US"/>
        </w:rPr>
        <w:t>ту во временное владение и пользование или во временное пользование.</w:t>
      </w:r>
    </w:p>
    <w:p w:rsidR="00D53AA5" w:rsidRDefault="00D53AA5" w:rsidP="00BE6AD8">
      <w:pPr>
        <w:spacing w:before="60" w:line="264" w:lineRule="auto"/>
        <w:ind w:firstLine="709"/>
        <w:rPr>
          <w:rFonts w:cs="Arial"/>
        </w:rPr>
      </w:pPr>
      <w:r w:rsidRPr="00AD2583">
        <w:rPr>
          <w:rFonts w:cs="Arial"/>
        </w:rPr>
        <w:t>К о</w:t>
      </w:r>
      <w:r w:rsidRPr="00AD2583">
        <w:rPr>
          <w:rFonts w:cs="Arial"/>
          <w:lang w:eastAsia="en-US"/>
        </w:rPr>
        <w:t xml:space="preserve">сновному капиталу (основным фондам) </w:t>
      </w:r>
      <w:r w:rsidRPr="00AD2583">
        <w:rPr>
          <w:rFonts w:cs="Arial"/>
        </w:rPr>
        <w:t>относятся здания, сооружения, маш</w:t>
      </w:r>
      <w:r w:rsidRPr="00AD2583">
        <w:rPr>
          <w:rFonts w:cs="Arial"/>
        </w:rPr>
        <w:t>и</w:t>
      </w:r>
      <w:r w:rsidRPr="00AD2583">
        <w:rPr>
          <w:rFonts w:cs="Arial"/>
        </w:rPr>
        <w:t xml:space="preserve">ны и оборудование, транспортные средства, культивируемые биологические ресурсы </w:t>
      </w:r>
      <w:r w:rsidR="00AC1EE7" w:rsidRPr="00AD2583">
        <w:rPr>
          <w:rFonts w:cs="Arial"/>
        </w:rPr>
        <w:t xml:space="preserve">животного и растительного происхождения </w:t>
      </w:r>
      <w:r w:rsidRPr="00AD2583">
        <w:rPr>
          <w:rFonts w:cs="Arial"/>
        </w:rPr>
        <w:t>и другие виды основных фондов.</w:t>
      </w:r>
    </w:p>
    <w:p w:rsidR="007C7730" w:rsidRPr="00AD2583" w:rsidRDefault="007C7730" w:rsidP="007C7730">
      <w:pPr>
        <w:spacing w:before="60" w:line="264" w:lineRule="auto"/>
        <w:ind w:firstLine="709"/>
        <w:rPr>
          <w:rFonts w:cs="Arial"/>
        </w:rPr>
      </w:pPr>
      <w:r w:rsidRPr="002215D3">
        <w:t xml:space="preserve">Информация в разделе приводится по данным баланса основных фондов, где </w:t>
      </w:r>
      <w:r w:rsidRPr="002215D3">
        <w:rPr>
          <w:rFonts w:cs="Arial"/>
        </w:rPr>
        <w:t>учитываются основные фонды организаций всех форм собственности, а также осно</w:t>
      </w:r>
      <w:r w:rsidRPr="002215D3">
        <w:rPr>
          <w:rFonts w:cs="Arial"/>
        </w:rPr>
        <w:t>в</w:t>
      </w:r>
      <w:r w:rsidRPr="002215D3">
        <w:rPr>
          <w:rFonts w:cs="Arial"/>
        </w:rPr>
        <w:t>ные фонды, находящиеся в собственности физических лиц.</w:t>
      </w:r>
      <w:r w:rsidRPr="00316327">
        <w:rPr>
          <w:rFonts w:cs="Arial"/>
        </w:rPr>
        <w:t xml:space="preserve"> </w:t>
      </w:r>
    </w:p>
    <w:p w:rsidR="00D53AA5" w:rsidRPr="00AD2583" w:rsidRDefault="00D53AA5" w:rsidP="00BE6AD8">
      <w:pPr>
        <w:spacing w:before="60" w:line="264" w:lineRule="auto"/>
        <w:ind w:firstLine="709"/>
        <w:rPr>
          <w:rFonts w:cs="Arial"/>
        </w:rPr>
      </w:pPr>
      <w:r w:rsidRPr="00AD2583">
        <w:t>Увеличение стоимости и изменение структуры основных фондов в 2019 году об</w:t>
      </w:r>
      <w:r w:rsidRPr="00AD2583">
        <w:t>у</w:t>
      </w:r>
      <w:r w:rsidRPr="00AD2583">
        <w:t xml:space="preserve">словлено изменением методологического подхода к расчету стоимости жилищного фонда, находящегося в собственности граждан (используется кадастровая стоимость строений, зданий и сооружений, определяемая органами </w:t>
      </w:r>
      <w:proofErr w:type="spellStart"/>
      <w:r w:rsidRPr="00AD2583">
        <w:t>Росреестра</w:t>
      </w:r>
      <w:proofErr w:type="spellEnd"/>
      <w:r w:rsidRPr="00AD2583">
        <w:t xml:space="preserve"> в целях налогоо</w:t>
      </w:r>
      <w:r w:rsidRPr="00AD2583">
        <w:t>б</w:t>
      </w:r>
      <w:r w:rsidRPr="00AD2583">
        <w:t>ложения налогом на имущество граждан).</w:t>
      </w:r>
    </w:p>
    <w:p w:rsidR="00D53AA5" w:rsidRPr="00AD2583" w:rsidRDefault="00D53AA5" w:rsidP="00BE6AD8">
      <w:pPr>
        <w:spacing w:before="60" w:line="264" w:lineRule="auto"/>
        <w:ind w:firstLine="709"/>
        <w:rPr>
          <w:rFonts w:cs="Arial"/>
        </w:rPr>
      </w:pPr>
      <w:r w:rsidRPr="00AD2583">
        <w:rPr>
          <w:rFonts w:cs="Arial"/>
          <w:b/>
        </w:rPr>
        <w:t>Индекс физического объема основных фондов</w:t>
      </w:r>
      <w:r w:rsidRPr="00AD2583">
        <w:rPr>
          <w:rFonts w:cs="Arial"/>
        </w:rPr>
        <w:t xml:space="preserve"> – это индекс, отражающий изменение стоимости основных фондов в динамике, не связанное с изменением цен </w:t>
      </w:r>
      <w:r w:rsidR="00CB0E28">
        <w:rPr>
          <w:rFonts w:cs="Arial"/>
        </w:rPr>
        <w:br/>
      </w:r>
      <w:r w:rsidRPr="00AD2583">
        <w:rPr>
          <w:rFonts w:cs="Arial"/>
        </w:rPr>
        <w:t xml:space="preserve">на эти основные фонды. </w:t>
      </w:r>
    </w:p>
    <w:p w:rsidR="00D53AA5" w:rsidRPr="00AD2583" w:rsidRDefault="00D53AA5" w:rsidP="00BE6AD8">
      <w:pPr>
        <w:spacing w:before="60" w:line="264" w:lineRule="auto"/>
        <w:ind w:firstLine="709"/>
        <w:rPr>
          <w:rFonts w:cs="Arial"/>
        </w:rPr>
      </w:pPr>
      <w:r w:rsidRPr="00AD2583">
        <w:rPr>
          <w:rFonts w:cs="Arial"/>
          <w:b/>
        </w:rPr>
        <w:t>Коэффициент обновления основных фондов</w:t>
      </w:r>
      <w:r w:rsidRPr="00AD2583">
        <w:rPr>
          <w:rFonts w:cs="Arial"/>
        </w:rPr>
        <w:t xml:space="preserve"> – это отношение основных фо</w:t>
      </w:r>
      <w:r w:rsidRPr="00AD2583">
        <w:rPr>
          <w:rFonts w:cs="Arial"/>
        </w:rPr>
        <w:t>н</w:t>
      </w:r>
      <w:r w:rsidRPr="00AD2583">
        <w:rPr>
          <w:rFonts w:cs="Arial"/>
        </w:rPr>
        <w:t xml:space="preserve">дов, введенных в действие в течение года, к их наличию на конец года, в процентах. Этот показатель отражает удельный вес новых (введенных за год) основных фондов в их общем объеме. </w:t>
      </w:r>
    </w:p>
    <w:p w:rsidR="00D53AA5" w:rsidRPr="00AD2583" w:rsidRDefault="00D53AA5" w:rsidP="00BE6AD8">
      <w:pPr>
        <w:spacing w:before="60" w:line="264" w:lineRule="auto"/>
        <w:ind w:firstLine="709"/>
        <w:rPr>
          <w:rFonts w:cs="Arial"/>
        </w:rPr>
      </w:pPr>
      <w:r w:rsidRPr="00AD2583">
        <w:rPr>
          <w:rFonts w:cs="Arial"/>
          <w:b/>
        </w:rPr>
        <w:t>Коэффициент ликвидации основных фондов</w:t>
      </w:r>
      <w:r w:rsidRPr="00AD2583">
        <w:rPr>
          <w:rFonts w:cs="Arial"/>
        </w:rPr>
        <w:t xml:space="preserve"> – это отношение ликвидирова</w:t>
      </w:r>
      <w:r w:rsidRPr="00AD2583">
        <w:rPr>
          <w:rFonts w:cs="Arial"/>
        </w:rPr>
        <w:t>н</w:t>
      </w:r>
      <w:r w:rsidRPr="00AD2583">
        <w:rPr>
          <w:rFonts w:cs="Arial"/>
        </w:rPr>
        <w:t>ных за год основных фондов к их наличию на начало года, в процентах. Данный показ</w:t>
      </w:r>
      <w:r w:rsidRPr="00AD2583">
        <w:rPr>
          <w:rFonts w:cs="Arial"/>
        </w:rPr>
        <w:t>а</w:t>
      </w:r>
      <w:r w:rsidRPr="00AD2583">
        <w:rPr>
          <w:rFonts w:cs="Arial"/>
        </w:rPr>
        <w:t>тель, наряду с коэффициентом обновления, характеризует интенсивность процесса о</w:t>
      </w:r>
      <w:r w:rsidRPr="00AD2583">
        <w:rPr>
          <w:rFonts w:cs="Arial"/>
        </w:rPr>
        <w:t>б</w:t>
      </w:r>
      <w:r w:rsidRPr="00AD2583">
        <w:rPr>
          <w:rFonts w:cs="Arial"/>
        </w:rPr>
        <w:t xml:space="preserve">новления основных фондов. </w:t>
      </w:r>
    </w:p>
    <w:p w:rsidR="00D53AA5" w:rsidRPr="00AD2583" w:rsidRDefault="00D53AA5" w:rsidP="00BE6AD8">
      <w:pPr>
        <w:spacing w:before="60" w:line="264" w:lineRule="auto"/>
        <w:ind w:firstLine="709"/>
        <w:rPr>
          <w:rFonts w:cs="Arial"/>
        </w:rPr>
      </w:pPr>
      <w:r w:rsidRPr="00AD2583">
        <w:rPr>
          <w:rFonts w:cs="Arial"/>
          <w:b/>
        </w:rPr>
        <w:t>Износ основных фондов</w:t>
      </w:r>
      <w:r w:rsidRPr="00AD2583">
        <w:rPr>
          <w:rFonts w:cs="Arial"/>
        </w:rPr>
        <w:t xml:space="preserve"> – частичная или полная утрата основными фондами потребительских свойств и стоимости в процессе эксплуатации, под воздействием сил природы и вследствие технического прогресса. Нормы и методы начисления износа определяются порядком бухгалтерского учета.</w:t>
      </w:r>
    </w:p>
    <w:p w:rsidR="00D53AA5" w:rsidRPr="00AD2583" w:rsidRDefault="00D53AA5" w:rsidP="00BE6AD8">
      <w:pPr>
        <w:spacing w:before="60" w:line="264" w:lineRule="auto"/>
        <w:ind w:firstLine="709"/>
        <w:rPr>
          <w:rFonts w:cs="Arial"/>
        </w:rPr>
      </w:pPr>
      <w:r w:rsidRPr="00AD2583">
        <w:rPr>
          <w:rFonts w:cs="Arial"/>
          <w:b/>
        </w:rPr>
        <w:t>Степень износа основных фондов</w:t>
      </w:r>
      <w:r w:rsidRPr="00AD2583">
        <w:rPr>
          <w:rFonts w:cs="Arial"/>
        </w:rPr>
        <w:t xml:space="preserve"> – отношение накопленного к определенной дате износа имеющихся основных фондов (разницы их полной учетной и остаточной балансовой стоимости) к полной учетной стоимости этих основных фондов</w:t>
      </w:r>
      <w:r w:rsidR="00AC1EE7" w:rsidRPr="00AD2583">
        <w:rPr>
          <w:rFonts w:cs="Arial"/>
        </w:rPr>
        <w:t>,</w:t>
      </w:r>
      <w:r w:rsidRPr="00AD2583">
        <w:rPr>
          <w:rFonts w:cs="Arial"/>
        </w:rPr>
        <w:t xml:space="preserve"> на ту же дату, в процентах. </w:t>
      </w:r>
    </w:p>
    <w:p w:rsidR="00D53AA5" w:rsidRPr="00AD2583" w:rsidRDefault="00D53AA5" w:rsidP="00D53AA5">
      <w:pPr>
        <w:pStyle w:val="aff2"/>
        <w:spacing w:after="200" w:line="240" w:lineRule="auto"/>
      </w:pPr>
    </w:p>
    <w:p w:rsidR="00EA40B2" w:rsidRPr="00AD2583" w:rsidRDefault="00EA40B2" w:rsidP="00EA40B2">
      <w:pPr>
        <w:pStyle w:val="aff2"/>
        <w:pageBreakBefore/>
        <w:spacing w:after="200" w:line="240" w:lineRule="auto"/>
      </w:pPr>
      <w:r w:rsidRPr="00AD2583">
        <w:lastRenderedPageBreak/>
        <w:t>Лесной фонд</w:t>
      </w:r>
    </w:p>
    <w:p w:rsidR="00EA40B2" w:rsidRPr="00AD2583" w:rsidRDefault="00EA40B2" w:rsidP="00EA40B2">
      <w:pPr>
        <w:ind w:firstLine="0"/>
        <w:jc w:val="center"/>
      </w:pPr>
      <w:r w:rsidRPr="00AD2583">
        <w:t>(на начало года, тыс. га)</w:t>
      </w:r>
    </w:p>
    <w:tbl>
      <w:tblPr>
        <w:tblW w:w="94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466"/>
        <w:gridCol w:w="826"/>
        <w:gridCol w:w="826"/>
        <w:gridCol w:w="826"/>
        <w:gridCol w:w="826"/>
        <w:gridCol w:w="826"/>
        <w:gridCol w:w="826"/>
      </w:tblGrid>
      <w:tr w:rsidR="00655AB5" w:rsidRPr="00AD2583" w:rsidTr="00EA40B2">
        <w:trPr>
          <w:tblHeader/>
        </w:trPr>
        <w:tc>
          <w:tcPr>
            <w:tcW w:w="44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55AB5" w:rsidRPr="00AD2583" w:rsidRDefault="00655AB5" w:rsidP="00506416">
            <w:pPr>
              <w:pStyle w:val="ad"/>
              <w:spacing w:before="60" w:after="60"/>
            </w:pPr>
          </w:p>
        </w:tc>
        <w:tc>
          <w:tcPr>
            <w:tcW w:w="82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5AB5" w:rsidRPr="00AD2583" w:rsidRDefault="00655AB5" w:rsidP="00BF75A7">
            <w:pPr>
              <w:pStyle w:val="ad"/>
              <w:spacing w:before="40" w:after="40"/>
              <w:ind w:left="-57" w:right="-57"/>
            </w:pPr>
            <w:r w:rsidRPr="00AD2583">
              <w:t>2018</w:t>
            </w:r>
          </w:p>
        </w:tc>
        <w:tc>
          <w:tcPr>
            <w:tcW w:w="82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5AB5" w:rsidRPr="00AD2583" w:rsidRDefault="00655AB5" w:rsidP="00BF75A7">
            <w:pPr>
              <w:pStyle w:val="ad"/>
              <w:spacing w:before="40" w:after="40"/>
              <w:ind w:left="-57" w:right="-57"/>
            </w:pPr>
            <w:r w:rsidRPr="00AD2583">
              <w:t>2019</w:t>
            </w:r>
          </w:p>
        </w:tc>
        <w:tc>
          <w:tcPr>
            <w:tcW w:w="82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5AB5" w:rsidRPr="00AD2583" w:rsidRDefault="00655AB5" w:rsidP="00BF75A7">
            <w:pPr>
              <w:pStyle w:val="ad"/>
              <w:spacing w:before="40" w:after="40"/>
              <w:ind w:left="-57" w:right="-57"/>
            </w:pPr>
            <w:r w:rsidRPr="00AD2583">
              <w:t>2020</w:t>
            </w:r>
          </w:p>
        </w:tc>
        <w:tc>
          <w:tcPr>
            <w:tcW w:w="82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5AB5" w:rsidRPr="00AD2583" w:rsidRDefault="00655AB5" w:rsidP="00BF75A7">
            <w:pPr>
              <w:pStyle w:val="ad"/>
              <w:spacing w:before="40" w:after="40"/>
              <w:ind w:left="-57" w:right="-57"/>
            </w:pPr>
            <w:r w:rsidRPr="00AD2583">
              <w:t>2021</w:t>
            </w:r>
          </w:p>
        </w:tc>
        <w:tc>
          <w:tcPr>
            <w:tcW w:w="82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5AB5" w:rsidRPr="00AD2583" w:rsidRDefault="00655AB5" w:rsidP="00BF75A7">
            <w:pPr>
              <w:pStyle w:val="ad"/>
              <w:spacing w:before="40" w:after="40"/>
              <w:ind w:left="-57" w:right="-57"/>
            </w:pPr>
            <w:r w:rsidRPr="00AD2583">
              <w:t>2022</w:t>
            </w:r>
          </w:p>
        </w:tc>
        <w:tc>
          <w:tcPr>
            <w:tcW w:w="82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5AB5" w:rsidRPr="00AD2583" w:rsidRDefault="00655AB5" w:rsidP="00506416">
            <w:pPr>
              <w:pStyle w:val="ad"/>
              <w:spacing w:before="40" w:after="40"/>
              <w:ind w:left="-57" w:right="-57"/>
            </w:pPr>
            <w:r>
              <w:t>2023</w:t>
            </w:r>
          </w:p>
        </w:tc>
      </w:tr>
      <w:tr w:rsidR="00655AB5" w:rsidRPr="00AD2583" w:rsidTr="00EA40B2"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655AB5" w:rsidRPr="00AD2583" w:rsidRDefault="00655AB5" w:rsidP="00506416">
            <w:pPr>
              <w:pStyle w:val="0-"/>
              <w:spacing w:before="60" w:after="60"/>
            </w:pPr>
            <w:r w:rsidRPr="00AD2583">
              <w:t>Земли лесного фонда: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55AB5" w:rsidRPr="00AD2583" w:rsidRDefault="00655AB5" w:rsidP="00506416">
            <w:pPr>
              <w:pStyle w:val="ad"/>
              <w:spacing w:before="60" w:after="60"/>
              <w:rPr>
                <w:b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55AB5" w:rsidRPr="00AD2583" w:rsidRDefault="00655AB5" w:rsidP="00506416">
            <w:pPr>
              <w:pStyle w:val="ad"/>
              <w:spacing w:before="60" w:after="60"/>
              <w:rPr>
                <w:b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55AB5" w:rsidRPr="00AD2583" w:rsidRDefault="00655AB5" w:rsidP="00506416">
            <w:pPr>
              <w:pStyle w:val="ad"/>
              <w:spacing w:before="60" w:after="60"/>
              <w:rPr>
                <w:b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55AB5" w:rsidRPr="00AD2583" w:rsidRDefault="00655AB5" w:rsidP="00506416">
            <w:pPr>
              <w:pStyle w:val="ad"/>
              <w:spacing w:before="60" w:after="60"/>
              <w:rPr>
                <w:b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55AB5" w:rsidRPr="00AD2583" w:rsidRDefault="00655AB5" w:rsidP="00506416">
            <w:pPr>
              <w:pStyle w:val="ad"/>
              <w:spacing w:before="60" w:after="60"/>
              <w:rPr>
                <w:b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655AB5" w:rsidRPr="00AD2583" w:rsidRDefault="00655AB5" w:rsidP="00506416">
            <w:pPr>
              <w:pStyle w:val="ad"/>
              <w:spacing w:before="60" w:after="60"/>
              <w:rPr>
                <w:b/>
              </w:rPr>
            </w:pPr>
          </w:p>
        </w:tc>
      </w:tr>
      <w:tr w:rsidR="00731396" w:rsidRPr="00AD2583" w:rsidTr="00EA40B2">
        <w:tc>
          <w:tcPr>
            <w:tcW w:w="446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1396" w:rsidRPr="00AD2583" w:rsidRDefault="00731396" w:rsidP="00506416">
            <w:pPr>
              <w:pStyle w:val="05"/>
              <w:spacing w:before="60" w:after="60"/>
              <w:ind w:left="142"/>
            </w:pPr>
            <w:r>
              <w:t>о</w:t>
            </w:r>
            <w:r w:rsidRPr="00AD2583">
              <w:t>бщая площадь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1396" w:rsidRPr="00AD2583" w:rsidRDefault="00731396" w:rsidP="00BF75A7">
            <w:pPr>
              <w:pStyle w:val="ad"/>
              <w:spacing w:before="60" w:after="60"/>
            </w:pPr>
            <w:r w:rsidRPr="00AD2583">
              <w:t>6486,7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1396" w:rsidRPr="00AD2583" w:rsidRDefault="00731396" w:rsidP="00BF75A7">
            <w:pPr>
              <w:pStyle w:val="ad"/>
              <w:spacing w:before="60" w:after="60"/>
            </w:pPr>
            <w:r w:rsidRPr="00AD2583">
              <w:t>6486,7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1396" w:rsidRPr="00AD2583" w:rsidRDefault="00731396" w:rsidP="00BF75A7">
            <w:pPr>
              <w:pStyle w:val="ad"/>
              <w:spacing w:before="60" w:after="60"/>
            </w:pPr>
            <w:r w:rsidRPr="00AD2583">
              <w:t>6507,5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1396" w:rsidRPr="00AD2583" w:rsidRDefault="00731396" w:rsidP="00BF75A7">
            <w:pPr>
              <w:pStyle w:val="ad"/>
              <w:spacing w:before="60" w:after="60"/>
            </w:pPr>
            <w:r w:rsidRPr="00AD2583">
              <w:t>6510,8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1396" w:rsidRPr="00AD2583" w:rsidRDefault="00731396" w:rsidP="00BF75A7">
            <w:pPr>
              <w:pStyle w:val="ad"/>
              <w:spacing w:before="60" w:after="60"/>
            </w:pPr>
            <w:r w:rsidRPr="00AD2583">
              <w:t>6516,4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31396" w:rsidRPr="00AD2583" w:rsidRDefault="00731396" w:rsidP="00435A11">
            <w:pPr>
              <w:pStyle w:val="ad"/>
              <w:spacing w:before="60" w:after="60"/>
            </w:pPr>
            <w:r>
              <w:t>6590,3</w:t>
            </w:r>
          </w:p>
        </w:tc>
      </w:tr>
      <w:tr w:rsidR="00731396" w:rsidRPr="00AD2583" w:rsidTr="00EA40B2"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1396" w:rsidRPr="00AD2583" w:rsidRDefault="00FD5F11" w:rsidP="009027FB">
            <w:pPr>
              <w:pStyle w:val="05"/>
              <w:spacing w:before="60" w:after="60"/>
              <w:ind w:left="426"/>
            </w:pPr>
            <w:r>
              <w:t xml:space="preserve">в том числе </w:t>
            </w:r>
            <w:r w:rsidR="00731396">
              <w:t>п</w:t>
            </w:r>
            <w:r w:rsidR="00731396" w:rsidRPr="00AD2583">
              <w:t>окрытые лесной раст</w:t>
            </w:r>
            <w:r w:rsidR="00731396" w:rsidRPr="00AD2583">
              <w:t>и</w:t>
            </w:r>
            <w:r w:rsidR="00731396" w:rsidRPr="00AD2583">
              <w:t>тельностью земли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1396" w:rsidRPr="00AD2583" w:rsidRDefault="00731396" w:rsidP="00BF75A7">
            <w:pPr>
              <w:pStyle w:val="ad"/>
              <w:spacing w:before="60" w:after="60"/>
            </w:pPr>
            <w:r w:rsidRPr="00AD2583">
              <w:t>4674,6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1396" w:rsidRPr="00AD2583" w:rsidRDefault="00731396" w:rsidP="00BF75A7">
            <w:pPr>
              <w:pStyle w:val="ad"/>
              <w:spacing w:before="60" w:after="60"/>
            </w:pPr>
            <w:r w:rsidRPr="00AD2583">
              <w:t>4676,4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1396" w:rsidRPr="00AD2583" w:rsidRDefault="00731396" w:rsidP="00BF75A7">
            <w:pPr>
              <w:pStyle w:val="ad"/>
              <w:spacing w:before="60" w:after="60"/>
            </w:pPr>
            <w:r w:rsidRPr="00AD2583">
              <w:t>4698,8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1396" w:rsidRPr="00AD2583" w:rsidRDefault="00731396" w:rsidP="00BF75A7">
            <w:pPr>
              <w:pStyle w:val="ad"/>
              <w:spacing w:before="60" w:after="60"/>
            </w:pPr>
            <w:r w:rsidRPr="00AD2583">
              <w:t>4698,8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1396" w:rsidRPr="00AD2583" w:rsidRDefault="00731396" w:rsidP="00BF75A7">
            <w:pPr>
              <w:pStyle w:val="ad"/>
              <w:spacing w:before="60" w:after="60"/>
            </w:pPr>
            <w:r w:rsidRPr="00AD2583">
              <w:t>4716,5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31396" w:rsidRPr="00AD2583" w:rsidRDefault="00731396" w:rsidP="00435A11">
            <w:pPr>
              <w:pStyle w:val="ad"/>
              <w:spacing w:before="60" w:after="60"/>
            </w:pPr>
            <w:r>
              <w:t>4778,9</w:t>
            </w:r>
          </w:p>
        </w:tc>
      </w:tr>
      <w:tr w:rsidR="00731396" w:rsidRPr="00AD2583" w:rsidTr="00EA40B2"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731396" w:rsidRPr="00AD2583" w:rsidRDefault="00731396" w:rsidP="00506416">
            <w:pPr>
              <w:pStyle w:val="05"/>
              <w:spacing w:before="60" w:after="60"/>
              <w:ind w:left="0"/>
              <w:rPr>
                <w:b/>
              </w:rPr>
            </w:pPr>
            <w:r w:rsidRPr="00AD2583">
              <w:rPr>
                <w:b/>
              </w:rPr>
              <w:t>Земли, не входящие в лесной фонд: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31396" w:rsidRPr="00AD2583" w:rsidRDefault="00731396" w:rsidP="00BF75A7">
            <w:pPr>
              <w:pStyle w:val="ad"/>
              <w:spacing w:before="60" w:after="60"/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31396" w:rsidRPr="00AD2583" w:rsidRDefault="00731396" w:rsidP="00BF75A7">
            <w:pPr>
              <w:pStyle w:val="ad"/>
              <w:spacing w:before="60" w:after="60"/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31396" w:rsidRPr="00AD2583" w:rsidRDefault="00731396" w:rsidP="00BF75A7">
            <w:pPr>
              <w:pStyle w:val="ad"/>
              <w:spacing w:before="60" w:after="60"/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31396" w:rsidRPr="00AD2583" w:rsidRDefault="00731396" w:rsidP="00BF75A7">
            <w:pPr>
              <w:pStyle w:val="ad"/>
              <w:spacing w:before="60" w:after="60"/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31396" w:rsidRPr="00AD2583" w:rsidRDefault="00731396" w:rsidP="00BF75A7">
            <w:pPr>
              <w:pStyle w:val="ad"/>
              <w:spacing w:before="60" w:after="60"/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731396" w:rsidRPr="00AD2583" w:rsidRDefault="00731396" w:rsidP="00435A11">
            <w:pPr>
              <w:pStyle w:val="ad"/>
              <w:spacing w:before="60" w:after="60"/>
            </w:pPr>
          </w:p>
        </w:tc>
      </w:tr>
      <w:tr w:rsidR="00731396" w:rsidRPr="00AD2583" w:rsidTr="00EA40B2">
        <w:tc>
          <w:tcPr>
            <w:tcW w:w="446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1396" w:rsidRPr="00AD2583" w:rsidRDefault="00731396" w:rsidP="00506416">
            <w:pPr>
              <w:pStyle w:val="05"/>
              <w:spacing w:before="60" w:after="60"/>
              <w:ind w:left="142"/>
            </w:pPr>
            <w:r>
              <w:t>о</w:t>
            </w:r>
            <w:r w:rsidRPr="00AD2583">
              <w:t>бщая площадь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1396" w:rsidRPr="00AD2583" w:rsidRDefault="00731396" w:rsidP="00BF75A7">
            <w:pPr>
              <w:pStyle w:val="ad"/>
              <w:spacing w:before="60" w:after="60"/>
            </w:pPr>
            <w:r w:rsidRPr="00AD2583">
              <w:t>188,8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1396" w:rsidRPr="00AD2583" w:rsidRDefault="00731396" w:rsidP="00BF75A7">
            <w:pPr>
              <w:pStyle w:val="ad"/>
              <w:spacing w:before="60" w:after="60"/>
            </w:pPr>
            <w:r w:rsidRPr="00AD2583">
              <w:t>188,8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1396" w:rsidRPr="00AD2583" w:rsidRDefault="00731396" w:rsidP="00BF75A7">
            <w:pPr>
              <w:pStyle w:val="ad"/>
              <w:spacing w:before="60" w:after="60"/>
            </w:pPr>
            <w:r w:rsidRPr="00AD2583">
              <w:t>175,7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1396" w:rsidRPr="00AD2583" w:rsidRDefault="00731396" w:rsidP="00BF75A7">
            <w:pPr>
              <w:pStyle w:val="ad"/>
              <w:spacing w:before="60" w:after="60"/>
            </w:pPr>
            <w:r w:rsidRPr="00AD2583">
              <w:t>174,9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1396" w:rsidRPr="00AD2583" w:rsidRDefault="00731396" w:rsidP="00BF75A7">
            <w:pPr>
              <w:pStyle w:val="ad"/>
              <w:spacing w:before="60" w:after="60"/>
            </w:pPr>
            <w:r w:rsidRPr="00AD2583">
              <w:t>170,7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31396" w:rsidRPr="00AD2583" w:rsidRDefault="00731396" w:rsidP="00435A11">
            <w:pPr>
              <w:pStyle w:val="ad"/>
              <w:spacing w:before="60" w:after="60"/>
            </w:pPr>
            <w:r>
              <w:t>172,2</w:t>
            </w:r>
          </w:p>
        </w:tc>
      </w:tr>
      <w:tr w:rsidR="00731396" w:rsidRPr="00AD2583" w:rsidTr="00EA40B2"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731396" w:rsidRPr="00AD2583" w:rsidRDefault="00FD5F11" w:rsidP="009027FB">
            <w:pPr>
              <w:pStyle w:val="05"/>
              <w:spacing w:before="60" w:after="60"/>
              <w:ind w:left="426"/>
            </w:pPr>
            <w:r>
              <w:t xml:space="preserve">в том числе </w:t>
            </w:r>
            <w:r w:rsidR="00731396">
              <w:t>п</w:t>
            </w:r>
            <w:r w:rsidR="00731396" w:rsidRPr="00AD2583">
              <w:t>окрытые лесной раст</w:t>
            </w:r>
            <w:r w:rsidR="00731396" w:rsidRPr="00AD2583">
              <w:t>и</w:t>
            </w:r>
            <w:r w:rsidR="00731396" w:rsidRPr="00AD2583">
              <w:t>тельностью земли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731396" w:rsidRPr="00AD2583" w:rsidRDefault="00731396" w:rsidP="00BF75A7">
            <w:pPr>
              <w:pStyle w:val="ad"/>
              <w:spacing w:before="60" w:after="60"/>
            </w:pPr>
            <w:r w:rsidRPr="00AD2583">
              <w:t>181,2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731396" w:rsidRPr="00AD2583" w:rsidRDefault="00731396" w:rsidP="00BF75A7">
            <w:pPr>
              <w:pStyle w:val="ad"/>
              <w:spacing w:before="60" w:after="60"/>
            </w:pPr>
            <w:r w:rsidRPr="00AD2583">
              <w:t>180,7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731396" w:rsidRPr="00AD2583" w:rsidRDefault="00731396" w:rsidP="00BF75A7">
            <w:pPr>
              <w:pStyle w:val="ad"/>
              <w:spacing w:before="60" w:after="60"/>
            </w:pPr>
            <w:r w:rsidRPr="00AD2583">
              <w:t>163,6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731396" w:rsidRPr="00AD2583" w:rsidRDefault="00731396" w:rsidP="00BF75A7">
            <w:pPr>
              <w:pStyle w:val="ad"/>
              <w:spacing w:before="60" w:after="60"/>
            </w:pPr>
            <w:r w:rsidRPr="00AD2583">
              <w:t>166,9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731396" w:rsidRPr="00AD2583" w:rsidRDefault="00731396" w:rsidP="00BF75A7">
            <w:pPr>
              <w:pStyle w:val="ad"/>
              <w:spacing w:before="60" w:after="60"/>
            </w:pPr>
            <w:r w:rsidRPr="00AD2583">
              <w:t>170,5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31396" w:rsidRPr="00AD2583" w:rsidRDefault="00731396" w:rsidP="00435A11">
            <w:pPr>
              <w:pStyle w:val="ad"/>
              <w:spacing w:before="60" w:after="60"/>
            </w:pPr>
            <w:r>
              <w:t>164,5</w:t>
            </w:r>
          </w:p>
        </w:tc>
      </w:tr>
    </w:tbl>
    <w:p w:rsidR="00EA40B2" w:rsidRPr="00AD2583" w:rsidRDefault="00EA40B2" w:rsidP="00B65FB9">
      <w:pPr>
        <w:pStyle w:val="aff2"/>
        <w:spacing w:after="0" w:line="240" w:lineRule="auto"/>
      </w:pPr>
    </w:p>
    <w:p w:rsidR="00D53AA5" w:rsidRPr="00AD2583" w:rsidRDefault="00D53AA5" w:rsidP="00EA40B2">
      <w:pPr>
        <w:pStyle w:val="aff2"/>
        <w:spacing w:after="200" w:line="240" w:lineRule="auto"/>
      </w:pPr>
      <w:r w:rsidRPr="00AD2583">
        <w:t>Наличие и состояние основных фондов</w:t>
      </w:r>
    </w:p>
    <w:tbl>
      <w:tblPr>
        <w:tblW w:w="94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040"/>
        <w:gridCol w:w="897"/>
        <w:gridCol w:w="897"/>
        <w:gridCol w:w="897"/>
        <w:gridCol w:w="897"/>
        <w:gridCol w:w="897"/>
        <w:gridCol w:w="897"/>
      </w:tblGrid>
      <w:tr w:rsidR="00655AB5" w:rsidRPr="00AD2583" w:rsidTr="00E82936">
        <w:trPr>
          <w:tblHeader/>
        </w:trPr>
        <w:tc>
          <w:tcPr>
            <w:tcW w:w="40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55AB5" w:rsidRPr="00AD2583" w:rsidRDefault="00655AB5" w:rsidP="005D2A45">
            <w:pPr>
              <w:pStyle w:val="ad"/>
              <w:spacing w:before="60" w:after="60"/>
            </w:pPr>
          </w:p>
        </w:tc>
        <w:tc>
          <w:tcPr>
            <w:tcW w:w="8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B5" w:rsidRPr="00AD2583" w:rsidRDefault="00655AB5" w:rsidP="00BF75A7">
            <w:pPr>
              <w:pStyle w:val="ad"/>
              <w:spacing w:before="60" w:after="60"/>
              <w:ind w:left="-57" w:right="-57"/>
            </w:pPr>
            <w:r w:rsidRPr="00AD2583">
              <w:t>2017</w:t>
            </w:r>
          </w:p>
        </w:tc>
        <w:tc>
          <w:tcPr>
            <w:tcW w:w="8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B5" w:rsidRPr="00AD2583" w:rsidRDefault="00655AB5" w:rsidP="00BF75A7">
            <w:pPr>
              <w:pStyle w:val="ad"/>
              <w:spacing w:before="60" w:after="60"/>
              <w:ind w:left="-57" w:right="-57"/>
            </w:pPr>
            <w:r w:rsidRPr="00AD2583">
              <w:t>2018</w:t>
            </w:r>
          </w:p>
        </w:tc>
        <w:tc>
          <w:tcPr>
            <w:tcW w:w="8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B5" w:rsidRPr="00AD2583" w:rsidRDefault="00655AB5" w:rsidP="00BF75A7">
            <w:pPr>
              <w:pStyle w:val="ad"/>
              <w:spacing w:before="60" w:after="60"/>
              <w:ind w:left="-57" w:right="-57"/>
            </w:pPr>
            <w:r w:rsidRPr="00AD2583">
              <w:t>2019</w:t>
            </w:r>
          </w:p>
        </w:tc>
        <w:tc>
          <w:tcPr>
            <w:tcW w:w="8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B5" w:rsidRPr="00AD2583" w:rsidRDefault="00655AB5" w:rsidP="00BF75A7">
            <w:pPr>
              <w:pStyle w:val="ad"/>
              <w:spacing w:before="60" w:after="60"/>
              <w:ind w:left="-57" w:right="-57"/>
            </w:pPr>
            <w:r w:rsidRPr="00AD2583">
              <w:t xml:space="preserve">2020 </w:t>
            </w:r>
          </w:p>
        </w:tc>
        <w:tc>
          <w:tcPr>
            <w:tcW w:w="8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B5" w:rsidRPr="00AD2583" w:rsidRDefault="00655AB5" w:rsidP="007C7730">
            <w:pPr>
              <w:pStyle w:val="ad"/>
              <w:spacing w:before="60" w:after="60"/>
              <w:ind w:left="-57" w:right="-57"/>
            </w:pPr>
            <w:r w:rsidRPr="00AD2583">
              <w:t>2021</w:t>
            </w:r>
          </w:p>
        </w:tc>
        <w:tc>
          <w:tcPr>
            <w:tcW w:w="8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5AB5" w:rsidRPr="00AD2583" w:rsidRDefault="00655AB5" w:rsidP="005D2A45">
            <w:pPr>
              <w:pStyle w:val="ad"/>
              <w:spacing w:before="60" w:after="60"/>
              <w:ind w:left="-57" w:right="-57"/>
            </w:pPr>
            <w:r>
              <w:t>2022</w:t>
            </w:r>
            <w:r w:rsidR="007C7730" w:rsidRPr="00AD2583">
              <w:t xml:space="preserve"> </w:t>
            </w:r>
            <w:r w:rsidR="007C7730" w:rsidRPr="00AD2583">
              <w:rPr>
                <w:rStyle w:val="a9"/>
                <w:sz w:val="24"/>
                <w:szCs w:val="24"/>
              </w:rPr>
              <w:footnoteReference w:customMarkFollows="1" w:id="39"/>
              <w:t>1)</w:t>
            </w:r>
          </w:p>
        </w:tc>
      </w:tr>
      <w:tr w:rsidR="007C7730" w:rsidRPr="00AD2583" w:rsidTr="00E82936"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730" w:rsidRPr="00AD2583" w:rsidRDefault="007C7730" w:rsidP="005D2A45">
            <w:pPr>
              <w:pStyle w:val="05"/>
              <w:spacing w:before="60" w:after="60"/>
              <w:ind w:left="0"/>
            </w:pPr>
            <w:r w:rsidRPr="00AD2583">
              <w:t>Наличие основных фондов по полной учетной стоимости (на конец</w:t>
            </w:r>
            <w:r>
              <w:br/>
            </w:r>
            <w:r w:rsidRPr="00AD2583">
              <w:t>года), млн рублей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730" w:rsidRPr="00AD2583" w:rsidRDefault="007C7730" w:rsidP="00BF75A7">
            <w:pPr>
              <w:pStyle w:val="ad"/>
              <w:spacing w:before="60" w:after="60"/>
              <w:ind w:left="-57" w:right="-57"/>
              <w:rPr>
                <w:spacing w:val="-2"/>
                <w:sz w:val="21"/>
                <w:szCs w:val="21"/>
              </w:rPr>
            </w:pPr>
            <w:r w:rsidRPr="00AD2583">
              <w:rPr>
                <w:spacing w:val="-2"/>
                <w:sz w:val="21"/>
                <w:szCs w:val="21"/>
              </w:rPr>
              <w:t>2091267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730" w:rsidRPr="00AD2583" w:rsidRDefault="007C7730" w:rsidP="00BF75A7">
            <w:pPr>
              <w:pStyle w:val="ad"/>
              <w:spacing w:before="60" w:after="60"/>
              <w:ind w:left="-57" w:right="-57"/>
              <w:rPr>
                <w:spacing w:val="-2"/>
                <w:sz w:val="21"/>
                <w:szCs w:val="21"/>
              </w:rPr>
            </w:pPr>
            <w:r w:rsidRPr="00AD2583">
              <w:rPr>
                <w:spacing w:val="-2"/>
                <w:sz w:val="21"/>
                <w:szCs w:val="21"/>
              </w:rPr>
              <w:t>2259167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730" w:rsidRPr="00CB0E28" w:rsidRDefault="007C7730" w:rsidP="00BF75A7">
            <w:pPr>
              <w:pStyle w:val="ad"/>
              <w:spacing w:before="60" w:after="60"/>
              <w:ind w:left="-57" w:right="-57"/>
              <w:rPr>
                <w:spacing w:val="-2"/>
                <w:sz w:val="21"/>
                <w:szCs w:val="21"/>
              </w:rPr>
            </w:pPr>
            <w:r w:rsidRPr="00CB0E28">
              <w:rPr>
                <w:spacing w:val="-2"/>
                <w:sz w:val="21"/>
                <w:szCs w:val="21"/>
              </w:rPr>
              <w:t>4857348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730" w:rsidRPr="00AD2583" w:rsidRDefault="007C7730" w:rsidP="00BF75A7">
            <w:pPr>
              <w:pStyle w:val="ad"/>
              <w:spacing w:before="60" w:after="60"/>
              <w:ind w:left="-57" w:right="-57"/>
              <w:rPr>
                <w:spacing w:val="-2"/>
                <w:sz w:val="21"/>
                <w:szCs w:val="21"/>
              </w:rPr>
            </w:pPr>
            <w:r w:rsidRPr="00AD2583">
              <w:rPr>
                <w:spacing w:val="-2"/>
                <w:sz w:val="21"/>
                <w:szCs w:val="21"/>
              </w:rPr>
              <w:t>4985873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730" w:rsidRPr="007C7730" w:rsidRDefault="007C7730" w:rsidP="00240F31">
            <w:pPr>
              <w:pStyle w:val="ad"/>
              <w:spacing w:before="60" w:after="60"/>
              <w:ind w:left="-57" w:right="-57"/>
              <w:rPr>
                <w:spacing w:val="-2"/>
                <w:sz w:val="21"/>
                <w:szCs w:val="21"/>
              </w:rPr>
            </w:pPr>
            <w:r w:rsidRPr="007C7730">
              <w:rPr>
                <w:spacing w:val="-2"/>
                <w:sz w:val="21"/>
                <w:szCs w:val="21"/>
              </w:rPr>
              <w:t>5348230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C7730" w:rsidRPr="007C7730" w:rsidRDefault="007C7730" w:rsidP="00240F31">
            <w:pPr>
              <w:pStyle w:val="ad"/>
              <w:spacing w:before="60" w:after="60"/>
              <w:ind w:left="-57" w:right="-57"/>
              <w:rPr>
                <w:spacing w:val="-2"/>
                <w:sz w:val="21"/>
                <w:szCs w:val="21"/>
              </w:rPr>
            </w:pPr>
            <w:bookmarkStart w:id="28" w:name="OLE_LINK25"/>
            <w:bookmarkStart w:id="29" w:name="OLE_LINK26"/>
            <w:r w:rsidRPr="007C7730">
              <w:rPr>
                <w:spacing w:val="-2"/>
                <w:sz w:val="21"/>
                <w:szCs w:val="21"/>
              </w:rPr>
              <w:t>5522920</w:t>
            </w:r>
            <w:bookmarkEnd w:id="28"/>
            <w:bookmarkEnd w:id="29"/>
          </w:p>
        </w:tc>
      </w:tr>
      <w:tr w:rsidR="007C7730" w:rsidRPr="00AD2583" w:rsidTr="00E82936"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730" w:rsidRPr="00AD2583" w:rsidRDefault="007C7730" w:rsidP="005D2A45">
            <w:pPr>
              <w:pStyle w:val="05"/>
              <w:spacing w:before="60" w:after="60"/>
              <w:ind w:left="0" w:right="-57"/>
            </w:pPr>
            <w:r w:rsidRPr="00AD2583">
              <w:t>Индекс физического объема осно</w:t>
            </w:r>
            <w:r w:rsidRPr="00AD2583">
              <w:t>в</w:t>
            </w:r>
            <w:r w:rsidRPr="00AD2583">
              <w:t>ных фондов, в % к предыдущему году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730" w:rsidRPr="00AD2583" w:rsidRDefault="007C7730" w:rsidP="00BF75A7">
            <w:pPr>
              <w:pStyle w:val="ad"/>
              <w:spacing w:before="60" w:after="60"/>
            </w:pPr>
            <w:r w:rsidRPr="00AD2583">
              <w:t>101,7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730" w:rsidRPr="00AD2583" w:rsidRDefault="007C7730" w:rsidP="00BF75A7">
            <w:pPr>
              <w:pStyle w:val="ad"/>
              <w:spacing w:before="60" w:after="60"/>
            </w:pPr>
            <w:r w:rsidRPr="00AD2583">
              <w:t>104,1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730" w:rsidRPr="00AD2583" w:rsidRDefault="007C7730" w:rsidP="00BF75A7">
            <w:pPr>
              <w:pStyle w:val="ad"/>
              <w:spacing w:before="60" w:after="60"/>
            </w:pPr>
            <w:r w:rsidRPr="00AD2583">
              <w:rPr>
                <w:lang w:val="en-US"/>
              </w:rPr>
              <w:t>103</w:t>
            </w:r>
            <w:r w:rsidRPr="00AD2583">
              <w:t>,5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730" w:rsidRPr="00AD2583" w:rsidRDefault="007C7730" w:rsidP="00BF75A7">
            <w:pPr>
              <w:pStyle w:val="ad"/>
              <w:spacing w:before="60" w:after="60"/>
            </w:pPr>
            <w:r w:rsidRPr="00AD2583">
              <w:t>103,1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730" w:rsidRPr="007C7730" w:rsidRDefault="007C7730" w:rsidP="00240F31">
            <w:pPr>
              <w:pStyle w:val="ad"/>
              <w:spacing w:before="60" w:after="60"/>
            </w:pPr>
            <w:r w:rsidRPr="007C7730">
              <w:t>104,6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C7730" w:rsidRPr="007C7730" w:rsidRDefault="007C7730" w:rsidP="00240F31">
            <w:pPr>
              <w:pStyle w:val="ad"/>
              <w:spacing w:before="60" w:after="60"/>
            </w:pPr>
            <w:r w:rsidRPr="007C7730">
              <w:t>103,9</w:t>
            </w:r>
          </w:p>
        </w:tc>
      </w:tr>
      <w:tr w:rsidR="007C7730" w:rsidRPr="00AD2583" w:rsidTr="00E82936"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730" w:rsidRPr="00AD2583" w:rsidRDefault="007C7730" w:rsidP="005D2A45">
            <w:pPr>
              <w:pStyle w:val="05"/>
              <w:spacing w:before="60" w:after="60"/>
              <w:ind w:left="0"/>
            </w:pPr>
            <w:r w:rsidRPr="00AD2583">
              <w:t xml:space="preserve">Ввод в действие основных фондов </w:t>
            </w:r>
            <w:r w:rsidRPr="00AD2583">
              <w:br/>
              <w:t xml:space="preserve">(в фактически действовавших </w:t>
            </w:r>
            <w:r w:rsidRPr="00AD2583">
              <w:br/>
              <w:t>ценах), млн рублей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730" w:rsidRPr="00AD2583" w:rsidRDefault="007C7730" w:rsidP="00BF75A7">
            <w:pPr>
              <w:pStyle w:val="ad"/>
              <w:spacing w:before="60" w:after="60"/>
            </w:pPr>
            <w:r w:rsidRPr="00AD2583">
              <w:t>122419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730" w:rsidRPr="00AD2583" w:rsidRDefault="007C7730" w:rsidP="00BF75A7">
            <w:pPr>
              <w:pStyle w:val="ad"/>
              <w:spacing w:before="60" w:after="60"/>
            </w:pPr>
            <w:r w:rsidRPr="00AD2583">
              <w:t>161241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730" w:rsidRPr="00AD2583" w:rsidRDefault="007C7730" w:rsidP="00BF75A7">
            <w:pPr>
              <w:pStyle w:val="ad"/>
              <w:spacing w:before="60" w:after="60"/>
            </w:pPr>
            <w:r w:rsidRPr="00AD2583">
              <w:t>370414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730" w:rsidRPr="00AD2583" w:rsidRDefault="007C7730" w:rsidP="00BF75A7">
            <w:pPr>
              <w:pStyle w:val="ad"/>
              <w:spacing w:before="60" w:after="60"/>
            </w:pPr>
            <w:r w:rsidRPr="00AD2583">
              <w:t>234563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730" w:rsidRPr="007C7730" w:rsidRDefault="007C7730" w:rsidP="00240F31">
            <w:pPr>
              <w:pStyle w:val="ad"/>
              <w:spacing w:before="60" w:after="60"/>
            </w:pPr>
            <w:r w:rsidRPr="007C7730">
              <w:t>351003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C7730" w:rsidRPr="007C7730" w:rsidRDefault="007C7730" w:rsidP="00240F31">
            <w:pPr>
              <w:pStyle w:val="ad"/>
              <w:spacing w:before="60" w:after="60"/>
            </w:pPr>
            <w:r w:rsidRPr="007C7730">
              <w:t>347814</w:t>
            </w:r>
          </w:p>
        </w:tc>
      </w:tr>
      <w:tr w:rsidR="007C7730" w:rsidRPr="00AD2583" w:rsidTr="00E82936"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730" w:rsidRPr="00AD2583" w:rsidRDefault="007C7730" w:rsidP="005D2A45">
            <w:pPr>
              <w:pStyle w:val="05"/>
              <w:spacing w:before="60" w:after="60"/>
              <w:ind w:left="0"/>
            </w:pPr>
            <w:r w:rsidRPr="00AD2583">
              <w:t>Степень износа основных фондов (на конец года), %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730" w:rsidRPr="00AD2583" w:rsidRDefault="007C7730" w:rsidP="00BF75A7">
            <w:pPr>
              <w:pStyle w:val="ad"/>
              <w:spacing w:before="60" w:after="60"/>
            </w:pPr>
            <w:r w:rsidRPr="00AD2583">
              <w:t>44,2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730" w:rsidRPr="00AD2583" w:rsidRDefault="007C7730" w:rsidP="00BF75A7">
            <w:pPr>
              <w:pStyle w:val="ad"/>
              <w:spacing w:before="60" w:after="60"/>
            </w:pPr>
            <w:r w:rsidRPr="00AD2583">
              <w:t>44,3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730" w:rsidRPr="00AD2583" w:rsidRDefault="007C7730" w:rsidP="00BF75A7">
            <w:pPr>
              <w:pStyle w:val="ad"/>
              <w:spacing w:before="60" w:after="60"/>
            </w:pPr>
            <w:r w:rsidRPr="00AD2583">
              <w:t>33,0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730" w:rsidRPr="00AD2583" w:rsidRDefault="007C7730" w:rsidP="00BF75A7">
            <w:pPr>
              <w:pStyle w:val="ad"/>
              <w:spacing w:before="60" w:after="60"/>
            </w:pPr>
            <w:r w:rsidRPr="00AD2583">
              <w:t>33,6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730" w:rsidRPr="007C7730" w:rsidRDefault="007C7730" w:rsidP="00240F31">
            <w:pPr>
              <w:pStyle w:val="ad"/>
              <w:spacing w:before="60" w:after="60"/>
            </w:pPr>
            <w:r w:rsidRPr="007C7730">
              <w:t>35,1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C7730" w:rsidRPr="007C7730" w:rsidRDefault="007C7730" w:rsidP="00240F31">
            <w:pPr>
              <w:pStyle w:val="ad"/>
              <w:spacing w:before="60" w:after="60"/>
            </w:pPr>
            <w:r w:rsidRPr="007C7730">
              <w:t>35,3</w:t>
            </w:r>
          </w:p>
        </w:tc>
      </w:tr>
      <w:tr w:rsidR="007C7730" w:rsidRPr="00AD2583" w:rsidTr="00E82936"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730" w:rsidRPr="00AD2583" w:rsidRDefault="007C7730" w:rsidP="00FD0D90">
            <w:pPr>
              <w:pStyle w:val="05"/>
              <w:spacing w:before="60" w:after="60"/>
              <w:ind w:left="0"/>
            </w:pPr>
            <w:r w:rsidRPr="00AD2583">
              <w:t xml:space="preserve">Коэффициент обновления, %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730" w:rsidRPr="007C7730" w:rsidRDefault="007C7730" w:rsidP="00240F31">
            <w:pPr>
              <w:pStyle w:val="ad"/>
              <w:spacing w:before="60" w:after="60"/>
              <w:ind w:left="-113" w:right="-113"/>
              <w:rPr>
                <w:rFonts w:cs="Arial"/>
              </w:rPr>
            </w:pPr>
            <w:r w:rsidRPr="007C7730">
              <w:rPr>
                <w:rFonts w:cs="Arial"/>
              </w:rPr>
              <w:t>3,6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730" w:rsidRPr="007C7730" w:rsidRDefault="007C7730" w:rsidP="00240F31">
            <w:pPr>
              <w:pStyle w:val="ad"/>
              <w:spacing w:before="60" w:after="60"/>
              <w:ind w:left="-113" w:right="-113"/>
              <w:rPr>
                <w:rFonts w:cs="Arial"/>
              </w:rPr>
            </w:pPr>
            <w:r w:rsidRPr="007C7730">
              <w:rPr>
                <w:rFonts w:cs="Arial"/>
              </w:rPr>
              <w:t>4,1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730" w:rsidRPr="007C7730" w:rsidRDefault="007C7730" w:rsidP="00240F31">
            <w:pPr>
              <w:pStyle w:val="ad"/>
              <w:spacing w:before="60" w:after="60"/>
              <w:ind w:left="-113" w:right="-113"/>
              <w:rPr>
                <w:rFonts w:cs="Arial"/>
              </w:rPr>
            </w:pPr>
            <w:r w:rsidRPr="007C7730">
              <w:rPr>
                <w:rFonts w:cs="Arial"/>
              </w:rPr>
              <w:t>5,0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730" w:rsidRPr="007C7730" w:rsidRDefault="007C7730" w:rsidP="00240F31">
            <w:pPr>
              <w:pStyle w:val="ad"/>
              <w:spacing w:before="60" w:after="60"/>
              <w:ind w:left="-113" w:right="-113"/>
              <w:rPr>
                <w:rFonts w:cs="Arial"/>
              </w:rPr>
            </w:pPr>
            <w:r w:rsidRPr="007C7730">
              <w:rPr>
                <w:rFonts w:cs="Arial"/>
              </w:rPr>
              <w:t>3,0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730" w:rsidRPr="007C7730" w:rsidRDefault="007C7730" w:rsidP="00240F31">
            <w:pPr>
              <w:pStyle w:val="ad"/>
              <w:spacing w:before="60" w:after="60"/>
              <w:ind w:left="-113" w:right="-113"/>
              <w:rPr>
                <w:rFonts w:cs="Arial"/>
              </w:rPr>
            </w:pPr>
            <w:r w:rsidRPr="007C7730">
              <w:rPr>
                <w:rFonts w:cs="Arial"/>
              </w:rPr>
              <w:t>4,9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C7730" w:rsidRPr="007C7730" w:rsidRDefault="007C7730" w:rsidP="00240F31">
            <w:pPr>
              <w:pStyle w:val="ad"/>
              <w:spacing w:before="60" w:after="60"/>
            </w:pPr>
            <w:r w:rsidRPr="007C7730">
              <w:t>6,3</w:t>
            </w:r>
          </w:p>
        </w:tc>
      </w:tr>
      <w:tr w:rsidR="007C7730" w:rsidRPr="00AD2583" w:rsidTr="00E82936"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7C7730" w:rsidRPr="00AD2583" w:rsidRDefault="007C7730" w:rsidP="005D2A45">
            <w:pPr>
              <w:pStyle w:val="05"/>
              <w:spacing w:before="60" w:after="60"/>
              <w:ind w:left="0"/>
            </w:pPr>
            <w:r w:rsidRPr="00AD2583">
              <w:t xml:space="preserve">Коэффициент ликвидации, %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7C7730" w:rsidRPr="007C7730" w:rsidRDefault="007C7730" w:rsidP="00240F31">
            <w:pPr>
              <w:pStyle w:val="ad"/>
              <w:spacing w:before="60" w:after="60"/>
              <w:ind w:left="-113" w:right="-113"/>
              <w:rPr>
                <w:rFonts w:cs="Arial"/>
              </w:rPr>
            </w:pPr>
            <w:r w:rsidRPr="007C7730">
              <w:rPr>
                <w:rFonts w:cs="Arial"/>
              </w:rPr>
              <w:t>0,7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7C7730" w:rsidRPr="007C7730" w:rsidRDefault="007C7730" w:rsidP="00240F31">
            <w:pPr>
              <w:pStyle w:val="ad"/>
              <w:spacing w:before="60" w:after="60"/>
              <w:ind w:left="-113" w:right="-113"/>
              <w:rPr>
                <w:rFonts w:cs="Arial"/>
              </w:rPr>
            </w:pPr>
            <w:r w:rsidRPr="007C7730">
              <w:rPr>
                <w:rFonts w:cs="Arial"/>
              </w:rPr>
              <w:t>0,8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7C7730" w:rsidRPr="007C7730" w:rsidRDefault="007C7730" w:rsidP="00240F31">
            <w:pPr>
              <w:pStyle w:val="ad"/>
              <w:spacing w:before="60" w:after="60"/>
              <w:ind w:left="-113" w:right="-113"/>
              <w:rPr>
                <w:rFonts w:cs="Arial"/>
              </w:rPr>
            </w:pPr>
            <w:r w:rsidRPr="007C7730">
              <w:rPr>
                <w:rFonts w:cs="Arial"/>
              </w:rPr>
              <w:t>0,4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7C7730" w:rsidRPr="007C7730" w:rsidRDefault="007C7730" w:rsidP="00240F31">
            <w:pPr>
              <w:pStyle w:val="ad"/>
              <w:spacing w:before="60" w:after="60"/>
              <w:ind w:left="-113" w:right="-113"/>
              <w:rPr>
                <w:rFonts w:cs="Arial"/>
              </w:rPr>
            </w:pPr>
            <w:r w:rsidRPr="007C7730">
              <w:rPr>
                <w:rFonts w:cs="Arial"/>
              </w:rPr>
              <w:t>0,3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7C7730" w:rsidRPr="007C7730" w:rsidRDefault="007C7730" w:rsidP="00240F31">
            <w:pPr>
              <w:pStyle w:val="ad"/>
              <w:spacing w:before="60" w:after="60"/>
              <w:ind w:left="-113" w:right="-113"/>
              <w:rPr>
                <w:rFonts w:cs="Arial"/>
              </w:rPr>
            </w:pPr>
            <w:r w:rsidRPr="007C7730">
              <w:rPr>
                <w:rFonts w:cs="Arial"/>
              </w:rPr>
              <w:t>0,4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C7730" w:rsidRPr="007C7730" w:rsidRDefault="007C7730" w:rsidP="00240F31">
            <w:pPr>
              <w:pStyle w:val="ad"/>
              <w:spacing w:before="60" w:after="60"/>
            </w:pPr>
            <w:r w:rsidRPr="007C7730">
              <w:t>0,8</w:t>
            </w:r>
          </w:p>
        </w:tc>
      </w:tr>
    </w:tbl>
    <w:p w:rsidR="00D53AA5" w:rsidRPr="00AD2583" w:rsidRDefault="00D53AA5" w:rsidP="00D53AA5">
      <w:pPr>
        <w:spacing w:line="240" w:lineRule="auto"/>
        <w:rPr>
          <w:szCs w:val="22"/>
        </w:rPr>
      </w:pPr>
    </w:p>
    <w:p w:rsidR="00D53AA5" w:rsidRPr="00AD2583" w:rsidRDefault="00D53AA5" w:rsidP="00D53AA5">
      <w:pPr>
        <w:pStyle w:val="aff2"/>
        <w:spacing w:after="200"/>
      </w:pPr>
      <w:r w:rsidRPr="00AD2583">
        <w:t>Индекс физического объема основных фондов по Новосибирской области в сравнении с данными по Российской Федерации</w:t>
      </w:r>
    </w:p>
    <w:p w:rsidR="00D53AA5" w:rsidRPr="00AD2583" w:rsidRDefault="00D53AA5" w:rsidP="00D53AA5">
      <w:pPr>
        <w:pStyle w:val="aff3"/>
        <w:rPr>
          <w:b/>
        </w:rPr>
      </w:pPr>
      <w:r w:rsidRPr="00AD2583">
        <w:t>(в сопоставимых ценах, в % к предыдущему году)</w:t>
      </w:r>
    </w:p>
    <w:tbl>
      <w:tblPr>
        <w:tblW w:w="94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040"/>
        <w:gridCol w:w="897"/>
        <w:gridCol w:w="897"/>
        <w:gridCol w:w="897"/>
        <w:gridCol w:w="897"/>
        <w:gridCol w:w="897"/>
        <w:gridCol w:w="897"/>
      </w:tblGrid>
      <w:tr w:rsidR="00655AB5" w:rsidRPr="00AD2583" w:rsidTr="00BE6AD8">
        <w:trPr>
          <w:tblHeader/>
        </w:trPr>
        <w:tc>
          <w:tcPr>
            <w:tcW w:w="4040" w:type="dxa"/>
            <w:vAlign w:val="center"/>
          </w:tcPr>
          <w:p w:rsidR="00655AB5" w:rsidRPr="00AD2583" w:rsidRDefault="00655AB5" w:rsidP="005D2A45">
            <w:pPr>
              <w:pStyle w:val="ad"/>
            </w:pPr>
          </w:p>
        </w:tc>
        <w:tc>
          <w:tcPr>
            <w:tcW w:w="897" w:type="dxa"/>
            <w:vAlign w:val="center"/>
          </w:tcPr>
          <w:p w:rsidR="00655AB5" w:rsidRPr="00AD2583" w:rsidRDefault="00655AB5" w:rsidP="00BF75A7">
            <w:pPr>
              <w:pStyle w:val="ad"/>
              <w:spacing w:before="60" w:after="60"/>
              <w:ind w:left="-57" w:right="-57"/>
            </w:pPr>
            <w:r w:rsidRPr="00AD2583">
              <w:t>2017</w:t>
            </w:r>
          </w:p>
        </w:tc>
        <w:tc>
          <w:tcPr>
            <w:tcW w:w="897" w:type="dxa"/>
            <w:vAlign w:val="center"/>
          </w:tcPr>
          <w:p w:rsidR="00655AB5" w:rsidRPr="00AD2583" w:rsidRDefault="00655AB5" w:rsidP="00BF75A7">
            <w:pPr>
              <w:pStyle w:val="ad"/>
              <w:spacing w:before="60" w:after="60"/>
              <w:ind w:left="-57" w:right="-57"/>
            </w:pPr>
            <w:r w:rsidRPr="00AD2583">
              <w:t>2018</w:t>
            </w:r>
          </w:p>
        </w:tc>
        <w:tc>
          <w:tcPr>
            <w:tcW w:w="897" w:type="dxa"/>
            <w:vAlign w:val="center"/>
          </w:tcPr>
          <w:p w:rsidR="00655AB5" w:rsidRPr="00AD2583" w:rsidRDefault="00655AB5" w:rsidP="00BF75A7">
            <w:pPr>
              <w:pStyle w:val="ad"/>
              <w:spacing w:before="60" w:after="60"/>
              <w:ind w:left="-57" w:right="-57"/>
            </w:pPr>
            <w:r w:rsidRPr="00AD2583">
              <w:t>2019</w:t>
            </w:r>
          </w:p>
        </w:tc>
        <w:tc>
          <w:tcPr>
            <w:tcW w:w="897" w:type="dxa"/>
            <w:vAlign w:val="center"/>
          </w:tcPr>
          <w:p w:rsidR="00655AB5" w:rsidRPr="00AD2583" w:rsidRDefault="00655AB5" w:rsidP="00BF75A7">
            <w:pPr>
              <w:pStyle w:val="ad"/>
              <w:spacing w:before="60" w:after="60"/>
              <w:ind w:left="-57" w:right="-57"/>
            </w:pPr>
            <w:r w:rsidRPr="00AD2583">
              <w:t xml:space="preserve">2020 </w:t>
            </w:r>
          </w:p>
        </w:tc>
        <w:tc>
          <w:tcPr>
            <w:tcW w:w="897" w:type="dxa"/>
            <w:vAlign w:val="center"/>
          </w:tcPr>
          <w:p w:rsidR="00655AB5" w:rsidRPr="00AD2583" w:rsidRDefault="00655AB5" w:rsidP="00832944">
            <w:pPr>
              <w:pStyle w:val="ad"/>
              <w:spacing w:before="60" w:after="60"/>
              <w:ind w:left="-57" w:right="-57"/>
            </w:pPr>
            <w:r w:rsidRPr="00AD2583">
              <w:t>2021</w:t>
            </w:r>
          </w:p>
        </w:tc>
        <w:tc>
          <w:tcPr>
            <w:tcW w:w="897" w:type="dxa"/>
            <w:vAlign w:val="center"/>
          </w:tcPr>
          <w:p w:rsidR="00655AB5" w:rsidRPr="00AD2583" w:rsidRDefault="00655AB5" w:rsidP="005D2A45">
            <w:pPr>
              <w:pStyle w:val="ad"/>
              <w:spacing w:before="60" w:after="60"/>
              <w:ind w:left="-57" w:right="-57"/>
            </w:pPr>
            <w:r>
              <w:t>2022</w:t>
            </w:r>
            <w:r w:rsidR="00832944" w:rsidRPr="00AD2583">
              <w:t xml:space="preserve"> </w:t>
            </w:r>
            <w:r w:rsidR="00832944" w:rsidRPr="00AD2583">
              <w:rPr>
                <w:sz w:val="24"/>
                <w:szCs w:val="24"/>
                <w:vertAlign w:val="superscript"/>
              </w:rPr>
              <w:t>1)</w:t>
            </w:r>
          </w:p>
        </w:tc>
      </w:tr>
      <w:tr w:rsidR="00655AB5" w:rsidRPr="00AD2583" w:rsidTr="00BE6AD8">
        <w:tc>
          <w:tcPr>
            <w:tcW w:w="4040" w:type="dxa"/>
            <w:vAlign w:val="bottom"/>
          </w:tcPr>
          <w:p w:rsidR="00655AB5" w:rsidRPr="00AD2583" w:rsidRDefault="00655AB5" w:rsidP="005D2A45">
            <w:pPr>
              <w:pStyle w:val="05"/>
              <w:ind w:left="0"/>
            </w:pPr>
            <w:r w:rsidRPr="00AD2583">
              <w:t>Российская Федерация</w:t>
            </w:r>
          </w:p>
        </w:tc>
        <w:tc>
          <w:tcPr>
            <w:tcW w:w="897" w:type="dxa"/>
            <w:vAlign w:val="bottom"/>
          </w:tcPr>
          <w:p w:rsidR="00655AB5" w:rsidRPr="00AD2583" w:rsidRDefault="00655AB5" w:rsidP="00BF75A7">
            <w:pPr>
              <w:pStyle w:val="ad"/>
            </w:pPr>
            <w:r w:rsidRPr="00AD2583">
              <w:t>103,8</w:t>
            </w:r>
          </w:p>
        </w:tc>
        <w:tc>
          <w:tcPr>
            <w:tcW w:w="897" w:type="dxa"/>
            <w:vAlign w:val="bottom"/>
          </w:tcPr>
          <w:p w:rsidR="00655AB5" w:rsidRPr="00AD2583" w:rsidRDefault="00655AB5" w:rsidP="00BF75A7">
            <w:pPr>
              <w:pStyle w:val="ad"/>
            </w:pPr>
            <w:r w:rsidRPr="00AD2583">
              <w:t>104,2</w:t>
            </w:r>
          </w:p>
        </w:tc>
        <w:tc>
          <w:tcPr>
            <w:tcW w:w="897" w:type="dxa"/>
            <w:vAlign w:val="bottom"/>
          </w:tcPr>
          <w:p w:rsidR="00655AB5" w:rsidRPr="00AD2583" w:rsidRDefault="00655AB5" w:rsidP="00BF75A7">
            <w:pPr>
              <w:pStyle w:val="ad"/>
            </w:pPr>
            <w:r w:rsidRPr="00AD2583">
              <w:t>104,2</w:t>
            </w:r>
          </w:p>
        </w:tc>
        <w:tc>
          <w:tcPr>
            <w:tcW w:w="897" w:type="dxa"/>
            <w:vAlign w:val="bottom"/>
          </w:tcPr>
          <w:p w:rsidR="00655AB5" w:rsidRPr="00AD2583" w:rsidRDefault="00655AB5" w:rsidP="00BF75A7">
            <w:pPr>
              <w:pStyle w:val="ad"/>
            </w:pPr>
            <w:r w:rsidRPr="00AD2583">
              <w:t>103,7</w:t>
            </w:r>
          </w:p>
        </w:tc>
        <w:tc>
          <w:tcPr>
            <w:tcW w:w="897" w:type="dxa"/>
            <w:vAlign w:val="bottom"/>
          </w:tcPr>
          <w:p w:rsidR="00655AB5" w:rsidRPr="00AD2583" w:rsidRDefault="00655AB5" w:rsidP="00BF75A7">
            <w:pPr>
              <w:pStyle w:val="ad"/>
            </w:pPr>
            <w:r w:rsidRPr="00AD2583">
              <w:t>103,7</w:t>
            </w:r>
          </w:p>
        </w:tc>
        <w:tc>
          <w:tcPr>
            <w:tcW w:w="897" w:type="dxa"/>
            <w:vAlign w:val="bottom"/>
          </w:tcPr>
          <w:p w:rsidR="00655AB5" w:rsidRPr="00AD2583" w:rsidRDefault="00832944" w:rsidP="005D2A45">
            <w:pPr>
              <w:pStyle w:val="ad"/>
            </w:pPr>
            <w:r>
              <w:t>103,7</w:t>
            </w:r>
          </w:p>
        </w:tc>
      </w:tr>
      <w:tr w:rsidR="00655AB5" w:rsidRPr="00AD2583" w:rsidTr="00BE6AD8">
        <w:tc>
          <w:tcPr>
            <w:tcW w:w="4040" w:type="dxa"/>
            <w:vAlign w:val="bottom"/>
          </w:tcPr>
          <w:p w:rsidR="00655AB5" w:rsidRPr="00AD2583" w:rsidRDefault="00655AB5" w:rsidP="005D2A45">
            <w:pPr>
              <w:pStyle w:val="05"/>
              <w:ind w:left="0"/>
            </w:pPr>
            <w:r w:rsidRPr="00AD2583">
              <w:t>Новосибирская область</w:t>
            </w:r>
          </w:p>
        </w:tc>
        <w:tc>
          <w:tcPr>
            <w:tcW w:w="897" w:type="dxa"/>
            <w:vAlign w:val="bottom"/>
          </w:tcPr>
          <w:p w:rsidR="00655AB5" w:rsidRPr="00AD2583" w:rsidRDefault="00655AB5" w:rsidP="00BF75A7">
            <w:pPr>
              <w:pStyle w:val="ad"/>
            </w:pPr>
            <w:r w:rsidRPr="00AD2583">
              <w:t>101,7</w:t>
            </w:r>
          </w:p>
        </w:tc>
        <w:tc>
          <w:tcPr>
            <w:tcW w:w="897" w:type="dxa"/>
            <w:vAlign w:val="bottom"/>
          </w:tcPr>
          <w:p w:rsidR="00655AB5" w:rsidRPr="00AD2583" w:rsidRDefault="00655AB5" w:rsidP="00BF75A7">
            <w:pPr>
              <w:pStyle w:val="ad"/>
              <w:rPr>
                <w:lang w:val="en-US"/>
              </w:rPr>
            </w:pPr>
            <w:r w:rsidRPr="00AD2583">
              <w:t>104,</w:t>
            </w:r>
            <w:r w:rsidRPr="00AD2583">
              <w:rPr>
                <w:lang w:val="en-US"/>
              </w:rPr>
              <w:t>1</w:t>
            </w:r>
          </w:p>
        </w:tc>
        <w:tc>
          <w:tcPr>
            <w:tcW w:w="897" w:type="dxa"/>
            <w:vAlign w:val="bottom"/>
          </w:tcPr>
          <w:p w:rsidR="00655AB5" w:rsidRPr="00AD2583" w:rsidRDefault="00655AB5" w:rsidP="00BF75A7">
            <w:pPr>
              <w:pStyle w:val="ad"/>
            </w:pPr>
            <w:r w:rsidRPr="00AD2583">
              <w:t>103,5</w:t>
            </w:r>
          </w:p>
        </w:tc>
        <w:tc>
          <w:tcPr>
            <w:tcW w:w="897" w:type="dxa"/>
            <w:vAlign w:val="bottom"/>
          </w:tcPr>
          <w:p w:rsidR="00655AB5" w:rsidRPr="00AD2583" w:rsidRDefault="00655AB5" w:rsidP="00BF75A7">
            <w:pPr>
              <w:pStyle w:val="ad"/>
            </w:pPr>
            <w:r w:rsidRPr="00AD2583">
              <w:t>103,1</w:t>
            </w:r>
          </w:p>
        </w:tc>
        <w:tc>
          <w:tcPr>
            <w:tcW w:w="897" w:type="dxa"/>
            <w:vAlign w:val="bottom"/>
          </w:tcPr>
          <w:p w:rsidR="00655AB5" w:rsidRPr="00AD2583" w:rsidRDefault="00832944" w:rsidP="00BF75A7">
            <w:pPr>
              <w:pStyle w:val="ad"/>
            </w:pPr>
            <w:r>
              <w:t>104,6</w:t>
            </w:r>
          </w:p>
        </w:tc>
        <w:tc>
          <w:tcPr>
            <w:tcW w:w="897" w:type="dxa"/>
            <w:vAlign w:val="bottom"/>
          </w:tcPr>
          <w:p w:rsidR="00655AB5" w:rsidRPr="00AD2583" w:rsidRDefault="00832944" w:rsidP="005D2A45">
            <w:pPr>
              <w:pStyle w:val="ad"/>
            </w:pPr>
            <w:r>
              <w:t>103,9</w:t>
            </w:r>
          </w:p>
        </w:tc>
      </w:tr>
    </w:tbl>
    <w:p w:rsidR="00D53AA5" w:rsidRPr="00AD2583" w:rsidRDefault="00D53AA5" w:rsidP="00D53AA5">
      <w:pPr>
        <w:spacing w:line="240" w:lineRule="auto"/>
        <w:rPr>
          <w:szCs w:val="22"/>
        </w:rPr>
      </w:pPr>
    </w:p>
    <w:p w:rsidR="00D53AA5" w:rsidRPr="00AD2583" w:rsidRDefault="00D53AA5" w:rsidP="00EA40B2">
      <w:pPr>
        <w:pStyle w:val="aff2"/>
        <w:pageBreakBefore/>
        <w:widowControl w:val="0"/>
        <w:ind w:left="-142"/>
        <w:rPr>
          <w:szCs w:val="24"/>
          <w:vertAlign w:val="superscript"/>
        </w:rPr>
      </w:pPr>
      <w:r w:rsidRPr="00AD2583">
        <w:lastRenderedPageBreak/>
        <w:t xml:space="preserve">Индекс физического объема основных фондов по Новосибирской области </w:t>
      </w:r>
      <w:r w:rsidRPr="00AD2583">
        <w:br/>
        <w:t xml:space="preserve">в сравнении с данными по Российской Федерации </w:t>
      </w:r>
      <w:r w:rsidR="00B65FB9" w:rsidRPr="00AD2583">
        <w:rPr>
          <w:vertAlign w:val="superscript"/>
        </w:rPr>
        <w:t xml:space="preserve"> </w:t>
      </w:r>
      <w:r w:rsidR="00B65FB9" w:rsidRPr="00AD2583">
        <w:rPr>
          <w:rStyle w:val="a9"/>
          <w:sz w:val="24"/>
          <w:szCs w:val="24"/>
        </w:rPr>
        <w:footnoteReference w:id="40"/>
      </w:r>
      <w:r w:rsidR="00B65FB9" w:rsidRPr="00AD2583">
        <w:rPr>
          <w:szCs w:val="24"/>
          <w:vertAlign w:val="superscript"/>
        </w:rPr>
        <w:t>)</w:t>
      </w:r>
    </w:p>
    <w:p w:rsidR="00D53AA5" w:rsidRPr="00AD2583" w:rsidRDefault="00D53AA5" w:rsidP="00D53AA5">
      <w:pPr>
        <w:pStyle w:val="aff3"/>
      </w:pPr>
      <w:r w:rsidRPr="00AD2583">
        <w:t>(в %)</w:t>
      </w:r>
    </w:p>
    <w:p w:rsidR="00B65FB9" w:rsidRPr="00AD2583" w:rsidRDefault="005D2276" w:rsidP="00D53AA5">
      <w:pPr>
        <w:spacing w:line="240" w:lineRule="auto"/>
        <w:rPr>
          <w:szCs w:val="22"/>
        </w:rPr>
      </w:pPr>
      <w:r>
        <w:rPr>
          <w:noProof/>
          <w:szCs w:val="22"/>
        </w:rPr>
        <w:drawing>
          <wp:anchor distT="0" distB="0" distL="114300" distR="114300" simplePos="0" relativeHeight="251668992" behindDoc="0" locked="0" layoutInCell="0" allowOverlap="1" wp14:anchorId="60A55BE4" wp14:editId="42C31CF5">
            <wp:simplePos x="0" y="0"/>
            <wp:positionH relativeFrom="column">
              <wp:posOffset>39370</wp:posOffset>
            </wp:positionH>
            <wp:positionV relativeFrom="paragraph">
              <wp:posOffset>115570</wp:posOffset>
            </wp:positionV>
            <wp:extent cx="5758815" cy="1781810"/>
            <wp:effectExtent l="0" t="0" r="0" b="8890"/>
            <wp:wrapTopAndBottom/>
            <wp:docPr id="225" name="Объект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FB9" w:rsidRPr="00AD2583" w:rsidRDefault="00B65FB9" w:rsidP="00B65FB9">
      <w:pPr>
        <w:pStyle w:val="aff2"/>
        <w:widowControl w:val="0"/>
        <w:ind w:right="-171"/>
      </w:pPr>
      <w:r w:rsidRPr="00AD2583">
        <w:t>Распределение основных фондов организаций по видам</w:t>
      </w:r>
    </w:p>
    <w:p w:rsidR="00B65FB9" w:rsidRPr="00AD2583" w:rsidRDefault="00B65FB9" w:rsidP="00B65FB9">
      <w:pPr>
        <w:jc w:val="center"/>
      </w:pPr>
      <w:r w:rsidRPr="00AD2583">
        <w:t>(на конец года, млн рублей)</w:t>
      </w:r>
    </w:p>
    <w:tbl>
      <w:tblPr>
        <w:tblW w:w="94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32"/>
        <w:gridCol w:w="1015"/>
        <w:gridCol w:w="1015"/>
        <w:gridCol w:w="1015"/>
        <w:gridCol w:w="1015"/>
        <w:gridCol w:w="1015"/>
        <w:gridCol w:w="1015"/>
      </w:tblGrid>
      <w:tr w:rsidR="00655AB5" w:rsidRPr="00AD2583" w:rsidTr="00506416">
        <w:trPr>
          <w:cantSplit/>
          <w:tblHeader/>
        </w:trPr>
        <w:tc>
          <w:tcPr>
            <w:tcW w:w="33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B5" w:rsidRPr="00AD2583" w:rsidRDefault="00655AB5" w:rsidP="00506416">
            <w:pPr>
              <w:pStyle w:val="ad"/>
              <w:spacing w:before="60" w:after="60"/>
              <w:ind w:left="-57" w:right="-57"/>
            </w:pPr>
          </w:p>
        </w:tc>
        <w:tc>
          <w:tcPr>
            <w:tcW w:w="10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B5" w:rsidRPr="00AD2583" w:rsidRDefault="00655AB5" w:rsidP="00BF75A7">
            <w:pPr>
              <w:pStyle w:val="ad"/>
              <w:spacing w:before="60" w:after="60"/>
              <w:ind w:left="-57" w:right="-57"/>
            </w:pPr>
            <w:r w:rsidRPr="00AD2583">
              <w:t>2017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5AB5" w:rsidRPr="00AD2583" w:rsidRDefault="00655AB5" w:rsidP="00BF75A7">
            <w:pPr>
              <w:pStyle w:val="ad"/>
              <w:spacing w:before="60" w:after="60"/>
              <w:ind w:left="-57" w:right="-57"/>
            </w:pPr>
            <w:r w:rsidRPr="00AD2583">
              <w:t>2018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5AB5" w:rsidRPr="00AD2583" w:rsidRDefault="00655AB5" w:rsidP="00BF75A7">
            <w:pPr>
              <w:pStyle w:val="ad"/>
              <w:spacing w:before="60" w:after="60"/>
              <w:ind w:left="-57" w:right="-57"/>
            </w:pPr>
            <w:r w:rsidRPr="00AD2583">
              <w:t>2019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5AB5" w:rsidRPr="00AD2583" w:rsidRDefault="00655AB5" w:rsidP="00BF75A7">
            <w:pPr>
              <w:pStyle w:val="ad"/>
              <w:spacing w:before="60" w:after="60"/>
              <w:ind w:left="-57" w:right="-57"/>
            </w:pPr>
            <w:r w:rsidRPr="00AD2583">
              <w:t xml:space="preserve">2020 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5AB5" w:rsidRPr="00AD2583" w:rsidRDefault="00655AB5" w:rsidP="00832944">
            <w:pPr>
              <w:pStyle w:val="ad"/>
              <w:spacing w:before="60" w:after="60"/>
              <w:ind w:left="-57" w:right="-57"/>
              <w:rPr>
                <w:vertAlign w:val="superscript"/>
              </w:rPr>
            </w:pPr>
            <w:r w:rsidRPr="00AD2583">
              <w:t>2021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5AB5" w:rsidRPr="00655AB5" w:rsidRDefault="00655AB5" w:rsidP="00506416">
            <w:pPr>
              <w:pStyle w:val="ad"/>
              <w:spacing w:before="60" w:after="60"/>
              <w:ind w:left="-57" w:right="-57"/>
            </w:pPr>
            <w:r w:rsidRPr="00655AB5">
              <w:t>2022</w:t>
            </w:r>
            <w:r w:rsidR="00832944" w:rsidRPr="00AD2583">
              <w:t xml:space="preserve"> </w:t>
            </w:r>
            <w:r w:rsidR="00832944" w:rsidRPr="00AD2583">
              <w:rPr>
                <w:szCs w:val="22"/>
                <w:vertAlign w:val="superscript"/>
              </w:rPr>
              <w:t>1)</w:t>
            </w:r>
          </w:p>
        </w:tc>
      </w:tr>
      <w:tr w:rsidR="00832944" w:rsidRPr="00AD2583" w:rsidTr="00111456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AD2583" w:rsidRDefault="00832944" w:rsidP="00506416">
            <w:pPr>
              <w:pStyle w:val="0-"/>
              <w:spacing w:before="60" w:after="60"/>
            </w:pPr>
            <w:r w:rsidRPr="00AD2583">
              <w:t>Всего в экономике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944" w:rsidRPr="00AD2583" w:rsidRDefault="00832944" w:rsidP="00EA42A8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2091267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944" w:rsidRPr="00AD2583" w:rsidRDefault="00832944" w:rsidP="00EA42A8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2259167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AD2583" w:rsidRDefault="00832944" w:rsidP="00EA42A8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4857348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AD2583" w:rsidRDefault="00832944" w:rsidP="00EA42A8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4985873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832944" w:rsidRDefault="00832944" w:rsidP="00EA42A8">
            <w:pPr>
              <w:pStyle w:val="ad"/>
              <w:spacing w:before="60" w:after="60"/>
              <w:ind w:left="-57" w:right="-57"/>
              <w:rPr>
                <w:b/>
              </w:rPr>
            </w:pPr>
            <w:r w:rsidRPr="00832944">
              <w:rPr>
                <w:b/>
              </w:rPr>
              <w:t>5348230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32944" w:rsidRPr="00832944" w:rsidRDefault="00832944" w:rsidP="00EA42A8">
            <w:pPr>
              <w:pStyle w:val="ad"/>
              <w:spacing w:before="60" w:after="60"/>
              <w:ind w:left="-57" w:right="-57"/>
              <w:rPr>
                <w:b/>
              </w:rPr>
            </w:pPr>
            <w:bookmarkStart w:id="30" w:name="OLE_LINK27"/>
            <w:bookmarkStart w:id="31" w:name="OLE_LINK28"/>
            <w:r w:rsidRPr="00832944">
              <w:rPr>
                <w:b/>
              </w:rPr>
              <w:t>5522920</w:t>
            </w:r>
            <w:bookmarkEnd w:id="30"/>
            <w:bookmarkEnd w:id="31"/>
          </w:p>
        </w:tc>
      </w:tr>
      <w:tr w:rsidR="00832944" w:rsidRPr="00AD2583" w:rsidTr="00506416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AD2583" w:rsidRDefault="00832944" w:rsidP="00506416">
            <w:pPr>
              <w:pStyle w:val="05"/>
              <w:spacing w:before="60" w:after="60"/>
            </w:pPr>
            <w:r w:rsidRPr="00AD2583">
              <w:t>в том числе по видам:</w:t>
            </w:r>
          </w:p>
          <w:p w:rsidR="00832944" w:rsidRPr="00AD2583" w:rsidRDefault="00832944" w:rsidP="00506416">
            <w:pPr>
              <w:pStyle w:val="05"/>
              <w:spacing w:before="60" w:after="60"/>
            </w:pPr>
            <w:r>
              <w:t>жилые здания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ED3821" w:rsidRDefault="00832944" w:rsidP="00EA42A8">
            <w:pPr>
              <w:pStyle w:val="ad"/>
              <w:spacing w:before="60" w:after="60"/>
              <w:ind w:left="-57" w:right="-57"/>
            </w:pPr>
            <w:r w:rsidRPr="00ED3821">
              <w:t>325984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ED3821" w:rsidRDefault="00832944" w:rsidP="00EA42A8">
            <w:pPr>
              <w:pStyle w:val="ad"/>
              <w:spacing w:before="60" w:after="60"/>
              <w:ind w:left="-57" w:right="-57"/>
            </w:pPr>
            <w:r w:rsidRPr="00ED3821">
              <w:t>327446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ED3821" w:rsidRDefault="00832944" w:rsidP="00EA42A8">
            <w:pPr>
              <w:pStyle w:val="ad"/>
              <w:spacing w:before="60" w:after="60"/>
              <w:ind w:left="-57" w:right="-57"/>
            </w:pPr>
            <w:r w:rsidRPr="00ED3821">
              <w:t>2620533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ED3821" w:rsidRDefault="00832944" w:rsidP="00EA42A8">
            <w:pPr>
              <w:pStyle w:val="ad"/>
              <w:spacing w:before="60" w:after="60"/>
              <w:ind w:left="-57" w:right="-57"/>
            </w:pPr>
            <w:r w:rsidRPr="00ED3821">
              <w:t>2620297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832944" w:rsidRDefault="00832944" w:rsidP="00EA42A8">
            <w:pPr>
              <w:pStyle w:val="ad"/>
              <w:spacing w:before="60" w:after="60"/>
              <w:ind w:left="-57" w:right="-57"/>
            </w:pPr>
            <w:r w:rsidRPr="00832944">
              <w:t>2730541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32944" w:rsidRPr="00832944" w:rsidRDefault="00832944" w:rsidP="00EA42A8">
            <w:pPr>
              <w:pStyle w:val="ad"/>
              <w:spacing w:before="60" w:after="60"/>
              <w:ind w:left="-57" w:right="-57"/>
            </w:pPr>
            <w:r w:rsidRPr="00832944">
              <w:t>2800917</w:t>
            </w:r>
          </w:p>
        </w:tc>
      </w:tr>
      <w:tr w:rsidR="00832944" w:rsidRPr="00AD2583" w:rsidTr="00506416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FE13F8" w:rsidRDefault="00832944" w:rsidP="00240F31">
            <w:pPr>
              <w:pStyle w:val="05"/>
              <w:spacing w:before="60" w:after="60"/>
            </w:pPr>
            <w:r w:rsidRPr="00FE13F8">
              <w:t>нежилые здания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ED3821" w:rsidRDefault="00832944" w:rsidP="00EA42A8">
            <w:pPr>
              <w:pStyle w:val="ad"/>
              <w:spacing w:before="60" w:after="60"/>
              <w:ind w:left="-57" w:right="-57"/>
            </w:pPr>
            <w:r w:rsidRPr="00ED3821">
              <w:t>487985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ED3821" w:rsidRDefault="00832944" w:rsidP="00EA42A8">
            <w:pPr>
              <w:pStyle w:val="ad"/>
              <w:spacing w:before="60" w:after="60"/>
              <w:ind w:left="-57" w:right="-57"/>
            </w:pPr>
            <w:r w:rsidRPr="00ED3821">
              <w:t>531593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ED3821" w:rsidRDefault="00832944" w:rsidP="00EA42A8">
            <w:pPr>
              <w:pStyle w:val="ad"/>
              <w:spacing w:before="60" w:after="60"/>
              <w:ind w:left="-57" w:right="-57"/>
            </w:pPr>
            <w:r w:rsidRPr="00ED3821">
              <w:t>759153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ED3821" w:rsidRDefault="00832944" w:rsidP="00EA42A8">
            <w:pPr>
              <w:pStyle w:val="ad"/>
              <w:spacing w:before="60" w:after="60"/>
              <w:ind w:left="-57" w:right="-57"/>
            </w:pPr>
            <w:r w:rsidRPr="00ED3821">
              <w:t>812781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832944" w:rsidRDefault="00832944" w:rsidP="00EA42A8">
            <w:pPr>
              <w:pStyle w:val="ad"/>
              <w:spacing w:before="60" w:after="60"/>
              <w:ind w:left="-57" w:right="-57"/>
            </w:pPr>
            <w:r w:rsidRPr="00832944">
              <w:t>890763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32944" w:rsidRPr="00832944" w:rsidRDefault="00832944" w:rsidP="00EA42A8">
            <w:pPr>
              <w:pStyle w:val="ad"/>
              <w:spacing w:before="60" w:after="60"/>
              <w:ind w:left="-57" w:right="-57"/>
            </w:pPr>
            <w:r w:rsidRPr="00832944">
              <w:t>920345</w:t>
            </w:r>
          </w:p>
        </w:tc>
      </w:tr>
      <w:tr w:rsidR="00832944" w:rsidRPr="00AD2583" w:rsidTr="00506416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AD2583" w:rsidRDefault="00832944" w:rsidP="00506416">
            <w:pPr>
              <w:pStyle w:val="05"/>
              <w:spacing w:before="60" w:after="60"/>
            </w:pPr>
            <w:r w:rsidRPr="00AD2583">
              <w:t>сооружения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AD2583" w:rsidRDefault="00832944" w:rsidP="00EA42A8">
            <w:pPr>
              <w:pStyle w:val="ad"/>
              <w:spacing w:before="60" w:after="60"/>
            </w:pPr>
            <w:r w:rsidRPr="00AD2583">
              <w:t>502736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AD2583" w:rsidRDefault="00832944" w:rsidP="00EA42A8">
            <w:pPr>
              <w:pStyle w:val="ad"/>
              <w:spacing w:before="60" w:after="60"/>
            </w:pPr>
            <w:r w:rsidRPr="00AD2583">
              <w:t>553601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AD2583" w:rsidRDefault="00832944" w:rsidP="00EA42A8">
            <w:pPr>
              <w:pStyle w:val="ad"/>
              <w:spacing w:before="60" w:after="60"/>
            </w:pPr>
            <w:r w:rsidRPr="00AD2583">
              <w:t>575891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AD2583" w:rsidRDefault="00832944" w:rsidP="00EA42A8">
            <w:pPr>
              <w:pStyle w:val="ad"/>
              <w:spacing w:before="60" w:after="60"/>
            </w:pPr>
            <w:r w:rsidRPr="00AD2583">
              <w:t>626933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832944" w:rsidRDefault="00832944" w:rsidP="00EA42A8">
            <w:pPr>
              <w:pStyle w:val="ad"/>
              <w:spacing w:before="60" w:after="60"/>
              <w:ind w:left="-57" w:right="-57"/>
            </w:pPr>
            <w:r w:rsidRPr="00832944">
              <w:t>667212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32944" w:rsidRPr="00832944" w:rsidRDefault="00832944" w:rsidP="00EA42A8">
            <w:pPr>
              <w:pStyle w:val="ad"/>
              <w:spacing w:before="60" w:after="60"/>
              <w:ind w:left="-57" w:right="-57"/>
            </w:pPr>
            <w:r w:rsidRPr="00832944">
              <w:t>699678</w:t>
            </w:r>
          </w:p>
        </w:tc>
      </w:tr>
      <w:tr w:rsidR="00832944" w:rsidRPr="00AD2583" w:rsidTr="00506416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AD2583" w:rsidRDefault="00832944" w:rsidP="00506416">
            <w:pPr>
              <w:pStyle w:val="05"/>
              <w:spacing w:before="60" w:after="60"/>
            </w:pPr>
            <w:r w:rsidRPr="00AD2583">
              <w:t>машины и оборудование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AD2583" w:rsidRDefault="00832944" w:rsidP="00EA42A8">
            <w:pPr>
              <w:pStyle w:val="ad"/>
              <w:spacing w:before="60" w:after="60"/>
            </w:pPr>
            <w:r w:rsidRPr="00AD2583">
              <w:t>531574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AD2583" w:rsidRDefault="00832944" w:rsidP="00EA42A8">
            <w:pPr>
              <w:pStyle w:val="ad"/>
              <w:spacing w:before="60" w:after="60"/>
            </w:pPr>
            <w:r w:rsidRPr="00AD2583">
              <w:t>604549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AD2583" w:rsidRDefault="00832944" w:rsidP="00EA42A8">
            <w:pPr>
              <w:pStyle w:val="ad"/>
              <w:spacing w:before="60" w:after="60"/>
            </w:pPr>
            <w:r w:rsidRPr="00AD2583">
              <w:t>643446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AD2583" w:rsidRDefault="00832944" w:rsidP="00EA42A8">
            <w:pPr>
              <w:pStyle w:val="ad"/>
              <w:spacing w:before="60" w:after="60"/>
            </w:pPr>
            <w:r w:rsidRPr="00AD2583">
              <w:t>669209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832944" w:rsidRDefault="00832944" w:rsidP="00EA42A8">
            <w:pPr>
              <w:pStyle w:val="ad"/>
              <w:spacing w:before="60" w:after="60"/>
              <w:ind w:left="-57" w:right="-57"/>
            </w:pPr>
            <w:r w:rsidRPr="00832944">
              <w:t>740136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32944" w:rsidRPr="00832944" w:rsidRDefault="00832944" w:rsidP="00EA42A8">
            <w:pPr>
              <w:pStyle w:val="ad"/>
              <w:spacing w:before="60" w:after="60"/>
              <w:ind w:left="-57" w:right="-57"/>
            </w:pPr>
            <w:r w:rsidRPr="00832944">
              <w:t>773257</w:t>
            </w:r>
          </w:p>
        </w:tc>
      </w:tr>
      <w:tr w:rsidR="00832944" w:rsidRPr="00AD2583" w:rsidTr="00506416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AD2583" w:rsidRDefault="00832944" w:rsidP="00506416">
            <w:pPr>
              <w:pStyle w:val="05"/>
              <w:spacing w:before="60" w:after="60"/>
            </w:pPr>
            <w:r w:rsidRPr="00AD2583">
              <w:t>транспортные средства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AD2583" w:rsidRDefault="00832944" w:rsidP="00EA42A8">
            <w:pPr>
              <w:pStyle w:val="ad"/>
              <w:spacing w:before="60" w:after="60"/>
            </w:pPr>
            <w:r w:rsidRPr="00AD2583">
              <w:t>168867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AD2583" w:rsidRDefault="00832944" w:rsidP="00EA42A8">
            <w:pPr>
              <w:pStyle w:val="ad"/>
              <w:spacing w:before="60" w:after="60"/>
            </w:pPr>
            <w:r w:rsidRPr="00AD2583">
              <w:t>185009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AD2583" w:rsidRDefault="00832944" w:rsidP="00EA42A8">
            <w:pPr>
              <w:pStyle w:val="ad"/>
              <w:spacing w:before="60" w:after="60"/>
            </w:pPr>
            <w:r w:rsidRPr="00AD2583">
              <w:t>195748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AD2583" w:rsidRDefault="00832944" w:rsidP="00EA42A8">
            <w:pPr>
              <w:pStyle w:val="ad"/>
              <w:spacing w:before="60" w:after="60"/>
            </w:pPr>
            <w:r w:rsidRPr="00AD2583">
              <w:t>196234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944" w:rsidRPr="00832944" w:rsidRDefault="00832944" w:rsidP="00EA42A8">
            <w:pPr>
              <w:pStyle w:val="ad"/>
              <w:spacing w:before="60" w:after="60"/>
              <w:ind w:left="-57" w:right="-57"/>
            </w:pPr>
            <w:r w:rsidRPr="00832944">
              <w:t>238359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32944" w:rsidRPr="00832944" w:rsidRDefault="00832944" w:rsidP="00EA42A8">
            <w:pPr>
              <w:pStyle w:val="ad"/>
              <w:spacing w:before="60" w:after="60"/>
              <w:ind w:left="-57" w:right="-57"/>
            </w:pPr>
            <w:r w:rsidRPr="00832944">
              <w:t>247516</w:t>
            </w:r>
          </w:p>
        </w:tc>
      </w:tr>
      <w:tr w:rsidR="00832944" w:rsidRPr="00AD2583" w:rsidTr="00506416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32944" w:rsidRPr="00AD2583" w:rsidRDefault="00832944" w:rsidP="00506416">
            <w:pPr>
              <w:pStyle w:val="05"/>
              <w:spacing w:before="60" w:after="60"/>
            </w:pPr>
            <w:r w:rsidRPr="00AD2583">
              <w:t>прочие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32944" w:rsidRPr="00AD2583" w:rsidRDefault="00832944" w:rsidP="00EA42A8">
            <w:pPr>
              <w:pStyle w:val="ad"/>
              <w:spacing w:before="60" w:after="60"/>
            </w:pPr>
            <w:r w:rsidRPr="00AD2583">
              <w:t>74121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32944" w:rsidRPr="00AD2583" w:rsidRDefault="00832944" w:rsidP="00EA42A8">
            <w:pPr>
              <w:pStyle w:val="ad"/>
              <w:spacing w:before="60" w:after="60"/>
            </w:pPr>
            <w:r w:rsidRPr="00AD2583">
              <w:t>56969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32944" w:rsidRPr="00AD2583" w:rsidRDefault="00832944" w:rsidP="00EA42A8">
            <w:pPr>
              <w:pStyle w:val="ad"/>
              <w:spacing w:before="60" w:after="60"/>
            </w:pPr>
            <w:r w:rsidRPr="00AD2583">
              <w:t>62577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32944" w:rsidRPr="00AD2583" w:rsidRDefault="00832944" w:rsidP="00EA42A8">
            <w:pPr>
              <w:pStyle w:val="ad"/>
              <w:spacing w:before="60" w:after="60"/>
            </w:pPr>
            <w:r w:rsidRPr="00AD2583">
              <w:t>60419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32944" w:rsidRPr="00832944" w:rsidRDefault="00832944" w:rsidP="00EA42A8">
            <w:pPr>
              <w:pStyle w:val="ad"/>
              <w:spacing w:before="60" w:after="60"/>
              <w:ind w:left="-57" w:right="-57"/>
            </w:pPr>
            <w:r w:rsidRPr="00832944">
              <w:t>81219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32944" w:rsidRPr="00832944" w:rsidRDefault="00832944" w:rsidP="00EA42A8">
            <w:pPr>
              <w:pStyle w:val="ad"/>
              <w:spacing w:before="60" w:after="60"/>
              <w:ind w:left="-57" w:right="-57"/>
            </w:pPr>
            <w:r w:rsidRPr="00832944">
              <w:t>81207</w:t>
            </w:r>
          </w:p>
        </w:tc>
      </w:tr>
    </w:tbl>
    <w:p w:rsidR="00B65FB9" w:rsidRPr="00AD2583" w:rsidRDefault="00B65FB9" w:rsidP="00B65FB9">
      <w:pPr>
        <w:jc w:val="center"/>
        <w:rPr>
          <w:szCs w:val="22"/>
        </w:rPr>
      </w:pPr>
    </w:p>
    <w:p w:rsidR="00B65FB9" w:rsidRPr="00AD2583" w:rsidRDefault="00B65FB9" w:rsidP="00B65FB9">
      <w:pPr>
        <w:pStyle w:val="aff2"/>
      </w:pPr>
      <w:r w:rsidRPr="00AD2583">
        <w:t>Структура основных фондов организаций за 202</w:t>
      </w:r>
      <w:r w:rsidR="00EA42A8">
        <w:t>2</w:t>
      </w:r>
      <w:r w:rsidRPr="00AD2583">
        <w:t xml:space="preserve"> год </w:t>
      </w:r>
      <w:r w:rsidRPr="00AD2583">
        <w:rPr>
          <w:sz w:val="28"/>
          <w:szCs w:val="28"/>
          <w:vertAlign w:val="superscript"/>
        </w:rPr>
        <w:t>1)</w:t>
      </w:r>
    </w:p>
    <w:p w:rsidR="00B65FB9" w:rsidRPr="00AD2583" w:rsidRDefault="00B65FB9" w:rsidP="00B65FB9">
      <w:pPr>
        <w:jc w:val="center"/>
      </w:pPr>
      <w:r w:rsidRPr="00AD2583">
        <w:t>(на конец года, в % к итогу)</w:t>
      </w:r>
    </w:p>
    <w:p w:rsidR="00B65FB9" w:rsidRPr="00AD2583" w:rsidRDefault="00B65FB9" w:rsidP="00B65FB9">
      <w:pPr>
        <w:spacing w:line="240" w:lineRule="auto"/>
        <w:rPr>
          <w:szCs w:val="22"/>
        </w:rPr>
      </w:pPr>
    </w:p>
    <w:p w:rsidR="00B65FB9" w:rsidRPr="00AD2583" w:rsidRDefault="005D2276" w:rsidP="0095052B">
      <w:pPr>
        <w:spacing w:line="240" w:lineRule="auto"/>
        <w:jc w:val="left"/>
        <w:rPr>
          <w:szCs w:val="22"/>
        </w:rPr>
      </w:pPr>
      <w:r>
        <w:rPr>
          <w:noProof/>
          <w:szCs w:val="22"/>
        </w:rPr>
        <w:drawing>
          <wp:inline distT="0" distB="0" distL="0" distR="0" wp14:anchorId="523AC8C1" wp14:editId="34348794">
            <wp:extent cx="6004560" cy="2156460"/>
            <wp:effectExtent l="0" t="0" r="0" b="0"/>
            <wp:docPr id="9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E82936" w:rsidRPr="00AD2583" w:rsidRDefault="00E82936" w:rsidP="00E82936">
      <w:pPr>
        <w:pStyle w:val="aff2"/>
        <w:pageBreakBefore/>
        <w:spacing w:line="240" w:lineRule="auto"/>
      </w:pPr>
      <w:r w:rsidRPr="00AD2583">
        <w:lastRenderedPageBreak/>
        <w:t>Основные фонды по</w:t>
      </w:r>
      <w:r w:rsidR="00832944">
        <w:t xml:space="preserve"> «чистым»</w:t>
      </w:r>
      <w:r w:rsidRPr="00AD2583">
        <w:t xml:space="preserve"> видам экономической деятельности</w:t>
      </w:r>
    </w:p>
    <w:p w:rsidR="00E82936" w:rsidRPr="00AD2583" w:rsidRDefault="00E82936" w:rsidP="00E82936">
      <w:pPr>
        <w:jc w:val="center"/>
      </w:pPr>
      <w:r w:rsidRPr="00AD2583">
        <w:t>(на конец года, по полной учетной стоимости, млн рублей)</w:t>
      </w:r>
    </w:p>
    <w:tbl>
      <w:tblPr>
        <w:tblW w:w="97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897"/>
        <w:gridCol w:w="898"/>
        <w:gridCol w:w="898"/>
        <w:gridCol w:w="897"/>
        <w:gridCol w:w="898"/>
        <w:gridCol w:w="898"/>
      </w:tblGrid>
      <w:tr w:rsidR="005A36B7" w:rsidRPr="00AD2583" w:rsidTr="005A36B7">
        <w:trPr>
          <w:cantSplit/>
          <w:trHeight w:val="333"/>
          <w:tblHeader/>
        </w:trPr>
        <w:tc>
          <w:tcPr>
            <w:tcW w:w="43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A36B7" w:rsidRPr="00AD2583" w:rsidRDefault="005A36B7" w:rsidP="00590588">
            <w:pPr>
              <w:pStyle w:val="ad"/>
              <w:spacing w:before="40" w:after="40"/>
            </w:pPr>
          </w:p>
        </w:tc>
        <w:tc>
          <w:tcPr>
            <w:tcW w:w="89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A36B7" w:rsidRPr="00AD2583" w:rsidRDefault="005A36B7" w:rsidP="00590588">
            <w:pPr>
              <w:pStyle w:val="ad"/>
              <w:spacing w:before="40" w:after="40"/>
              <w:ind w:left="-57" w:right="-57"/>
            </w:pPr>
            <w:r w:rsidRPr="00AD2583">
              <w:t>2017</w:t>
            </w:r>
          </w:p>
        </w:tc>
        <w:tc>
          <w:tcPr>
            <w:tcW w:w="89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A36B7" w:rsidRPr="00AD2583" w:rsidRDefault="005A36B7" w:rsidP="00590588">
            <w:pPr>
              <w:pStyle w:val="ad"/>
              <w:spacing w:before="40" w:after="40"/>
              <w:ind w:left="-57" w:right="-57"/>
            </w:pPr>
            <w:r w:rsidRPr="00AD2583">
              <w:t>2018</w:t>
            </w:r>
          </w:p>
        </w:tc>
        <w:tc>
          <w:tcPr>
            <w:tcW w:w="8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6B7" w:rsidRPr="00AD2583" w:rsidRDefault="005A36B7" w:rsidP="00590588">
            <w:pPr>
              <w:pStyle w:val="ad"/>
              <w:spacing w:before="40" w:after="40"/>
              <w:ind w:left="-57" w:right="-57"/>
            </w:pPr>
            <w:r w:rsidRPr="00AD2583">
              <w:t>2019</w:t>
            </w:r>
          </w:p>
        </w:tc>
        <w:tc>
          <w:tcPr>
            <w:tcW w:w="8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6B7" w:rsidRPr="00AD2583" w:rsidRDefault="005A36B7" w:rsidP="00590588">
            <w:pPr>
              <w:pStyle w:val="ad"/>
              <w:spacing w:before="40" w:after="40"/>
              <w:ind w:left="-57" w:right="-57"/>
            </w:pPr>
            <w:r w:rsidRPr="00AD2583">
              <w:t>2020</w:t>
            </w:r>
          </w:p>
        </w:tc>
        <w:tc>
          <w:tcPr>
            <w:tcW w:w="8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6B7" w:rsidRPr="00AD2583" w:rsidRDefault="005A36B7" w:rsidP="00590588">
            <w:pPr>
              <w:pStyle w:val="ad"/>
              <w:spacing w:before="40" w:after="40"/>
              <w:ind w:left="-57" w:right="-57"/>
            </w:pPr>
            <w:r w:rsidRPr="00AD2583">
              <w:t>2021</w:t>
            </w:r>
          </w:p>
        </w:tc>
        <w:tc>
          <w:tcPr>
            <w:tcW w:w="8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36B7" w:rsidRPr="008468DD" w:rsidRDefault="008468DD" w:rsidP="00590588">
            <w:pPr>
              <w:pStyle w:val="ad"/>
              <w:spacing w:before="40" w:after="40"/>
              <w:ind w:left="-57" w:right="-57"/>
              <w:rPr>
                <w:lang w:val="en-US"/>
              </w:rPr>
            </w:pPr>
            <w:r>
              <w:rPr>
                <w:lang w:val="en-US"/>
              </w:rPr>
              <w:t>2022</w:t>
            </w:r>
            <w:r w:rsidR="007743B1" w:rsidRPr="00AD2583">
              <w:t xml:space="preserve"> </w:t>
            </w:r>
            <w:r w:rsidR="007743B1" w:rsidRPr="00AD2583">
              <w:rPr>
                <w:sz w:val="24"/>
                <w:szCs w:val="24"/>
                <w:vertAlign w:val="superscript"/>
              </w:rPr>
              <w:footnoteReference w:customMarkFollows="1" w:id="41"/>
              <w:t>1)</w:t>
            </w:r>
          </w:p>
        </w:tc>
      </w:tr>
      <w:tr w:rsidR="007743B1" w:rsidRPr="00AD2583" w:rsidTr="00590588">
        <w:trPr>
          <w:cantSplit/>
        </w:trPr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0-"/>
              <w:spacing w:before="40" w:after="40"/>
            </w:pPr>
            <w:r w:rsidRPr="00AD2583">
              <w:t>Всего в экономике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  <w:rPr>
                <w:b/>
              </w:rPr>
            </w:pPr>
            <w:r w:rsidRPr="00AD2583">
              <w:rPr>
                <w:b/>
              </w:rPr>
              <w:t>2091267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  <w:rPr>
                <w:b/>
              </w:rPr>
            </w:pPr>
            <w:r w:rsidRPr="00AD2583">
              <w:rPr>
                <w:b/>
              </w:rPr>
              <w:t>2259167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  <w:rPr>
                <w:b/>
              </w:rPr>
            </w:pPr>
            <w:r w:rsidRPr="00AD2583">
              <w:rPr>
                <w:b/>
              </w:rPr>
              <w:t>4857348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  <w:rPr>
                <w:b/>
              </w:rPr>
            </w:pPr>
            <w:r w:rsidRPr="00AD2583">
              <w:rPr>
                <w:b/>
              </w:rPr>
              <w:t>4985873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  <w:rPr>
                <w:b/>
              </w:rPr>
            </w:pPr>
            <w:r w:rsidRPr="007743B1">
              <w:rPr>
                <w:b/>
              </w:rPr>
              <w:t>5333035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  <w:rPr>
                <w:b/>
              </w:rPr>
            </w:pPr>
            <w:r w:rsidRPr="007743B1">
              <w:rPr>
                <w:b/>
              </w:rPr>
              <w:t>5522920</w:t>
            </w:r>
          </w:p>
        </w:tc>
      </w:tr>
      <w:tr w:rsidR="00590588" w:rsidRPr="00AD2583" w:rsidTr="00590588">
        <w:trPr>
          <w:cantSplit/>
        </w:trPr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590588">
            <w:pPr>
              <w:pStyle w:val="0-"/>
              <w:spacing w:before="40" w:after="40"/>
              <w:ind w:left="284"/>
            </w:pPr>
            <w:r w:rsidRPr="00590588">
              <w:rPr>
                <w:b w:val="0"/>
              </w:rPr>
              <w:t>в том числе: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590588">
            <w:pPr>
              <w:pStyle w:val="ad"/>
              <w:spacing w:before="40" w:after="40"/>
              <w:ind w:left="-57" w:right="-57"/>
              <w:rPr>
                <w:b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590588">
            <w:pPr>
              <w:pStyle w:val="ad"/>
              <w:spacing w:before="40" w:after="40"/>
              <w:ind w:left="-57" w:right="-57"/>
              <w:rPr>
                <w:b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590588">
            <w:pPr>
              <w:pStyle w:val="ad"/>
              <w:spacing w:before="40" w:after="40"/>
              <w:ind w:left="-57" w:right="-57"/>
              <w:rPr>
                <w:b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590588">
            <w:pPr>
              <w:pStyle w:val="ad"/>
              <w:spacing w:before="40" w:after="40"/>
              <w:ind w:left="-57" w:right="-57"/>
              <w:rPr>
                <w:b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7743B1" w:rsidRDefault="00590588" w:rsidP="00590588">
            <w:pPr>
              <w:pStyle w:val="ad"/>
              <w:spacing w:before="40" w:after="40"/>
              <w:ind w:left="-57" w:right="-57"/>
              <w:rPr>
                <w:b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590588" w:rsidRPr="007743B1" w:rsidRDefault="00590588" w:rsidP="00590588">
            <w:pPr>
              <w:pStyle w:val="ad"/>
              <w:spacing w:before="40" w:after="40"/>
              <w:ind w:left="-57" w:right="-57"/>
              <w:rPr>
                <w:b/>
              </w:rPr>
            </w:pPr>
          </w:p>
        </w:tc>
      </w:tr>
      <w:tr w:rsidR="007743B1" w:rsidRPr="00AD2583" w:rsidTr="00590588">
        <w:trPr>
          <w:cantSplit/>
        </w:trPr>
        <w:tc>
          <w:tcPr>
            <w:tcW w:w="432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3B1" w:rsidRPr="00AD2583" w:rsidRDefault="007743B1" w:rsidP="00590588">
            <w:pPr>
              <w:pStyle w:val="05"/>
              <w:spacing w:before="40" w:after="40"/>
              <w:rPr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сельское, лесное хозяйство, охота, </w:t>
            </w:r>
            <w:r w:rsidRPr="00AD2583">
              <w:rPr>
                <w:rFonts w:cs="Arial"/>
                <w:szCs w:val="22"/>
              </w:rPr>
              <w:br/>
              <w:t>рыболовство и рыбоводство</w:t>
            </w:r>
          </w:p>
        </w:tc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86700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100641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102290</w:t>
            </w:r>
          </w:p>
        </w:tc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100541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119508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133787</w:t>
            </w:r>
          </w:p>
        </w:tc>
      </w:tr>
      <w:tr w:rsidR="007743B1" w:rsidRPr="00AD2583" w:rsidTr="005A36B7">
        <w:trPr>
          <w:cantSplit/>
        </w:trPr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3B1" w:rsidRPr="00AD2583" w:rsidRDefault="007743B1" w:rsidP="00590588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добыча полезных ископаемых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41009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43733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44869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45609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55132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44584</w:t>
            </w:r>
          </w:p>
        </w:tc>
      </w:tr>
      <w:tr w:rsidR="007743B1" w:rsidRPr="00AD2583" w:rsidTr="005A36B7">
        <w:trPr>
          <w:cantSplit/>
        </w:trPr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3B1" w:rsidRPr="00AD2583" w:rsidRDefault="007743B1" w:rsidP="00590588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обрабатывающие производства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237876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206622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216772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225318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250832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267880</w:t>
            </w:r>
          </w:p>
        </w:tc>
      </w:tr>
      <w:tr w:rsidR="007743B1" w:rsidRPr="00AD2583" w:rsidTr="005A36B7">
        <w:trPr>
          <w:cantSplit/>
        </w:trPr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3B1" w:rsidRPr="00AD2583" w:rsidRDefault="007743B1" w:rsidP="00590588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обеспечение электрической энерг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ей, газом и паром; кондициониров</w:t>
            </w:r>
            <w:r w:rsidRPr="00AD2583">
              <w:rPr>
                <w:rFonts w:cs="Arial"/>
                <w:szCs w:val="22"/>
              </w:rPr>
              <w:t>а</w:t>
            </w:r>
            <w:r w:rsidRPr="00AD2583">
              <w:rPr>
                <w:rFonts w:cs="Arial"/>
                <w:szCs w:val="22"/>
              </w:rPr>
              <w:t>ние воздуха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162905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184031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212671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215765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227515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225546</w:t>
            </w:r>
          </w:p>
        </w:tc>
      </w:tr>
      <w:tr w:rsidR="007743B1" w:rsidRPr="00AD2583" w:rsidTr="005A36B7">
        <w:trPr>
          <w:cantSplit/>
        </w:trPr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3B1" w:rsidRPr="00AD2583" w:rsidRDefault="007743B1" w:rsidP="00590588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водоснабжение; водоотведение, о</w:t>
            </w:r>
            <w:r w:rsidRPr="00AD2583">
              <w:rPr>
                <w:rFonts w:cs="Arial"/>
                <w:szCs w:val="22"/>
              </w:rPr>
              <w:t>р</w:t>
            </w:r>
            <w:r w:rsidRPr="00AD2583">
              <w:rPr>
                <w:rFonts w:cs="Arial"/>
                <w:szCs w:val="22"/>
              </w:rPr>
              <w:t>ганизация сбора и утилизации отх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дов, деятельность по ликвидации з</w:t>
            </w:r>
            <w:r w:rsidRPr="00AD2583">
              <w:rPr>
                <w:rFonts w:cs="Arial"/>
                <w:szCs w:val="22"/>
              </w:rPr>
              <w:t>а</w:t>
            </w:r>
            <w:r w:rsidRPr="00AD2583">
              <w:rPr>
                <w:rFonts w:cs="Arial"/>
                <w:szCs w:val="22"/>
              </w:rPr>
              <w:t>грязнений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61099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59554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61024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58360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60333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61645</w:t>
            </w:r>
          </w:p>
        </w:tc>
      </w:tr>
      <w:tr w:rsidR="007743B1" w:rsidRPr="00AD2583" w:rsidTr="005A36B7">
        <w:trPr>
          <w:cantSplit/>
        </w:trPr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3B1" w:rsidRPr="00AD2583" w:rsidRDefault="007743B1" w:rsidP="00590588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строительство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49235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66915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60522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63169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42479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45206</w:t>
            </w:r>
          </w:p>
        </w:tc>
      </w:tr>
      <w:tr w:rsidR="007743B1" w:rsidRPr="00AD2583" w:rsidTr="005A36B7">
        <w:trPr>
          <w:cantSplit/>
        </w:trPr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3B1" w:rsidRPr="00AD2583" w:rsidRDefault="007743B1" w:rsidP="00590588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торговля оптовая и розничная; р</w:t>
            </w:r>
            <w:r w:rsidRPr="00AD2583">
              <w:rPr>
                <w:rFonts w:cs="Arial"/>
                <w:szCs w:val="22"/>
              </w:rPr>
              <w:t>е</w:t>
            </w:r>
            <w:r w:rsidRPr="00AD2583">
              <w:rPr>
                <w:rFonts w:cs="Arial"/>
                <w:szCs w:val="22"/>
              </w:rPr>
              <w:t>монт автотранспортных средств, м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тоциклов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75677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92716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99270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104888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119338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127109</w:t>
            </w:r>
          </w:p>
        </w:tc>
      </w:tr>
      <w:tr w:rsidR="007743B1" w:rsidRPr="00AD2583" w:rsidTr="005A36B7">
        <w:trPr>
          <w:cantSplit/>
        </w:trPr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3B1" w:rsidRPr="00AD2583" w:rsidRDefault="007743B1" w:rsidP="00590588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транспортировка и хранение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329841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400340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421167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470678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530781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574937</w:t>
            </w:r>
          </w:p>
        </w:tc>
      </w:tr>
      <w:tr w:rsidR="007743B1" w:rsidRPr="00AD2583" w:rsidTr="005A36B7">
        <w:trPr>
          <w:cantSplit/>
        </w:trPr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3B1" w:rsidRPr="00AD2583" w:rsidRDefault="007743B1" w:rsidP="00590588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гостиниц и предпри</w:t>
            </w:r>
            <w:r w:rsidRPr="00AD2583">
              <w:rPr>
                <w:rFonts w:cs="Arial"/>
                <w:szCs w:val="22"/>
              </w:rPr>
              <w:t>я</w:t>
            </w:r>
            <w:r w:rsidRPr="00AD2583">
              <w:rPr>
                <w:rFonts w:cs="Arial"/>
                <w:szCs w:val="22"/>
              </w:rPr>
              <w:t>тий общественного питания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13869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17279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20233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17517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21775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22232</w:t>
            </w:r>
          </w:p>
        </w:tc>
      </w:tr>
      <w:tr w:rsidR="007743B1" w:rsidRPr="00AD2583" w:rsidTr="005A36B7">
        <w:trPr>
          <w:cantSplit/>
        </w:trPr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3B1" w:rsidRPr="00AD2583" w:rsidRDefault="007743B1" w:rsidP="00590588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деятельность в области информации </w:t>
            </w:r>
            <w:r w:rsidRPr="00AD2583">
              <w:rPr>
                <w:rFonts w:cs="Arial"/>
                <w:szCs w:val="22"/>
              </w:rPr>
              <w:br/>
              <w:t>и связи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123443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125365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130588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136601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145413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142988</w:t>
            </w:r>
          </w:p>
        </w:tc>
      </w:tr>
      <w:tr w:rsidR="007743B1" w:rsidRPr="00AD2583" w:rsidTr="005A36B7">
        <w:trPr>
          <w:cantSplit/>
        </w:trPr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3B1" w:rsidRPr="00AD2583" w:rsidRDefault="007743B1" w:rsidP="00590588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финансовая и страх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вая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39130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42947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47007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57398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58803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48092</w:t>
            </w:r>
          </w:p>
        </w:tc>
      </w:tr>
      <w:tr w:rsidR="007743B1" w:rsidRPr="00AD2583" w:rsidTr="005A36B7">
        <w:trPr>
          <w:cantSplit/>
        </w:trPr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3B1" w:rsidRPr="00AD2583" w:rsidRDefault="007743B1" w:rsidP="00590588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по операциям с недв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жимым имуществом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525218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547579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3054758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3097375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3259103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3356211</w:t>
            </w:r>
          </w:p>
        </w:tc>
      </w:tr>
      <w:tr w:rsidR="007743B1" w:rsidRPr="00AD2583" w:rsidTr="005A36B7">
        <w:trPr>
          <w:cantSplit/>
        </w:trPr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3B1" w:rsidRPr="00AD2583" w:rsidRDefault="007743B1" w:rsidP="00590588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профессиональная, научная и техническая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62271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69697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71581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71548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80698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86947</w:t>
            </w:r>
          </w:p>
        </w:tc>
      </w:tr>
      <w:tr w:rsidR="007743B1" w:rsidRPr="00AD2583" w:rsidTr="005A36B7">
        <w:trPr>
          <w:cantSplit/>
        </w:trPr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3B1" w:rsidRPr="00AD2583" w:rsidRDefault="007743B1" w:rsidP="00590588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14950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19893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21924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25689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27254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28358</w:t>
            </w:r>
          </w:p>
        </w:tc>
      </w:tr>
      <w:tr w:rsidR="007743B1" w:rsidRPr="00AD2583" w:rsidTr="005A36B7">
        <w:trPr>
          <w:cantSplit/>
        </w:trPr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3B1" w:rsidRPr="00AD2583" w:rsidRDefault="007743B1" w:rsidP="00590588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государственное управление и обе</w:t>
            </w:r>
            <w:r w:rsidRPr="00AD2583">
              <w:rPr>
                <w:rFonts w:cs="Arial"/>
                <w:szCs w:val="22"/>
              </w:rPr>
              <w:t>с</w:t>
            </w:r>
            <w:r w:rsidRPr="00AD2583">
              <w:rPr>
                <w:rFonts w:cs="Arial"/>
                <w:szCs w:val="22"/>
              </w:rPr>
              <w:t>печение военной безопасности; с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циальное обеспечение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114913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118680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119746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102008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112890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113064</w:t>
            </w:r>
          </w:p>
        </w:tc>
      </w:tr>
      <w:tr w:rsidR="007743B1" w:rsidRPr="00AD2583" w:rsidTr="005A36B7">
        <w:trPr>
          <w:cantSplit/>
        </w:trPr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3B1" w:rsidRPr="00AD2583" w:rsidRDefault="007743B1" w:rsidP="00590588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образование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73671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79884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85124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95053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103860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112747</w:t>
            </w:r>
          </w:p>
        </w:tc>
      </w:tr>
      <w:tr w:rsidR="007743B1" w:rsidRPr="00AD2583" w:rsidTr="005A36B7">
        <w:trPr>
          <w:cantSplit/>
        </w:trPr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3B1" w:rsidRPr="00AD2583" w:rsidRDefault="007743B1" w:rsidP="00590588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здравоохр</w:t>
            </w:r>
            <w:r w:rsidRPr="00AD2583">
              <w:rPr>
                <w:rFonts w:cs="Arial"/>
                <w:szCs w:val="22"/>
              </w:rPr>
              <w:t>а</w:t>
            </w:r>
            <w:r w:rsidRPr="00AD2583">
              <w:rPr>
                <w:rFonts w:cs="Arial"/>
                <w:szCs w:val="22"/>
              </w:rPr>
              <w:t>нения и социальных услуг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57637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59150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62583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70062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80236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90586</w:t>
            </w:r>
          </w:p>
        </w:tc>
      </w:tr>
      <w:tr w:rsidR="007743B1" w:rsidRPr="00AD2583" w:rsidTr="005A36B7">
        <w:trPr>
          <w:cantSplit/>
        </w:trPr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3B1" w:rsidRPr="00AD2583" w:rsidRDefault="007743B1" w:rsidP="00590588">
            <w:pPr>
              <w:spacing w:before="40" w:after="40" w:line="240" w:lineRule="auto"/>
              <w:ind w:left="284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культуры, спорта, организации досуга и ра</w:t>
            </w:r>
            <w:r w:rsidRPr="00AD2583">
              <w:rPr>
                <w:rFonts w:cs="Arial"/>
                <w:szCs w:val="22"/>
              </w:rPr>
              <w:t>з</w:t>
            </w:r>
            <w:r w:rsidRPr="00AD2583">
              <w:rPr>
                <w:rFonts w:cs="Arial"/>
                <w:szCs w:val="22"/>
              </w:rPr>
              <w:t>влечений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18240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20291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21961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24711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31283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34134</w:t>
            </w:r>
          </w:p>
        </w:tc>
      </w:tr>
      <w:tr w:rsidR="007743B1" w:rsidRPr="00AD2583" w:rsidTr="005A36B7">
        <w:trPr>
          <w:cantSplit/>
        </w:trPr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43B1" w:rsidRPr="00AD2583" w:rsidRDefault="007743B1" w:rsidP="00590588">
            <w:pPr>
              <w:pStyle w:val="05"/>
              <w:spacing w:before="40" w:after="40"/>
              <w:rPr>
                <w:szCs w:val="22"/>
              </w:rPr>
            </w:pPr>
            <w:r w:rsidRPr="00AD2583">
              <w:rPr>
                <w:rFonts w:cs="Arial"/>
                <w:szCs w:val="22"/>
              </w:rPr>
              <w:t>предоставление прочих видов услуг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3583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3850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3258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7743B1" w:rsidRPr="00AD2583" w:rsidRDefault="007743B1" w:rsidP="00590588">
            <w:pPr>
              <w:pStyle w:val="ad"/>
              <w:spacing w:before="40" w:after="40"/>
              <w:ind w:left="-57" w:right="-57"/>
            </w:pPr>
            <w:r w:rsidRPr="00AD2583">
              <w:t>3583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5802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743B1" w:rsidRPr="007743B1" w:rsidRDefault="007743B1" w:rsidP="00590588">
            <w:pPr>
              <w:pStyle w:val="ad"/>
              <w:spacing w:before="40" w:after="40"/>
              <w:ind w:left="-57" w:right="-57"/>
            </w:pPr>
            <w:r w:rsidRPr="007743B1">
              <w:t>6867</w:t>
            </w:r>
          </w:p>
        </w:tc>
      </w:tr>
    </w:tbl>
    <w:p w:rsidR="00E82936" w:rsidRPr="007743B1" w:rsidRDefault="00E82936" w:rsidP="00D53AA5">
      <w:pPr>
        <w:spacing w:line="240" w:lineRule="auto"/>
        <w:rPr>
          <w:sz w:val="2"/>
          <w:szCs w:val="22"/>
        </w:rPr>
      </w:pPr>
    </w:p>
    <w:p w:rsidR="003B4F91" w:rsidRPr="00AD2583" w:rsidRDefault="0013247B" w:rsidP="00121A48">
      <w:pPr>
        <w:pStyle w:val="1d"/>
      </w:pPr>
      <w:bookmarkStart w:id="32" w:name="_Toc110930915"/>
      <w:r w:rsidRPr="00AD2583">
        <w:lastRenderedPageBreak/>
        <w:t>1</w:t>
      </w:r>
      <w:r w:rsidR="00D53AA5" w:rsidRPr="00AD2583">
        <w:t>4</w:t>
      </w:r>
      <w:r w:rsidR="003B4F91" w:rsidRPr="00AD2583">
        <w:t xml:space="preserve">. </w:t>
      </w:r>
      <w:r w:rsidR="00EC6C74" w:rsidRPr="00AD2583">
        <w:t>П</w:t>
      </w:r>
      <w:r w:rsidR="003B4F91" w:rsidRPr="00AD2583">
        <w:t>редприятия и организации</w:t>
      </w:r>
      <w:bookmarkEnd w:id="32"/>
    </w:p>
    <w:p w:rsidR="005231DA" w:rsidRPr="00AD2583" w:rsidRDefault="005231DA" w:rsidP="00DC55B0">
      <w:pPr>
        <w:pStyle w:val="aff"/>
        <w:spacing w:before="60" w:line="264" w:lineRule="auto"/>
        <w:ind w:firstLine="709"/>
        <w:jc w:val="both"/>
        <w:rPr>
          <w:rFonts w:cs="Arial"/>
          <w:color w:val="000000"/>
        </w:rPr>
      </w:pPr>
      <w:r w:rsidRPr="00AD2583">
        <w:rPr>
          <w:rFonts w:cs="Arial"/>
        </w:rPr>
        <w:t xml:space="preserve">В разделе приводятся данные о предприятиях и организациях, </w:t>
      </w:r>
      <w:r w:rsidRPr="00AD2583">
        <w:rPr>
          <w:rFonts w:cs="Arial"/>
          <w:color w:val="000000"/>
        </w:rPr>
        <w:t xml:space="preserve">полученные </w:t>
      </w:r>
      <w:r w:rsidR="00CB0E28">
        <w:rPr>
          <w:rFonts w:cs="Arial"/>
          <w:color w:val="000000"/>
        </w:rPr>
        <w:br/>
      </w:r>
      <w:r w:rsidRPr="00AD2583">
        <w:rPr>
          <w:rFonts w:cs="Arial"/>
          <w:color w:val="000000"/>
        </w:rPr>
        <w:t xml:space="preserve">на основе сведений о государственной регистрации юридических лиц, а также о числе индивидуальных предпринимателей, прошедших государственную регистрацию </w:t>
      </w:r>
      <w:r w:rsidR="00CB0E28">
        <w:rPr>
          <w:rFonts w:cs="Arial"/>
          <w:color w:val="000000"/>
        </w:rPr>
        <w:br/>
      </w:r>
      <w:r w:rsidRPr="00AD2583">
        <w:rPr>
          <w:rFonts w:cs="Arial"/>
          <w:color w:val="000000"/>
        </w:rPr>
        <w:t>(перере</w:t>
      </w:r>
      <w:r w:rsidR="005778AD" w:rsidRPr="00AD2583">
        <w:rPr>
          <w:rFonts w:cs="Arial"/>
          <w:color w:val="000000"/>
        </w:rPr>
        <w:t>гистрацию), и деятельности малых предприятий.</w:t>
      </w:r>
    </w:p>
    <w:p w:rsidR="005231DA" w:rsidRPr="00AD2583" w:rsidRDefault="005231DA" w:rsidP="00DC55B0">
      <w:pPr>
        <w:spacing w:before="60" w:line="264" w:lineRule="auto"/>
        <w:ind w:left="142" w:firstLine="709"/>
        <w:rPr>
          <w:rFonts w:cs="Arial"/>
        </w:rPr>
      </w:pPr>
      <w:r w:rsidRPr="00AD2583">
        <w:rPr>
          <w:rFonts w:cs="Arial"/>
        </w:rPr>
        <w:t xml:space="preserve">Данные о </w:t>
      </w:r>
      <w:r w:rsidRPr="00AD2583">
        <w:rPr>
          <w:rFonts w:cs="Arial"/>
          <w:b/>
        </w:rPr>
        <w:t>числе предприятий и организаций</w:t>
      </w:r>
      <w:r w:rsidRPr="00AD2583">
        <w:rPr>
          <w:rFonts w:cs="Arial"/>
        </w:rPr>
        <w:t xml:space="preserve"> Российской Федерации получ</w:t>
      </w:r>
      <w:r w:rsidRPr="00AD2583">
        <w:rPr>
          <w:rFonts w:cs="Arial"/>
        </w:rPr>
        <w:t>е</w:t>
      </w:r>
      <w:r w:rsidRPr="00AD2583">
        <w:rPr>
          <w:rFonts w:cs="Arial"/>
        </w:rPr>
        <w:t>ны на основе сведений о государственной регистрации, предоставляемых ФНС</w:t>
      </w:r>
      <w:r w:rsidR="00CB0E28">
        <w:rPr>
          <w:rFonts w:cs="Arial"/>
        </w:rPr>
        <w:br/>
      </w:r>
      <w:r w:rsidRPr="00AD2583">
        <w:rPr>
          <w:rFonts w:cs="Arial"/>
        </w:rPr>
        <w:t>России из Единого государственного реестра юридических лиц.</w:t>
      </w:r>
    </w:p>
    <w:p w:rsidR="00B43931" w:rsidRPr="00AD2583" w:rsidRDefault="005231DA" w:rsidP="00DC55B0">
      <w:pPr>
        <w:pStyle w:val="aff"/>
        <w:spacing w:before="60" w:line="264" w:lineRule="auto"/>
        <w:ind w:firstLine="709"/>
        <w:jc w:val="both"/>
        <w:rPr>
          <w:rFonts w:cs="Arial"/>
        </w:rPr>
      </w:pPr>
      <w:r w:rsidRPr="00AD2583">
        <w:rPr>
          <w:rFonts w:cs="Arial"/>
          <w:b/>
        </w:rPr>
        <w:t>Малые предприятия.</w:t>
      </w:r>
      <w:r w:rsidR="00DC55B0" w:rsidRPr="00AD2583">
        <w:rPr>
          <w:rFonts w:cs="Arial"/>
        </w:rPr>
        <w:t xml:space="preserve"> Отнесение</w:t>
      </w:r>
      <w:r w:rsidRPr="00AD2583">
        <w:rPr>
          <w:rFonts w:cs="Arial"/>
        </w:rPr>
        <w:t xml:space="preserve"> </w:t>
      </w:r>
      <w:r w:rsidR="00DC55B0" w:rsidRPr="00AD2583">
        <w:rPr>
          <w:rFonts w:cs="Arial"/>
        </w:rPr>
        <w:t xml:space="preserve">хозяйствующих субъектов </w:t>
      </w:r>
      <w:r w:rsidRPr="00AD2583">
        <w:rPr>
          <w:rFonts w:cs="Arial"/>
        </w:rPr>
        <w:t>к малым предпри</w:t>
      </w:r>
      <w:r w:rsidRPr="00AD2583">
        <w:rPr>
          <w:rFonts w:cs="Arial"/>
        </w:rPr>
        <w:t>я</w:t>
      </w:r>
      <w:r w:rsidRPr="00AD2583">
        <w:rPr>
          <w:rFonts w:cs="Arial"/>
        </w:rPr>
        <w:t xml:space="preserve">тиям </w:t>
      </w:r>
      <w:r w:rsidR="00DC55B0" w:rsidRPr="00AD2583">
        <w:rPr>
          <w:rFonts w:cs="Arial"/>
        </w:rPr>
        <w:t xml:space="preserve">осуществляется в соответствии с критериями, установленными </w:t>
      </w:r>
      <w:r w:rsidRPr="00AD2583">
        <w:rPr>
          <w:rFonts w:cs="Arial"/>
        </w:rPr>
        <w:t>статьей 4 Фед</w:t>
      </w:r>
      <w:r w:rsidRPr="00AD2583">
        <w:rPr>
          <w:rFonts w:cs="Arial"/>
        </w:rPr>
        <w:t>е</w:t>
      </w:r>
      <w:r w:rsidRPr="00AD2583">
        <w:rPr>
          <w:rFonts w:cs="Arial"/>
        </w:rPr>
        <w:t xml:space="preserve">рального закона от 24 июля </w:t>
      </w:r>
      <w:smartTag w:uri="urn:schemas-microsoft-com:office:smarttags" w:element="metricconverter">
        <w:smartTagPr>
          <w:attr w:name="ProductID" w:val="2007 г"/>
        </w:smartTagPr>
        <w:r w:rsidRPr="00AD2583">
          <w:rPr>
            <w:rFonts w:cs="Arial"/>
          </w:rPr>
          <w:t>2007 г</w:t>
        </w:r>
      </w:smartTag>
      <w:r w:rsidRPr="00AD2583">
        <w:rPr>
          <w:rFonts w:cs="Arial"/>
        </w:rPr>
        <w:t>. № 209-ФЗ «О развитии малого и среднего пре</w:t>
      </w:r>
      <w:r w:rsidRPr="00AD2583">
        <w:rPr>
          <w:rFonts w:cs="Arial"/>
        </w:rPr>
        <w:t>д</w:t>
      </w:r>
      <w:r w:rsidRPr="00AD2583">
        <w:rPr>
          <w:rFonts w:cs="Arial"/>
        </w:rPr>
        <w:t xml:space="preserve">принимательства в Российской Федерации». </w:t>
      </w:r>
    </w:p>
    <w:p w:rsidR="00817657" w:rsidRPr="00AD2583" w:rsidRDefault="00817657" w:rsidP="00DC55B0">
      <w:pPr>
        <w:pStyle w:val="aff"/>
        <w:spacing w:before="60" w:line="264" w:lineRule="auto"/>
        <w:ind w:firstLine="709"/>
        <w:jc w:val="both"/>
        <w:rPr>
          <w:rFonts w:cs="Arial"/>
        </w:rPr>
      </w:pPr>
      <w:r w:rsidRPr="00AD2583">
        <w:rPr>
          <w:rFonts w:cs="Arial"/>
        </w:rPr>
        <w:t>Порядок осуще</w:t>
      </w:r>
      <w:r w:rsidR="00DC55B0" w:rsidRPr="00AD2583">
        <w:rPr>
          <w:rFonts w:cs="Arial"/>
        </w:rPr>
        <w:t>ствления выборочных наблюдений за малыми предприятиями</w:t>
      </w:r>
      <w:r w:rsidRPr="00AD2583">
        <w:rPr>
          <w:rFonts w:cs="Arial"/>
        </w:rPr>
        <w:t xml:space="preserve"> установлен постановлением Правительства Российской Федерации от 16 февраля 2008 г. № 79 «О порядке проведения выборочных статистических наблюдений за де</w:t>
      </w:r>
      <w:r w:rsidRPr="00AD2583">
        <w:rPr>
          <w:rFonts w:cs="Arial"/>
        </w:rPr>
        <w:t>я</w:t>
      </w:r>
      <w:r w:rsidRPr="00AD2583">
        <w:rPr>
          <w:rFonts w:cs="Arial"/>
        </w:rPr>
        <w:t xml:space="preserve">тельностью субъектов малого и среднего предпринимательства». </w:t>
      </w:r>
    </w:p>
    <w:p w:rsidR="00FB3D8F" w:rsidRPr="00AD2583" w:rsidRDefault="00FB3D8F" w:rsidP="00FB3D8F">
      <w:pPr>
        <w:spacing w:before="60" w:line="264" w:lineRule="auto"/>
        <w:ind w:left="142" w:firstLine="709"/>
      </w:pPr>
      <w:r w:rsidRPr="00AD2583">
        <w:rPr>
          <w:rFonts w:cs="Arial"/>
          <w:b/>
        </w:rPr>
        <w:t>Средняя численность работников</w:t>
      </w:r>
      <w:r w:rsidRPr="00AD2583">
        <w:rPr>
          <w:rFonts w:cs="Arial"/>
        </w:rPr>
        <w:t xml:space="preserve"> включает среднесписочную численность работников, среднюю численность </w:t>
      </w:r>
      <w:r w:rsidRPr="00AD2583">
        <w:t>внешних совместителей и среднюю численность работников, выполнявших работы по договорам гражданско-правового характера.</w:t>
      </w:r>
    </w:p>
    <w:p w:rsidR="005231DA" w:rsidRPr="00AD2583" w:rsidRDefault="005231DA" w:rsidP="00DC55B0">
      <w:pPr>
        <w:spacing w:before="60" w:line="264" w:lineRule="auto"/>
        <w:ind w:left="142" w:firstLine="709"/>
        <w:rPr>
          <w:rFonts w:cs="Arial"/>
        </w:rPr>
      </w:pPr>
      <w:r w:rsidRPr="00AD2583">
        <w:rPr>
          <w:rFonts w:cs="Arial"/>
        </w:rPr>
        <w:t xml:space="preserve">В </w:t>
      </w:r>
      <w:r w:rsidRPr="00AD2583">
        <w:rPr>
          <w:rFonts w:cs="Arial"/>
          <w:b/>
        </w:rPr>
        <w:t xml:space="preserve">оборот </w:t>
      </w:r>
      <w:r w:rsidR="00DC55B0" w:rsidRPr="00AD2583">
        <w:rPr>
          <w:rFonts w:cs="Arial"/>
          <w:b/>
        </w:rPr>
        <w:t>предприятий</w:t>
      </w:r>
      <w:r w:rsidRPr="00AD2583">
        <w:rPr>
          <w:rFonts w:cs="Arial"/>
        </w:rPr>
        <w:t xml:space="preserve"> включается стоимость отгруженных товаров собстве</w:t>
      </w:r>
      <w:r w:rsidRPr="00AD2583">
        <w:rPr>
          <w:rFonts w:cs="Arial"/>
        </w:rPr>
        <w:t>н</w:t>
      </w:r>
      <w:r w:rsidRPr="00AD2583">
        <w:rPr>
          <w:rFonts w:cs="Arial"/>
        </w:rPr>
        <w:t xml:space="preserve">ного производства, выполненных работ и услуг собственными силами, а также выручка от продажи приобретенных ранее на стороне товаров (без налога на добавленную стоимость, акцизов и аналогичных обязательных платежей). </w:t>
      </w:r>
    </w:p>
    <w:p w:rsidR="003F0FF6" w:rsidRPr="00AD2583" w:rsidRDefault="003F0FF6" w:rsidP="00CC01F7">
      <w:pPr>
        <w:pStyle w:val="aff2"/>
        <w:spacing w:line="240" w:lineRule="auto"/>
      </w:pPr>
    </w:p>
    <w:p w:rsidR="00CC01F7" w:rsidRPr="00AD2583" w:rsidRDefault="004325CA" w:rsidP="00B43931">
      <w:pPr>
        <w:pStyle w:val="aff2"/>
      </w:pPr>
      <w:r w:rsidRPr="00AD2583">
        <w:t>Ч</w:t>
      </w:r>
      <w:r w:rsidR="00755845" w:rsidRPr="00AD2583">
        <w:t>исл</w:t>
      </w:r>
      <w:r w:rsidRPr="00AD2583">
        <w:t>о</w:t>
      </w:r>
      <w:r w:rsidR="00755845" w:rsidRPr="00AD2583">
        <w:t xml:space="preserve"> организаций </w:t>
      </w:r>
      <w:r w:rsidR="002217A4" w:rsidRPr="00AD2583">
        <w:t xml:space="preserve">Новосибирской области </w:t>
      </w:r>
      <w:r w:rsidRPr="00AD2583">
        <w:t>в сравнении с данными</w:t>
      </w:r>
      <w:r w:rsidR="00755845" w:rsidRPr="00AD2583">
        <w:br/>
      </w:r>
      <w:r w:rsidRPr="00AD2583">
        <w:t>по</w:t>
      </w:r>
      <w:r w:rsidR="002217A4" w:rsidRPr="00AD2583">
        <w:t xml:space="preserve"> Российской Федерации </w:t>
      </w:r>
    </w:p>
    <w:p w:rsidR="00CC01F7" w:rsidRPr="00AD2583" w:rsidRDefault="00CC01F7" w:rsidP="00CC01F7">
      <w:pPr>
        <w:pStyle w:val="aff3"/>
      </w:pPr>
      <w:r w:rsidRPr="00AD2583">
        <w:t>(по состоянию на начало года</w:t>
      </w:r>
      <w:r w:rsidR="004325CA" w:rsidRPr="00AD2583">
        <w:t>, единиц</w:t>
      </w:r>
      <w:r w:rsidRPr="00AD2583">
        <w:t>)</w:t>
      </w:r>
    </w:p>
    <w:tbl>
      <w:tblPr>
        <w:tblW w:w="935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1063"/>
        <w:gridCol w:w="1063"/>
        <w:gridCol w:w="1063"/>
        <w:gridCol w:w="1063"/>
        <w:gridCol w:w="1063"/>
        <w:gridCol w:w="1064"/>
      </w:tblGrid>
      <w:tr w:rsidR="005A36B7" w:rsidRPr="00AD2583" w:rsidTr="00BB5B2E">
        <w:tc>
          <w:tcPr>
            <w:tcW w:w="2977" w:type="dxa"/>
          </w:tcPr>
          <w:p w:rsidR="005A36B7" w:rsidRPr="00AD2583" w:rsidRDefault="005A36B7" w:rsidP="005231DA">
            <w:pPr>
              <w:pStyle w:val="ad"/>
            </w:pPr>
          </w:p>
        </w:tc>
        <w:tc>
          <w:tcPr>
            <w:tcW w:w="1063" w:type="dxa"/>
            <w:vAlign w:val="bottom"/>
          </w:tcPr>
          <w:p w:rsidR="005A36B7" w:rsidRPr="00AD2583" w:rsidRDefault="005A36B7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1063" w:type="dxa"/>
            <w:vAlign w:val="bottom"/>
          </w:tcPr>
          <w:p w:rsidR="005A36B7" w:rsidRPr="00AD2583" w:rsidRDefault="005A36B7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1063" w:type="dxa"/>
            <w:vAlign w:val="bottom"/>
          </w:tcPr>
          <w:p w:rsidR="005A36B7" w:rsidRPr="00AD2583" w:rsidRDefault="005A36B7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1063" w:type="dxa"/>
            <w:vAlign w:val="bottom"/>
          </w:tcPr>
          <w:p w:rsidR="005A36B7" w:rsidRPr="00AD2583" w:rsidRDefault="005A36B7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1063" w:type="dxa"/>
            <w:vAlign w:val="bottom"/>
          </w:tcPr>
          <w:p w:rsidR="005A36B7" w:rsidRPr="00AD2583" w:rsidRDefault="005A36B7" w:rsidP="00BF75A7">
            <w:pPr>
              <w:pStyle w:val="ad"/>
              <w:ind w:left="-57" w:right="-57"/>
            </w:pPr>
            <w:r w:rsidRPr="00AD2583">
              <w:t>2022</w:t>
            </w:r>
          </w:p>
        </w:tc>
        <w:tc>
          <w:tcPr>
            <w:tcW w:w="1064" w:type="dxa"/>
            <w:vAlign w:val="bottom"/>
          </w:tcPr>
          <w:p w:rsidR="005A36B7" w:rsidRPr="00AD2583" w:rsidRDefault="005A36B7" w:rsidP="00BB5B2E">
            <w:pPr>
              <w:pStyle w:val="ad"/>
              <w:ind w:left="-57" w:right="-57"/>
            </w:pPr>
            <w:r>
              <w:t>2023</w:t>
            </w:r>
          </w:p>
        </w:tc>
      </w:tr>
      <w:tr w:rsidR="005A36B7" w:rsidRPr="00AD2583" w:rsidTr="00BB5B2E">
        <w:tc>
          <w:tcPr>
            <w:tcW w:w="2977" w:type="dxa"/>
          </w:tcPr>
          <w:p w:rsidR="005A36B7" w:rsidRPr="00AD2583" w:rsidRDefault="009027FB" w:rsidP="005231DA">
            <w:pPr>
              <w:pStyle w:val="0"/>
              <w:rPr>
                <w:b/>
              </w:rPr>
            </w:pPr>
            <w:r>
              <w:rPr>
                <w:b/>
              </w:rPr>
              <w:t>Число организаций</w:t>
            </w:r>
          </w:p>
          <w:p w:rsidR="005A36B7" w:rsidRPr="00AD2583" w:rsidRDefault="005A36B7" w:rsidP="004325CA">
            <w:pPr>
              <w:pStyle w:val="0"/>
              <w:ind w:left="176"/>
            </w:pPr>
            <w:r w:rsidRPr="00AD2583">
              <w:t>Российская Федерация</w:t>
            </w:r>
          </w:p>
        </w:tc>
        <w:tc>
          <w:tcPr>
            <w:tcW w:w="1063" w:type="dxa"/>
            <w:vAlign w:val="bottom"/>
          </w:tcPr>
          <w:p w:rsidR="005A36B7" w:rsidRPr="00AD2583" w:rsidRDefault="005A36B7" w:rsidP="00BF75A7">
            <w:pPr>
              <w:pStyle w:val="ad"/>
              <w:ind w:left="-57" w:right="-57"/>
            </w:pPr>
            <w:r w:rsidRPr="00AD2583">
              <w:t>4561737</w:t>
            </w:r>
          </w:p>
        </w:tc>
        <w:tc>
          <w:tcPr>
            <w:tcW w:w="1063" w:type="dxa"/>
            <w:vAlign w:val="bottom"/>
          </w:tcPr>
          <w:p w:rsidR="005A36B7" w:rsidRPr="00AD2583" w:rsidRDefault="005A36B7" w:rsidP="00BF75A7">
            <w:pPr>
              <w:pStyle w:val="ad"/>
              <w:ind w:left="-57" w:right="-57"/>
            </w:pPr>
            <w:r w:rsidRPr="00AD2583">
              <w:t>4214742</w:t>
            </w:r>
          </w:p>
        </w:tc>
        <w:tc>
          <w:tcPr>
            <w:tcW w:w="1063" w:type="dxa"/>
            <w:vAlign w:val="bottom"/>
          </w:tcPr>
          <w:p w:rsidR="005A36B7" w:rsidRPr="00AD2583" w:rsidRDefault="005A36B7" w:rsidP="00BF75A7">
            <w:pPr>
              <w:pStyle w:val="ad"/>
              <w:ind w:left="-57" w:right="-57"/>
            </w:pPr>
            <w:r w:rsidRPr="00AD2583">
              <w:t>3826895</w:t>
            </w:r>
          </w:p>
        </w:tc>
        <w:tc>
          <w:tcPr>
            <w:tcW w:w="1063" w:type="dxa"/>
            <w:vAlign w:val="bottom"/>
          </w:tcPr>
          <w:p w:rsidR="005A36B7" w:rsidRPr="00AD2583" w:rsidRDefault="005A36B7" w:rsidP="00BF75A7">
            <w:pPr>
              <w:pStyle w:val="ad"/>
              <w:ind w:left="-57" w:right="-57"/>
            </w:pPr>
            <w:r w:rsidRPr="00AD2583">
              <w:t>3517446</w:t>
            </w:r>
          </w:p>
        </w:tc>
        <w:tc>
          <w:tcPr>
            <w:tcW w:w="1063" w:type="dxa"/>
            <w:vAlign w:val="bottom"/>
          </w:tcPr>
          <w:p w:rsidR="005A36B7" w:rsidRPr="00AD2583" w:rsidRDefault="005A36B7" w:rsidP="00BF75A7">
            <w:pPr>
              <w:pStyle w:val="ad"/>
              <w:ind w:left="-57" w:right="-57"/>
            </w:pPr>
            <w:r w:rsidRPr="00AD2583">
              <w:t>3345117</w:t>
            </w:r>
          </w:p>
        </w:tc>
        <w:tc>
          <w:tcPr>
            <w:tcW w:w="1064" w:type="dxa"/>
            <w:vAlign w:val="bottom"/>
          </w:tcPr>
          <w:p w:rsidR="005A36B7" w:rsidRPr="00AD2583" w:rsidRDefault="00896DD1" w:rsidP="00BB5B2E">
            <w:pPr>
              <w:pStyle w:val="ad"/>
              <w:ind w:left="-57" w:right="-57"/>
            </w:pPr>
            <w:r>
              <w:t>3285118</w:t>
            </w:r>
          </w:p>
        </w:tc>
      </w:tr>
      <w:tr w:rsidR="005A36B7" w:rsidRPr="00AD2583" w:rsidTr="00BB5B2E">
        <w:tc>
          <w:tcPr>
            <w:tcW w:w="2977" w:type="dxa"/>
          </w:tcPr>
          <w:p w:rsidR="005A36B7" w:rsidRPr="00AD2583" w:rsidRDefault="005A36B7" w:rsidP="005231DA">
            <w:pPr>
              <w:pStyle w:val="0"/>
              <w:ind w:left="176"/>
            </w:pPr>
            <w:r w:rsidRPr="00AD2583">
              <w:t>Новосибирская область</w:t>
            </w:r>
          </w:p>
        </w:tc>
        <w:tc>
          <w:tcPr>
            <w:tcW w:w="1063" w:type="dxa"/>
            <w:vAlign w:val="bottom"/>
          </w:tcPr>
          <w:p w:rsidR="005A36B7" w:rsidRPr="00AD2583" w:rsidRDefault="005A36B7" w:rsidP="00BF75A7">
            <w:pPr>
              <w:pStyle w:val="ad"/>
              <w:ind w:left="-57" w:right="-57"/>
            </w:pPr>
            <w:r w:rsidRPr="00AD2583">
              <w:t>122270</w:t>
            </w:r>
          </w:p>
        </w:tc>
        <w:tc>
          <w:tcPr>
            <w:tcW w:w="1063" w:type="dxa"/>
            <w:vAlign w:val="bottom"/>
          </w:tcPr>
          <w:p w:rsidR="005A36B7" w:rsidRPr="00AD2583" w:rsidRDefault="005A36B7" w:rsidP="00BF75A7">
            <w:pPr>
              <w:pStyle w:val="ad"/>
              <w:ind w:left="-57" w:right="-57"/>
            </w:pPr>
            <w:r w:rsidRPr="00AD2583">
              <w:t>113969</w:t>
            </w:r>
          </w:p>
        </w:tc>
        <w:tc>
          <w:tcPr>
            <w:tcW w:w="1063" w:type="dxa"/>
            <w:vAlign w:val="bottom"/>
          </w:tcPr>
          <w:p w:rsidR="005A36B7" w:rsidRPr="00AD2583" w:rsidRDefault="005A36B7" w:rsidP="00BF75A7">
            <w:pPr>
              <w:pStyle w:val="ad"/>
              <w:ind w:left="-57" w:right="-57"/>
            </w:pPr>
            <w:r w:rsidRPr="00AD2583">
              <w:t>104192</w:t>
            </w:r>
          </w:p>
        </w:tc>
        <w:tc>
          <w:tcPr>
            <w:tcW w:w="1063" w:type="dxa"/>
            <w:vAlign w:val="bottom"/>
          </w:tcPr>
          <w:p w:rsidR="005A36B7" w:rsidRPr="00AD2583" w:rsidRDefault="005A36B7" w:rsidP="00BF75A7">
            <w:pPr>
              <w:pStyle w:val="ad"/>
              <w:ind w:left="-57" w:right="-57"/>
            </w:pPr>
            <w:r w:rsidRPr="00AD2583">
              <w:t>96079</w:t>
            </w:r>
          </w:p>
        </w:tc>
        <w:tc>
          <w:tcPr>
            <w:tcW w:w="1063" w:type="dxa"/>
            <w:vAlign w:val="bottom"/>
          </w:tcPr>
          <w:p w:rsidR="005A36B7" w:rsidRPr="00AD2583" w:rsidRDefault="005A36B7" w:rsidP="00BF75A7">
            <w:pPr>
              <w:pStyle w:val="ad"/>
              <w:ind w:left="-57" w:right="-57"/>
            </w:pPr>
            <w:r w:rsidRPr="00AD2583">
              <w:t>91978</w:t>
            </w:r>
          </w:p>
        </w:tc>
        <w:tc>
          <w:tcPr>
            <w:tcW w:w="1064" w:type="dxa"/>
            <w:vAlign w:val="bottom"/>
          </w:tcPr>
          <w:p w:rsidR="005A36B7" w:rsidRPr="00AD2583" w:rsidRDefault="00896DD1" w:rsidP="00BB5B2E">
            <w:pPr>
              <w:pStyle w:val="ad"/>
              <w:ind w:left="-57" w:right="-57"/>
            </w:pPr>
            <w:r>
              <w:t>89576</w:t>
            </w:r>
          </w:p>
        </w:tc>
      </w:tr>
    </w:tbl>
    <w:p w:rsidR="00CC01F7" w:rsidRPr="00AD2583" w:rsidRDefault="00CC01F7" w:rsidP="00CC01F7">
      <w:pPr>
        <w:pStyle w:val="a8"/>
        <w:tabs>
          <w:tab w:val="clear" w:pos="4536"/>
          <w:tab w:val="clear" w:pos="9072"/>
        </w:tabs>
        <w:spacing w:line="240" w:lineRule="auto"/>
        <w:rPr>
          <w:sz w:val="20"/>
        </w:rPr>
      </w:pPr>
    </w:p>
    <w:p w:rsidR="003B4F91" w:rsidRPr="00AD2583" w:rsidRDefault="003B4F91" w:rsidP="00B43931">
      <w:pPr>
        <w:pStyle w:val="aff2"/>
        <w:pageBreakBefore/>
      </w:pPr>
      <w:r w:rsidRPr="00AD2583">
        <w:lastRenderedPageBreak/>
        <w:t xml:space="preserve">Распределение </w:t>
      </w:r>
      <w:r w:rsidR="00DD0C37" w:rsidRPr="00AD2583">
        <w:t xml:space="preserve">учтенных в </w:t>
      </w:r>
      <w:proofErr w:type="spellStart"/>
      <w:r w:rsidR="00DD0C37" w:rsidRPr="00AD2583">
        <w:t>Статрегистре</w:t>
      </w:r>
      <w:proofErr w:type="spellEnd"/>
      <w:r w:rsidR="00A8599F" w:rsidRPr="00AD2583">
        <w:t xml:space="preserve"> организаций </w:t>
      </w:r>
      <w:r w:rsidR="00A8599F" w:rsidRPr="00AD2583">
        <w:br/>
      </w:r>
      <w:r w:rsidRPr="00AD2583">
        <w:t xml:space="preserve">по </w:t>
      </w:r>
      <w:r w:rsidR="00B56C05" w:rsidRPr="00AD2583">
        <w:t xml:space="preserve">видам </w:t>
      </w:r>
      <w:r w:rsidR="006B2BAA" w:rsidRPr="00AD2583">
        <w:t xml:space="preserve">экономической </w:t>
      </w:r>
      <w:r w:rsidR="00B56C05" w:rsidRPr="00AD2583">
        <w:t xml:space="preserve">деятельности </w:t>
      </w:r>
    </w:p>
    <w:p w:rsidR="00B56C05" w:rsidRPr="00AD2583" w:rsidRDefault="00B56C05" w:rsidP="00B56C05">
      <w:pPr>
        <w:pStyle w:val="aff3"/>
      </w:pPr>
      <w:r w:rsidRPr="00AD2583">
        <w:t>(</w:t>
      </w:r>
      <w:r w:rsidR="006B2BAA" w:rsidRPr="00AD2583">
        <w:t>по состоянию на начало года</w:t>
      </w:r>
      <w:r w:rsidR="00B43931" w:rsidRPr="00AD2583">
        <w:t>, единиц</w:t>
      </w:r>
      <w:r w:rsidRPr="00AD2583">
        <w:t>)</w:t>
      </w:r>
    </w:p>
    <w:tbl>
      <w:tblPr>
        <w:tblW w:w="9639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820"/>
        <w:gridCol w:w="803"/>
        <w:gridCol w:w="803"/>
        <w:gridCol w:w="803"/>
        <w:gridCol w:w="803"/>
        <w:gridCol w:w="803"/>
        <w:gridCol w:w="804"/>
      </w:tblGrid>
      <w:tr w:rsidR="00693F72" w:rsidRPr="00AD2583" w:rsidTr="00693F72">
        <w:trPr>
          <w:tblHeader/>
        </w:trPr>
        <w:tc>
          <w:tcPr>
            <w:tcW w:w="4820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3F72" w:rsidRPr="00AD2583" w:rsidRDefault="00693F72" w:rsidP="00B43931">
            <w:pPr>
              <w:pStyle w:val="0-"/>
              <w:ind w:right="-57"/>
              <w:rPr>
                <w:b w:val="0"/>
              </w:rPr>
            </w:pPr>
          </w:p>
        </w:tc>
        <w:tc>
          <w:tcPr>
            <w:tcW w:w="8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3F72" w:rsidRPr="00AD2583" w:rsidRDefault="00693F72" w:rsidP="00B43931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8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3F72" w:rsidRPr="00AD2583" w:rsidRDefault="00693F72" w:rsidP="00B43931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8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3F72" w:rsidRPr="00AD2583" w:rsidRDefault="00693F72" w:rsidP="00112EE4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8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3F72" w:rsidRPr="00AD2583" w:rsidRDefault="00693F72" w:rsidP="00112EE4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8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2022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93F72" w:rsidRPr="00AD2583" w:rsidRDefault="00693F72" w:rsidP="00112EE4">
            <w:pPr>
              <w:pStyle w:val="ad"/>
              <w:ind w:left="-57" w:right="-57"/>
            </w:pPr>
            <w:r>
              <w:t>2023</w:t>
            </w:r>
          </w:p>
        </w:tc>
      </w:tr>
      <w:tr w:rsidR="00896DD1" w:rsidRPr="00AD2583" w:rsidTr="00BF75A7">
        <w:tc>
          <w:tcPr>
            <w:tcW w:w="48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96DD1" w:rsidRPr="00AD2583" w:rsidRDefault="00896DD1" w:rsidP="00B43931">
            <w:pPr>
              <w:pStyle w:val="0-"/>
            </w:pPr>
            <w:r w:rsidRPr="00AD2583">
              <w:t xml:space="preserve">Всего 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-"/>
              <w:ind w:left="-57" w:right="-57"/>
            </w:pPr>
            <w:r w:rsidRPr="00AD2583">
              <w:t>122270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-"/>
              <w:ind w:left="-57" w:right="-57"/>
            </w:pPr>
            <w:r w:rsidRPr="00AD2583">
              <w:t>113969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-"/>
              <w:ind w:left="-57" w:right="-57"/>
            </w:pPr>
            <w:r w:rsidRPr="00AD2583">
              <w:t>104192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-"/>
              <w:ind w:left="-57" w:right="-57"/>
            </w:pPr>
            <w:r w:rsidRPr="00AD2583">
              <w:t>96079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-"/>
              <w:ind w:left="-57" w:right="-57"/>
            </w:pPr>
            <w:r w:rsidRPr="00AD2583">
              <w:t>91978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4643C6" w:rsidRDefault="00896DD1" w:rsidP="008C408B">
            <w:pPr>
              <w:pStyle w:val="aff4"/>
              <w:spacing w:after="80" w:line="240" w:lineRule="auto"/>
              <w:ind w:left="-57" w:right="-57"/>
              <w:rPr>
                <w:rFonts w:cs="Arial"/>
                <w:b/>
                <w:sz w:val="22"/>
                <w:szCs w:val="22"/>
                <w:lang w:val="en-US"/>
              </w:rPr>
            </w:pPr>
            <w:r w:rsidRPr="004643C6">
              <w:rPr>
                <w:rFonts w:cs="Arial"/>
                <w:b/>
                <w:sz w:val="22"/>
                <w:szCs w:val="22"/>
                <w:lang w:val="en-US"/>
              </w:rPr>
              <w:t>89576</w:t>
            </w:r>
          </w:p>
        </w:tc>
      </w:tr>
      <w:tr w:rsidR="00896DD1" w:rsidRPr="00AD2583" w:rsidTr="00BF75A7">
        <w:tc>
          <w:tcPr>
            <w:tcW w:w="48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96DD1" w:rsidRPr="00AD2583" w:rsidRDefault="00896DD1" w:rsidP="00B43931">
            <w:pPr>
              <w:pStyle w:val="05"/>
              <w:ind w:left="355"/>
            </w:pPr>
            <w:r w:rsidRPr="00AD2583">
              <w:t>из них с основным видом деятельности:</w:t>
            </w:r>
          </w:p>
          <w:p w:rsidR="00896DD1" w:rsidRPr="00AD2583" w:rsidRDefault="00896DD1" w:rsidP="0014106A">
            <w:pPr>
              <w:pStyle w:val="05"/>
              <w:ind w:left="355"/>
            </w:pPr>
            <w:r w:rsidRPr="00AD2583">
              <w:rPr>
                <w:rFonts w:cs="Arial"/>
                <w:szCs w:val="22"/>
              </w:rPr>
              <w:t>сельское, лесное хозяйство, охота, р</w:t>
            </w:r>
            <w:r w:rsidRPr="00AD2583">
              <w:rPr>
                <w:rFonts w:cs="Arial"/>
                <w:szCs w:val="22"/>
              </w:rPr>
              <w:t>ы</w:t>
            </w:r>
            <w:r w:rsidRPr="00AD2583">
              <w:rPr>
                <w:rFonts w:cs="Arial"/>
                <w:szCs w:val="22"/>
              </w:rPr>
              <w:t>боловство и рыбоводство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2876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</w:pPr>
            <w:r w:rsidRPr="00AD2583">
              <w:t>1810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1708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1593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1509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4643C6" w:rsidRDefault="00896DD1" w:rsidP="008C408B">
            <w:pPr>
              <w:pStyle w:val="aff4"/>
              <w:spacing w:after="80" w:line="240" w:lineRule="auto"/>
              <w:ind w:left="-57" w:right="-57"/>
              <w:rPr>
                <w:rFonts w:cs="Arial"/>
                <w:sz w:val="22"/>
                <w:szCs w:val="22"/>
                <w:lang w:val="en-US"/>
              </w:rPr>
            </w:pPr>
            <w:r w:rsidRPr="004643C6">
              <w:rPr>
                <w:rFonts w:cs="Arial"/>
                <w:sz w:val="22"/>
                <w:szCs w:val="22"/>
                <w:lang w:val="en-US"/>
              </w:rPr>
              <w:t>1530</w:t>
            </w:r>
          </w:p>
        </w:tc>
      </w:tr>
      <w:tr w:rsidR="00896DD1" w:rsidRPr="00AD2583" w:rsidTr="00BF75A7">
        <w:tc>
          <w:tcPr>
            <w:tcW w:w="48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B43931">
            <w:pPr>
              <w:spacing w:before="80" w:after="80" w:line="240" w:lineRule="auto"/>
              <w:ind w:left="355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добыча полезных ископаемых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181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</w:pPr>
            <w:r w:rsidRPr="00AD2583">
              <w:t>169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160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155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164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4643C6" w:rsidRDefault="00896DD1" w:rsidP="008C408B">
            <w:pPr>
              <w:pStyle w:val="aff4"/>
              <w:spacing w:after="80" w:line="240" w:lineRule="auto"/>
              <w:ind w:left="-57" w:right="-57"/>
              <w:rPr>
                <w:rFonts w:cs="Arial"/>
                <w:sz w:val="22"/>
                <w:szCs w:val="22"/>
                <w:lang w:val="en-US"/>
              </w:rPr>
            </w:pPr>
            <w:r w:rsidRPr="004643C6">
              <w:rPr>
                <w:rFonts w:cs="Arial"/>
                <w:sz w:val="22"/>
                <w:szCs w:val="22"/>
                <w:lang w:val="en-US"/>
              </w:rPr>
              <w:t>170</w:t>
            </w:r>
          </w:p>
        </w:tc>
      </w:tr>
      <w:tr w:rsidR="00896DD1" w:rsidRPr="00AD2583" w:rsidTr="00BF75A7">
        <w:tc>
          <w:tcPr>
            <w:tcW w:w="48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B43931">
            <w:pPr>
              <w:spacing w:before="80" w:after="80" w:line="240" w:lineRule="auto"/>
              <w:ind w:left="355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обрабатывающие производства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9284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</w:pPr>
            <w:r w:rsidRPr="00AD2583">
              <w:t>8884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8349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7857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7579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4643C6" w:rsidRDefault="00896DD1" w:rsidP="008C408B">
            <w:pPr>
              <w:pStyle w:val="aff4"/>
              <w:spacing w:after="80" w:line="240" w:lineRule="auto"/>
              <w:ind w:left="-57" w:right="-57"/>
              <w:rPr>
                <w:rFonts w:cs="Arial"/>
                <w:sz w:val="22"/>
                <w:szCs w:val="22"/>
                <w:lang w:val="en-US"/>
              </w:rPr>
            </w:pPr>
            <w:r w:rsidRPr="004643C6">
              <w:rPr>
                <w:rFonts w:cs="Arial"/>
                <w:sz w:val="22"/>
                <w:szCs w:val="22"/>
                <w:lang w:val="en-US"/>
              </w:rPr>
              <w:t>7501</w:t>
            </w:r>
          </w:p>
        </w:tc>
      </w:tr>
      <w:tr w:rsidR="00896DD1" w:rsidRPr="00AD2583" w:rsidTr="00BF75A7">
        <w:tc>
          <w:tcPr>
            <w:tcW w:w="48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6F7BBA">
            <w:pPr>
              <w:spacing w:before="80" w:after="80" w:line="240" w:lineRule="auto"/>
              <w:ind w:left="355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обеспечение электрической энергией, г</w:t>
            </w:r>
            <w:r w:rsidRPr="00AD2583">
              <w:rPr>
                <w:rFonts w:cs="Arial"/>
                <w:szCs w:val="22"/>
              </w:rPr>
              <w:t>а</w:t>
            </w:r>
            <w:r w:rsidRPr="00AD2583">
              <w:rPr>
                <w:rFonts w:cs="Arial"/>
                <w:szCs w:val="22"/>
              </w:rPr>
              <w:t>зом и паром; кондиционирование воздуха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668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</w:pPr>
            <w:r w:rsidRPr="00AD2583">
              <w:t>641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612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568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548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4643C6" w:rsidRDefault="00896DD1" w:rsidP="008C408B">
            <w:pPr>
              <w:pStyle w:val="aff4"/>
              <w:spacing w:after="80" w:line="240" w:lineRule="auto"/>
              <w:ind w:left="-57" w:right="-57"/>
              <w:rPr>
                <w:rFonts w:cs="Arial"/>
                <w:sz w:val="22"/>
                <w:szCs w:val="22"/>
                <w:lang w:val="en-US"/>
              </w:rPr>
            </w:pPr>
            <w:r w:rsidRPr="004643C6">
              <w:rPr>
                <w:rFonts w:cs="Arial"/>
                <w:sz w:val="22"/>
                <w:szCs w:val="22"/>
                <w:lang w:val="en-US"/>
              </w:rPr>
              <w:t>512</w:t>
            </w:r>
          </w:p>
        </w:tc>
      </w:tr>
      <w:tr w:rsidR="00896DD1" w:rsidRPr="00AD2583" w:rsidTr="00BF75A7">
        <w:tc>
          <w:tcPr>
            <w:tcW w:w="48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6F7BBA">
            <w:pPr>
              <w:spacing w:before="80" w:after="80" w:line="240" w:lineRule="auto"/>
              <w:ind w:left="355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водоснабжение; водоотведение, орган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зация сбора и утилизации отходов, де</w:t>
            </w:r>
            <w:r w:rsidRPr="00AD2583">
              <w:rPr>
                <w:rFonts w:cs="Arial"/>
                <w:szCs w:val="22"/>
              </w:rPr>
              <w:t>я</w:t>
            </w:r>
            <w:r w:rsidRPr="00AD2583">
              <w:rPr>
                <w:rFonts w:cs="Arial"/>
                <w:szCs w:val="22"/>
              </w:rPr>
              <w:t>тельность по ликвидации загрязнений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556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</w:pPr>
            <w:r w:rsidRPr="00AD2583">
              <w:t>522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501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453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442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4643C6" w:rsidRDefault="00896DD1" w:rsidP="008C408B">
            <w:pPr>
              <w:pStyle w:val="aff4"/>
              <w:spacing w:after="80" w:line="240" w:lineRule="auto"/>
              <w:ind w:left="-57" w:right="-57"/>
              <w:rPr>
                <w:rFonts w:cs="Arial"/>
                <w:sz w:val="22"/>
                <w:szCs w:val="22"/>
                <w:lang w:val="en-US"/>
              </w:rPr>
            </w:pPr>
            <w:r w:rsidRPr="004643C6">
              <w:rPr>
                <w:rFonts w:cs="Arial"/>
                <w:sz w:val="22"/>
                <w:szCs w:val="22"/>
                <w:lang w:val="en-US"/>
              </w:rPr>
              <w:t>416</w:t>
            </w:r>
          </w:p>
        </w:tc>
      </w:tr>
      <w:tr w:rsidR="00896DD1" w:rsidRPr="00AD2583" w:rsidTr="00BF75A7">
        <w:tc>
          <w:tcPr>
            <w:tcW w:w="48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B43931">
            <w:pPr>
              <w:spacing w:before="80" w:after="80" w:line="240" w:lineRule="auto"/>
              <w:ind w:left="355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строительство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12134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</w:pPr>
            <w:r w:rsidRPr="00AD2583">
              <w:t>11852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11142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10475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10202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4643C6" w:rsidRDefault="00896DD1" w:rsidP="008C408B">
            <w:pPr>
              <w:pStyle w:val="aff4"/>
              <w:spacing w:after="80" w:line="240" w:lineRule="auto"/>
              <w:ind w:left="-57" w:right="-57"/>
              <w:rPr>
                <w:rFonts w:cs="Arial"/>
                <w:sz w:val="22"/>
                <w:szCs w:val="22"/>
                <w:lang w:val="en-US"/>
              </w:rPr>
            </w:pPr>
            <w:r w:rsidRPr="004643C6">
              <w:rPr>
                <w:rFonts w:cs="Arial"/>
                <w:sz w:val="22"/>
                <w:szCs w:val="22"/>
                <w:lang w:val="en-US"/>
              </w:rPr>
              <w:t>10036</w:t>
            </w:r>
          </w:p>
        </w:tc>
      </w:tr>
      <w:tr w:rsidR="00896DD1" w:rsidRPr="00AD2583" w:rsidTr="00BF75A7">
        <w:tc>
          <w:tcPr>
            <w:tcW w:w="48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B43931">
            <w:pPr>
              <w:spacing w:before="80" w:after="80" w:line="240" w:lineRule="auto"/>
              <w:ind w:left="355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торговля оптовая и розничная; ремонт автотранспортных средств, мотоциклов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44737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</w:pPr>
            <w:r w:rsidRPr="00AD2583">
              <w:t>40024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34118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29902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27936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4643C6" w:rsidRDefault="00896DD1" w:rsidP="008C408B">
            <w:pPr>
              <w:pStyle w:val="aff4"/>
              <w:spacing w:after="80" w:line="240" w:lineRule="auto"/>
              <w:ind w:left="-57" w:right="-57"/>
              <w:rPr>
                <w:rFonts w:cs="Arial"/>
                <w:sz w:val="22"/>
                <w:szCs w:val="22"/>
                <w:lang w:val="en-US"/>
              </w:rPr>
            </w:pPr>
            <w:r w:rsidRPr="004643C6">
              <w:rPr>
                <w:rFonts w:cs="Arial"/>
                <w:sz w:val="22"/>
                <w:szCs w:val="22"/>
                <w:lang w:val="en-US"/>
              </w:rPr>
              <w:t>26706</w:t>
            </w:r>
          </w:p>
        </w:tc>
      </w:tr>
      <w:tr w:rsidR="00896DD1" w:rsidRPr="00AD2583" w:rsidTr="00BF75A7">
        <w:tc>
          <w:tcPr>
            <w:tcW w:w="48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B43931">
            <w:pPr>
              <w:spacing w:before="80" w:after="80" w:line="240" w:lineRule="auto"/>
              <w:ind w:left="355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транспортировка и хранение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8319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</w:pPr>
            <w:r w:rsidRPr="00AD2583">
              <w:t>7874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7203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6641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6441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4643C6" w:rsidRDefault="00896DD1" w:rsidP="008C408B">
            <w:pPr>
              <w:pStyle w:val="aff4"/>
              <w:spacing w:after="80" w:line="240" w:lineRule="auto"/>
              <w:ind w:left="-57" w:right="-57"/>
              <w:rPr>
                <w:rFonts w:cs="Arial"/>
                <w:sz w:val="22"/>
                <w:szCs w:val="22"/>
                <w:lang w:val="en-US"/>
              </w:rPr>
            </w:pPr>
            <w:r w:rsidRPr="004643C6">
              <w:rPr>
                <w:rFonts w:cs="Arial"/>
                <w:sz w:val="22"/>
                <w:szCs w:val="22"/>
                <w:lang w:val="en-US"/>
              </w:rPr>
              <w:t>6358</w:t>
            </w:r>
          </w:p>
        </w:tc>
      </w:tr>
      <w:tr w:rsidR="00896DD1" w:rsidRPr="00AD2583" w:rsidTr="00BF75A7">
        <w:tc>
          <w:tcPr>
            <w:tcW w:w="48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14106A">
            <w:pPr>
              <w:spacing w:before="80" w:after="80" w:line="240" w:lineRule="auto"/>
              <w:ind w:left="355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гостиниц и предприятий общественного питания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2198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</w:pPr>
            <w:r w:rsidRPr="00AD2583">
              <w:t>2115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2005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1883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1785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4643C6" w:rsidRDefault="00896DD1" w:rsidP="008C408B">
            <w:pPr>
              <w:pStyle w:val="aff4"/>
              <w:spacing w:after="80" w:line="240" w:lineRule="auto"/>
              <w:ind w:left="-57" w:right="-57"/>
              <w:rPr>
                <w:rFonts w:cs="Arial"/>
                <w:sz w:val="22"/>
                <w:szCs w:val="22"/>
                <w:lang w:val="en-US"/>
              </w:rPr>
            </w:pPr>
            <w:r w:rsidRPr="004643C6">
              <w:rPr>
                <w:rFonts w:cs="Arial"/>
                <w:sz w:val="22"/>
                <w:szCs w:val="22"/>
                <w:lang w:val="en-US"/>
              </w:rPr>
              <w:t>1715</w:t>
            </w:r>
          </w:p>
        </w:tc>
      </w:tr>
      <w:tr w:rsidR="00896DD1" w:rsidRPr="00AD2583" w:rsidTr="00BF75A7">
        <w:tc>
          <w:tcPr>
            <w:tcW w:w="48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B43931">
            <w:pPr>
              <w:spacing w:before="80" w:after="80" w:line="240" w:lineRule="auto"/>
              <w:ind w:left="355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информации и связи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3013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</w:pPr>
            <w:r w:rsidRPr="00AD2583">
              <w:t>2912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2746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2611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2545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4643C6" w:rsidRDefault="00896DD1" w:rsidP="008C408B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szCs w:val="22"/>
                <w:lang w:val="en-US"/>
              </w:rPr>
            </w:pPr>
            <w:r w:rsidRPr="004643C6">
              <w:rPr>
                <w:rFonts w:cs="Arial"/>
                <w:szCs w:val="22"/>
                <w:lang w:val="en-US"/>
              </w:rPr>
              <w:t>2597</w:t>
            </w:r>
          </w:p>
        </w:tc>
      </w:tr>
      <w:tr w:rsidR="00896DD1" w:rsidRPr="00AD2583" w:rsidTr="00BF75A7">
        <w:tc>
          <w:tcPr>
            <w:tcW w:w="48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B43931">
            <w:pPr>
              <w:spacing w:before="80" w:after="80" w:line="240" w:lineRule="auto"/>
              <w:ind w:left="355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финансовая и страховая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2047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</w:pPr>
            <w:r w:rsidRPr="00AD2583">
              <w:t>1814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1629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1475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1377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4643C6" w:rsidRDefault="00896DD1" w:rsidP="008C408B">
            <w:pPr>
              <w:pStyle w:val="aff4"/>
              <w:spacing w:after="80" w:line="240" w:lineRule="auto"/>
              <w:ind w:left="-57" w:right="-57"/>
              <w:rPr>
                <w:rFonts w:cs="Arial"/>
                <w:sz w:val="22"/>
                <w:szCs w:val="22"/>
                <w:lang w:val="en-US"/>
              </w:rPr>
            </w:pPr>
            <w:r w:rsidRPr="004643C6">
              <w:rPr>
                <w:rFonts w:cs="Arial"/>
                <w:sz w:val="22"/>
                <w:szCs w:val="22"/>
                <w:lang w:val="en-US"/>
              </w:rPr>
              <w:t>1260</w:t>
            </w:r>
          </w:p>
        </w:tc>
      </w:tr>
      <w:tr w:rsidR="00896DD1" w:rsidRPr="00AD2583" w:rsidTr="00BF75A7">
        <w:tc>
          <w:tcPr>
            <w:tcW w:w="48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B43931">
            <w:pPr>
              <w:spacing w:before="80" w:after="80" w:line="240" w:lineRule="auto"/>
              <w:ind w:left="355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по операциям с недвиж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мым имуществом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10562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</w:pPr>
            <w:r w:rsidRPr="00AD2583">
              <w:t>10380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10042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9687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9529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4643C6" w:rsidRDefault="00896DD1" w:rsidP="008C408B">
            <w:pPr>
              <w:pStyle w:val="aff4"/>
              <w:spacing w:after="80" w:line="240" w:lineRule="auto"/>
              <w:ind w:left="-57" w:right="-57"/>
              <w:rPr>
                <w:rFonts w:cs="Arial"/>
                <w:sz w:val="22"/>
                <w:szCs w:val="22"/>
                <w:lang w:val="en-US"/>
              </w:rPr>
            </w:pPr>
            <w:r w:rsidRPr="004643C6">
              <w:rPr>
                <w:rFonts w:cs="Arial"/>
                <w:sz w:val="22"/>
                <w:szCs w:val="22"/>
                <w:lang w:val="en-US"/>
              </w:rPr>
              <w:t>9350</w:t>
            </w:r>
          </w:p>
        </w:tc>
      </w:tr>
      <w:tr w:rsidR="00896DD1" w:rsidRPr="00AD2583" w:rsidTr="00BF75A7">
        <w:tc>
          <w:tcPr>
            <w:tcW w:w="48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B43931">
            <w:pPr>
              <w:spacing w:before="80" w:after="80" w:line="240" w:lineRule="auto"/>
              <w:ind w:left="355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профессиональная, нау</w:t>
            </w:r>
            <w:r w:rsidRPr="00AD2583">
              <w:rPr>
                <w:rFonts w:cs="Arial"/>
                <w:szCs w:val="22"/>
              </w:rPr>
              <w:t>ч</w:t>
            </w:r>
            <w:r w:rsidRPr="00AD2583">
              <w:rPr>
                <w:rFonts w:cs="Arial"/>
                <w:szCs w:val="22"/>
              </w:rPr>
              <w:t xml:space="preserve">ная </w:t>
            </w:r>
            <w:r w:rsidRPr="00AD2583">
              <w:rPr>
                <w:rFonts w:cs="Arial"/>
                <w:szCs w:val="22"/>
              </w:rPr>
              <w:br/>
              <w:t>и техническая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9133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</w:pPr>
            <w:r w:rsidRPr="00AD2583">
              <w:t>8864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8422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7877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7572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4643C6" w:rsidRDefault="00896DD1" w:rsidP="008C408B">
            <w:pPr>
              <w:pStyle w:val="aff4"/>
              <w:spacing w:after="80" w:line="240" w:lineRule="auto"/>
              <w:ind w:left="-57" w:right="-57"/>
              <w:rPr>
                <w:rFonts w:cs="Arial"/>
                <w:sz w:val="22"/>
                <w:szCs w:val="22"/>
                <w:lang w:val="en-US"/>
              </w:rPr>
            </w:pPr>
            <w:r w:rsidRPr="004643C6">
              <w:rPr>
                <w:rFonts w:cs="Arial"/>
                <w:sz w:val="22"/>
                <w:szCs w:val="22"/>
                <w:lang w:val="en-US"/>
              </w:rPr>
              <w:t>7386</w:t>
            </w:r>
          </w:p>
        </w:tc>
      </w:tr>
      <w:tr w:rsidR="00896DD1" w:rsidRPr="00AD2583" w:rsidTr="00BF75A7">
        <w:tc>
          <w:tcPr>
            <w:tcW w:w="48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14106A">
            <w:pPr>
              <w:spacing w:before="80" w:after="80" w:line="240" w:lineRule="auto"/>
              <w:ind w:left="355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административная и сопу</w:t>
            </w:r>
            <w:r w:rsidRPr="00AD2583">
              <w:rPr>
                <w:rFonts w:cs="Arial"/>
                <w:szCs w:val="22"/>
              </w:rPr>
              <w:t>т</w:t>
            </w:r>
            <w:r w:rsidRPr="00AD2583">
              <w:rPr>
                <w:rFonts w:cs="Arial"/>
                <w:szCs w:val="22"/>
              </w:rPr>
              <w:t>ствующие дополнительные услуги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4546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</w:pPr>
            <w:r w:rsidRPr="00AD2583">
              <w:t>4264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4023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3738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3567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4643C6" w:rsidRDefault="00896DD1" w:rsidP="008C408B">
            <w:pPr>
              <w:pStyle w:val="aff4"/>
              <w:spacing w:after="80" w:line="240" w:lineRule="auto"/>
              <w:ind w:left="-57" w:right="-57"/>
              <w:rPr>
                <w:rFonts w:cs="Arial"/>
                <w:sz w:val="22"/>
                <w:szCs w:val="22"/>
                <w:lang w:val="en-US"/>
              </w:rPr>
            </w:pPr>
            <w:r w:rsidRPr="004643C6">
              <w:rPr>
                <w:rFonts w:cs="Arial"/>
                <w:sz w:val="22"/>
                <w:szCs w:val="22"/>
                <w:lang w:val="en-US"/>
              </w:rPr>
              <w:t>3454</w:t>
            </w:r>
          </w:p>
        </w:tc>
      </w:tr>
      <w:tr w:rsidR="00896DD1" w:rsidRPr="00AD2583" w:rsidTr="00BF75A7">
        <w:tc>
          <w:tcPr>
            <w:tcW w:w="48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B43931">
            <w:pPr>
              <w:spacing w:before="80" w:after="80" w:line="240" w:lineRule="auto"/>
              <w:ind w:left="355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государственное управление и обесп</w:t>
            </w:r>
            <w:r w:rsidRPr="00AD2583">
              <w:rPr>
                <w:rFonts w:cs="Arial"/>
                <w:szCs w:val="22"/>
              </w:rPr>
              <w:t>е</w:t>
            </w:r>
            <w:r w:rsidRPr="00AD2583">
              <w:rPr>
                <w:rFonts w:cs="Arial"/>
                <w:szCs w:val="22"/>
              </w:rPr>
              <w:t>чение военной безопасности; социальное обеспечение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1393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</w:pPr>
            <w:r w:rsidRPr="00AD2583">
              <w:t>1356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1305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1253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1229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Default="00896DD1" w:rsidP="008C408B">
            <w:pPr>
              <w:pStyle w:val="aff4"/>
              <w:spacing w:after="80" w:line="240" w:lineRule="auto"/>
              <w:ind w:left="-57" w:right="-57"/>
              <w:rPr>
                <w:rFonts w:cs="Arial"/>
                <w:sz w:val="22"/>
                <w:szCs w:val="22"/>
              </w:rPr>
            </w:pPr>
          </w:p>
          <w:p w:rsidR="00896DD1" w:rsidRPr="004643C6" w:rsidRDefault="00896DD1" w:rsidP="008C408B">
            <w:pPr>
              <w:pStyle w:val="aff4"/>
              <w:spacing w:after="80" w:line="240" w:lineRule="auto"/>
              <w:ind w:left="-57" w:right="-57"/>
              <w:rPr>
                <w:rFonts w:cs="Arial"/>
                <w:sz w:val="22"/>
                <w:szCs w:val="22"/>
                <w:lang w:val="en-US"/>
              </w:rPr>
            </w:pPr>
            <w:r w:rsidRPr="004643C6">
              <w:rPr>
                <w:rFonts w:cs="Arial"/>
                <w:sz w:val="22"/>
                <w:szCs w:val="22"/>
                <w:lang w:val="en-US"/>
              </w:rPr>
              <w:t>1197</w:t>
            </w:r>
          </w:p>
        </w:tc>
      </w:tr>
      <w:tr w:rsidR="00896DD1" w:rsidRPr="00AD2583" w:rsidTr="00BF75A7">
        <w:tc>
          <w:tcPr>
            <w:tcW w:w="48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B43931">
            <w:pPr>
              <w:spacing w:before="80" w:after="80" w:line="240" w:lineRule="auto"/>
              <w:ind w:left="355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образование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2726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</w:pPr>
            <w:r w:rsidRPr="00AD2583">
              <w:t>2631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2567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2529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2480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4643C6" w:rsidRDefault="00896DD1" w:rsidP="008C408B">
            <w:pPr>
              <w:pStyle w:val="aff4"/>
              <w:spacing w:after="80" w:line="240" w:lineRule="auto"/>
              <w:ind w:left="-57" w:right="-57"/>
              <w:rPr>
                <w:rFonts w:cs="Arial"/>
                <w:sz w:val="22"/>
                <w:szCs w:val="22"/>
                <w:lang w:val="en-US"/>
              </w:rPr>
            </w:pPr>
            <w:r w:rsidRPr="004643C6">
              <w:rPr>
                <w:rFonts w:cs="Arial"/>
                <w:sz w:val="22"/>
                <w:szCs w:val="22"/>
                <w:lang w:val="en-US"/>
              </w:rPr>
              <w:t>2413</w:t>
            </w:r>
          </w:p>
        </w:tc>
      </w:tr>
      <w:tr w:rsidR="00896DD1" w:rsidRPr="00AD2583" w:rsidTr="00BF75A7">
        <w:tc>
          <w:tcPr>
            <w:tcW w:w="48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6F7BBA">
            <w:pPr>
              <w:spacing w:before="80" w:after="80" w:line="240" w:lineRule="auto"/>
              <w:ind w:left="355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здравоохран</w:t>
            </w:r>
            <w:r w:rsidRPr="00AD2583">
              <w:rPr>
                <w:rFonts w:cs="Arial"/>
                <w:szCs w:val="22"/>
              </w:rPr>
              <w:t>е</w:t>
            </w:r>
            <w:r w:rsidRPr="00AD2583">
              <w:rPr>
                <w:rFonts w:cs="Arial"/>
                <w:szCs w:val="22"/>
              </w:rPr>
              <w:t>ния и социальных услуг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1825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</w:pPr>
            <w:r w:rsidRPr="00AD2583">
              <w:t>1906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1939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1921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1857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4643C6" w:rsidRDefault="00896DD1" w:rsidP="008C408B">
            <w:pPr>
              <w:pStyle w:val="aff4"/>
              <w:spacing w:after="80" w:line="240" w:lineRule="auto"/>
              <w:ind w:left="-57" w:right="-57"/>
              <w:rPr>
                <w:rFonts w:cs="Arial"/>
                <w:sz w:val="22"/>
                <w:szCs w:val="22"/>
                <w:lang w:val="en-US"/>
              </w:rPr>
            </w:pPr>
            <w:r w:rsidRPr="004643C6">
              <w:rPr>
                <w:rFonts w:cs="Arial"/>
                <w:sz w:val="22"/>
                <w:szCs w:val="22"/>
                <w:lang w:val="en-US"/>
              </w:rPr>
              <w:t>1890</w:t>
            </w:r>
          </w:p>
        </w:tc>
      </w:tr>
      <w:tr w:rsidR="00896DD1" w:rsidRPr="00AD2583" w:rsidTr="00BF75A7">
        <w:tc>
          <w:tcPr>
            <w:tcW w:w="48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6F7BBA">
            <w:pPr>
              <w:spacing w:before="80" w:after="80" w:line="240" w:lineRule="auto"/>
              <w:ind w:left="355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культуры, спо</w:t>
            </w:r>
            <w:r w:rsidRPr="00AD2583">
              <w:rPr>
                <w:rFonts w:cs="Arial"/>
                <w:szCs w:val="22"/>
              </w:rPr>
              <w:t>р</w:t>
            </w:r>
            <w:r w:rsidRPr="00AD2583">
              <w:rPr>
                <w:rFonts w:cs="Arial"/>
                <w:szCs w:val="22"/>
              </w:rPr>
              <w:t>та, организации досуга и развлечений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1804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</w:pPr>
            <w:r w:rsidRPr="00AD2583">
              <w:t>1780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1766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1712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1656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4643C6" w:rsidRDefault="00896DD1" w:rsidP="008C408B">
            <w:pPr>
              <w:pStyle w:val="aff4"/>
              <w:spacing w:after="80" w:line="240" w:lineRule="auto"/>
              <w:ind w:left="-57" w:right="-57"/>
              <w:rPr>
                <w:rFonts w:cs="Arial"/>
                <w:sz w:val="22"/>
                <w:szCs w:val="22"/>
                <w:lang w:val="en-US"/>
              </w:rPr>
            </w:pPr>
            <w:r w:rsidRPr="004643C6">
              <w:rPr>
                <w:rFonts w:cs="Arial"/>
                <w:sz w:val="22"/>
                <w:szCs w:val="22"/>
                <w:lang w:val="en-US"/>
              </w:rPr>
              <w:t>1650</w:t>
            </w:r>
          </w:p>
        </w:tc>
      </w:tr>
      <w:tr w:rsidR="00896DD1" w:rsidRPr="00AD2583" w:rsidTr="00693F72">
        <w:tc>
          <w:tcPr>
            <w:tcW w:w="48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96DD1" w:rsidRPr="00AD2583" w:rsidRDefault="00896DD1" w:rsidP="00B43931">
            <w:pPr>
              <w:pStyle w:val="05"/>
              <w:ind w:left="355" w:right="-57"/>
            </w:pPr>
            <w:r w:rsidRPr="00AD2583">
              <w:rPr>
                <w:rFonts w:cs="Arial"/>
                <w:szCs w:val="22"/>
              </w:rPr>
              <w:t>предоставление прочих видов услуг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4268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</w:pPr>
            <w:r w:rsidRPr="00AD2583">
              <w:t>4171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3955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43931">
            <w:pPr>
              <w:pStyle w:val="ad"/>
            </w:pPr>
            <w:r w:rsidRPr="00AD2583">
              <w:t>3749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96DD1" w:rsidRPr="00AD2583" w:rsidRDefault="00896DD1" w:rsidP="00A7474E">
            <w:pPr>
              <w:pStyle w:val="ad"/>
            </w:pPr>
            <w:r w:rsidRPr="00AD2583">
              <w:t>3560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96DD1" w:rsidRPr="004643C6" w:rsidRDefault="00896DD1" w:rsidP="008C408B">
            <w:pPr>
              <w:pStyle w:val="aff4"/>
              <w:spacing w:after="80" w:line="240" w:lineRule="auto"/>
              <w:ind w:left="-57" w:right="-57"/>
              <w:rPr>
                <w:rFonts w:cs="Arial"/>
                <w:sz w:val="22"/>
                <w:szCs w:val="22"/>
                <w:lang w:val="en-US"/>
              </w:rPr>
            </w:pPr>
            <w:r w:rsidRPr="004643C6">
              <w:rPr>
                <w:rFonts w:cs="Arial"/>
                <w:sz w:val="22"/>
                <w:szCs w:val="22"/>
                <w:lang w:val="en-US"/>
              </w:rPr>
              <w:t>3435</w:t>
            </w:r>
          </w:p>
        </w:tc>
      </w:tr>
    </w:tbl>
    <w:p w:rsidR="00B43931" w:rsidRPr="00AD2583" w:rsidRDefault="00B43931" w:rsidP="00DD0C37">
      <w:pPr>
        <w:jc w:val="center"/>
      </w:pPr>
    </w:p>
    <w:p w:rsidR="00F91ABA" w:rsidRPr="00AD2583" w:rsidRDefault="00F91ABA" w:rsidP="0049759B">
      <w:pPr>
        <w:pStyle w:val="aff2"/>
        <w:pageBreakBefore/>
      </w:pPr>
      <w:r w:rsidRPr="00AD2583">
        <w:lastRenderedPageBreak/>
        <w:t xml:space="preserve">Распределение </w:t>
      </w:r>
      <w:r w:rsidR="00DD0C37" w:rsidRPr="00AD2583">
        <w:t xml:space="preserve">учтенных в </w:t>
      </w:r>
      <w:proofErr w:type="spellStart"/>
      <w:r w:rsidR="00DD0C37" w:rsidRPr="00AD2583">
        <w:t>Статрегистре</w:t>
      </w:r>
      <w:proofErr w:type="spellEnd"/>
      <w:r w:rsidR="00DD0C37" w:rsidRPr="00AD2583">
        <w:t xml:space="preserve"> </w:t>
      </w:r>
      <w:r w:rsidRPr="00AD2583">
        <w:t xml:space="preserve">организаций </w:t>
      </w:r>
      <w:r w:rsidRPr="00AD2583">
        <w:br/>
        <w:t>по формам собственности</w:t>
      </w:r>
    </w:p>
    <w:p w:rsidR="00F91ABA" w:rsidRPr="00AD2583" w:rsidRDefault="00F91ABA" w:rsidP="00F91ABA">
      <w:pPr>
        <w:pStyle w:val="aff3"/>
      </w:pPr>
      <w:r w:rsidRPr="00AD2583">
        <w:t>(по состоянию на начало года, единиц)</w:t>
      </w:r>
    </w:p>
    <w:tbl>
      <w:tblPr>
        <w:tblW w:w="942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757"/>
        <w:gridCol w:w="945"/>
        <w:gridCol w:w="945"/>
        <w:gridCol w:w="945"/>
        <w:gridCol w:w="945"/>
        <w:gridCol w:w="945"/>
        <w:gridCol w:w="945"/>
      </w:tblGrid>
      <w:tr w:rsidR="00693F72" w:rsidRPr="00AD2583" w:rsidTr="00693F72">
        <w:tc>
          <w:tcPr>
            <w:tcW w:w="375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F72" w:rsidRPr="00AD2583" w:rsidRDefault="00693F72" w:rsidP="009F62FD">
            <w:pPr>
              <w:pStyle w:val="ad"/>
              <w:ind w:right="-57"/>
            </w:pPr>
          </w:p>
        </w:tc>
        <w:tc>
          <w:tcPr>
            <w:tcW w:w="94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945" w:type="dxa"/>
            <w:tcBorders>
              <w:top w:val="single" w:sz="12" w:space="0" w:color="auto"/>
              <w:left w:val="nil"/>
              <w:bottom w:val="single" w:sz="4" w:space="0" w:color="auto"/>
              <w:right w:val="single" w:sz="6" w:space="0" w:color="auto"/>
            </w:tcBorders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945" w:type="dxa"/>
            <w:tcBorders>
              <w:top w:val="single" w:sz="12" w:space="0" w:color="auto"/>
              <w:left w:val="nil"/>
              <w:bottom w:val="single" w:sz="4" w:space="0" w:color="auto"/>
              <w:right w:val="single" w:sz="6" w:space="0" w:color="auto"/>
            </w:tcBorders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945" w:type="dxa"/>
            <w:tcBorders>
              <w:top w:val="single" w:sz="12" w:space="0" w:color="auto"/>
              <w:left w:val="nil"/>
              <w:bottom w:val="single" w:sz="4" w:space="0" w:color="auto"/>
              <w:right w:val="single" w:sz="6" w:space="0" w:color="auto"/>
            </w:tcBorders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2022</w:t>
            </w:r>
          </w:p>
        </w:tc>
        <w:tc>
          <w:tcPr>
            <w:tcW w:w="945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693F72" w:rsidRPr="00AD2583" w:rsidRDefault="00693F72" w:rsidP="002F0D7B">
            <w:pPr>
              <w:pStyle w:val="ad"/>
              <w:ind w:left="-57" w:right="-57"/>
            </w:pPr>
            <w:r>
              <w:t>2023</w:t>
            </w:r>
          </w:p>
        </w:tc>
      </w:tr>
      <w:tr w:rsidR="00896DD1" w:rsidRPr="00AD2583" w:rsidTr="0024196C"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0-"/>
              <w:ind w:right="-57"/>
            </w:pPr>
            <w:r w:rsidRPr="00AD2583">
              <w:t xml:space="preserve">Всего 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-"/>
            </w:pPr>
            <w:r w:rsidRPr="00AD2583">
              <w:t>122270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-"/>
            </w:pPr>
            <w:r w:rsidRPr="00AD2583">
              <w:t>113969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-"/>
            </w:pPr>
            <w:r w:rsidRPr="00AD2583">
              <w:t>104192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-"/>
            </w:pPr>
            <w:r w:rsidRPr="00AD2583">
              <w:t>96079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-"/>
            </w:pPr>
            <w:r w:rsidRPr="00AD2583">
              <w:t>91978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AD2583" w:rsidRDefault="00896DD1" w:rsidP="008C408B">
            <w:pPr>
              <w:pStyle w:val="-"/>
            </w:pPr>
            <w:r>
              <w:t>89576</w:t>
            </w:r>
          </w:p>
        </w:tc>
      </w:tr>
      <w:tr w:rsidR="00896DD1" w:rsidRPr="00AD2583" w:rsidTr="0024196C"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05"/>
            </w:pPr>
            <w:r w:rsidRPr="00AD2583">
              <w:t xml:space="preserve">в том числе по формам </w:t>
            </w:r>
            <w:r w:rsidRPr="00AD2583">
              <w:br/>
              <w:t>собственности:</w:t>
            </w:r>
          </w:p>
          <w:p w:rsidR="00896DD1" w:rsidRPr="00AD2583" w:rsidRDefault="00896DD1" w:rsidP="009F62FD">
            <w:pPr>
              <w:pStyle w:val="05"/>
            </w:pPr>
            <w:r w:rsidRPr="00AD2583">
              <w:t>государственная и муниц</w:t>
            </w:r>
            <w:r w:rsidRPr="00AD2583">
              <w:t>и</w:t>
            </w:r>
            <w:r w:rsidRPr="00AD2583">
              <w:t>пальная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5587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5528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5424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5303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5071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AD2583" w:rsidRDefault="00896DD1" w:rsidP="008C408B">
            <w:pPr>
              <w:pStyle w:val="ad"/>
            </w:pPr>
            <w:r>
              <w:t>4910</w:t>
            </w:r>
          </w:p>
        </w:tc>
      </w:tr>
      <w:tr w:rsidR="00896DD1" w:rsidRPr="00AD2583" w:rsidTr="0024196C"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05"/>
            </w:pPr>
            <w:r w:rsidRPr="00AD2583">
              <w:t>частная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111183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102961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93608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86075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82434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AD2583" w:rsidRDefault="00896DD1" w:rsidP="008C408B">
            <w:pPr>
              <w:pStyle w:val="ad"/>
            </w:pPr>
            <w:r>
              <w:t>80478</w:t>
            </w:r>
          </w:p>
        </w:tc>
      </w:tr>
      <w:tr w:rsidR="00896DD1" w:rsidRPr="00AD2583" w:rsidTr="0024196C"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05"/>
            </w:pPr>
            <w:r w:rsidRPr="00AD2583">
              <w:t>смешанная российская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407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365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340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299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266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AD2583" w:rsidRDefault="00896DD1" w:rsidP="008C408B">
            <w:pPr>
              <w:pStyle w:val="ad"/>
            </w:pPr>
            <w:r>
              <w:t>230</w:t>
            </w:r>
          </w:p>
        </w:tc>
      </w:tr>
      <w:tr w:rsidR="00896DD1" w:rsidRPr="00AD2583" w:rsidTr="0024196C"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05"/>
            </w:pPr>
            <w:r w:rsidRPr="00AD2583">
              <w:t>прочие формы собственности, включая смешанную собстве</w:t>
            </w:r>
            <w:r w:rsidRPr="00AD2583">
              <w:t>н</w:t>
            </w:r>
            <w:r w:rsidRPr="00AD2583">
              <w:t>ность, собственность иностра</w:t>
            </w:r>
            <w:r w:rsidRPr="00AD2583">
              <w:t>н</w:t>
            </w:r>
            <w:r w:rsidRPr="00AD2583">
              <w:t>ных юридических лиц, граждан и лиц без гражданства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5093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5115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4820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4402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4207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96DD1" w:rsidRPr="00AD2583" w:rsidRDefault="00896DD1" w:rsidP="008C408B">
            <w:pPr>
              <w:pStyle w:val="ad"/>
            </w:pPr>
            <w:r>
              <w:t>3958</w:t>
            </w:r>
          </w:p>
        </w:tc>
      </w:tr>
    </w:tbl>
    <w:p w:rsidR="00F91ABA" w:rsidRPr="00AD2583" w:rsidRDefault="00F91ABA">
      <w:pPr>
        <w:jc w:val="center"/>
      </w:pPr>
    </w:p>
    <w:p w:rsidR="00395E0B" w:rsidRPr="00AD2583" w:rsidRDefault="00395E0B" w:rsidP="00067E4D">
      <w:pPr>
        <w:pStyle w:val="aff2"/>
      </w:pPr>
      <w:r w:rsidRPr="00AD2583">
        <w:t xml:space="preserve">Распределение </w:t>
      </w:r>
      <w:r w:rsidR="002F1FD9" w:rsidRPr="00AD2583">
        <w:t xml:space="preserve">учтенных в </w:t>
      </w:r>
      <w:proofErr w:type="spellStart"/>
      <w:r w:rsidR="002F1FD9" w:rsidRPr="00AD2583">
        <w:t>Статрегистре</w:t>
      </w:r>
      <w:proofErr w:type="spellEnd"/>
      <w:r w:rsidRPr="00AD2583">
        <w:t xml:space="preserve"> организаций </w:t>
      </w:r>
      <w:r w:rsidR="00E87E76" w:rsidRPr="00AD2583">
        <w:br/>
      </w:r>
      <w:r w:rsidRPr="00AD2583">
        <w:t xml:space="preserve">по организационно-правовым формам </w:t>
      </w:r>
    </w:p>
    <w:p w:rsidR="00F91ABA" w:rsidRPr="00AD2583" w:rsidRDefault="00F91ABA" w:rsidP="00F91ABA">
      <w:pPr>
        <w:pStyle w:val="aff3"/>
      </w:pPr>
      <w:r w:rsidRPr="00AD2583">
        <w:t>(по состоянию на начало года, единиц)</w:t>
      </w:r>
    </w:p>
    <w:tbl>
      <w:tblPr>
        <w:tblW w:w="94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040"/>
        <w:gridCol w:w="897"/>
        <w:gridCol w:w="897"/>
        <w:gridCol w:w="897"/>
        <w:gridCol w:w="897"/>
        <w:gridCol w:w="897"/>
        <w:gridCol w:w="897"/>
      </w:tblGrid>
      <w:tr w:rsidR="00693F72" w:rsidRPr="00AD2583" w:rsidTr="0024196C">
        <w:tc>
          <w:tcPr>
            <w:tcW w:w="40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vAlign w:val="bottom"/>
          </w:tcPr>
          <w:p w:rsidR="00693F72" w:rsidRPr="00AD2583" w:rsidRDefault="00693F72" w:rsidP="00112EE4">
            <w:pPr>
              <w:pStyle w:val="ad"/>
            </w:pPr>
          </w:p>
        </w:tc>
        <w:tc>
          <w:tcPr>
            <w:tcW w:w="89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89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89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89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89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2022</w:t>
            </w:r>
          </w:p>
        </w:tc>
        <w:tc>
          <w:tcPr>
            <w:tcW w:w="89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93F72" w:rsidRPr="00AD2583" w:rsidRDefault="00693F72" w:rsidP="002F0D7B">
            <w:pPr>
              <w:pStyle w:val="ad"/>
              <w:ind w:left="-57" w:right="-57"/>
            </w:pPr>
            <w:r>
              <w:t>2023</w:t>
            </w:r>
          </w:p>
        </w:tc>
      </w:tr>
      <w:tr w:rsidR="00896DD1" w:rsidRPr="00AD2583" w:rsidTr="0024196C"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112EE4">
            <w:pPr>
              <w:pStyle w:val="0-"/>
              <w:ind w:right="-57"/>
            </w:pPr>
            <w:r w:rsidRPr="00AD2583">
              <w:t xml:space="preserve">Всего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-"/>
            </w:pPr>
            <w:r w:rsidRPr="00AD2583">
              <w:t>122270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-"/>
            </w:pPr>
            <w:r w:rsidRPr="00AD2583">
              <w:t>113969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-"/>
            </w:pPr>
            <w:r w:rsidRPr="00AD2583">
              <w:t>104192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-"/>
            </w:pPr>
            <w:r w:rsidRPr="00AD2583">
              <w:t>96079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-"/>
            </w:pPr>
            <w:r w:rsidRPr="00AD2583">
              <w:t>91978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E51BF2" w:rsidRDefault="00896DD1" w:rsidP="008C408B">
            <w:pPr>
              <w:pStyle w:val="aff4"/>
              <w:spacing w:after="80" w:line="240" w:lineRule="auto"/>
              <w:rPr>
                <w:rFonts w:cs="Arial"/>
                <w:b/>
                <w:sz w:val="22"/>
                <w:szCs w:val="22"/>
                <w:lang w:val="en-US"/>
              </w:rPr>
            </w:pPr>
            <w:r w:rsidRPr="00E51BF2">
              <w:rPr>
                <w:rFonts w:cs="Arial"/>
                <w:b/>
                <w:sz w:val="22"/>
                <w:szCs w:val="22"/>
                <w:lang w:val="en-US"/>
              </w:rPr>
              <w:t>89576</w:t>
            </w:r>
          </w:p>
        </w:tc>
      </w:tr>
      <w:tr w:rsidR="00896DD1" w:rsidRPr="00AD2583" w:rsidTr="0024196C"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112EE4">
            <w:pPr>
              <w:pStyle w:val="05"/>
            </w:pPr>
            <w:r w:rsidRPr="00AD2583">
              <w:t>в том числе:</w:t>
            </w:r>
          </w:p>
          <w:p w:rsidR="00896DD1" w:rsidRPr="00AD2583" w:rsidRDefault="00896DD1" w:rsidP="00112EE4">
            <w:pPr>
              <w:pStyle w:val="05"/>
            </w:pPr>
            <w:r w:rsidRPr="00AD2583">
              <w:t>юридические лица, являющиеся коммерческими организациями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106243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98010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88416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80476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76791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E51BF2" w:rsidRDefault="00896DD1" w:rsidP="008C408B">
            <w:pPr>
              <w:pStyle w:val="aff4"/>
              <w:spacing w:after="80" w:line="240" w:lineRule="auto"/>
              <w:rPr>
                <w:rFonts w:cs="Arial"/>
                <w:sz w:val="22"/>
                <w:szCs w:val="22"/>
                <w:lang w:val="en-US"/>
              </w:rPr>
            </w:pPr>
            <w:r w:rsidRPr="00E51BF2">
              <w:rPr>
                <w:rFonts w:cs="Arial"/>
                <w:sz w:val="22"/>
                <w:szCs w:val="22"/>
                <w:lang w:val="en-US"/>
              </w:rPr>
              <w:t>74714</w:t>
            </w:r>
          </w:p>
        </w:tc>
      </w:tr>
      <w:tr w:rsidR="00896DD1" w:rsidRPr="00AD2583" w:rsidTr="0024196C"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112EE4">
            <w:pPr>
              <w:pStyle w:val="05"/>
              <w:ind w:left="567"/>
            </w:pPr>
            <w:r w:rsidRPr="00AD2583">
              <w:t>из них:</w:t>
            </w:r>
          </w:p>
          <w:p w:rsidR="00896DD1" w:rsidRPr="00AD2583" w:rsidRDefault="00896DD1" w:rsidP="00112EE4">
            <w:pPr>
              <w:pStyle w:val="05"/>
              <w:ind w:left="567"/>
            </w:pPr>
            <w:r w:rsidRPr="00AD2583">
              <w:t>унитарные предприятия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530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477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446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402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373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E51BF2" w:rsidRDefault="00896DD1" w:rsidP="008C408B">
            <w:pPr>
              <w:pStyle w:val="aff4"/>
              <w:spacing w:after="80" w:line="240" w:lineRule="auto"/>
              <w:rPr>
                <w:rFonts w:cs="Arial"/>
                <w:sz w:val="22"/>
                <w:szCs w:val="22"/>
                <w:lang w:val="en-US"/>
              </w:rPr>
            </w:pPr>
            <w:r w:rsidRPr="00E51BF2">
              <w:rPr>
                <w:rFonts w:cs="Arial"/>
                <w:sz w:val="22"/>
                <w:szCs w:val="22"/>
                <w:lang w:val="en-US"/>
              </w:rPr>
              <w:t>326</w:t>
            </w:r>
          </w:p>
        </w:tc>
      </w:tr>
      <w:tr w:rsidR="00896DD1" w:rsidRPr="00AD2583" w:rsidTr="0024196C"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112EE4">
            <w:pPr>
              <w:pStyle w:val="05"/>
              <w:ind w:left="567"/>
            </w:pPr>
            <w:r w:rsidRPr="00AD2583">
              <w:t xml:space="preserve">хозяйственные общества </w:t>
            </w:r>
            <w:r w:rsidRPr="00AD2583">
              <w:br/>
              <w:t>и товарищества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104405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97206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87670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79811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76189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E51BF2" w:rsidRDefault="00896DD1" w:rsidP="008C408B">
            <w:pPr>
              <w:pStyle w:val="aff6"/>
              <w:spacing w:after="80" w:line="240" w:lineRule="auto"/>
              <w:ind w:left="0"/>
              <w:jc w:val="center"/>
              <w:rPr>
                <w:rFonts w:cs="Arial"/>
                <w:sz w:val="22"/>
                <w:szCs w:val="22"/>
                <w:lang w:val="en-US"/>
              </w:rPr>
            </w:pPr>
            <w:r w:rsidRPr="00E51BF2">
              <w:rPr>
                <w:rFonts w:cs="Arial"/>
                <w:sz w:val="22"/>
                <w:szCs w:val="22"/>
                <w:lang w:val="en-US"/>
              </w:rPr>
              <w:t>74153</w:t>
            </w:r>
          </w:p>
        </w:tc>
      </w:tr>
      <w:tr w:rsidR="00896DD1" w:rsidRPr="00AD2583" w:rsidTr="0024196C"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112EE4">
            <w:pPr>
              <w:pStyle w:val="05"/>
              <w:ind w:left="851" w:right="-57"/>
            </w:pPr>
            <w:r w:rsidRPr="00AD2583">
              <w:t>в том числе акционерные общества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2088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1849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1647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1426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1356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E51BF2" w:rsidRDefault="00896DD1" w:rsidP="008C408B">
            <w:pPr>
              <w:pStyle w:val="aff4"/>
              <w:spacing w:after="80" w:line="240" w:lineRule="auto"/>
              <w:rPr>
                <w:rFonts w:cs="Arial"/>
                <w:sz w:val="22"/>
                <w:szCs w:val="22"/>
                <w:lang w:val="en-US"/>
              </w:rPr>
            </w:pPr>
            <w:r w:rsidRPr="00E51BF2">
              <w:rPr>
                <w:rFonts w:cs="Arial"/>
                <w:sz w:val="22"/>
                <w:szCs w:val="22"/>
                <w:lang w:val="en-US"/>
              </w:rPr>
              <w:t>1281</w:t>
            </w:r>
          </w:p>
        </w:tc>
      </w:tr>
      <w:tr w:rsidR="00896DD1" w:rsidRPr="00AD2583" w:rsidTr="0024196C"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112EE4">
            <w:pPr>
              <w:pStyle w:val="05"/>
              <w:ind w:right="-57"/>
            </w:pPr>
            <w:r w:rsidRPr="00AD2583">
              <w:t>юридические лица, являющиеся некоммерческими организациями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14405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14410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14278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14064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13817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E51BF2" w:rsidRDefault="00896DD1" w:rsidP="008C408B">
            <w:pPr>
              <w:pStyle w:val="aff4"/>
              <w:spacing w:after="80" w:line="240" w:lineRule="auto"/>
              <w:rPr>
                <w:rFonts w:cs="Arial"/>
                <w:sz w:val="22"/>
                <w:szCs w:val="22"/>
                <w:lang w:val="en-US"/>
              </w:rPr>
            </w:pPr>
            <w:r w:rsidRPr="00E51BF2">
              <w:rPr>
                <w:rFonts w:cs="Arial"/>
                <w:sz w:val="22"/>
                <w:szCs w:val="22"/>
                <w:lang w:val="en-US"/>
              </w:rPr>
              <w:t>13627</w:t>
            </w:r>
          </w:p>
        </w:tc>
      </w:tr>
      <w:tr w:rsidR="00896DD1" w:rsidRPr="00AD2583" w:rsidTr="0024196C"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112EE4">
            <w:pPr>
              <w:pStyle w:val="05"/>
              <w:ind w:left="567" w:right="-57"/>
            </w:pPr>
            <w:r w:rsidRPr="00AD2583">
              <w:t>из них:</w:t>
            </w:r>
          </w:p>
          <w:p w:rsidR="00896DD1" w:rsidRPr="00AD2583" w:rsidRDefault="00896DD1" w:rsidP="00112EE4">
            <w:pPr>
              <w:pStyle w:val="05"/>
              <w:ind w:left="567" w:right="-57"/>
            </w:pPr>
            <w:r w:rsidRPr="00AD2583">
              <w:t>потребительские кооперативы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2394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2351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2299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2231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2184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E51BF2" w:rsidRDefault="00896DD1" w:rsidP="008C408B">
            <w:pPr>
              <w:pStyle w:val="aff4"/>
              <w:spacing w:after="80" w:line="240" w:lineRule="auto"/>
              <w:rPr>
                <w:rFonts w:cs="Arial"/>
                <w:sz w:val="22"/>
                <w:szCs w:val="22"/>
                <w:lang w:val="en-US"/>
              </w:rPr>
            </w:pPr>
            <w:r w:rsidRPr="00E51BF2">
              <w:rPr>
                <w:rFonts w:cs="Arial"/>
                <w:sz w:val="22"/>
                <w:szCs w:val="22"/>
                <w:lang w:val="en-US"/>
              </w:rPr>
              <w:t>2143</w:t>
            </w:r>
          </w:p>
        </w:tc>
      </w:tr>
      <w:tr w:rsidR="00896DD1" w:rsidRPr="00AD2583" w:rsidTr="0024196C"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112EE4">
            <w:pPr>
              <w:pStyle w:val="05"/>
              <w:ind w:left="567" w:right="-57"/>
            </w:pPr>
            <w:r w:rsidRPr="00AD2583">
              <w:t>фонды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649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632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603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587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558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E51BF2" w:rsidRDefault="00896DD1" w:rsidP="008C408B">
            <w:pPr>
              <w:pStyle w:val="aff4"/>
              <w:spacing w:after="80" w:line="240" w:lineRule="auto"/>
              <w:rPr>
                <w:rFonts w:cs="Arial"/>
                <w:sz w:val="22"/>
                <w:szCs w:val="22"/>
                <w:lang w:val="en-US"/>
              </w:rPr>
            </w:pPr>
            <w:r w:rsidRPr="00E51BF2">
              <w:rPr>
                <w:rFonts w:cs="Arial"/>
                <w:sz w:val="22"/>
                <w:szCs w:val="22"/>
                <w:lang w:val="en-US"/>
              </w:rPr>
              <w:t>526</w:t>
            </w:r>
          </w:p>
        </w:tc>
      </w:tr>
      <w:tr w:rsidR="00896DD1" w:rsidRPr="00AD2583" w:rsidTr="0024196C"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112EE4">
            <w:pPr>
              <w:pStyle w:val="05"/>
              <w:ind w:left="567" w:right="-57"/>
            </w:pPr>
            <w:r w:rsidRPr="00AD2583">
              <w:t>учреждения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4557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4561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4474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4407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</w:pPr>
            <w:r w:rsidRPr="00AD2583">
              <w:t>4291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96DD1" w:rsidRPr="00E51BF2" w:rsidRDefault="00896DD1" w:rsidP="008C408B">
            <w:pPr>
              <w:pStyle w:val="aff4"/>
              <w:spacing w:after="80" w:line="240" w:lineRule="auto"/>
              <w:rPr>
                <w:rFonts w:cs="Arial"/>
                <w:sz w:val="22"/>
                <w:szCs w:val="22"/>
                <w:lang w:val="en-US"/>
              </w:rPr>
            </w:pPr>
            <w:r w:rsidRPr="00E51BF2">
              <w:rPr>
                <w:rFonts w:cs="Arial"/>
                <w:sz w:val="22"/>
                <w:szCs w:val="22"/>
                <w:lang w:val="en-US"/>
              </w:rPr>
              <w:t>4234</w:t>
            </w:r>
          </w:p>
        </w:tc>
      </w:tr>
    </w:tbl>
    <w:p w:rsidR="00257F2E" w:rsidRPr="00AD2583" w:rsidRDefault="00257F2E" w:rsidP="009F62FD">
      <w:pPr>
        <w:jc w:val="center"/>
      </w:pPr>
    </w:p>
    <w:p w:rsidR="00992710" w:rsidRPr="00AD2583" w:rsidRDefault="009F62FD" w:rsidP="00F30E3A">
      <w:pPr>
        <w:pStyle w:val="aff2"/>
        <w:pageBreakBefore/>
        <w:spacing w:after="120"/>
      </w:pPr>
      <w:r w:rsidRPr="00AD2583">
        <w:lastRenderedPageBreak/>
        <w:t xml:space="preserve">Распределение </w:t>
      </w:r>
      <w:r w:rsidR="00896DD1">
        <w:t xml:space="preserve">учтенных в </w:t>
      </w:r>
      <w:proofErr w:type="spellStart"/>
      <w:r w:rsidR="00896DD1">
        <w:t>Статрегистре</w:t>
      </w:r>
      <w:proofErr w:type="spellEnd"/>
      <w:r w:rsidR="00992710" w:rsidRPr="00AD2583">
        <w:t xml:space="preserve"> индивидуальных предприним</w:t>
      </w:r>
      <w:r w:rsidR="00992710" w:rsidRPr="00AD2583">
        <w:t>а</w:t>
      </w:r>
      <w:r w:rsidR="00992710" w:rsidRPr="00AD2583">
        <w:t>телей</w:t>
      </w:r>
      <w:r w:rsidR="008812C3" w:rsidRPr="00AD2583">
        <w:t xml:space="preserve">, </w:t>
      </w:r>
      <w:r w:rsidR="00992710" w:rsidRPr="00AD2583">
        <w:t>по видам экономической деятельности</w:t>
      </w:r>
    </w:p>
    <w:p w:rsidR="00992710" w:rsidRPr="00AD2583" w:rsidRDefault="00992710" w:rsidP="00992710">
      <w:pPr>
        <w:pStyle w:val="aff3"/>
      </w:pPr>
      <w:r w:rsidRPr="00AD2583">
        <w:t>(по состоянию на начало года</w:t>
      </w:r>
      <w:r w:rsidR="009F62FD" w:rsidRPr="00AD2583">
        <w:t>, человек</w:t>
      </w:r>
      <w:r w:rsidRPr="00AD2583">
        <w:t>)</w:t>
      </w:r>
    </w:p>
    <w:tbl>
      <w:tblPr>
        <w:tblW w:w="97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749"/>
        <w:gridCol w:w="826"/>
        <w:gridCol w:w="827"/>
        <w:gridCol w:w="827"/>
        <w:gridCol w:w="827"/>
        <w:gridCol w:w="827"/>
        <w:gridCol w:w="827"/>
      </w:tblGrid>
      <w:tr w:rsidR="00693F72" w:rsidRPr="00AD2583" w:rsidTr="00BF75A7">
        <w:trPr>
          <w:tblHeader/>
        </w:trPr>
        <w:tc>
          <w:tcPr>
            <w:tcW w:w="474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3F72" w:rsidRPr="00AD2583" w:rsidRDefault="00693F72" w:rsidP="00D04120">
            <w:pPr>
              <w:pStyle w:val="0-"/>
              <w:spacing w:before="60" w:after="60"/>
              <w:ind w:right="-57"/>
              <w:rPr>
                <w:b w:val="0"/>
              </w:rPr>
            </w:pPr>
          </w:p>
        </w:tc>
        <w:tc>
          <w:tcPr>
            <w:tcW w:w="8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693F72" w:rsidRPr="00AD2583" w:rsidRDefault="00693F72" w:rsidP="009F62FD">
            <w:pPr>
              <w:pStyle w:val="ad"/>
              <w:spacing w:before="60" w:after="40"/>
              <w:ind w:left="-57" w:right="-57"/>
            </w:pPr>
            <w:r w:rsidRPr="00AD2583">
              <w:t>2018</w:t>
            </w:r>
          </w:p>
        </w:tc>
        <w:tc>
          <w:tcPr>
            <w:tcW w:w="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693F72" w:rsidRPr="00AD2583" w:rsidRDefault="00693F72" w:rsidP="009F62FD">
            <w:pPr>
              <w:pStyle w:val="ad"/>
              <w:spacing w:before="60" w:after="40"/>
              <w:ind w:left="-57" w:right="-57"/>
            </w:pPr>
            <w:r w:rsidRPr="00AD2583">
              <w:t>2019</w:t>
            </w:r>
          </w:p>
        </w:tc>
        <w:tc>
          <w:tcPr>
            <w:tcW w:w="82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F72" w:rsidRPr="00AD2583" w:rsidRDefault="00693F72" w:rsidP="00112EE4">
            <w:pPr>
              <w:pStyle w:val="ad"/>
              <w:spacing w:before="60" w:after="40"/>
              <w:ind w:left="-57" w:right="-57"/>
            </w:pPr>
            <w:r w:rsidRPr="00AD2583">
              <w:t>2020</w:t>
            </w:r>
          </w:p>
        </w:tc>
        <w:tc>
          <w:tcPr>
            <w:tcW w:w="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F72" w:rsidRPr="00AD2583" w:rsidRDefault="00693F72" w:rsidP="00112EE4">
            <w:pPr>
              <w:pStyle w:val="ad"/>
              <w:spacing w:before="60" w:after="40"/>
              <w:ind w:left="-57" w:right="-57"/>
            </w:pPr>
            <w:r w:rsidRPr="00AD2583">
              <w:t>2021</w:t>
            </w:r>
          </w:p>
        </w:tc>
        <w:tc>
          <w:tcPr>
            <w:tcW w:w="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F72" w:rsidRPr="00AD2583" w:rsidRDefault="00693F72" w:rsidP="00BF75A7">
            <w:pPr>
              <w:pStyle w:val="ad"/>
              <w:spacing w:before="60" w:after="40"/>
              <w:ind w:left="-57" w:right="-57"/>
            </w:pPr>
            <w:r w:rsidRPr="00AD2583">
              <w:t>2022</w:t>
            </w:r>
          </w:p>
        </w:tc>
        <w:tc>
          <w:tcPr>
            <w:tcW w:w="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93F72" w:rsidRPr="008468DD" w:rsidRDefault="008468DD" w:rsidP="00924C57">
            <w:pPr>
              <w:pStyle w:val="ad"/>
              <w:spacing w:before="60" w:after="40"/>
              <w:ind w:left="-57" w:right="-57"/>
              <w:rPr>
                <w:lang w:val="en-US"/>
              </w:rPr>
            </w:pPr>
            <w:r>
              <w:rPr>
                <w:lang w:val="en-US"/>
              </w:rPr>
              <w:t>2023</w:t>
            </w:r>
          </w:p>
        </w:tc>
      </w:tr>
      <w:tr w:rsidR="00896DD1" w:rsidRPr="00AD2583" w:rsidTr="008C408B"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96DD1" w:rsidRPr="00AD2583" w:rsidRDefault="00896DD1" w:rsidP="00D04120">
            <w:pPr>
              <w:pStyle w:val="0-"/>
              <w:spacing w:before="60" w:after="60"/>
            </w:pPr>
            <w:r w:rsidRPr="00AD2583">
              <w:t>Всего в экономике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-"/>
              <w:spacing w:before="60" w:after="60"/>
              <w:ind w:left="-57" w:right="-57"/>
            </w:pPr>
            <w:r w:rsidRPr="00AD2583">
              <w:t>75835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-"/>
              <w:spacing w:before="60" w:after="60"/>
              <w:ind w:left="-57" w:right="-57"/>
            </w:pPr>
            <w:r w:rsidRPr="00AD2583">
              <w:t>81862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-"/>
              <w:spacing w:before="60" w:after="60"/>
              <w:ind w:left="-57" w:right="-57"/>
            </w:pPr>
            <w:r w:rsidRPr="00AD2583">
              <w:t>86617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-"/>
              <w:spacing w:before="60" w:after="60"/>
              <w:ind w:left="-57" w:right="-57"/>
            </w:pPr>
            <w:r w:rsidRPr="00AD2583">
              <w:t>80058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DD1" w:rsidRPr="00AD2583" w:rsidRDefault="00896DD1" w:rsidP="00BF75A7">
            <w:pPr>
              <w:pStyle w:val="-"/>
              <w:spacing w:before="60" w:after="60"/>
              <w:ind w:left="-57" w:right="-57"/>
            </w:pPr>
            <w:r w:rsidRPr="00AD2583">
              <w:t>78970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E63AC3" w:rsidRDefault="00896DD1" w:rsidP="008C408B">
            <w:pPr>
              <w:pStyle w:val="aff4"/>
              <w:spacing w:after="80" w:line="240" w:lineRule="auto"/>
              <w:rPr>
                <w:b/>
                <w:sz w:val="22"/>
                <w:szCs w:val="22"/>
                <w:lang w:val="en-US"/>
              </w:rPr>
            </w:pPr>
            <w:r w:rsidRPr="00E63AC3">
              <w:rPr>
                <w:b/>
                <w:sz w:val="22"/>
                <w:szCs w:val="22"/>
                <w:lang w:val="en-US"/>
              </w:rPr>
              <w:t>82917</w:t>
            </w:r>
          </w:p>
        </w:tc>
      </w:tr>
      <w:tr w:rsidR="00896DD1" w:rsidRPr="00AD2583" w:rsidTr="00BF75A7"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96DD1" w:rsidRPr="00AD2583" w:rsidRDefault="00896DD1" w:rsidP="00D04120">
            <w:pPr>
              <w:pStyle w:val="05"/>
              <w:spacing w:before="60" w:after="60"/>
              <w:ind w:left="142"/>
            </w:pPr>
            <w:r w:rsidRPr="00AD2583">
              <w:t>из них с основным видом деятельности:</w:t>
            </w:r>
          </w:p>
          <w:p w:rsidR="00896DD1" w:rsidRPr="00AD2583" w:rsidRDefault="00896DD1" w:rsidP="00F30E3A">
            <w:pPr>
              <w:pStyle w:val="05"/>
              <w:spacing w:before="60" w:after="60"/>
              <w:ind w:left="142"/>
            </w:pPr>
            <w:r w:rsidRPr="00AD2583">
              <w:rPr>
                <w:rFonts w:cs="Arial"/>
                <w:szCs w:val="22"/>
              </w:rPr>
              <w:t>сельское, лесное хозяйство, охота, рыб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ловство и рыбоводство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2396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  <w:spacing w:before="60" w:after="60"/>
            </w:pPr>
            <w:r w:rsidRPr="00AD2583">
              <w:t>2316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2284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2202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  <w:spacing w:before="60" w:after="60"/>
            </w:pPr>
            <w:r w:rsidRPr="00AD2583">
              <w:t>2145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E63AC3" w:rsidRDefault="00896DD1" w:rsidP="008C408B">
            <w:pPr>
              <w:pStyle w:val="aff4"/>
              <w:spacing w:after="80" w:line="240" w:lineRule="auto"/>
              <w:rPr>
                <w:sz w:val="22"/>
                <w:szCs w:val="22"/>
                <w:lang w:val="en-US"/>
              </w:rPr>
            </w:pPr>
            <w:r w:rsidRPr="00E63AC3">
              <w:rPr>
                <w:sz w:val="22"/>
                <w:szCs w:val="22"/>
                <w:lang w:val="en-US"/>
              </w:rPr>
              <w:t>2081</w:t>
            </w:r>
          </w:p>
        </w:tc>
      </w:tr>
      <w:tr w:rsidR="00896DD1" w:rsidRPr="00AD2583" w:rsidTr="00BF75A7"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D04120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добыча полезных ископаемых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15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  <w:spacing w:before="60" w:after="60"/>
            </w:pPr>
            <w:r w:rsidRPr="00AD2583">
              <w:t>10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10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11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  <w:spacing w:before="60" w:after="60"/>
            </w:pPr>
            <w:r w:rsidRPr="00AD2583">
              <w:t>12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E63AC3" w:rsidRDefault="00896DD1" w:rsidP="008C408B">
            <w:pPr>
              <w:pStyle w:val="aff4"/>
              <w:spacing w:after="80" w:line="240" w:lineRule="auto"/>
              <w:rPr>
                <w:sz w:val="22"/>
                <w:szCs w:val="22"/>
                <w:lang w:val="en-US"/>
              </w:rPr>
            </w:pPr>
            <w:r w:rsidRPr="00E63AC3">
              <w:rPr>
                <w:sz w:val="22"/>
                <w:szCs w:val="22"/>
                <w:lang w:val="en-US"/>
              </w:rPr>
              <w:t>7</w:t>
            </w:r>
          </w:p>
        </w:tc>
      </w:tr>
      <w:tr w:rsidR="00896DD1" w:rsidRPr="00AD2583" w:rsidTr="00BF75A7"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D04120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обрабатывающие производства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4186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  <w:spacing w:before="60" w:after="60"/>
            </w:pPr>
            <w:r w:rsidRPr="00AD2583">
              <w:t>4472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4734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4417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  <w:spacing w:before="60" w:after="60"/>
            </w:pPr>
            <w:r w:rsidRPr="00AD2583">
              <w:t>4408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E63AC3" w:rsidRDefault="00896DD1" w:rsidP="008C408B">
            <w:pPr>
              <w:pStyle w:val="aff4"/>
              <w:spacing w:after="80" w:line="240" w:lineRule="auto"/>
              <w:rPr>
                <w:sz w:val="22"/>
                <w:szCs w:val="22"/>
                <w:lang w:val="en-US"/>
              </w:rPr>
            </w:pPr>
            <w:r w:rsidRPr="00E63AC3">
              <w:rPr>
                <w:sz w:val="22"/>
                <w:szCs w:val="22"/>
                <w:lang w:val="en-US"/>
              </w:rPr>
              <w:t>4703</w:t>
            </w:r>
          </w:p>
        </w:tc>
      </w:tr>
      <w:tr w:rsidR="00896DD1" w:rsidRPr="00AD2583" w:rsidTr="00BF75A7"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D04120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обеспечение электрической энергией, г</w:t>
            </w:r>
            <w:r w:rsidRPr="00AD2583">
              <w:rPr>
                <w:rFonts w:cs="Arial"/>
                <w:szCs w:val="22"/>
              </w:rPr>
              <w:t>а</w:t>
            </w:r>
            <w:r w:rsidRPr="00AD2583">
              <w:rPr>
                <w:rFonts w:cs="Arial"/>
                <w:szCs w:val="22"/>
              </w:rPr>
              <w:t>зом и паром; кондиционирование воздуха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26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  <w:spacing w:before="60" w:after="60"/>
            </w:pPr>
            <w:r w:rsidRPr="00AD2583">
              <w:t>23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26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32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  <w:spacing w:before="60" w:after="60"/>
            </w:pPr>
            <w:r w:rsidRPr="00AD2583">
              <w:t>31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E63AC3" w:rsidRDefault="00896DD1" w:rsidP="008C408B">
            <w:pPr>
              <w:pStyle w:val="aff4"/>
              <w:spacing w:after="80" w:line="240" w:lineRule="auto"/>
              <w:rPr>
                <w:sz w:val="22"/>
                <w:szCs w:val="22"/>
                <w:lang w:val="en-US"/>
              </w:rPr>
            </w:pPr>
            <w:r w:rsidRPr="00E63AC3">
              <w:rPr>
                <w:sz w:val="22"/>
                <w:szCs w:val="22"/>
                <w:lang w:val="en-US"/>
              </w:rPr>
              <w:t>33</w:t>
            </w:r>
          </w:p>
        </w:tc>
      </w:tr>
      <w:tr w:rsidR="00896DD1" w:rsidRPr="00AD2583" w:rsidTr="00BF75A7"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E275D9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водоснабжение; водоотведение, организ</w:t>
            </w:r>
            <w:r w:rsidRPr="00AD2583">
              <w:rPr>
                <w:rFonts w:cs="Arial"/>
                <w:szCs w:val="22"/>
              </w:rPr>
              <w:t>а</w:t>
            </w:r>
            <w:r w:rsidRPr="00AD2583">
              <w:rPr>
                <w:rFonts w:cs="Arial"/>
                <w:szCs w:val="22"/>
              </w:rPr>
              <w:t>ция сбора и утилизации отходов, деятел</w:t>
            </w:r>
            <w:r w:rsidRPr="00AD2583">
              <w:rPr>
                <w:rFonts w:cs="Arial"/>
                <w:szCs w:val="22"/>
              </w:rPr>
              <w:t>ь</w:t>
            </w:r>
            <w:r w:rsidRPr="00AD2583">
              <w:rPr>
                <w:rFonts w:cs="Arial"/>
                <w:szCs w:val="22"/>
              </w:rPr>
              <w:t>ность по ликвидации загрязнений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229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  <w:spacing w:before="60" w:after="60"/>
            </w:pPr>
            <w:r w:rsidRPr="00AD2583">
              <w:t>236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235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225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  <w:spacing w:before="60" w:after="60"/>
            </w:pPr>
            <w:r w:rsidRPr="00AD2583">
              <w:t>250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E63AC3" w:rsidRDefault="00896DD1" w:rsidP="008C408B">
            <w:pPr>
              <w:pStyle w:val="aff4"/>
              <w:spacing w:after="80" w:line="240" w:lineRule="auto"/>
              <w:rPr>
                <w:sz w:val="22"/>
                <w:szCs w:val="22"/>
                <w:lang w:val="en-US"/>
              </w:rPr>
            </w:pPr>
            <w:r w:rsidRPr="00E63AC3">
              <w:rPr>
                <w:sz w:val="22"/>
                <w:szCs w:val="22"/>
                <w:lang w:val="en-US"/>
              </w:rPr>
              <w:t>255</w:t>
            </w:r>
          </w:p>
        </w:tc>
      </w:tr>
      <w:tr w:rsidR="00896DD1" w:rsidRPr="00AD2583" w:rsidTr="00BF75A7"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D04120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строительство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3860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  <w:spacing w:before="60" w:after="60"/>
            </w:pPr>
            <w:r w:rsidRPr="00AD2583">
              <w:t>5051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6223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6200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  <w:spacing w:before="60" w:after="60"/>
            </w:pPr>
            <w:r w:rsidRPr="00AD2583">
              <w:t>6034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E63AC3" w:rsidRDefault="00896DD1" w:rsidP="008C408B">
            <w:pPr>
              <w:pStyle w:val="aff4"/>
              <w:spacing w:after="80" w:line="240" w:lineRule="auto"/>
              <w:rPr>
                <w:sz w:val="22"/>
                <w:szCs w:val="22"/>
                <w:lang w:val="en-US"/>
              </w:rPr>
            </w:pPr>
            <w:r w:rsidRPr="00E63AC3">
              <w:rPr>
                <w:sz w:val="22"/>
                <w:szCs w:val="22"/>
                <w:lang w:val="en-US"/>
              </w:rPr>
              <w:t>6614</w:t>
            </w:r>
          </w:p>
        </w:tc>
      </w:tr>
      <w:tr w:rsidR="00896DD1" w:rsidRPr="00AD2583" w:rsidTr="00BF75A7"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D04120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торговля оптовая и розничная; ремонт а</w:t>
            </w:r>
            <w:r w:rsidRPr="00AD2583">
              <w:rPr>
                <w:rFonts w:cs="Arial"/>
                <w:szCs w:val="22"/>
              </w:rPr>
              <w:t>в</w:t>
            </w:r>
            <w:r w:rsidRPr="00AD2583">
              <w:rPr>
                <w:rFonts w:cs="Arial"/>
                <w:szCs w:val="22"/>
              </w:rPr>
              <w:t>тотранспортных средств, мотоциклов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31272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  <w:spacing w:before="60" w:after="60"/>
            </w:pPr>
            <w:r w:rsidRPr="00AD2583">
              <w:t>31724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31971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28175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  <w:spacing w:before="60" w:after="60"/>
            </w:pPr>
            <w:r w:rsidRPr="00AD2583">
              <w:t>28359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E63AC3" w:rsidRDefault="00896DD1" w:rsidP="008C408B">
            <w:pPr>
              <w:pStyle w:val="aff4"/>
              <w:spacing w:after="80" w:line="240" w:lineRule="auto"/>
              <w:rPr>
                <w:sz w:val="22"/>
                <w:szCs w:val="22"/>
                <w:lang w:val="en-US"/>
              </w:rPr>
            </w:pPr>
            <w:r w:rsidRPr="00E63AC3">
              <w:rPr>
                <w:sz w:val="22"/>
                <w:szCs w:val="22"/>
                <w:lang w:val="en-US"/>
              </w:rPr>
              <w:t>30482</w:t>
            </w:r>
          </w:p>
        </w:tc>
      </w:tr>
      <w:tr w:rsidR="00896DD1" w:rsidRPr="00AD2583" w:rsidTr="00BF75A7"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D04120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транспортировка и хранение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9980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  <w:spacing w:before="60" w:after="60"/>
            </w:pPr>
            <w:r w:rsidRPr="00AD2583">
              <w:t>11343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11495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10106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  <w:spacing w:before="60" w:after="60"/>
            </w:pPr>
            <w:r w:rsidRPr="00AD2583">
              <w:t>8784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E63AC3" w:rsidRDefault="00896DD1" w:rsidP="008C408B">
            <w:pPr>
              <w:pStyle w:val="aff4"/>
              <w:spacing w:after="80" w:line="240" w:lineRule="auto"/>
              <w:rPr>
                <w:sz w:val="22"/>
                <w:szCs w:val="22"/>
                <w:lang w:val="en-US"/>
              </w:rPr>
            </w:pPr>
            <w:r w:rsidRPr="00E63AC3">
              <w:rPr>
                <w:sz w:val="22"/>
                <w:szCs w:val="22"/>
                <w:lang w:val="en-US"/>
              </w:rPr>
              <w:t>8827</w:t>
            </w:r>
          </w:p>
        </w:tc>
      </w:tr>
      <w:tr w:rsidR="00896DD1" w:rsidRPr="00AD2583" w:rsidTr="00BF75A7"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E275D9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гостиниц и предприятий о</w:t>
            </w:r>
            <w:r w:rsidRPr="00AD2583">
              <w:rPr>
                <w:rFonts w:cs="Arial"/>
                <w:szCs w:val="22"/>
              </w:rPr>
              <w:t>б</w:t>
            </w:r>
            <w:r w:rsidRPr="00AD2583">
              <w:rPr>
                <w:rFonts w:cs="Arial"/>
                <w:szCs w:val="22"/>
              </w:rPr>
              <w:t>щественного питания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1719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  <w:spacing w:before="60" w:after="60"/>
            </w:pPr>
            <w:r w:rsidRPr="00AD2583">
              <w:t>1905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2104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2116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  <w:spacing w:before="60" w:after="60"/>
            </w:pPr>
            <w:r w:rsidRPr="00AD2583">
              <w:t>2290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E63AC3" w:rsidRDefault="00896DD1" w:rsidP="008C408B">
            <w:pPr>
              <w:pStyle w:val="aff4"/>
              <w:spacing w:after="80" w:line="240" w:lineRule="auto"/>
              <w:rPr>
                <w:sz w:val="22"/>
                <w:szCs w:val="22"/>
                <w:lang w:val="en-US"/>
              </w:rPr>
            </w:pPr>
            <w:r w:rsidRPr="00E63AC3">
              <w:rPr>
                <w:sz w:val="22"/>
                <w:szCs w:val="22"/>
                <w:lang w:val="en-US"/>
              </w:rPr>
              <w:t>2428</w:t>
            </w:r>
          </w:p>
        </w:tc>
      </w:tr>
      <w:tr w:rsidR="00896DD1" w:rsidRPr="00AD2583" w:rsidTr="00BF75A7"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D04120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информации и связи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2296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  <w:spacing w:before="60" w:after="60"/>
            </w:pPr>
            <w:r w:rsidRPr="00AD2583">
              <w:t>2907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3448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3627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  <w:spacing w:before="60" w:after="60"/>
            </w:pPr>
            <w:r w:rsidRPr="00AD2583">
              <w:t>3944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E63AC3" w:rsidRDefault="00896DD1" w:rsidP="008C408B">
            <w:pPr>
              <w:pStyle w:val="aff4"/>
              <w:spacing w:after="80" w:line="240" w:lineRule="auto"/>
              <w:rPr>
                <w:sz w:val="22"/>
                <w:szCs w:val="22"/>
                <w:lang w:val="en-US"/>
              </w:rPr>
            </w:pPr>
            <w:r w:rsidRPr="00E63AC3">
              <w:rPr>
                <w:sz w:val="22"/>
                <w:szCs w:val="22"/>
                <w:lang w:val="en-US"/>
              </w:rPr>
              <w:t>4052</w:t>
            </w:r>
          </w:p>
        </w:tc>
      </w:tr>
      <w:tr w:rsidR="00896DD1" w:rsidRPr="00AD2583" w:rsidTr="00BF75A7"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D04120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финансовая и страховая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630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  <w:spacing w:before="60" w:after="60"/>
            </w:pPr>
            <w:r w:rsidRPr="00AD2583">
              <w:t>582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556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482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  <w:spacing w:before="60" w:after="60"/>
            </w:pPr>
            <w:r w:rsidRPr="00AD2583">
              <w:t>435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E63AC3" w:rsidRDefault="00896DD1" w:rsidP="008C408B">
            <w:pPr>
              <w:pStyle w:val="aff4"/>
              <w:spacing w:after="80" w:line="240" w:lineRule="auto"/>
              <w:rPr>
                <w:sz w:val="22"/>
                <w:szCs w:val="22"/>
                <w:lang w:val="en-US"/>
              </w:rPr>
            </w:pPr>
            <w:r w:rsidRPr="00E63AC3">
              <w:rPr>
                <w:sz w:val="22"/>
                <w:szCs w:val="22"/>
                <w:lang w:val="en-US"/>
              </w:rPr>
              <w:t>434</w:t>
            </w:r>
          </w:p>
        </w:tc>
      </w:tr>
      <w:tr w:rsidR="00896DD1" w:rsidRPr="00AD2583" w:rsidTr="00BF75A7"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F30E3A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по операциям с недвиж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мым имуществом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4619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  <w:spacing w:before="60" w:after="60"/>
            </w:pPr>
            <w:r w:rsidRPr="00AD2583">
              <w:t>5049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5580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5593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  <w:spacing w:before="60" w:after="60"/>
            </w:pPr>
            <w:r w:rsidRPr="00AD2583">
              <w:t>5808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E63AC3" w:rsidRDefault="00896DD1" w:rsidP="008C408B">
            <w:pPr>
              <w:pStyle w:val="aff4"/>
              <w:spacing w:after="80" w:line="240" w:lineRule="auto"/>
              <w:rPr>
                <w:sz w:val="22"/>
                <w:szCs w:val="22"/>
                <w:lang w:val="en-US"/>
              </w:rPr>
            </w:pPr>
            <w:r w:rsidRPr="00E63AC3">
              <w:rPr>
                <w:sz w:val="22"/>
                <w:szCs w:val="22"/>
                <w:lang w:val="en-US"/>
              </w:rPr>
              <w:t>6055</w:t>
            </w:r>
          </w:p>
        </w:tc>
      </w:tr>
      <w:tr w:rsidR="00896DD1" w:rsidRPr="00AD2583" w:rsidTr="00BF75A7"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D04120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деятельность профессиональная, научная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и техническая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5174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  <w:spacing w:before="60" w:after="60"/>
            </w:pPr>
            <w:r w:rsidRPr="00AD2583">
              <w:t>5866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6638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6450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  <w:spacing w:before="60" w:after="60"/>
            </w:pPr>
            <w:r w:rsidRPr="00AD2583">
              <w:t>6318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E63AC3" w:rsidRDefault="00896DD1" w:rsidP="008C408B">
            <w:pPr>
              <w:pStyle w:val="aff4"/>
              <w:spacing w:after="80" w:line="240" w:lineRule="auto"/>
              <w:rPr>
                <w:sz w:val="22"/>
                <w:szCs w:val="22"/>
                <w:lang w:val="en-US"/>
              </w:rPr>
            </w:pPr>
            <w:r w:rsidRPr="00E63AC3">
              <w:rPr>
                <w:sz w:val="22"/>
                <w:szCs w:val="22"/>
                <w:lang w:val="en-US"/>
              </w:rPr>
              <w:t>6522</w:t>
            </w:r>
          </w:p>
        </w:tc>
      </w:tr>
      <w:tr w:rsidR="00896DD1" w:rsidRPr="00AD2583" w:rsidTr="00BF75A7"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D04120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административная и сопу</w:t>
            </w:r>
            <w:r w:rsidRPr="00AD2583">
              <w:rPr>
                <w:rFonts w:cs="Arial"/>
                <w:szCs w:val="22"/>
              </w:rPr>
              <w:t>т</w:t>
            </w:r>
            <w:r w:rsidRPr="00AD2583">
              <w:rPr>
                <w:rFonts w:cs="Arial"/>
                <w:szCs w:val="22"/>
              </w:rPr>
              <w:t>ствующие дополнительные услуги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2480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  <w:spacing w:before="60" w:after="60"/>
            </w:pPr>
            <w:r w:rsidRPr="00AD2583">
              <w:t>2796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3104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2984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  <w:spacing w:before="60" w:after="60"/>
            </w:pPr>
            <w:r w:rsidRPr="00AD2583">
              <w:t>2991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E63AC3" w:rsidRDefault="00896DD1" w:rsidP="008C408B">
            <w:pPr>
              <w:pStyle w:val="aff4"/>
              <w:spacing w:after="80" w:line="240" w:lineRule="auto"/>
              <w:rPr>
                <w:sz w:val="22"/>
                <w:szCs w:val="22"/>
                <w:lang w:val="en-US"/>
              </w:rPr>
            </w:pPr>
            <w:r w:rsidRPr="00E63AC3">
              <w:rPr>
                <w:sz w:val="22"/>
                <w:szCs w:val="22"/>
                <w:lang w:val="en-US"/>
              </w:rPr>
              <w:t>3081</w:t>
            </w:r>
          </w:p>
        </w:tc>
      </w:tr>
      <w:tr w:rsidR="00896DD1" w:rsidRPr="00AD2583" w:rsidTr="00BF75A7"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D04120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государственное управление и обеспеч</w:t>
            </w:r>
            <w:r w:rsidRPr="00AD2583">
              <w:rPr>
                <w:rFonts w:cs="Arial"/>
                <w:szCs w:val="22"/>
              </w:rPr>
              <w:t>е</w:t>
            </w:r>
            <w:r w:rsidRPr="00AD2583">
              <w:rPr>
                <w:rFonts w:cs="Arial"/>
                <w:szCs w:val="22"/>
              </w:rPr>
              <w:t>ние военной безопасности; социальное обеспечение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6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  <w:spacing w:before="60" w:after="60"/>
            </w:pPr>
            <w:r w:rsidRPr="00AD2583">
              <w:t>6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7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  <w:spacing w:before="60" w:after="60"/>
            </w:pPr>
            <w:r w:rsidRPr="00AD2583">
              <w:t>7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E63AC3" w:rsidRDefault="00896DD1" w:rsidP="008C408B">
            <w:pPr>
              <w:pStyle w:val="aff4"/>
              <w:spacing w:after="80" w:line="240" w:lineRule="auto"/>
              <w:rPr>
                <w:sz w:val="22"/>
                <w:szCs w:val="22"/>
                <w:lang w:val="en-US"/>
              </w:rPr>
            </w:pPr>
            <w:r w:rsidRPr="00E63AC3">
              <w:rPr>
                <w:sz w:val="22"/>
                <w:szCs w:val="22"/>
                <w:lang w:val="en-US"/>
              </w:rPr>
              <w:t>8</w:t>
            </w:r>
          </w:p>
        </w:tc>
      </w:tr>
      <w:tr w:rsidR="00896DD1" w:rsidRPr="00AD2583" w:rsidTr="00BF75A7"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D04120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образование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754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  <w:spacing w:before="60" w:after="60"/>
            </w:pPr>
            <w:r w:rsidRPr="00AD2583">
              <w:t>951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1143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1187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  <w:spacing w:before="60" w:after="60"/>
            </w:pPr>
            <w:r w:rsidRPr="00AD2583">
              <w:t>1314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E63AC3" w:rsidRDefault="00896DD1" w:rsidP="008C408B">
            <w:pPr>
              <w:pStyle w:val="aff4"/>
              <w:spacing w:after="80" w:line="240" w:lineRule="auto"/>
              <w:rPr>
                <w:sz w:val="22"/>
                <w:szCs w:val="22"/>
                <w:lang w:val="en-US"/>
              </w:rPr>
            </w:pPr>
            <w:r w:rsidRPr="00E63AC3">
              <w:rPr>
                <w:sz w:val="22"/>
                <w:szCs w:val="22"/>
                <w:lang w:val="en-US"/>
              </w:rPr>
              <w:t>1476</w:t>
            </w:r>
          </w:p>
        </w:tc>
      </w:tr>
      <w:tr w:rsidR="00896DD1" w:rsidRPr="00AD2583" w:rsidTr="00BF75A7"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D04120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здравоохранения и социальных услуг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404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  <w:spacing w:before="60" w:after="60"/>
            </w:pPr>
            <w:r w:rsidRPr="00AD2583">
              <w:t>433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471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465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  <w:spacing w:before="60" w:after="60"/>
            </w:pPr>
            <w:r w:rsidRPr="00AD2583">
              <w:t>433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E63AC3" w:rsidRDefault="00896DD1" w:rsidP="008C408B">
            <w:pPr>
              <w:pStyle w:val="aff4"/>
              <w:spacing w:after="80" w:line="240" w:lineRule="auto"/>
              <w:rPr>
                <w:sz w:val="22"/>
                <w:szCs w:val="22"/>
                <w:lang w:val="en-US"/>
              </w:rPr>
            </w:pPr>
            <w:r w:rsidRPr="00E63AC3">
              <w:rPr>
                <w:sz w:val="22"/>
                <w:szCs w:val="22"/>
                <w:lang w:val="en-US"/>
              </w:rPr>
              <w:t>433</w:t>
            </w:r>
          </w:p>
        </w:tc>
      </w:tr>
      <w:tr w:rsidR="00896DD1" w:rsidRPr="00AD2583" w:rsidTr="00BF75A7"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DD1" w:rsidRPr="00AD2583" w:rsidRDefault="00896DD1" w:rsidP="00D04120">
            <w:pPr>
              <w:spacing w:before="40" w:after="4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948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  <w:spacing w:before="60" w:after="60"/>
            </w:pPr>
            <w:r w:rsidRPr="00AD2583">
              <w:t>1064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1223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1132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  <w:spacing w:before="60" w:after="60"/>
            </w:pPr>
            <w:r w:rsidRPr="00AD2583">
              <w:t>1127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E63AC3" w:rsidRDefault="00896DD1" w:rsidP="008C408B">
            <w:pPr>
              <w:pStyle w:val="aff4"/>
              <w:spacing w:after="80" w:line="240" w:lineRule="auto"/>
              <w:rPr>
                <w:sz w:val="22"/>
                <w:szCs w:val="22"/>
                <w:lang w:val="en-US"/>
              </w:rPr>
            </w:pPr>
            <w:r w:rsidRPr="00E63AC3">
              <w:rPr>
                <w:sz w:val="22"/>
                <w:szCs w:val="22"/>
                <w:lang w:val="en-US"/>
              </w:rPr>
              <w:t>1185</w:t>
            </w:r>
          </w:p>
        </w:tc>
      </w:tr>
      <w:tr w:rsidR="00896DD1" w:rsidRPr="00AD2583" w:rsidTr="00BF75A7"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96DD1" w:rsidRPr="00AD2583" w:rsidRDefault="00896DD1" w:rsidP="004B3F78">
            <w:pPr>
              <w:pStyle w:val="05"/>
              <w:spacing w:before="60" w:after="60"/>
              <w:ind w:left="142" w:right="-57"/>
            </w:pPr>
            <w:r w:rsidRPr="00AD2583">
              <w:rPr>
                <w:rFonts w:cs="Arial"/>
                <w:szCs w:val="22"/>
              </w:rPr>
              <w:t>предоставление прочих видов услуг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4823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  <w:spacing w:before="60" w:after="60"/>
            </w:pPr>
            <w:r w:rsidRPr="00AD2583">
              <w:t>5110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5349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4639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  <w:spacing w:before="60" w:after="60"/>
            </w:pPr>
            <w:r w:rsidRPr="00AD2583">
              <w:t>4276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96DD1" w:rsidRPr="00E63AC3" w:rsidRDefault="00896DD1" w:rsidP="008C408B">
            <w:pPr>
              <w:pStyle w:val="aff4"/>
              <w:spacing w:after="80" w:line="240" w:lineRule="auto"/>
              <w:rPr>
                <w:sz w:val="22"/>
                <w:szCs w:val="22"/>
                <w:lang w:val="en-US"/>
              </w:rPr>
            </w:pPr>
            <w:r w:rsidRPr="00E63AC3">
              <w:rPr>
                <w:sz w:val="22"/>
                <w:szCs w:val="22"/>
                <w:lang w:val="en-US"/>
              </w:rPr>
              <w:t>4237</w:t>
            </w:r>
          </w:p>
        </w:tc>
      </w:tr>
      <w:tr w:rsidR="00896DD1" w:rsidRPr="00AD2583" w:rsidTr="00BF75A7"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96DD1" w:rsidRPr="00AD2583" w:rsidRDefault="00896DD1" w:rsidP="00F30E3A">
            <w:pPr>
              <w:pStyle w:val="05"/>
              <w:spacing w:before="60" w:after="60"/>
              <w:ind w:left="142" w:right="-57"/>
            </w:pPr>
            <w:r w:rsidRPr="00AD2583">
              <w:rPr>
                <w:rFonts w:cs="Arial"/>
                <w:szCs w:val="22"/>
              </w:rPr>
              <w:t>деятельность домашних хозяйств как раб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тодателей; недифференцированная де</w:t>
            </w:r>
            <w:r w:rsidRPr="00AD2583">
              <w:rPr>
                <w:rFonts w:cs="Arial"/>
                <w:szCs w:val="22"/>
              </w:rPr>
              <w:t>я</w:t>
            </w:r>
            <w:r w:rsidRPr="00AD2583">
              <w:rPr>
                <w:rFonts w:cs="Arial"/>
                <w:szCs w:val="22"/>
              </w:rPr>
              <w:t>тельность частных домашних хозяйств по производству товаров и оказанию услуг для собственного потребления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11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7143FA">
            <w:pPr>
              <w:pStyle w:val="ad"/>
              <w:spacing w:before="60" w:after="60"/>
            </w:pPr>
            <w:r w:rsidRPr="00AD2583">
              <w:t>13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11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9F62FD">
            <w:pPr>
              <w:pStyle w:val="ad"/>
              <w:spacing w:before="60" w:after="60"/>
            </w:pPr>
            <w:r w:rsidRPr="00AD2583">
              <w:t>7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96DD1" w:rsidRPr="00AD2583" w:rsidRDefault="00896DD1" w:rsidP="00BF75A7">
            <w:pPr>
              <w:pStyle w:val="ad"/>
              <w:spacing w:before="60" w:after="60"/>
            </w:pPr>
            <w:r w:rsidRPr="00AD2583"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96DD1" w:rsidRPr="00E63AC3" w:rsidRDefault="00896DD1" w:rsidP="008C408B">
            <w:pPr>
              <w:pStyle w:val="aff4"/>
              <w:spacing w:after="80" w:line="240" w:lineRule="auto"/>
              <w:rPr>
                <w:sz w:val="22"/>
                <w:szCs w:val="22"/>
                <w:lang w:val="en-US"/>
              </w:rPr>
            </w:pPr>
            <w:r w:rsidRPr="00E63AC3">
              <w:rPr>
                <w:sz w:val="22"/>
                <w:szCs w:val="22"/>
                <w:lang w:val="en-US"/>
              </w:rPr>
              <w:t>4</w:t>
            </w:r>
          </w:p>
        </w:tc>
      </w:tr>
    </w:tbl>
    <w:p w:rsidR="009F62FD" w:rsidRPr="00AD2583" w:rsidRDefault="009F62FD" w:rsidP="00992710">
      <w:pPr>
        <w:pStyle w:val="aff3"/>
      </w:pPr>
    </w:p>
    <w:p w:rsidR="003B4F91" w:rsidRPr="007A4888" w:rsidRDefault="003B4F91" w:rsidP="006C255C">
      <w:pPr>
        <w:pStyle w:val="aff2"/>
        <w:pageBreakBefore/>
        <w:spacing w:after="160"/>
        <w:rPr>
          <w:sz w:val="28"/>
          <w:szCs w:val="28"/>
        </w:rPr>
      </w:pPr>
      <w:r w:rsidRPr="00AD2583">
        <w:lastRenderedPageBreak/>
        <w:t>Основные показатели</w:t>
      </w:r>
      <w:r w:rsidR="008C00BC" w:rsidRPr="00AD2583">
        <w:t xml:space="preserve"> </w:t>
      </w:r>
      <w:r w:rsidR="00884354" w:rsidRPr="00AD2583">
        <w:t>деятельност</w:t>
      </w:r>
      <w:r w:rsidR="008C00BC" w:rsidRPr="00AD2583">
        <w:t>и</w:t>
      </w:r>
      <w:r w:rsidR="00884354" w:rsidRPr="00AD2583">
        <w:t xml:space="preserve"> </w:t>
      </w:r>
      <w:r w:rsidRPr="00AD2583">
        <w:t>мал</w:t>
      </w:r>
      <w:r w:rsidR="00E33BCC" w:rsidRPr="00AD2583">
        <w:t>ых</w:t>
      </w:r>
      <w:r w:rsidRPr="00AD2583">
        <w:t xml:space="preserve"> </w:t>
      </w:r>
      <w:r w:rsidR="00884354" w:rsidRPr="00AD2583">
        <w:t>предпри</w:t>
      </w:r>
      <w:r w:rsidR="00E33BCC" w:rsidRPr="00AD2583">
        <w:t>ятий</w:t>
      </w:r>
      <w:r w:rsidR="00FB3D8F" w:rsidRPr="00AD2583">
        <w:t xml:space="preserve"> </w:t>
      </w:r>
      <w:r w:rsidR="00FB3D8F" w:rsidRPr="00AD2583">
        <w:br/>
        <w:t>(включая микропредприятия</w:t>
      </w:r>
      <w:r w:rsidR="00FB3D8F" w:rsidRPr="007A4888">
        <w:rPr>
          <w:sz w:val="28"/>
          <w:szCs w:val="28"/>
        </w:rPr>
        <w:t>)</w:t>
      </w:r>
      <w:r w:rsidR="007A4888" w:rsidRPr="007A4888">
        <w:rPr>
          <w:sz w:val="28"/>
          <w:szCs w:val="28"/>
        </w:rPr>
        <w:t xml:space="preserve"> </w:t>
      </w:r>
    </w:p>
    <w:tbl>
      <w:tblPr>
        <w:tblW w:w="9356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686"/>
        <w:gridCol w:w="945"/>
        <w:gridCol w:w="945"/>
        <w:gridCol w:w="945"/>
        <w:gridCol w:w="945"/>
        <w:gridCol w:w="945"/>
        <w:gridCol w:w="945"/>
      </w:tblGrid>
      <w:tr w:rsidR="00693F72" w:rsidRPr="00AD2583" w:rsidTr="007A4888">
        <w:trPr>
          <w:cantSplit/>
          <w:trHeight w:val="382"/>
          <w:tblHeader/>
        </w:trPr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F72" w:rsidRPr="00AD2583" w:rsidRDefault="00693F72" w:rsidP="00190B3C">
            <w:pPr>
              <w:pStyle w:val="ad"/>
            </w:pPr>
          </w:p>
        </w:tc>
        <w:tc>
          <w:tcPr>
            <w:tcW w:w="94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2020</w:t>
            </w:r>
            <w:r>
              <w:t xml:space="preserve"> </w:t>
            </w:r>
            <w:r w:rsidRPr="00916B44">
              <w:rPr>
                <w:rStyle w:val="a9"/>
                <w:sz w:val="24"/>
                <w:szCs w:val="24"/>
              </w:rPr>
              <w:footnoteReference w:id="42"/>
            </w:r>
            <w:r w:rsidRPr="00916B4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93F72" w:rsidRPr="00AD2583" w:rsidRDefault="00693F72" w:rsidP="00190B3C">
            <w:pPr>
              <w:pStyle w:val="ad"/>
              <w:ind w:left="-57" w:right="-57"/>
            </w:pPr>
            <w:r>
              <w:t>2022</w:t>
            </w:r>
          </w:p>
        </w:tc>
      </w:tr>
      <w:tr w:rsidR="00693F72" w:rsidRPr="00AD2583" w:rsidTr="007A4888">
        <w:trPr>
          <w:cantSplit/>
        </w:trPr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F72" w:rsidRPr="00AD2583" w:rsidRDefault="00693F72" w:rsidP="00190B3C">
            <w:pPr>
              <w:pStyle w:val="0"/>
            </w:pPr>
            <w:r w:rsidRPr="00AD2583">
              <w:t xml:space="preserve">Средняя численность работников, тыс. человек 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334,0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345,0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326,0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>
              <w:t>311,0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324,9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93F72" w:rsidRPr="00AD2583" w:rsidRDefault="00DC4DBC" w:rsidP="00190B3C">
            <w:pPr>
              <w:pStyle w:val="ad"/>
              <w:ind w:left="-57" w:right="-57"/>
            </w:pPr>
            <w:r>
              <w:t>307,8</w:t>
            </w:r>
          </w:p>
        </w:tc>
      </w:tr>
      <w:tr w:rsidR="00693F72" w:rsidRPr="00AD2583" w:rsidTr="007A4888">
        <w:trPr>
          <w:cantSplit/>
        </w:trPr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F72" w:rsidRPr="00332B94" w:rsidRDefault="00693F72" w:rsidP="007A4888">
            <w:pPr>
              <w:pStyle w:val="0"/>
              <w:rPr>
                <w:vertAlign w:val="superscript"/>
              </w:rPr>
            </w:pPr>
            <w:r w:rsidRPr="00AD2583">
              <w:t>Оборот предприятий (без НДС, акцизов и аналогичных обяз</w:t>
            </w:r>
            <w:r w:rsidRPr="00AD2583">
              <w:t>а</w:t>
            </w:r>
            <w:r w:rsidRPr="00AD2583">
              <w:t>тельных платежей), млрд рублей</w:t>
            </w:r>
            <w:r>
              <w:t xml:space="preserve"> 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1258,6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1568,1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1674,4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F72" w:rsidRPr="00AD2583" w:rsidRDefault="00693F72" w:rsidP="00BF75A7">
            <w:pPr>
              <w:pStyle w:val="ad"/>
              <w:ind w:left="-113" w:right="-113"/>
            </w:pPr>
            <w:r>
              <w:t>1566,1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1810,6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93F72" w:rsidRPr="00AD2583" w:rsidRDefault="00DC4DBC" w:rsidP="00190B3C">
            <w:pPr>
              <w:pStyle w:val="ad"/>
              <w:ind w:left="-57" w:right="-57"/>
            </w:pPr>
            <w:r>
              <w:t>1995,7</w:t>
            </w:r>
          </w:p>
        </w:tc>
      </w:tr>
      <w:tr w:rsidR="00693F72" w:rsidRPr="00AD2583" w:rsidTr="007A4888">
        <w:trPr>
          <w:cantSplit/>
        </w:trPr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F72" w:rsidRPr="00AD2583" w:rsidRDefault="00693F72" w:rsidP="00190B3C">
            <w:pPr>
              <w:pStyle w:val="0"/>
              <w:ind w:left="284"/>
            </w:pPr>
            <w:r w:rsidRPr="00AD2583">
              <w:t>в том числе:</w:t>
            </w:r>
          </w:p>
          <w:p w:rsidR="00693F72" w:rsidRPr="00AD2583" w:rsidRDefault="00693F72" w:rsidP="00190B3C">
            <w:pPr>
              <w:pStyle w:val="0"/>
              <w:ind w:left="284"/>
            </w:pPr>
            <w:r w:rsidRPr="00AD2583">
              <w:t>отгружено товаров собственн</w:t>
            </w:r>
            <w:r w:rsidRPr="00AD2583">
              <w:t>о</w:t>
            </w:r>
            <w:r w:rsidRPr="00AD2583">
              <w:t>го производства, выполнено работ и услуг собственными силами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512,0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620,7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686,9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…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821,4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93F72" w:rsidRPr="00AD2583" w:rsidRDefault="00DC4DBC" w:rsidP="00190B3C">
            <w:pPr>
              <w:pStyle w:val="ad"/>
              <w:ind w:left="-57" w:right="-57"/>
            </w:pPr>
            <w:r>
              <w:t>935,4</w:t>
            </w:r>
          </w:p>
        </w:tc>
      </w:tr>
      <w:tr w:rsidR="00693F72" w:rsidRPr="00AD2583" w:rsidTr="007A4888">
        <w:trPr>
          <w:cantSplit/>
        </w:trPr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93F72" w:rsidRPr="00AD2583" w:rsidRDefault="00693F72" w:rsidP="00190B3C">
            <w:pPr>
              <w:pStyle w:val="0"/>
              <w:ind w:left="284"/>
            </w:pPr>
            <w:r w:rsidRPr="00AD2583">
              <w:t>продано товаров несобстве</w:t>
            </w:r>
            <w:r w:rsidRPr="00AD2583">
              <w:t>н</w:t>
            </w:r>
            <w:r w:rsidRPr="00AD2583">
              <w:t>ного производства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746,6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947,4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987,5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…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989,2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93F72" w:rsidRPr="00AD2583" w:rsidRDefault="00DC4DBC" w:rsidP="00190B3C">
            <w:pPr>
              <w:pStyle w:val="ad"/>
              <w:ind w:left="-57" w:right="-57"/>
            </w:pPr>
            <w:r>
              <w:t>1060,3</w:t>
            </w:r>
          </w:p>
        </w:tc>
      </w:tr>
    </w:tbl>
    <w:p w:rsidR="00BB5B2E" w:rsidRPr="00121D78" w:rsidRDefault="00BB5B2E" w:rsidP="00BB5B2E">
      <w:pPr>
        <w:pStyle w:val="aff2"/>
        <w:widowControl w:val="0"/>
        <w:spacing w:after="0"/>
        <w:rPr>
          <w:sz w:val="28"/>
        </w:rPr>
      </w:pPr>
    </w:p>
    <w:p w:rsidR="00BB5B2E" w:rsidRPr="007A4888" w:rsidRDefault="00BB5B2E" w:rsidP="00BB5B2E">
      <w:pPr>
        <w:pStyle w:val="aff2"/>
        <w:rPr>
          <w:sz w:val="32"/>
          <w:szCs w:val="28"/>
          <w:vertAlign w:val="superscript"/>
        </w:rPr>
      </w:pPr>
      <w:r w:rsidRPr="00AD2583">
        <w:t xml:space="preserve">Оборот </w:t>
      </w:r>
      <w:r w:rsidR="00FB3D8F" w:rsidRPr="00AD2583">
        <w:t xml:space="preserve">(без НДС, акцизов и аналогичных обязательных платежей) </w:t>
      </w:r>
      <w:r w:rsidR="00FB3D8F" w:rsidRPr="00AD2583">
        <w:br/>
      </w:r>
      <w:r w:rsidRPr="00AD2583">
        <w:t xml:space="preserve">малых предприятий </w:t>
      </w:r>
      <w:r w:rsidR="00FB3D8F" w:rsidRPr="00AD2583">
        <w:t xml:space="preserve">(включая микропредприятия) </w:t>
      </w:r>
      <w:r w:rsidRPr="00AD2583">
        <w:t xml:space="preserve">Новосибирской области </w:t>
      </w:r>
      <w:r w:rsidR="003B2A70" w:rsidRPr="00AD2583">
        <w:t xml:space="preserve"> </w:t>
      </w:r>
      <w:r w:rsidRPr="00AD2583">
        <w:t>в сравнении с данными</w:t>
      </w:r>
      <w:r w:rsidR="003B2A70" w:rsidRPr="00AD2583">
        <w:t xml:space="preserve"> </w:t>
      </w:r>
      <w:r w:rsidRPr="00AD2583">
        <w:t>по Российской Фе</w:t>
      </w:r>
      <w:r w:rsidR="007A4888">
        <w:t xml:space="preserve">дерации </w:t>
      </w:r>
    </w:p>
    <w:p w:rsidR="00BB5B2E" w:rsidRPr="00AD2583" w:rsidRDefault="00CE7FBC" w:rsidP="00BB5B2E">
      <w:pPr>
        <w:pStyle w:val="aff3"/>
      </w:pPr>
      <w:r w:rsidRPr="00AD2583">
        <w:t>(млрд рублей</w:t>
      </w:r>
      <w:r w:rsidR="00BB5B2E" w:rsidRPr="00AD2583">
        <w:t>)</w:t>
      </w:r>
    </w:p>
    <w:tbl>
      <w:tblPr>
        <w:tblW w:w="935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1063"/>
        <w:gridCol w:w="1063"/>
        <w:gridCol w:w="1063"/>
        <w:gridCol w:w="1063"/>
        <w:gridCol w:w="1063"/>
        <w:gridCol w:w="1064"/>
      </w:tblGrid>
      <w:tr w:rsidR="00693F72" w:rsidRPr="00AD2583" w:rsidTr="007A4888">
        <w:tc>
          <w:tcPr>
            <w:tcW w:w="2977" w:type="dxa"/>
          </w:tcPr>
          <w:p w:rsidR="00693F72" w:rsidRPr="00AD2583" w:rsidRDefault="00693F72" w:rsidP="00190B3C">
            <w:pPr>
              <w:pStyle w:val="ad"/>
            </w:pPr>
          </w:p>
        </w:tc>
        <w:tc>
          <w:tcPr>
            <w:tcW w:w="1063" w:type="dxa"/>
            <w:vAlign w:val="center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1063" w:type="dxa"/>
            <w:vAlign w:val="center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1063" w:type="dxa"/>
            <w:vAlign w:val="center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1063" w:type="dxa"/>
            <w:vAlign w:val="center"/>
          </w:tcPr>
          <w:p w:rsidR="00693F72" w:rsidRPr="00916B44" w:rsidRDefault="00693F72" w:rsidP="00BF75A7">
            <w:pPr>
              <w:pStyle w:val="ad"/>
              <w:ind w:left="-57" w:right="-57"/>
              <w:rPr>
                <w:vertAlign w:val="superscript"/>
              </w:rPr>
            </w:pPr>
            <w:r w:rsidRPr="00AD2583">
              <w:t>2020</w:t>
            </w:r>
            <w:r>
              <w:t xml:space="preserve"> </w:t>
            </w:r>
            <w:r w:rsidRPr="00916B44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063" w:type="dxa"/>
            <w:vAlign w:val="center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1064" w:type="dxa"/>
            <w:vAlign w:val="center"/>
          </w:tcPr>
          <w:p w:rsidR="00693F72" w:rsidRPr="00AD2583" w:rsidRDefault="00693F72" w:rsidP="00190B3C">
            <w:pPr>
              <w:pStyle w:val="ad"/>
              <w:ind w:left="-57" w:right="-57"/>
            </w:pPr>
            <w:r>
              <w:t>2022</w:t>
            </w:r>
          </w:p>
        </w:tc>
      </w:tr>
      <w:tr w:rsidR="00693F72" w:rsidRPr="00AD2583" w:rsidTr="007A4888">
        <w:trPr>
          <w:trHeight w:val="356"/>
        </w:trPr>
        <w:tc>
          <w:tcPr>
            <w:tcW w:w="2977" w:type="dxa"/>
            <w:vAlign w:val="bottom"/>
          </w:tcPr>
          <w:p w:rsidR="00693F72" w:rsidRPr="00AD2583" w:rsidRDefault="00693F72" w:rsidP="003B2A70">
            <w:pPr>
              <w:pStyle w:val="0"/>
              <w:ind w:left="176"/>
            </w:pPr>
            <w:r w:rsidRPr="00AD2583">
              <w:t>Российская Федерация</w:t>
            </w:r>
          </w:p>
        </w:tc>
        <w:tc>
          <w:tcPr>
            <w:tcW w:w="1063" w:type="dxa"/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48459,2</w:t>
            </w:r>
          </w:p>
        </w:tc>
        <w:tc>
          <w:tcPr>
            <w:tcW w:w="1063" w:type="dxa"/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53314,2</w:t>
            </w:r>
          </w:p>
        </w:tc>
        <w:tc>
          <w:tcPr>
            <w:tcW w:w="1063" w:type="dxa"/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52963,9</w:t>
            </w:r>
          </w:p>
        </w:tc>
        <w:tc>
          <w:tcPr>
            <w:tcW w:w="1063" w:type="dxa"/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>
              <w:t>56093,5</w:t>
            </w:r>
          </w:p>
        </w:tc>
        <w:tc>
          <w:tcPr>
            <w:tcW w:w="1063" w:type="dxa"/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57197,2</w:t>
            </w:r>
          </w:p>
        </w:tc>
        <w:tc>
          <w:tcPr>
            <w:tcW w:w="1064" w:type="dxa"/>
            <w:vAlign w:val="bottom"/>
          </w:tcPr>
          <w:p w:rsidR="00693F72" w:rsidRPr="00AD2583" w:rsidRDefault="00DC4DBC" w:rsidP="00190B3C">
            <w:pPr>
              <w:pStyle w:val="ad"/>
              <w:ind w:left="-57" w:right="-57"/>
            </w:pPr>
            <w:r>
              <w:t>60947,3</w:t>
            </w:r>
          </w:p>
        </w:tc>
      </w:tr>
      <w:tr w:rsidR="00693F72" w:rsidRPr="00AD2583" w:rsidTr="007A4888">
        <w:tc>
          <w:tcPr>
            <w:tcW w:w="2977" w:type="dxa"/>
          </w:tcPr>
          <w:p w:rsidR="00693F72" w:rsidRPr="00AD2583" w:rsidRDefault="00693F72" w:rsidP="00190B3C">
            <w:pPr>
              <w:pStyle w:val="0"/>
              <w:ind w:left="176"/>
            </w:pPr>
            <w:r w:rsidRPr="00AD2583">
              <w:t>Новосибирская область</w:t>
            </w:r>
          </w:p>
        </w:tc>
        <w:tc>
          <w:tcPr>
            <w:tcW w:w="1063" w:type="dxa"/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1258,6</w:t>
            </w:r>
          </w:p>
        </w:tc>
        <w:tc>
          <w:tcPr>
            <w:tcW w:w="1063" w:type="dxa"/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1568,1</w:t>
            </w:r>
          </w:p>
        </w:tc>
        <w:tc>
          <w:tcPr>
            <w:tcW w:w="1063" w:type="dxa"/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1674,4</w:t>
            </w:r>
          </w:p>
        </w:tc>
        <w:tc>
          <w:tcPr>
            <w:tcW w:w="1063" w:type="dxa"/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>
              <w:t>1566,1</w:t>
            </w:r>
          </w:p>
        </w:tc>
        <w:tc>
          <w:tcPr>
            <w:tcW w:w="1063" w:type="dxa"/>
            <w:vAlign w:val="bottom"/>
          </w:tcPr>
          <w:p w:rsidR="00693F72" w:rsidRPr="00AD2583" w:rsidRDefault="00693F72" w:rsidP="00BF75A7">
            <w:pPr>
              <w:pStyle w:val="ad"/>
              <w:ind w:left="-57" w:right="-57"/>
            </w:pPr>
            <w:r w:rsidRPr="00AD2583">
              <w:t>1810,6</w:t>
            </w:r>
          </w:p>
        </w:tc>
        <w:tc>
          <w:tcPr>
            <w:tcW w:w="1064" w:type="dxa"/>
            <w:vAlign w:val="bottom"/>
          </w:tcPr>
          <w:p w:rsidR="00693F72" w:rsidRPr="00AD2583" w:rsidRDefault="00DC4DBC" w:rsidP="00190B3C">
            <w:pPr>
              <w:pStyle w:val="ad"/>
              <w:ind w:left="-57" w:right="-57"/>
            </w:pPr>
            <w:r>
              <w:t>1995,7</w:t>
            </w:r>
          </w:p>
        </w:tc>
      </w:tr>
    </w:tbl>
    <w:p w:rsidR="00BB5B2E" w:rsidRPr="00AD2583" w:rsidRDefault="00BB5B2E" w:rsidP="00BB5B2E">
      <w:pPr>
        <w:pStyle w:val="aff2"/>
        <w:widowControl w:val="0"/>
        <w:spacing w:after="160"/>
      </w:pPr>
    </w:p>
    <w:p w:rsidR="003B4F91" w:rsidRPr="00AD2583" w:rsidRDefault="00B23017" w:rsidP="00846F6A">
      <w:pPr>
        <w:pStyle w:val="1d"/>
      </w:pPr>
      <w:bookmarkStart w:id="33" w:name="_Toc110930916"/>
      <w:r w:rsidRPr="00AD2583">
        <w:lastRenderedPageBreak/>
        <w:t>1</w:t>
      </w:r>
      <w:r w:rsidR="00D53AA5" w:rsidRPr="00AD2583">
        <w:t>5</w:t>
      </w:r>
      <w:r w:rsidR="003B4F91" w:rsidRPr="00AD2583">
        <w:t xml:space="preserve">. </w:t>
      </w:r>
      <w:r w:rsidR="00D53AA5" w:rsidRPr="00AD2583">
        <w:t>П</w:t>
      </w:r>
      <w:r w:rsidR="004A0996" w:rsidRPr="00AD2583">
        <w:t>ромышленное производство</w:t>
      </w:r>
      <w:bookmarkEnd w:id="33"/>
    </w:p>
    <w:p w:rsidR="00E63230" w:rsidRPr="00AD2583" w:rsidRDefault="00E63230" w:rsidP="00B54DD8">
      <w:pPr>
        <w:pStyle w:val="aff"/>
        <w:spacing w:before="60" w:line="264" w:lineRule="auto"/>
        <w:ind w:left="0" w:firstLine="709"/>
        <w:jc w:val="both"/>
        <w:rPr>
          <w:rFonts w:cs="Arial"/>
          <w:color w:val="000000"/>
        </w:rPr>
      </w:pPr>
      <w:r w:rsidRPr="00AD2583">
        <w:rPr>
          <w:rFonts w:cs="Arial"/>
          <w:color w:val="000000"/>
        </w:rPr>
        <w:t xml:space="preserve">В разделе приводится информация об </w:t>
      </w:r>
      <w:r w:rsidR="00F64211" w:rsidRPr="00AD2583">
        <w:rPr>
          <w:rFonts w:cs="Arial"/>
          <w:color w:val="000000"/>
        </w:rPr>
        <w:t xml:space="preserve">объеме </w:t>
      </w:r>
      <w:r w:rsidRPr="00AD2583">
        <w:rPr>
          <w:rFonts w:cs="Arial"/>
          <w:color w:val="000000"/>
        </w:rPr>
        <w:t>отгруже</w:t>
      </w:r>
      <w:r w:rsidR="00B54DD8" w:rsidRPr="00AD2583">
        <w:rPr>
          <w:rFonts w:cs="Arial"/>
          <w:color w:val="000000"/>
        </w:rPr>
        <w:t xml:space="preserve">нной продукции (работ, услуг), </w:t>
      </w:r>
      <w:r w:rsidRPr="00AD2583">
        <w:rPr>
          <w:rFonts w:cs="Arial"/>
          <w:color w:val="000000"/>
        </w:rPr>
        <w:t xml:space="preserve">индексах промышленного производства, </w:t>
      </w:r>
      <w:r w:rsidR="00B54DD8" w:rsidRPr="00AD2583">
        <w:rPr>
          <w:rFonts w:cs="Arial"/>
          <w:color w:val="000000"/>
        </w:rPr>
        <w:t xml:space="preserve">а также </w:t>
      </w:r>
      <w:r w:rsidRPr="00AD2583">
        <w:rPr>
          <w:rFonts w:cs="Arial"/>
          <w:color w:val="000000"/>
        </w:rPr>
        <w:t xml:space="preserve">о производстве важнейших </w:t>
      </w:r>
      <w:r w:rsidR="00B54DD8" w:rsidRPr="00AD2583">
        <w:rPr>
          <w:rFonts w:cs="Arial"/>
          <w:color w:val="000000"/>
        </w:rPr>
        <w:br/>
      </w:r>
      <w:r w:rsidRPr="00AD2583">
        <w:rPr>
          <w:rFonts w:cs="Arial"/>
          <w:color w:val="000000"/>
        </w:rPr>
        <w:t>видов продукции.</w:t>
      </w:r>
    </w:p>
    <w:p w:rsidR="003370D5" w:rsidRPr="00AD2583" w:rsidRDefault="003370D5" w:rsidP="00B54DD8">
      <w:pPr>
        <w:pStyle w:val="aff"/>
        <w:spacing w:before="60" w:line="264" w:lineRule="auto"/>
        <w:ind w:left="0" w:firstLine="709"/>
        <w:jc w:val="both"/>
        <w:rPr>
          <w:rFonts w:cs="Arial"/>
          <w:color w:val="000000"/>
        </w:rPr>
      </w:pPr>
      <w:r w:rsidRPr="00AD2583">
        <w:rPr>
          <w:rFonts w:cs="Arial"/>
          <w:color w:val="000000"/>
        </w:rPr>
        <w:t>В соответствии с Федеральным законом от 31.12.2014 № 488-ФЗ «О промышле</w:t>
      </w:r>
      <w:r w:rsidRPr="00AD2583">
        <w:rPr>
          <w:rFonts w:cs="Arial"/>
          <w:color w:val="000000"/>
        </w:rPr>
        <w:t>н</w:t>
      </w:r>
      <w:r w:rsidRPr="00AD2583">
        <w:rPr>
          <w:rFonts w:cs="Arial"/>
          <w:color w:val="000000"/>
        </w:rPr>
        <w:t xml:space="preserve">ной политике в Российской Федерации», </w:t>
      </w:r>
      <w:r w:rsidRPr="00AD2583">
        <w:rPr>
          <w:rFonts w:cs="Arial"/>
          <w:b/>
          <w:color w:val="000000"/>
        </w:rPr>
        <w:t>промышленное производство</w:t>
      </w:r>
      <w:r w:rsidRPr="00AD2583">
        <w:rPr>
          <w:rFonts w:cs="Arial"/>
          <w:color w:val="000000"/>
        </w:rPr>
        <w:t xml:space="preserve"> – это опред</w:t>
      </w:r>
      <w:r w:rsidRPr="00AD2583">
        <w:rPr>
          <w:rFonts w:cs="Arial"/>
          <w:color w:val="000000"/>
        </w:rPr>
        <w:t>е</w:t>
      </w:r>
      <w:r w:rsidRPr="00AD2583">
        <w:rPr>
          <w:rFonts w:cs="Arial"/>
          <w:color w:val="000000"/>
        </w:rPr>
        <w:t>ленная на основании Общероссийского классификатора видов экономической деятел</w:t>
      </w:r>
      <w:r w:rsidRPr="00AD2583">
        <w:rPr>
          <w:rFonts w:cs="Arial"/>
          <w:color w:val="000000"/>
        </w:rPr>
        <w:t>ь</w:t>
      </w:r>
      <w:r w:rsidRPr="00AD2583">
        <w:rPr>
          <w:rFonts w:cs="Arial"/>
          <w:color w:val="000000"/>
        </w:rPr>
        <w:t>ности совокупность видов экономической деятельности, относящихся к добыче поле</w:t>
      </w:r>
      <w:r w:rsidRPr="00AD2583">
        <w:rPr>
          <w:rFonts w:cs="Arial"/>
          <w:color w:val="000000"/>
        </w:rPr>
        <w:t>з</w:t>
      </w:r>
      <w:r w:rsidRPr="00AD2583">
        <w:rPr>
          <w:rFonts w:cs="Arial"/>
          <w:color w:val="000000"/>
        </w:rPr>
        <w:t>ных ископаемых, обрабатывающему производству, обеспечению электрической энерг</w:t>
      </w:r>
      <w:r w:rsidRPr="00AD2583">
        <w:rPr>
          <w:rFonts w:cs="Arial"/>
          <w:color w:val="000000"/>
        </w:rPr>
        <w:t>и</w:t>
      </w:r>
      <w:r w:rsidRPr="00AD2583">
        <w:rPr>
          <w:rFonts w:cs="Arial"/>
          <w:color w:val="000000"/>
        </w:rPr>
        <w:t>ей, газом и паром, кондиционированию воздуха, водоснабжению, водоотведению, орг</w:t>
      </w:r>
      <w:r w:rsidRPr="00AD2583">
        <w:rPr>
          <w:rFonts w:cs="Arial"/>
          <w:color w:val="000000"/>
        </w:rPr>
        <w:t>а</w:t>
      </w:r>
      <w:r w:rsidRPr="00AD2583">
        <w:rPr>
          <w:rFonts w:cs="Arial"/>
          <w:color w:val="000000"/>
        </w:rPr>
        <w:t>низации сбора и утилизации отходов, а также ликвидации загрязнений.</w:t>
      </w:r>
    </w:p>
    <w:p w:rsidR="00E63230" w:rsidRPr="00AD2583" w:rsidRDefault="00E63230" w:rsidP="00B54DD8">
      <w:pPr>
        <w:spacing w:before="60" w:line="264" w:lineRule="auto"/>
        <w:ind w:firstLine="709"/>
        <w:rPr>
          <w:rFonts w:cs="Arial"/>
        </w:rPr>
      </w:pPr>
      <w:r w:rsidRPr="00AD2583">
        <w:rPr>
          <w:rFonts w:cs="Arial"/>
          <w:b/>
        </w:rPr>
        <w:t>Объем отгруженных товаров собственного производства, выполненных работ и услуг собственными силами</w:t>
      </w:r>
      <w:r w:rsidRPr="00AD2583">
        <w:rPr>
          <w:rFonts w:cs="Arial"/>
        </w:rPr>
        <w:t xml:space="preserve"> – стоимость отгруженных или отпущенных </w:t>
      </w:r>
      <w:r w:rsidR="00CB0E28">
        <w:rPr>
          <w:rFonts w:cs="Arial"/>
        </w:rPr>
        <w:br/>
      </w:r>
      <w:r w:rsidRPr="00AD2583">
        <w:rPr>
          <w:rFonts w:cs="Arial"/>
        </w:rPr>
        <w:t>в порядке продажи, а также прямого обмена (по договору мены) всех товаров собстве</w:t>
      </w:r>
      <w:r w:rsidRPr="00AD2583">
        <w:rPr>
          <w:rFonts w:cs="Arial"/>
        </w:rPr>
        <w:t>н</w:t>
      </w:r>
      <w:r w:rsidRPr="00AD2583">
        <w:rPr>
          <w:rFonts w:cs="Arial"/>
        </w:rPr>
        <w:t xml:space="preserve">ного производства, </w:t>
      </w:r>
      <w:r w:rsidR="00B54DD8" w:rsidRPr="00AD2583">
        <w:rPr>
          <w:rFonts w:cs="Arial"/>
        </w:rPr>
        <w:t>выполненных работ и оказанных услуг собственными силами.</w:t>
      </w:r>
      <w:r w:rsidRPr="00AD2583">
        <w:rPr>
          <w:rFonts w:cs="Arial"/>
        </w:rPr>
        <w:t xml:space="preserve"> </w:t>
      </w:r>
    </w:p>
    <w:p w:rsidR="00E63230" w:rsidRPr="00AD2583" w:rsidRDefault="00E63230" w:rsidP="00B54DD8">
      <w:pPr>
        <w:spacing w:before="60" w:line="264" w:lineRule="auto"/>
        <w:ind w:firstLine="709"/>
        <w:rPr>
          <w:rFonts w:cs="Arial"/>
        </w:rPr>
      </w:pPr>
      <w:r w:rsidRPr="00AD2583">
        <w:rPr>
          <w:rFonts w:cs="Arial"/>
        </w:rPr>
        <w:t xml:space="preserve">Данные приводятся в фактических отпускных ценах без налога на добавленную стоимость, акцизов и аналогичных обязательных платежей. </w:t>
      </w:r>
    </w:p>
    <w:p w:rsidR="00846F6A" w:rsidRPr="00AD2583" w:rsidRDefault="00E63230" w:rsidP="00B54DD8">
      <w:pPr>
        <w:spacing w:before="60" w:line="264" w:lineRule="auto"/>
        <w:ind w:firstLine="709"/>
        <w:rPr>
          <w:rFonts w:cs="Arial"/>
          <w:color w:val="000000"/>
        </w:rPr>
      </w:pPr>
      <w:r w:rsidRPr="00AD2583">
        <w:rPr>
          <w:rFonts w:cs="Arial"/>
          <w:b/>
        </w:rPr>
        <w:t>Индекс производства</w:t>
      </w:r>
      <w:r w:rsidRPr="00AD2583">
        <w:rPr>
          <w:rFonts w:cs="Arial"/>
        </w:rPr>
        <w:t xml:space="preserve"> – относительный показатель, характеризующий измен</w:t>
      </w:r>
      <w:r w:rsidRPr="00AD2583">
        <w:rPr>
          <w:rFonts w:cs="Arial"/>
        </w:rPr>
        <w:t>е</w:t>
      </w:r>
      <w:r w:rsidRPr="00AD2583">
        <w:rPr>
          <w:rFonts w:cs="Arial"/>
        </w:rPr>
        <w:t xml:space="preserve">ние масштабов производства в сравниваемых периодах. </w:t>
      </w:r>
      <w:r w:rsidR="00846F6A" w:rsidRPr="00AD2583">
        <w:rPr>
          <w:rFonts w:cs="Arial"/>
          <w:color w:val="000000"/>
        </w:rPr>
        <w:t>Сводны</w:t>
      </w:r>
      <w:r w:rsidR="000911C4" w:rsidRPr="00AD2583">
        <w:rPr>
          <w:rFonts w:cs="Arial"/>
          <w:color w:val="000000"/>
        </w:rPr>
        <w:t>й</w:t>
      </w:r>
      <w:r w:rsidR="00846F6A" w:rsidRPr="00AD2583">
        <w:rPr>
          <w:rFonts w:cs="Arial"/>
          <w:color w:val="000000"/>
        </w:rPr>
        <w:t xml:space="preserve"> индекс производства характеризу</w:t>
      </w:r>
      <w:r w:rsidR="000911C4" w:rsidRPr="00AD2583">
        <w:rPr>
          <w:rFonts w:cs="Arial"/>
          <w:color w:val="000000"/>
        </w:rPr>
        <w:t>е</w:t>
      </w:r>
      <w:r w:rsidR="00846F6A" w:rsidRPr="00AD2583">
        <w:rPr>
          <w:rFonts w:cs="Arial"/>
          <w:color w:val="000000"/>
        </w:rPr>
        <w:t>т совокупные изменения всех видов продукции и отража</w:t>
      </w:r>
      <w:r w:rsidR="000911C4" w:rsidRPr="00AD2583">
        <w:rPr>
          <w:rFonts w:cs="Arial"/>
          <w:color w:val="000000"/>
        </w:rPr>
        <w:t>е</w:t>
      </w:r>
      <w:r w:rsidR="00846F6A" w:rsidRPr="00AD2583">
        <w:rPr>
          <w:rFonts w:cs="Arial"/>
          <w:color w:val="000000"/>
        </w:rPr>
        <w:t xml:space="preserve">т изменения </w:t>
      </w:r>
      <w:r w:rsidR="00CB0E28">
        <w:rPr>
          <w:rFonts w:cs="Arial"/>
          <w:color w:val="000000"/>
        </w:rPr>
        <w:br/>
      </w:r>
      <w:r w:rsidR="00846F6A" w:rsidRPr="00AD2583">
        <w:rPr>
          <w:rFonts w:cs="Arial"/>
          <w:color w:val="000000"/>
        </w:rPr>
        <w:t>создаваемой в процессе производства стоимости в результате изменения только физ</w:t>
      </w:r>
      <w:r w:rsidR="00846F6A" w:rsidRPr="00AD2583">
        <w:rPr>
          <w:rFonts w:cs="Arial"/>
          <w:color w:val="000000"/>
        </w:rPr>
        <w:t>и</w:t>
      </w:r>
      <w:r w:rsidR="00846F6A" w:rsidRPr="00AD2583">
        <w:rPr>
          <w:rFonts w:cs="Arial"/>
          <w:color w:val="000000"/>
        </w:rPr>
        <w:t>ческого объема производимой продукции. Для исчисления сводного индекса произво</w:t>
      </w:r>
      <w:r w:rsidR="00846F6A" w:rsidRPr="00AD2583">
        <w:rPr>
          <w:rFonts w:cs="Arial"/>
          <w:color w:val="000000"/>
        </w:rPr>
        <w:t>д</w:t>
      </w:r>
      <w:r w:rsidR="00846F6A" w:rsidRPr="00AD2583">
        <w:rPr>
          <w:rFonts w:cs="Arial"/>
          <w:color w:val="000000"/>
        </w:rPr>
        <w:t xml:space="preserve">ства индивидуальные индексы по конкретным видам продукции поэтапно </w:t>
      </w:r>
      <w:proofErr w:type="spellStart"/>
      <w:r w:rsidR="00846F6A" w:rsidRPr="00AD2583">
        <w:rPr>
          <w:rFonts w:cs="Arial"/>
          <w:color w:val="000000"/>
        </w:rPr>
        <w:t>агрегируются</w:t>
      </w:r>
      <w:proofErr w:type="spellEnd"/>
      <w:r w:rsidR="00846F6A" w:rsidRPr="00AD2583">
        <w:rPr>
          <w:rFonts w:cs="Arial"/>
          <w:color w:val="000000"/>
        </w:rPr>
        <w:t xml:space="preserve"> </w:t>
      </w:r>
      <w:r w:rsidR="00CB0E28">
        <w:rPr>
          <w:rFonts w:cs="Arial"/>
          <w:color w:val="000000"/>
        </w:rPr>
        <w:br/>
      </w:r>
      <w:r w:rsidR="00846F6A" w:rsidRPr="00AD2583">
        <w:rPr>
          <w:rFonts w:cs="Arial"/>
          <w:color w:val="000000"/>
        </w:rPr>
        <w:t>в индексы по</w:t>
      </w:r>
      <w:r w:rsidR="00B54DD8" w:rsidRPr="00AD2583">
        <w:rPr>
          <w:rFonts w:cs="Arial"/>
          <w:color w:val="000000"/>
        </w:rPr>
        <w:t xml:space="preserve"> группам, подклассам, классам и разделам ОКВЭД2</w:t>
      </w:r>
      <w:r w:rsidR="00846F6A" w:rsidRPr="00AD2583">
        <w:rPr>
          <w:rFonts w:cs="Arial"/>
          <w:color w:val="000000"/>
        </w:rPr>
        <w:t>.</w:t>
      </w:r>
    </w:p>
    <w:p w:rsidR="00E63230" w:rsidRPr="00AD2583" w:rsidRDefault="00E63230" w:rsidP="00B54DD8">
      <w:pPr>
        <w:spacing w:before="60" w:line="264" w:lineRule="auto"/>
        <w:ind w:firstLine="709"/>
        <w:rPr>
          <w:rFonts w:cs="Arial"/>
          <w:color w:val="000000"/>
        </w:rPr>
      </w:pPr>
      <w:r w:rsidRPr="00AD2583">
        <w:rPr>
          <w:rFonts w:cs="Arial"/>
          <w:b/>
        </w:rPr>
        <w:t>Индекс промышленного производства</w:t>
      </w:r>
      <w:r w:rsidRPr="00AD2583">
        <w:rPr>
          <w:rFonts w:cs="Arial"/>
        </w:rPr>
        <w:t xml:space="preserve"> – агрегированный </w:t>
      </w:r>
      <w:r w:rsidR="00B54DD8" w:rsidRPr="00AD2583">
        <w:rPr>
          <w:rFonts w:cs="Arial"/>
        </w:rPr>
        <w:t>индекс производства по видам</w:t>
      </w:r>
      <w:r w:rsidRPr="00AD2583">
        <w:rPr>
          <w:rFonts w:cs="Arial"/>
        </w:rPr>
        <w:t xml:space="preserve"> деятельности «Добыча полезных ископаемых», «Обрабатывающие произво</w:t>
      </w:r>
      <w:r w:rsidRPr="00AD2583">
        <w:rPr>
          <w:rFonts w:cs="Arial"/>
        </w:rPr>
        <w:t>д</w:t>
      </w:r>
      <w:r w:rsidRPr="00AD2583">
        <w:rPr>
          <w:rFonts w:cs="Arial"/>
        </w:rPr>
        <w:t xml:space="preserve">ства», </w:t>
      </w:r>
      <w:r w:rsidRPr="00AD2583">
        <w:rPr>
          <w:rFonts w:cs="Arial"/>
          <w:color w:val="000000"/>
        </w:rPr>
        <w:t>«Обеспечение электрической энергией, газом и паром; кондиционирование во</w:t>
      </w:r>
      <w:r w:rsidRPr="00AD2583">
        <w:rPr>
          <w:rFonts w:cs="Arial"/>
          <w:color w:val="000000"/>
        </w:rPr>
        <w:t>з</w:t>
      </w:r>
      <w:r w:rsidRPr="00AD2583">
        <w:rPr>
          <w:rFonts w:cs="Arial"/>
          <w:color w:val="000000"/>
        </w:rPr>
        <w:t>духа», «Водоснабжение; водоотведение, организация сбора и утилизации отходов, де</w:t>
      </w:r>
      <w:r w:rsidRPr="00AD2583">
        <w:rPr>
          <w:rFonts w:cs="Arial"/>
          <w:color w:val="000000"/>
        </w:rPr>
        <w:t>я</w:t>
      </w:r>
      <w:r w:rsidRPr="00AD2583">
        <w:rPr>
          <w:rFonts w:cs="Arial"/>
          <w:color w:val="000000"/>
        </w:rPr>
        <w:t>тельность по ликвидации загрязнений».</w:t>
      </w:r>
      <w:r w:rsidR="00BE5A4B" w:rsidRPr="00AD2583">
        <w:rPr>
          <w:rFonts w:cs="Arial"/>
          <w:color w:val="000000"/>
        </w:rPr>
        <w:t xml:space="preserve"> </w:t>
      </w:r>
    </w:p>
    <w:p w:rsidR="00921972" w:rsidRPr="00AD2583" w:rsidRDefault="00921972" w:rsidP="00B54DD8">
      <w:pPr>
        <w:pStyle w:val="aff"/>
        <w:spacing w:before="60" w:line="264" w:lineRule="auto"/>
        <w:ind w:left="0" w:firstLine="709"/>
        <w:jc w:val="both"/>
        <w:rPr>
          <w:rFonts w:cs="Arial"/>
          <w:color w:val="000000"/>
        </w:rPr>
      </w:pPr>
      <w:r w:rsidRPr="00AD2583">
        <w:rPr>
          <w:rFonts w:cs="Arial"/>
          <w:b/>
          <w:color w:val="000000"/>
        </w:rPr>
        <w:t>Производство продукции в натуральном выражении</w:t>
      </w:r>
      <w:r w:rsidRPr="00AD2583">
        <w:rPr>
          <w:rFonts w:cs="Arial"/>
          <w:color w:val="000000"/>
        </w:rPr>
        <w:t xml:space="preserve"> включает продукцию, выработанную организацией (независимо от вида основной деятельности) как из со</w:t>
      </w:r>
      <w:r w:rsidRPr="00AD2583">
        <w:rPr>
          <w:rFonts w:cs="Arial"/>
          <w:color w:val="000000"/>
        </w:rPr>
        <w:t>б</w:t>
      </w:r>
      <w:r w:rsidRPr="00AD2583">
        <w:rPr>
          <w:rFonts w:cs="Arial"/>
          <w:color w:val="000000"/>
        </w:rPr>
        <w:t xml:space="preserve">ственных сырья и материалов, так и из неоплачиваемых сырья и материалов заказчика (давальческого), предназначенную для отпуска другим юридическим и физическим </w:t>
      </w:r>
      <w:r w:rsidR="00CB0E28">
        <w:rPr>
          <w:rFonts w:cs="Arial"/>
          <w:color w:val="000000"/>
        </w:rPr>
        <w:br/>
      </w:r>
      <w:r w:rsidRPr="00AD2583">
        <w:rPr>
          <w:rFonts w:cs="Arial"/>
          <w:color w:val="000000"/>
        </w:rPr>
        <w:t xml:space="preserve">лицам, своему капитальному строительству и своим подразделениям, зачисленную </w:t>
      </w:r>
      <w:r w:rsidR="00CB0E28">
        <w:rPr>
          <w:rFonts w:cs="Arial"/>
          <w:color w:val="000000"/>
        </w:rPr>
        <w:br/>
      </w:r>
      <w:r w:rsidRPr="00AD2583">
        <w:rPr>
          <w:rFonts w:cs="Arial"/>
          <w:color w:val="000000"/>
        </w:rPr>
        <w:t xml:space="preserve">в состав основных средств или оборотных активов (например, спецодежда, </w:t>
      </w:r>
      <w:proofErr w:type="spellStart"/>
      <w:r w:rsidRPr="00AD2583">
        <w:rPr>
          <w:rFonts w:cs="Arial"/>
          <w:color w:val="000000"/>
        </w:rPr>
        <w:t>спецоснас</w:t>
      </w:r>
      <w:r w:rsidRPr="00AD2583">
        <w:rPr>
          <w:rFonts w:cs="Arial"/>
          <w:color w:val="000000"/>
        </w:rPr>
        <w:t>т</w:t>
      </w:r>
      <w:r w:rsidRPr="00AD2583">
        <w:rPr>
          <w:rFonts w:cs="Arial"/>
          <w:color w:val="000000"/>
        </w:rPr>
        <w:t>ка</w:t>
      </w:r>
      <w:proofErr w:type="spellEnd"/>
      <w:r w:rsidRPr="00AD2583">
        <w:rPr>
          <w:rFonts w:cs="Arial"/>
          <w:color w:val="000000"/>
        </w:rPr>
        <w:t xml:space="preserve">), выданную своим работникам в счет оплаты труда, а также израсходованную </w:t>
      </w:r>
      <w:r w:rsidR="00CB0E28">
        <w:rPr>
          <w:rFonts w:cs="Arial"/>
          <w:color w:val="000000"/>
        </w:rPr>
        <w:br/>
      </w:r>
      <w:r w:rsidRPr="00AD2583">
        <w:rPr>
          <w:rFonts w:cs="Arial"/>
          <w:color w:val="000000"/>
        </w:rPr>
        <w:t>на собственные производственные нужды. Данные приводятся в соответствии с Общ</w:t>
      </w:r>
      <w:r w:rsidRPr="00AD2583">
        <w:rPr>
          <w:rFonts w:cs="Arial"/>
          <w:color w:val="000000"/>
        </w:rPr>
        <w:t>е</w:t>
      </w:r>
      <w:r w:rsidRPr="00AD2583">
        <w:rPr>
          <w:rFonts w:cs="Arial"/>
          <w:color w:val="000000"/>
        </w:rPr>
        <w:t>российским классификатором продукции по видам э</w:t>
      </w:r>
      <w:r w:rsidR="00BD2FF0" w:rsidRPr="00AD2583">
        <w:rPr>
          <w:rFonts w:cs="Arial"/>
          <w:color w:val="000000"/>
        </w:rPr>
        <w:t>кономической деятельности (ОКПД</w:t>
      </w:r>
      <w:r w:rsidRPr="00AD2583">
        <w:rPr>
          <w:rFonts w:cs="Arial"/>
          <w:color w:val="000000"/>
        </w:rPr>
        <w:t>2).</w:t>
      </w:r>
    </w:p>
    <w:p w:rsidR="00E63230" w:rsidRPr="00AD2583" w:rsidRDefault="00E63230" w:rsidP="00921972">
      <w:pPr>
        <w:pStyle w:val="aff"/>
        <w:spacing w:line="264" w:lineRule="auto"/>
        <w:ind w:left="0" w:firstLine="709"/>
        <w:jc w:val="both"/>
        <w:rPr>
          <w:rFonts w:cs="Arial"/>
          <w:color w:val="000000"/>
          <w:spacing w:val="-4"/>
        </w:rPr>
      </w:pPr>
    </w:p>
    <w:p w:rsidR="00DA66A7" w:rsidRPr="00AD2583" w:rsidRDefault="00DA66A7" w:rsidP="00DA66A7">
      <w:pPr>
        <w:pStyle w:val="aff2"/>
        <w:pageBreakBefore/>
        <w:spacing w:after="120"/>
      </w:pPr>
      <w:r w:rsidRPr="00AD2583">
        <w:lastRenderedPageBreak/>
        <w:t xml:space="preserve">Объем отгруженных товаров собственного производства, </w:t>
      </w:r>
      <w:r w:rsidRPr="00AD2583">
        <w:br/>
        <w:t xml:space="preserve">выполненных работ и услуг собственными силами </w:t>
      </w:r>
      <w:r w:rsidRPr="00AD2583">
        <w:br/>
        <w:t xml:space="preserve">по Новосибирской области в сравнении с данными </w:t>
      </w:r>
      <w:r w:rsidRPr="00AD2583">
        <w:br/>
        <w:t>по Российской Федерации</w:t>
      </w:r>
    </w:p>
    <w:p w:rsidR="00DA66A7" w:rsidRPr="00AD2583" w:rsidRDefault="00DA66A7" w:rsidP="00DA66A7">
      <w:pPr>
        <w:pStyle w:val="aff3"/>
      </w:pPr>
      <w:r w:rsidRPr="00AD2583">
        <w:t>(по чистым видам экономической деятельности, млн рублей)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119"/>
        <w:gridCol w:w="1063"/>
        <w:gridCol w:w="1063"/>
        <w:gridCol w:w="1063"/>
        <w:gridCol w:w="1063"/>
        <w:gridCol w:w="1063"/>
        <w:gridCol w:w="1064"/>
      </w:tblGrid>
      <w:tr w:rsidR="00C815BD" w:rsidRPr="00AD2583" w:rsidTr="00195B6F">
        <w:trPr>
          <w:tblHeader/>
        </w:trPr>
        <w:tc>
          <w:tcPr>
            <w:tcW w:w="3119" w:type="dxa"/>
          </w:tcPr>
          <w:p w:rsidR="00C815BD" w:rsidRPr="00AD2583" w:rsidRDefault="00C815BD" w:rsidP="00A64EA6">
            <w:pPr>
              <w:pStyle w:val="ad"/>
              <w:spacing w:before="60" w:after="60"/>
            </w:pPr>
          </w:p>
        </w:tc>
        <w:tc>
          <w:tcPr>
            <w:tcW w:w="1063" w:type="dxa"/>
            <w:vAlign w:val="bottom"/>
          </w:tcPr>
          <w:p w:rsidR="00C815BD" w:rsidRPr="00AD2583" w:rsidRDefault="00C815BD" w:rsidP="00BF75A7">
            <w:pPr>
              <w:pStyle w:val="ad"/>
              <w:spacing w:before="60" w:after="60"/>
              <w:ind w:left="-57" w:right="-57"/>
            </w:pPr>
            <w:r w:rsidRPr="00AD2583">
              <w:t>2017</w:t>
            </w:r>
          </w:p>
        </w:tc>
        <w:tc>
          <w:tcPr>
            <w:tcW w:w="1063" w:type="dxa"/>
            <w:vAlign w:val="bottom"/>
          </w:tcPr>
          <w:p w:rsidR="00C815BD" w:rsidRPr="00AD2583" w:rsidRDefault="00C815BD" w:rsidP="00BF75A7">
            <w:pPr>
              <w:pStyle w:val="ad"/>
              <w:spacing w:before="60" w:after="60"/>
              <w:ind w:left="-57" w:right="-57"/>
            </w:pPr>
            <w:r w:rsidRPr="00AD2583">
              <w:t>2018</w:t>
            </w:r>
          </w:p>
        </w:tc>
        <w:tc>
          <w:tcPr>
            <w:tcW w:w="1063" w:type="dxa"/>
            <w:vAlign w:val="bottom"/>
          </w:tcPr>
          <w:p w:rsidR="00C815BD" w:rsidRPr="00AD2583" w:rsidRDefault="00C815BD" w:rsidP="00BF75A7">
            <w:pPr>
              <w:pStyle w:val="ad"/>
              <w:spacing w:before="60" w:after="60"/>
              <w:ind w:left="-57" w:right="-57"/>
            </w:pPr>
            <w:r w:rsidRPr="00AD2583">
              <w:t>2019</w:t>
            </w:r>
          </w:p>
        </w:tc>
        <w:tc>
          <w:tcPr>
            <w:tcW w:w="1063" w:type="dxa"/>
            <w:vAlign w:val="bottom"/>
          </w:tcPr>
          <w:p w:rsidR="00C815BD" w:rsidRPr="00AD2583" w:rsidRDefault="00C815BD" w:rsidP="00195B6F">
            <w:pPr>
              <w:pStyle w:val="ad"/>
              <w:spacing w:before="60" w:after="60"/>
              <w:ind w:left="-57" w:right="-57"/>
            </w:pPr>
            <w:r w:rsidRPr="00AD2583">
              <w:t>2020</w:t>
            </w:r>
          </w:p>
        </w:tc>
        <w:tc>
          <w:tcPr>
            <w:tcW w:w="1063" w:type="dxa"/>
            <w:vAlign w:val="bottom"/>
          </w:tcPr>
          <w:p w:rsidR="00C815BD" w:rsidRPr="00AD2583" w:rsidRDefault="00C815BD" w:rsidP="0048503A">
            <w:pPr>
              <w:pStyle w:val="ad"/>
              <w:spacing w:before="60" w:after="60"/>
              <w:ind w:left="-57" w:right="-57"/>
            </w:pPr>
            <w:r w:rsidRPr="00AD2583">
              <w:t>2021</w:t>
            </w:r>
          </w:p>
        </w:tc>
        <w:tc>
          <w:tcPr>
            <w:tcW w:w="1064" w:type="dxa"/>
            <w:vAlign w:val="bottom"/>
          </w:tcPr>
          <w:p w:rsidR="00C815BD" w:rsidRPr="00AD2583" w:rsidRDefault="00C815BD" w:rsidP="00195B6F">
            <w:pPr>
              <w:pStyle w:val="ad"/>
              <w:spacing w:before="60" w:after="60"/>
              <w:ind w:left="-57" w:right="-57"/>
            </w:pPr>
            <w:r>
              <w:t>2022</w:t>
            </w:r>
            <w:r w:rsidR="0048503A" w:rsidRPr="0048503A">
              <w:t xml:space="preserve"> </w:t>
            </w:r>
            <w:r w:rsidR="00195B6F" w:rsidRPr="00195B6F">
              <w:rPr>
                <w:rStyle w:val="a9"/>
                <w:sz w:val="24"/>
              </w:rPr>
              <w:footnoteReference w:customMarkFollows="1" w:id="43"/>
              <w:t>1)</w:t>
            </w:r>
          </w:p>
        </w:tc>
      </w:tr>
      <w:tr w:rsidR="0048503A" w:rsidRPr="00AD2583" w:rsidTr="00DA66A7">
        <w:tc>
          <w:tcPr>
            <w:tcW w:w="3119" w:type="dxa"/>
            <w:vAlign w:val="bottom"/>
          </w:tcPr>
          <w:p w:rsidR="0048503A" w:rsidRPr="00AD2583" w:rsidRDefault="0048503A" w:rsidP="00A64EA6">
            <w:pPr>
              <w:pStyle w:val="0"/>
              <w:spacing w:before="60" w:after="60"/>
              <w:ind w:right="-57"/>
              <w:rPr>
                <w:b/>
              </w:rPr>
            </w:pPr>
            <w:r w:rsidRPr="00AD2583">
              <w:rPr>
                <w:b/>
              </w:rPr>
              <w:t>Добыча полезных ископ</w:t>
            </w:r>
            <w:r w:rsidRPr="00AD2583">
              <w:rPr>
                <w:b/>
              </w:rPr>
              <w:t>а</w:t>
            </w:r>
            <w:r w:rsidR="009027FB">
              <w:rPr>
                <w:b/>
              </w:rPr>
              <w:t>емых</w:t>
            </w:r>
          </w:p>
          <w:p w:rsidR="0048503A" w:rsidRPr="00AD2583" w:rsidRDefault="0048503A" w:rsidP="00A64EA6">
            <w:pPr>
              <w:pStyle w:val="0"/>
              <w:spacing w:before="60" w:after="60"/>
              <w:ind w:left="176" w:right="-57"/>
            </w:pPr>
            <w:r w:rsidRPr="00AD2583">
              <w:t>Российская Федерация</w:t>
            </w:r>
          </w:p>
        </w:tc>
        <w:tc>
          <w:tcPr>
            <w:tcW w:w="1063" w:type="dxa"/>
            <w:vAlign w:val="bottom"/>
          </w:tcPr>
          <w:p w:rsidR="0048503A" w:rsidRPr="00AD2583" w:rsidRDefault="0048503A" w:rsidP="00BF75A7">
            <w:pPr>
              <w:pStyle w:val="ad"/>
              <w:spacing w:before="60" w:after="60"/>
              <w:ind w:left="-113" w:right="-113"/>
            </w:pPr>
            <w:r w:rsidRPr="00AD2583">
              <w:t>13916165</w:t>
            </w:r>
          </w:p>
        </w:tc>
        <w:tc>
          <w:tcPr>
            <w:tcW w:w="1063" w:type="dxa"/>
            <w:vAlign w:val="bottom"/>
          </w:tcPr>
          <w:p w:rsidR="0048503A" w:rsidRPr="00AD2583" w:rsidRDefault="0048503A" w:rsidP="00BF75A7">
            <w:pPr>
              <w:pStyle w:val="ad"/>
              <w:spacing w:before="60" w:after="60"/>
              <w:ind w:left="-113" w:right="-113"/>
            </w:pPr>
            <w:r w:rsidRPr="00AD2583">
              <w:t>18193870</w:t>
            </w:r>
          </w:p>
        </w:tc>
        <w:tc>
          <w:tcPr>
            <w:tcW w:w="1063" w:type="dxa"/>
            <w:vAlign w:val="bottom"/>
          </w:tcPr>
          <w:p w:rsidR="0048503A" w:rsidRPr="00AD2583" w:rsidRDefault="0048503A" w:rsidP="00BF75A7">
            <w:pPr>
              <w:pStyle w:val="ad"/>
              <w:spacing w:before="60" w:after="60"/>
              <w:ind w:left="-113" w:right="-113"/>
            </w:pPr>
            <w:r w:rsidRPr="00AD2583">
              <w:t>18324127</w:t>
            </w:r>
          </w:p>
        </w:tc>
        <w:tc>
          <w:tcPr>
            <w:tcW w:w="1063" w:type="dxa"/>
            <w:vAlign w:val="bottom"/>
          </w:tcPr>
          <w:p w:rsidR="0048503A" w:rsidRPr="00AD2583" w:rsidRDefault="0048503A" w:rsidP="008C408B">
            <w:pPr>
              <w:pStyle w:val="ad"/>
              <w:spacing w:before="60" w:after="60"/>
              <w:ind w:left="-113" w:right="-113"/>
            </w:pPr>
            <w:r w:rsidRPr="007B6F8C">
              <w:t>14611770</w:t>
            </w:r>
          </w:p>
        </w:tc>
        <w:tc>
          <w:tcPr>
            <w:tcW w:w="1063" w:type="dxa"/>
            <w:vAlign w:val="bottom"/>
          </w:tcPr>
          <w:p w:rsidR="0048503A" w:rsidRPr="00AD2583" w:rsidRDefault="0048503A" w:rsidP="008C408B">
            <w:pPr>
              <w:pStyle w:val="ad"/>
              <w:spacing w:before="60" w:after="60"/>
              <w:ind w:left="-113" w:right="-113"/>
            </w:pPr>
            <w:r w:rsidRPr="007B6F8C">
              <w:t>23598403</w:t>
            </w:r>
          </w:p>
        </w:tc>
        <w:tc>
          <w:tcPr>
            <w:tcW w:w="1064" w:type="dxa"/>
            <w:vAlign w:val="bottom"/>
          </w:tcPr>
          <w:p w:rsidR="0048503A" w:rsidRPr="00E11C0E" w:rsidRDefault="0048503A" w:rsidP="00E449CB">
            <w:pPr>
              <w:pStyle w:val="ad"/>
              <w:spacing w:before="60" w:after="60"/>
              <w:ind w:left="-113" w:right="-113"/>
            </w:pPr>
            <w:r w:rsidRPr="00E11C0E">
              <w:t>2</w:t>
            </w:r>
            <w:r w:rsidR="00E449CB">
              <w:t>7</w:t>
            </w:r>
            <w:r w:rsidRPr="00E11C0E">
              <w:t>4</w:t>
            </w:r>
            <w:r w:rsidR="00E449CB">
              <w:t>725</w:t>
            </w:r>
            <w:r w:rsidRPr="00E11C0E">
              <w:t>56</w:t>
            </w:r>
          </w:p>
        </w:tc>
      </w:tr>
      <w:tr w:rsidR="0048503A" w:rsidRPr="00AD2583" w:rsidTr="00DA66A7"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503A" w:rsidRPr="00AD2583" w:rsidRDefault="0048503A" w:rsidP="00A64EA6">
            <w:pPr>
              <w:pStyle w:val="0"/>
              <w:spacing w:before="60" w:after="60"/>
              <w:ind w:left="176" w:right="-57"/>
            </w:pPr>
            <w:r w:rsidRPr="00AD2583">
              <w:t>Новосибирская область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503A" w:rsidRPr="00AD2583" w:rsidRDefault="0048503A" w:rsidP="00BF75A7">
            <w:pPr>
              <w:pStyle w:val="ad"/>
              <w:spacing w:before="60" w:after="60"/>
              <w:ind w:left="-113" w:right="-113"/>
            </w:pPr>
            <w:r w:rsidRPr="00AD2583">
              <w:t>50568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503A" w:rsidRPr="00AD2583" w:rsidRDefault="0048503A" w:rsidP="00BF75A7">
            <w:pPr>
              <w:pStyle w:val="ad"/>
              <w:spacing w:before="60" w:after="60"/>
              <w:ind w:left="-113" w:right="-113"/>
            </w:pPr>
            <w:r w:rsidRPr="00AD2583">
              <w:t>90661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503A" w:rsidRPr="00AD2583" w:rsidRDefault="0048503A" w:rsidP="00BF75A7">
            <w:pPr>
              <w:pStyle w:val="ad"/>
              <w:spacing w:before="60" w:after="60"/>
              <w:ind w:left="-113" w:right="-113"/>
            </w:pPr>
            <w:r w:rsidRPr="00AD2583">
              <w:t>77495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503A" w:rsidRPr="00AD2583" w:rsidRDefault="0048503A" w:rsidP="008C408B">
            <w:pPr>
              <w:pStyle w:val="ad"/>
              <w:spacing w:before="60" w:after="60"/>
              <w:ind w:left="-113" w:right="-113"/>
            </w:pPr>
            <w:r>
              <w:rPr>
                <w:color w:val="000000"/>
              </w:rPr>
              <w:t>50311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503A" w:rsidRPr="00AD2583" w:rsidRDefault="0048503A" w:rsidP="008C408B">
            <w:pPr>
              <w:pStyle w:val="ad"/>
              <w:spacing w:before="60" w:after="60"/>
              <w:ind w:left="-113" w:right="-113"/>
            </w:pPr>
            <w:r>
              <w:rPr>
                <w:color w:val="000000"/>
              </w:rPr>
              <w:t>99496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503A" w:rsidRPr="00E11C0E" w:rsidRDefault="0048503A" w:rsidP="004D0B87">
            <w:pPr>
              <w:pStyle w:val="ad"/>
              <w:spacing w:before="60" w:after="60"/>
              <w:ind w:left="-113" w:right="-113"/>
            </w:pPr>
            <w:r w:rsidRPr="00E11C0E">
              <w:rPr>
                <w:color w:val="000000"/>
              </w:rPr>
              <w:t>1</w:t>
            </w:r>
            <w:r w:rsidR="004D0B87">
              <w:rPr>
                <w:color w:val="000000"/>
              </w:rPr>
              <w:t>3</w:t>
            </w:r>
            <w:r w:rsidRPr="00E11C0E">
              <w:rPr>
                <w:color w:val="000000"/>
              </w:rPr>
              <w:t>700</w:t>
            </w:r>
            <w:r w:rsidR="004D0B87">
              <w:rPr>
                <w:color w:val="000000"/>
              </w:rPr>
              <w:t>9</w:t>
            </w:r>
          </w:p>
        </w:tc>
      </w:tr>
      <w:tr w:rsidR="0048503A" w:rsidRPr="00AD2583" w:rsidTr="00DA66A7">
        <w:tc>
          <w:tcPr>
            <w:tcW w:w="3119" w:type="dxa"/>
            <w:tcBorders>
              <w:top w:val="single" w:sz="4" w:space="0" w:color="auto"/>
            </w:tcBorders>
            <w:vAlign w:val="bottom"/>
          </w:tcPr>
          <w:p w:rsidR="0048503A" w:rsidRPr="00AD2583" w:rsidRDefault="0048503A" w:rsidP="00A64EA6">
            <w:pPr>
              <w:pStyle w:val="0"/>
              <w:spacing w:before="60" w:after="60"/>
              <w:ind w:right="-113"/>
              <w:rPr>
                <w:b/>
              </w:rPr>
            </w:pPr>
            <w:r w:rsidRPr="00AD2583">
              <w:rPr>
                <w:b/>
              </w:rPr>
              <w:t>Обрабатывающие прои</w:t>
            </w:r>
            <w:r w:rsidRPr="00AD2583">
              <w:rPr>
                <w:b/>
              </w:rPr>
              <w:t>з</w:t>
            </w:r>
            <w:r w:rsidR="009027FB">
              <w:rPr>
                <w:b/>
              </w:rPr>
              <w:t>водства</w:t>
            </w:r>
          </w:p>
          <w:p w:rsidR="0048503A" w:rsidRPr="00AD2583" w:rsidRDefault="0048503A" w:rsidP="00A64EA6">
            <w:pPr>
              <w:pStyle w:val="0"/>
              <w:spacing w:before="60" w:after="60"/>
              <w:ind w:left="176" w:right="-113"/>
            </w:pPr>
            <w:r w:rsidRPr="00AD2583">
              <w:t>Российская Федерация</w:t>
            </w:r>
          </w:p>
        </w:tc>
        <w:tc>
          <w:tcPr>
            <w:tcW w:w="1063" w:type="dxa"/>
            <w:tcBorders>
              <w:top w:val="single" w:sz="4" w:space="0" w:color="auto"/>
            </w:tcBorders>
            <w:vAlign w:val="bottom"/>
          </w:tcPr>
          <w:p w:rsidR="0048503A" w:rsidRPr="00AD2583" w:rsidRDefault="0048503A" w:rsidP="00BF75A7">
            <w:pPr>
              <w:pStyle w:val="ad"/>
              <w:spacing w:before="60" w:after="60"/>
              <w:ind w:left="-113" w:right="-113"/>
            </w:pPr>
            <w:r w:rsidRPr="00AD2583">
              <w:t>38712463</w:t>
            </w:r>
          </w:p>
        </w:tc>
        <w:tc>
          <w:tcPr>
            <w:tcW w:w="1063" w:type="dxa"/>
            <w:tcBorders>
              <w:top w:val="single" w:sz="4" w:space="0" w:color="auto"/>
            </w:tcBorders>
            <w:vAlign w:val="bottom"/>
          </w:tcPr>
          <w:p w:rsidR="0048503A" w:rsidRPr="00AD2583" w:rsidRDefault="0048503A" w:rsidP="00BF75A7">
            <w:pPr>
              <w:pStyle w:val="ad"/>
              <w:spacing w:before="60" w:after="60"/>
              <w:ind w:left="-113" w:right="-113"/>
            </w:pPr>
            <w:r w:rsidRPr="00AD2583">
              <w:t>44599512</w:t>
            </w:r>
          </w:p>
        </w:tc>
        <w:tc>
          <w:tcPr>
            <w:tcW w:w="1063" w:type="dxa"/>
            <w:tcBorders>
              <w:top w:val="single" w:sz="4" w:space="0" w:color="auto"/>
            </w:tcBorders>
            <w:vAlign w:val="bottom"/>
          </w:tcPr>
          <w:p w:rsidR="0048503A" w:rsidRPr="00AD2583" w:rsidRDefault="0048503A" w:rsidP="00BF75A7">
            <w:pPr>
              <w:pStyle w:val="ad"/>
              <w:spacing w:before="60" w:after="60"/>
              <w:ind w:left="-113" w:right="-113"/>
            </w:pPr>
            <w:r w:rsidRPr="00AD2583">
              <w:t>47436025</w:t>
            </w:r>
          </w:p>
        </w:tc>
        <w:tc>
          <w:tcPr>
            <w:tcW w:w="1063" w:type="dxa"/>
            <w:tcBorders>
              <w:top w:val="single" w:sz="4" w:space="0" w:color="auto"/>
            </w:tcBorders>
            <w:vAlign w:val="bottom"/>
          </w:tcPr>
          <w:p w:rsidR="0048503A" w:rsidRPr="00AD2583" w:rsidRDefault="0048503A" w:rsidP="008C408B">
            <w:pPr>
              <w:pStyle w:val="ad"/>
              <w:spacing w:before="60" w:after="60"/>
              <w:ind w:left="-113" w:right="-113"/>
            </w:pPr>
            <w:r w:rsidRPr="00F87F67">
              <w:t>50017917</w:t>
            </w:r>
          </w:p>
        </w:tc>
        <w:tc>
          <w:tcPr>
            <w:tcW w:w="1063" w:type="dxa"/>
            <w:tcBorders>
              <w:top w:val="single" w:sz="4" w:space="0" w:color="auto"/>
            </w:tcBorders>
            <w:vAlign w:val="bottom"/>
          </w:tcPr>
          <w:p w:rsidR="0048503A" w:rsidRPr="00AD2583" w:rsidRDefault="0048503A" w:rsidP="008C408B">
            <w:pPr>
              <w:pStyle w:val="ad"/>
              <w:spacing w:before="60" w:after="60"/>
              <w:ind w:left="-113" w:right="-113"/>
            </w:pPr>
            <w:r w:rsidRPr="00F87F67">
              <w:t>62978040</w:t>
            </w:r>
          </w:p>
        </w:tc>
        <w:tc>
          <w:tcPr>
            <w:tcW w:w="1064" w:type="dxa"/>
            <w:tcBorders>
              <w:top w:val="single" w:sz="4" w:space="0" w:color="auto"/>
            </w:tcBorders>
            <w:vAlign w:val="bottom"/>
          </w:tcPr>
          <w:p w:rsidR="0048503A" w:rsidRPr="00E11C0E" w:rsidRDefault="0048503A" w:rsidP="00E449CB">
            <w:pPr>
              <w:pStyle w:val="ad"/>
              <w:spacing w:before="60" w:after="60"/>
              <w:ind w:left="-113" w:right="-113"/>
            </w:pPr>
            <w:r w:rsidRPr="00E11C0E">
              <w:t>66</w:t>
            </w:r>
            <w:r w:rsidR="00E449CB">
              <w:t>50</w:t>
            </w:r>
            <w:r w:rsidRPr="00E11C0E">
              <w:t>6</w:t>
            </w:r>
            <w:r w:rsidR="00E449CB">
              <w:t>8</w:t>
            </w:r>
            <w:r w:rsidRPr="00E11C0E">
              <w:t>1</w:t>
            </w:r>
            <w:r w:rsidR="00E449CB">
              <w:t>7</w:t>
            </w:r>
          </w:p>
        </w:tc>
      </w:tr>
      <w:tr w:rsidR="0048503A" w:rsidRPr="00AD2583" w:rsidTr="00DA66A7"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503A" w:rsidRPr="00AD2583" w:rsidRDefault="0048503A" w:rsidP="00A64EA6">
            <w:pPr>
              <w:pStyle w:val="0"/>
              <w:spacing w:before="60" w:after="60"/>
              <w:ind w:left="176" w:right="-57"/>
            </w:pPr>
            <w:r w:rsidRPr="00AD2583">
              <w:t>Новосибирская область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503A" w:rsidRPr="00AD2583" w:rsidRDefault="0048503A" w:rsidP="00BF75A7">
            <w:pPr>
              <w:pStyle w:val="ad"/>
              <w:spacing w:before="60" w:after="60"/>
              <w:ind w:left="-113" w:right="-113"/>
            </w:pPr>
            <w:r w:rsidRPr="00AD2583">
              <w:t>459489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503A" w:rsidRPr="00AD2583" w:rsidRDefault="0048503A" w:rsidP="00BF75A7">
            <w:pPr>
              <w:pStyle w:val="ad"/>
              <w:spacing w:before="60" w:after="60"/>
              <w:ind w:left="-113" w:right="-113"/>
            </w:pPr>
            <w:r w:rsidRPr="00AD2583">
              <w:t>533607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503A" w:rsidRPr="00AD2583" w:rsidRDefault="0048503A" w:rsidP="00BF75A7">
            <w:pPr>
              <w:pStyle w:val="ad"/>
              <w:spacing w:before="60" w:after="60"/>
              <w:ind w:left="-113" w:right="-113"/>
            </w:pPr>
            <w:r w:rsidRPr="00AD2583">
              <w:t>548433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503A" w:rsidRPr="00AD2583" w:rsidRDefault="0048503A" w:rsidP="008C408B">
            <w:pPr>
              <w:pStyle w:val="ad"/>
              <w:spacing w:before="60" w:after="60"/>
              <w:ind w:left="-113" w:right="-113"/>
            </w:pPr>
            <w:r>
              <w:rPr>
                <w:color w:val="000000"/>
              </w:rPr>
              <w:t>602118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503A" w:rsidRPr="00AD2583" w:rsidRDefault="0048503A" w:rsidP="008C408B">
            <w:pPr>
              <w:pStyle w:val="ad"/>
              <w:spacing w:before="60" w:after="60"/>
              <w:ind w:left="-113" w:right="-113"/>
            </w:pPr>
            <w:r>
              <w:rPr>
                <w:color w:val="000000"/>
              </w:rPr>
              <w:t>696035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503A" w:rsidRPr="00E11C0E" w:rsidRDefault="004D0B87" w:rsidP="004D0B87">
            <w:pPr>
              <w:pStyle w:val="ad"/>
              <w:spacing w:before="60" w:after="60"/>
              <w:ind w:left="-113" w:right="-113"/>
            </w:pPr>
            <w:r>
              <w:rPr>
                <w:color w:val="000000"/>
              </w:rPr>
              <w:t>8280</w:t>
            </w:r>
            <w:r w:rsidR="0048503A" w:rsidRPr="00E11C0E">
              <w:rPr>
                <w:color w:val="000000"/>
              </w:rPr>
              <w:t>3</w:t>
            </w:r>
            <w:r>
              <w:rPr>
                <w:color w:val="000000"/>
              </w:rPr>
              <w:t>7</w:t>
            </w:r>
          </w:p>
        </w:tc>
      </w:tr>
      <w:tr w:rsidR="0048503A" w:rsidRPr="00AD2583" w:rsidTr="00DA66A7">
        <w:tc>
          <w:tcPr>
            <w:tcW w:w="3119" w:type="dxa"/>
            <w:tcBorders>
              <w:top w:val="single" w:sz="4" w:space="0" w:color="auto"/>
            </w:tcBorders>
            <w:vAlign w:val="bottom"/>
          </w:tcPr>
          <w:p w:rsidR="0048503A" w:rsidRPr="00AD2583" w:rsidRDefault="0048503A" w:rsidP="00A64EA6">
            <w:pPr>
              <w:pStyle w:val="0"/>
              <w:spacing w:before="60" w:after="60"/>
              <w:ind w:right="-57"/>
              <w:rPr>
                <w:b/>
              </w:rPr>
            </w:pPr>
            <w:r w:rsidRPr="00AD2583">
              <w:rPr>
                <w:b/>
              </w:rPr>
              <w:t>Обеспечение электрич</w:t>
            </w:r>
            <w:r w:rsidRPr="00AD2583">
              <w:rPr>
                <w:b/>
              </w:rPr>
              <w:t>е</w:t>
            </w:r>
            <w:r w:rsidRPr="00AD2583">
              <w:rPr>
                <w:b/>
              </w:rPr>
              <w:t xml:space="preserve">ской энергией, газом </w:t>
            </w:r>
            <w:r>
              <w:rPr>
                <w:b/>
              </w:rPr>
              <w:br/>
            </w:r>
            <w:r w:rsidRPr="00AD2583">
              <w:rPr>
                <w:b/>
              </w:rPr>
              <w:t>и паром; кондиционир</w:t>
            </w:r>
            <w:r w:rsidRPr="00AD2583">
              <w:rPr>
                <w:b/>
              </w:rPr>
              <w:t>о</w:t>
            </w:r>
            <w:r w:rsidR="009027FB">
              <w:rPr>
                <w:b/>
              </w:rPr>
              <w:t>вание воздуха</w:t>
            </w:r>
          </w:p>
          <w:p w:rsidR="0048503A" w:rsidRPr="00AD2583" w:rsidRDefault="0048503A" w:rsidP="00A64EA6">
            <w:pPr>
              <w:pStyle w:val="0"/>
              <w:spacing w:before="60" w:after="60"/>
              <w:ind w:left="176" w:right="-57"/>
            </w:pPr>
            <w:r w:rsidRPr="00AD2583">
              <w:t>Российская Федерация</w:t>
            </w:r>
          </w:p>
        </w:tc>
        <w:tc>
          <w:tcPr>
            <w:tcW w:w="1063" w:type="dxa"/>
            <w:tcBorders>
              <w:top w:val="single" w:sz="4" w:space="0" w:color="auto"/>
            </w:tcBorders>
            <w:vAlign w:val="bottom"/>
          </w:tcPr>
          <w:p w:rsidR="0048503A" w:rsidRPr="00AD2583" w:rsidRDefault="0048503A" w:rsidP="00BF75A7">
            <w:pPr>
              <w:pStyle w:val="ad"/>
              <w:spacing w:before="60" w:after="60"/>
              <w:ind w:left="-113" w:right="-113"/>
            </w:pPr>
            <w:r w:rsidRPr="00AD2583">
              <w:t>5379682</w:t>
            </w:r>
          </w:p>
        </w:tc>
        <w:tc>
          <w:tcPr>
            <w:tcW w:w="1063" w:type="dxa"/>
            <w:tcBorders>
              <w:top w:val="single" w:sz="4" w:space="0" w:color="auto"/>
            </w:tcBorders>
            <w:vAlign w:val="bottom"/>
          </w:tcPr>
          <w:p w:rsidR="0048503A" w:rsidRPr="00AD2583" w:rsidRDefault="0048503A" w:rsidP="00BF75A7">
            <w:pPr>
              <w:pStyle w:val="ad"/>
              <w:spacing w:before="60" w:after="60"/>
              <w:ind w:left="-113" w:right="-113"/>
            </w:pPr>
            <w:r w:rsidRPr="00AD2583">
              <w:t>5641920</w:t>
            </w:r>
          </w:p>
        </w:tc>
        <w:tc>
          <w:tcPr>
            <w:tcW w:w="1063" w:type="dxa"/>
            <w:tcBorders>
              <w:top w:val="single" w:sz="4" w:space="0" w:color="auto"/>
            </w:tcBorders>
            <w:vAlign w:val="bottom"/>
          </w:tcPr>
          <w:p w:rsidR="0048503A" w:rsidRPr="00AD2583" w:rsidRDefault="0048503A" w:rsidP="00BF75A7">
            <w:pPr>
              <w:pStyle w:val="ad"/>
              <w:spacing w:before="60" w:after="60"/>
              <w:ind w:left="-113" w:right="-113"/>
            </w:pPr>
            <w:r w:rsidRPr="00AD2583">
              <w:t>5805454</w:t>
            </w:r>
          </w:p>
        </w:tc>
        <w:tc>
          <w:tcPr>
            <w:tcW w:w="1063" w:type="dxa"/>
            <w:tcBorders>
              <w:top w:val="single" w:sz="4" w:space="0" w:color="auto"/>
            </w:tcBorders>
            <w:vAlign w:val="bottom"/>
          </w:tcPr>
          <w:p w:rsidR="0048503A" w:rsidRPr="00AD2583" w:rsidRDefault="0048503A" w:rsidP="008C408B">
            <w:pPr>
              <w:pStyle w:val="ad"/>
              <w:spacing w:before="60" w:after="60"/>
              <w:ind w:left="-113" w:right="-113"/>
            </w:pPr>
            <w:r w:rsidRPr="00560405">
              <w:t>6017026</w:t>
            </w:r>
          </w:p>
        </w:tc>
        <w:tc>
          <w:tcPr>
            <w:tcW w:w="1063" w:type="dxa"/>
            <w:tcBorders>
              <w:top w:val="single" w:sz="4" w:space="0" w:color="auto"/>
            </w:tcBorders>
            <w:vAlign w:val="bottom"/>
          </w:tcPr>
          <w:p w:rsidR="0048503A" w:rsidRPr="00AD2583" w:rsidRDefault="0048503A" w:rsidP="008C408B">
            <w:pPr>
              <w:pStyle w:val="ad"/>
              <w:spacing w:before="60" w:after="60"/>
              <w:ind w:left="-113" w:right="-113"/>
            </w:pPr>
            <w:r w:rsidRPr="00560405">
              <w:t>6445232</w:t>
            </w:r>
          </w:p>
        </w:tc>
        <w:tc>
          <w:tcPr>
            <w:tcW w:w="1064" w:type="dxa"/>
            <w:tcBorders>
              <w:top w:val="single" w:sz="4" w:space="0" w:color="auto"/>
            </w:tcBorders>
            <w:vAlign w:val="bottom"/>
          </w:tcPr>
          <w:p w:rsidR="0048503A" w:rsidRPr="00E11C0E" w:rsidRDefault="0048503A" w:rsidP="00E449CB">
            <w:pPr>
              <w:pStyle w:val="ad"/>
              <w:spacing w:before="60" w:after="60"/>
              <w:ind w:left="-113" w:right="-113"/>
            </w:pPr>
            <w:r w:rsidRPr="00E11C0E">
              <w:t>6</w:t>
            </w:r>
            <w:r w:rsidR="00E449CB">
              <w:t>728</w:t>
            </w:r>
            <w:r w:rsidRPr="00E11C0E">
              <w:t>5</w:t>
            </w:r>
            <w:r w:rsidR="00E449CB">
              <w:t>17</w:t>
            </w:r>
          </w:p>
        </w:tc>
      </w:tr>
      <w:tr w:rsidR="0048503A" w:rsidRPr="00AD2583" w:rsidTr="00DA66A7">
        <w:tc>
          <w:tcPr>
            <w:tcW w:w="3119" w:type="dxa"/>
            <w:vAlign w:val="bottom"/>
          </w:tcPr>
          <w:p w:rsidR="0048503A" w:rsidRPr="00AD2583" w:rsidRDefault="0048503A" w:rsidP="00A64EA6">
            <w:pPr>
              <w:pStyle w:val="0"/>
              <w:spacing w:before="60" w:after="60"/>
              <w:ind w:left="176" w:right="-57"/>
            </w:pPr>
            <w:r w:rsidRPr="00AD2583">
              <w:t>Новосибирская область</w:t>
            </w:r>
          </w:p>
        </w:tc>
        <w:tc>
          <w:tcPr>
            <w:tcW w:w="1063" w:type="dxa"/>
            <w:vAlign w:val="bottom"/>
          </w:tcPr>
          <w:p w:rsidR="0048503A" w:rsidRPr="00AD2583" w:rsidRDefault="0048503A" w:rsidP="00BF75A7">
            <w:pPr>
              <w:pStyle w:val="ad"/>
              <w:spacing w:before="60" w:after="60"/>
              <w:ind w:left="-113" w:right="-113"/>
            </w:pPr>
            <w:r w:rsidRPr="00AD2583">
              <w:t>59641</w:t>
            </w:r>
          </w:p>
        </w:tc>
        <w:tc>
          <w:tcPr>
            <w:tcW w:w="1063" w:type="dxa"/>
            <w:vAlign w:val="bottom"/>
          </w:tcPr>
          <w:p w:rsidR="0048503A" w:rsidRPr="00AD2583" w:rsidRDefault="0048503A" w:rsidP="00BF75A7">
            <w:pPr>
              <w:pStyle w:val="ad"/>
              <w:spacing w:before="60" w:after="60"/>
              <w:ind w:left="-113" w:right="-113"/>
            </w:pPr>
            <w:r w:rsidRPr="00AD2583">
              <w:t>61720</w:t>
            </w:r>
          </w:p>
        </w:tc>
        <w:tc>
          <w:tcPr>
            <w:tcW w:w="1063" w:type="dxa"/>
            <w:vAlign w:val="bottom"/>
          </w:tcPr>
          <w:p w:rsidR="0048503A" w:rsidRPr="00AD2583" w:rsidRDefault="0048503A" w:rsidP="00BF75A7">
            <w:pPr>
              <w:pStyle w:val="ad"/>
              <w:spacing w:before="60" w:after="60"/>
              <w:ind w:left="-113" w:right="-113"/>
            </w:pPr>
            <w:r w:rsidRPr="00AD2583">
              <w:t>69252</w:t>
            </w:r>
          </w:p>
        </w:tc>
        <w:tc>
          <w:tcPr>
            <w:tcW w:w="1063" w:type="dxa"/>
            <w:vAlign w:val="bottom"/>
          </w:tcPr>
          <w:p w:rsidR="0048503A" w:rsidRPr="00AD2583" w:rsidRDefault="0048503A" w:rsidP="008C408B">
            <w:pPr>
              <w:pStyle w:val="ad"/>
              <w:spacing w:before="60" w:after="60"/>
              <w:ind w:left="-113" w:right="-113"/>
            </w:pPr>
            <w:r>
              <w:rPr>
                <w:color w:val="000000"/>
              </w:rPr>
              <w:t>68231</w:t>
            </w:r>
          </w:p>
        </w:tc>
        <w:tc>
          <w:tcPr>
            <w:tcW w:w="1063" w:type="dxa"/>
            <w:vAlign w:val="bottom"/>
          </w:tcPr>
          <w:p w:rsidR="0048503A" w:rsidRPr="00AD2583" w:rsidRDefault="0048503A" w:rsidP="008C408B">
            <w:pPr>
              <w:pStyle w:val="ad"/>
              <w:spacing w:before="60" w:after="60"/>
              <w:ind w:left="-113" w:right="-113"/>
            </w:pPr>
            <w:r>
              <w:rPr>
                <w:color w:val="000000"/>
              </w:rPr>
              <w:t>77839</w:t>
            </w:r>
          </w:p>
        </w:tc>
        <w:tc>
          <w:tcPr>
            <w:tcW w:w="1064" w:type="dxa"/>
            <w:vAlign w:val="bottom"/>
          </w:tcPr>
          <w:p w:rsidR="0048503A" w:rsidRPr="00E11C0E" w:rsidRDefault="0048503A" w:rsidP="004D0B87">
            <w:pPr>
              <w:pStyle w:val="ad"/>
              <w:spacing w:before="60" w:after="60"/>
              <w:ind w:left="-113" w:right="-113"/>
            </w:pPr>
            <w:r w:rsidRPr="00E11C0E">
              <w:rPr>
                <w:color w:val="000000"/>
              </w:rPr>
              <w:t>8</w:t>
            </w:r>
            <w:r w:rsidR="004D0B87">
              <w:rPr>
                <w:color w:val="000000"/>
              </w:rPr>
              <w:t>41</w:t>
            </w:r>
            <w:r w:rsidRPr="00E11C0E">
              <w:rPr>
                <w:color w:val="000000"/>
              </w:rPr>
              <w:t>3</w:t>
            </w:r>
            <w:r w:rsidR="004D0B87">
              <w:rPr>
                <w:color w:val="000000"/>
              </w:rPr>
              <w:t>9</w:t>
            </w:r>
          </w:p>
        </w:tc>
      </w:tr>
      <w:tr w:rsidR="0048503A" w:rsidRPr="00AD2583" w:rsidTr="00DA66A7">
        <w:tc>
          <w:tcPr>
            <w:tcW w:w="3119" w:type="dxa"/>
            <w:vAlign w:val="bottom"/>
          </w:tcPr>
          <w:p w:rsidR="0048503A" w:rsidRPr="00AD2583" w:rsidRDefault="0048503A" w:rsidP="00CB0E28">
            <w:pPr>
              <w:pStyle w:val="0"/>
              <w:spacing w:before="60" w:after="60"/>
              <w:ind w:right="-113"/>
              <w:rPr>
                <w:b/>
              </w:rPr>
            </w:pPr>
            <w:r w:rsidRPr="00AD2583">
              <w:rPr>
                <w:b/>
              </w:rPr>
              <w:t>Водоснабжение; водоо</w:t>
            </w:r>
            <w:r w:rsidRPr="00AD2583">
              <w:rPr>
                <w:b/>
              </w:rPr>
              <w:t>т</w:t>
            </w:r>
            <w:r>
              <w:rPr>
                <w:b/>
              </w:rPr>
              <w:t xml:space="preserve">ведение, организация </w:t>
            </w:r>
            <w:r w:rsidRPr="00AD2583">
              <w:rPr>
                <w:b/>
              </w:rPr>
              <w:t>сб</w:t>
            </w:r>
            <w:r w:rsidRPr="00AD2583">
              <w:rPr>
                <w:b/>
              </w:rPr>
              <w:t>о</w:t>
            </w:r>
            <w:r w:rsidRPr="00AD2583">
              <w:rPr>
                <w:b/>
              </w:rPr>
              <w:t xml:space="preserve">ра и утилизации отходов, деятельность </w:t>
            </w:r>
            <w:r>
              <w:rPr>
                <w:b/>
              </w:rPr>
              <w:br/>
            </w:r>
            <w:r w:rsidRPr="00AD2583">
              <w:rPr>
                <w:b/>
              </w:rPr>
              <w:t>по ликвидации загрязн</w:t>
            </w:r>
            <w:r w:rsidRPr="00AD2583">
              <w:rPr>
                <w:b/>
              </w:rPr>
              <w:t>е</w:t>
            </w:r>
            <w:r w:rsidR="009027FB">
              <w:rPr>
                <w:b/>
              </w:rPr>
              <w:t>ний</w:t>
            </w:r>
          </w:p>
          <w:p w:rsidR="0048503A" w:rsidRPr="00AD2583" w:rsidRDefault="0048503A" w:rsidP="00A64EA6">
            <w:pPr>
              <w:pStyle w:val="0"/>
              <w:spacing w:before="60" w:after="60"/>
              <w:ind w:left="176" w:right="-57"/>
            </w:pPr>
            <w:r w:rsidRPr="00AD2583">
              <w:t>Российская Федерация</w:t>
            </w:r>
          </w:p>
        </w:tc>
        <w:tc>
          <w:tcPr>
            <w:tcW w:w="1063" w:type="dxa"/>
            <w:vAlign w:val="bottom"/>
          </w:tcPr>
          <w:p w:rsidR="0048503A" w:rsidRPr="00AD2583" w:rsidRDefault="0048503A" w:rsidP="00BF75A7">
            <w:pPr>
              <w:pStyle w:val="ad"/>
              <w:spacing w:before="60" w:after="60"/>
              <w:ind w:left="-113" w:right="-113"/>
            </w:pPr>
            <w:r w:rsidRPr="00AD2583">
              <w:t>1022498</w:t>
            </w:r>
          </w:p>
        </w:tc>
        <w:tc>
          <w:tcPr>
            <w:tcW w:w="1063" w:type="dxa"/>
            <w:vAlign w:val="bottom"/>
          </w:tcPr>
          <w:p w:rsidR="0048503A" w:rsidRPr="00AD2583" w:rsidRDefault="0048503A" w:rsidP="00BF75A7">
            <w:pPr>
              <w:pStyle w:val="ad"/>
              <w:spacing w:before="60" w:after="60"/>
              <w:ind w:left="-113" w:right="-113"/>
            </w:pPr>
            <w:r w:rsidRPr="00AD2583">
              <w:t>1185587</w:t>
            </w:r>
          </w:p>
        </w:tc>
        <w:tc>
          <w:tcPr>
            <w:tcW w:w="1063" w:type="dxa"/>
            <w:vAlign w:val="bottom"/>
          </w:tcPr>
          <w:p w:rsidR="0048503A" w:rsidRPr="00AD2583" w:rsidRDefault="0048503A" w:rsidP="00BF75A7">
            <w:pPr>
              <w:pStyle w:val="ad"/>
              <w:spacing w:before="60" w:after="60"/>
              <w:ind w:left="-113" w:right="-113"/>
            </w:pPr>
            <w:r w:rsidRPr="00AD2583">
              <w:t>1324313</w:t>
            </w:r>
          </w:p>
        </w:tc>
        <w:tc>
          <w:tcPr>
            <w:tcW w:w="1063" w:type="dxa"/>
            <w:vAlign w:val="bottom"/>
          </w:tcPr>
          <w:p w:rsidR="0048503A" w:rsidRPr="00AD2583" w:rsidRDefault="0048503A" w:rsidP="008C408B">
            <w:pPr>
              <w:pStyle w:val="ad"/>
              <w:spacing w:before="60" w:after="60"/>
              <w:ind w:left="-113" w:right="-113"/>
            </w:pPr>
            <w:r w:rsidRPr="00560405">
              <w:t>1703512</w:t>
            </w:r>
          </w:p>
        </w:tc>
        <w:tc>
          <w:tcPr>
            <w:tcW w:w="1063" w:type="dxa"/>
            <w:vAlign w:val="bottom"/>
          </w:tcPr>
          <w:p w:rsidR="0048503A" w:rsidRPr="00AD2583" w:rsidRDefault="0048503A" w:rsidP="008C408B">
            <w:pPr>
              <w:pStyle w:val="ad"/>
              <w:spacing w:before="60" w:after="60"/>
              <w:ind w:left="-113" w:right="-113"/>
            </w:pPr>
            <w:r w:rsidRPr="00560405">
              <w:t>1866560</w:t>
            </w:r>
          </w:p>
        </w:tc>
        <w:tc>
          <w:tcPr>
            <w:tcW w:w="1064" w:type="dxa"/>
            <w:vAlign w:val="bottom"/>
          </w:tcPr>
          <w:p w:rsidR="0048503A" w:rsidRPr="00E11C0E" w:rsidRDefault="0048503A" w:rsidP="00E449CB">
            <w:pPr>
              <w:pStyle w:val="ad"/>
              <w:spacing w:before="60" w:after="60"/>
              <w:ind w:left="-113" w:right="-113"/>
            </w:pPr>
            <w:r w:rsidRPr="00E11C0E">
              <w:t>1</w:t>
            </w:r>
            <w:r w:rsidR="00E449CB">
              <w:t>839666</w:t>
            </w:r>
          </w:p>
        </w:tc>
      </w:tr>
      <w:tr w:rsidR="0048503A" w:rsidRPr="00AD2583" w:rsidTr="00DA66A7">
        <w:tc>
          <w:tcPr>
            <w:tcW w:w="3119" w:type="dxa"/>
            <w:vAlign w:val="bottom"/>
          </w:tcPr>
          <w:p w:rsidR="0048503A" w:rsidRPr="00AD2583" w:rsidRDefault="0048503A" w:rsidP="00A64EA6">
            <w:pPr>
              <w:pStyle w:val="0"/>
              <w:spacing w:before="60" w:after="60"/>
              <w:ind w:left="176" w:right="-57"/>
            </w:pPr>
            <w:r w:rsidRPr="00AD2583">
              <w:t>Новосибирская область</w:t>
            </w:r>
          </w:p>
        </w:tc>
        <w:tc>
          <w:tcPr>
            <w:tcW w:w="1063" w:type="dxa"/>
            <w:vAlign w:val="bottom"/>
          </w:tcPr>
          <w:p w:rsidR="0048503A" w:rsidRPr="00AD2583" w:rsidRDefault="0048503A" w:rsidP="00BF75A7">
            <w:pPr>
              <w:pStyle w:val="ad"/>
              <w:spacing w:before="60" w:after="60"/>
              <w:ind w:left="-113" w:right="-113"/>
            </w:pPr>
            <w:r w:rsidRPr="00AD2583">
              <w:t>17522</w:t>
            </w:r>
          </w:p>
        </w:tc>
        <w:tc>
          <w:tcPr>
            <w:tcW w:w="1063" w:type="dxa"/>
            <w:vAlign w:val="bottom"/>
          </w:tcPr>
          <w:p w:rsidR="0048503A" w:rsidRPr="00AD2583" w:rsidRDefault="0048503A" w:rsidP="00BF75A7">
            <w:pPr>
              <w:pStyle w:val="ad"/>
              <w:spacing w:before="60" w:after="60"/>
              <w:ind w:left="-113" w:right="-113"/>
            </w:pPr>
            <w:r w:rsidRPr="00AD2583">
              <w:t>17314</w:t>
            </w:r>
          </w:p>
        </w:tc>
        <w:tc>
          <w:tcPr>
            <w:tcW w:w="1063" w:type="dxa"/>
            <w:vAlign w:val="bottom"/>
          </w:tcPr>
          <w:p w:rsidR="0048503A" w:rsidRPr="00AD2583" w:rsidRDefault="0048503A" w:rsidP="00BF75A7">
            <w:pPr>
              <w:pStyle w:val="ad"/>
              <w:spacing w:before="60" w:after="60"/>
              <w:ind w:left="-113" w:right="-113"/>
            </w:pPr>
            <w:r w:rsidRPr="00AD2583">
              <w:t>24565</w:t>
            </w:r>
          </w:p>
        </w:tc>
        <w:tc>
          <w:tcPr>
            <w:tcW w:w="1063" w:type="dxa"/>
            <w:vAlign w:val="bottom"/>
          </w:tcPr>
          <w:p w:rsidR="0048503A" w:rsidRPr="00AD2583" w:rsidRDefault="0048503A" w:rsidP="008C408B">
            <w:pPr>
              <w:pStyle w:val="ad"/>
              <w:spacing w:before="60" w:after="60"/>
              <w:ind w:left="-113" w:right="-113"/>
            </w:pPr>
            <w:r>
              <w:rPr>
                <w:color w:val="000000"/>
              </w:rPr>
              <w:t>29344</w:t>
            </w:r>
          </w:p>
        </w:tc>
        <w:tc>
          <w:tcPr>
            <w:tcW w:w="1063" w:type="dxa"/>
            <w:vAlign w:val="bottom"/>
          </w:tcPr>
          <w:p w:rsidR="0048503A" w:rsidRPr="00AD2583" w:rsidRDefault="0048503A" w:rsidP="008C408B">
            <w:pPr>
              <w:pStyle w:val="ad"/>
              <w:spacing w:before="60" w:after="60"/>
              <w:ind w:left="-113" w:right="-113"/>
            </w:pPr>
            <w:r>
              <w:rPr>
                <w:color w:val="000000"/>
              </w:rPr>
              <w:t>37720</w:t>
            </w:r>
          </w:p>
        </w:tc>
        <w:tc>
          <w:tcPr>
            <w:tcW w:w="1064" w:type="dxa"/>
            <w:vAlign w:val="bottom"/>
          </w:tcPr>
          <w:p w:rsidR="0048503A" w:rsidRPr="00E11C0E" w:rsidRDefault="0048503A" w:rsidP="004D0B87">
            <w:pPr>
              <w:pStyle w:val="ad"/>
              <w:spacing w:before="60" w:after="60"/>
              <w:ind w:left="-113" w:right="-113"/>
            </w:pPr>
            <w:r w:rsidRPr="00E11C0E">
              <w:rPr>
                <w:color w:val="000000"/>
              </w:rPr>
              <w:t>29</w:t>
            </w:r>
            <w:r w:rsidR="004D0B87">
              <w:rPr>
                <w:color w:val="000000"/>
              </w:rPr>
              <w:t>907</w:t>
            </w:r>
          </w:p>
        </w:tc>
      </w:tr>
    </w:tbl>
    <w:p w:rsidR="00846F6A" w:rsidRPr="00AD2583" w:rsidRDefault="00846F6A" w:rsidP="00846F6A"/>
    <w:p w:rsidR="00DA66A7" w:rsidRPr="00AD2583" w:rsidRDefault="00DA66A7" w:rsidP="00DA66A7">
      <w:pPr>
        <w:pStyle w:val="aff2"/>
        <w:spacing w:after="120"/>
      </w:pPr>
      <w:r w:rsidRPr="00AD2583">
        <w:t>Отгружено товаров собственного производства, выполнено работ и услуг собственными силами по видам экономической деятельности</w:t>
      </w:r>
    </w:p>
    <w:p w:rsidR="00DA66A7" w:rsidRPr="00AD2583" w:rsidRDefault="00DA66A7" w:rsidP="00DA66A7">
      <w:pPr>
        <w:pStyle w:val="aff3"/>
      </w:pPr>
      <w:r w:rsidRPr="00AD2583">
        <w:t>(по чистым видам экономической деятельности, млн рублей)</w:t>
      </w:r>
    </w:p>
    <w:tbl>
      <w:tblPr>
        <w:tblW w:w="956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757"/>
        <w:gridCol w:w="968"/>
        <w:gridCol w:w="969"/>
        <w:gridCol w:w="969"/>
        <w:gridCol w:w="968"/>
        <w:gridCol w:w="969"/>
        <w:gridCol w:w="969"/>
      </w:tblGrid>
      <w:tr w:rsidR="00C815BD" w:rsidRPr="00AD2583" w:rsidTr="0014157F">
        <w:trPr>
          <w:cantSplit/>
          <w:tblHeader/>
        </w:trPr>
        <w:tc>
          <w:tcPr>
            <w:tcW w:w="375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815BD" w:rsidRPr="00AD2583" w:rsidRDefault="00C815BD" w:rsidP="006A0F2C">
            <w:pPr>
              <w:pStyle w:val="ad"/>
              <w:spacing w:before="40" w:after="40"/>
            </w:pPr>
          </w:p>
        </w:tc>
        <w:tc>
          <w:tcPr>
            <w:tcW w:w="96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C815BD" w:rsidRPr="00AD2583" w:rsidRDefault="00C815BD" w:rsidP="006A0F2C">
            <w:pPr>
              <w:pStyle w:val="ad"/>
              <w:spacing w:before="40" w:after="40"/>
              <w:ind w:left="-57" w:right="-57"/>
            </w:pPr>
            <w:r w:rsidRPr="00AD2583">
              <w:t>2017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15BD" w:rsidRPr="00AD2583" w:rsidRDefault="00C815BD" w:rsidP="006A0F2C">
            <w:pPr>
              <w:pStyle w:val="ad"/>
              <w:spacing w:before="40" w:after="40"/>
              <w:ind w:left="-57" w:right="-57"/>
            </w:pPr>
            <w:r w:rsidRPr="00AD2583">
              <w:t>2018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15BD" w:rsidRPr="00AD2583" w:rsidRDefault="00C815BD" w:rsidP="006A0F2C">
            <w:pPr>
              <w:pStyle w:val="ad"/>
              <w:spacing w:before="40" w:after="40"/>
              <w:ind w:left="-57" w:right="-57"/>
            </w:pPr>
            <w:r w:rsidRPr="00AD2583">
              <w:t>2019</w:t>
            </w:r>
          </w:p>
        </w:tc>
        <w:tc>
          <w:tcPr>
            <w:tcW w:w="9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15BD" w:rsidRPr="00AD2583" w:rsidRDefault="00C815BD" w:rsidP="006A0F2C">
            <w:pPr>
              <w:pStyle w:val="ad"/>
              <w:spacing w:before="40" w:after="40"/>
              <w:ind w:left="-57" w:right="-57"/>
            </w:pPr>
            <w:r w:rsidRPr="00AD2583">
              <w:t>2020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15BD" w:rsidRPr="00AD2583" w:rsidRDefault="00C815BD" w:rsidP="006A0F2C">
            <w:pPr>
              <w:pStyle w:val="ad"/>
              <w:spacing w:before="40" w:after="40"/>
              <w:ind w:left="-57" w:right="-57"/>
            </w:pPr>
            <w:r w:rsidRPr="00AD2583">
              <w:t>2021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815BD" w:rsidRPr="00AD2583" w:rsidRDefault="00C815BD" w:rsidP="00195B6F">
            <w:pPr>
              <w:pStyle w:val="ad"/>
              <w:spacing w:before="40" w:after="40"/>
              <w:ind w:left="-57" w:right="-57"/>
            </w:pPr>
            <w:r>
              <w:t>2022</w:t>
            </w:r>
            <w:r w:rsidR="0048503A">
              <w:t xml:space="preserve"> </w:t>
            </w:r>
            <w:r w:rsidR="00195B6F">
              <w:rPr>
                <w:vertAlign w:val="superscript"/>
              </w:rPr>
              <w:t>1</w:t>
            </w:r>
            <w:r w:rsidR="0048503A" w:rsidRPr="0048503A">
              <w:rPr>
                <w:vertAlign w:val="superscript"/>
              </w:rPr>
              <w:t>)</w:t>
            </w:r>
          </w:p>
        </w:tc>
      </w:tr>
      <w:tr w:rsidR="00554BEA" w:rsidRPr="00AD2583" w:rsidTr="0014157F">
        <w:trPr>
          <w:cantSplit/>
        </w:trPr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6A0F2C">
            <w:pPr>
              <w:pStyle w:val="0"/>
              <w:spacing w:before="60" w:after="60"/>
              <w:ind w:left="57" w:right="-57"/>
              <w:rPr>
                <w:b/>
              </w:rPr>
            </w:pPr>
            <w:r w:rsidRPr="00AD2583">
              <w:rPr>
                <w:b/>
              </w:rPr>
              <w:t>Добыча полезных ископаемых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6A0F2C">
            <w:pPr>
              <w:pStyle w:val="ad"/>
              <w:spacing w:before="60" w:after="60"/>
              <w:ind w:left="-57" w:right="-57"/>
              <w:rPr>
                <w:b/>
              </w:rPr>
            </w:pPr>
            <w:r w:rsidRPr="00AD2583">
              <w:rPr>
                <w:b/>
              </w:rPr>
              <w:t>50567,7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6A0F2C">
            <w:pPr>
              <w:pStyle w:val="ad"/>
              <w:spacing w:before="60" w:after="60"/>
              <w:ind w:left="-57" w:right="-57"/>
              <w:rPr>
                <w:b/>
              </w:rPr>
            </w:pPr>
            <w:r w:rsidRPr="00AD2583">
              <w:rPr>
                <w:b/>
              </w:rPr>
              <w:t>90660,7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6A0F2C">
            <w:pPr>
              <w:pStyle w:val="ad"/>
              <w:spacing w:before="60" w:after="60"/>
              <w:ind w:left="-57" w:right="-57"/>
              <w:rPr>
                <w:b/>
              </w:rPr>
            </w:pPr>
            <w:r w:rsidRPr="00AD2583">
              <w:rPr>
                <w:b/>
              </w:rPr>
              <w:t>77494,6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B25ED9" w:rsidP="006A0F2C">
            <w:pPr>
              <w:pStyle w:val="ad"/>
              <w:spacing w:before="60" w:after="60"/>
              <w:ind w:left="-57" w:right="-57"/>
              <w:rPr>
                <w:b/>
              </w:rPr>
            </w:pPr>
            <w:r>
              <w:rPr>
                <w:b/>
              </w:rPr>
              <w:t>50311,1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6A0F2C">
            <w:pPr>
              <w:pStyle w:val="ad"/>
              <w:spacing w:before="60" w:after="60"/>
              <w:ind w:left="-57" w:right="-57"/>
              <w:rPr>
                <w:b/>
              </w:rPr>
            </w:pPr>
            <w:r w:rsidRPr="00E67633">
              <w:rPr>
                <w:b/>
                <w:bCs/>
                <w:szCs w:val="22"/>
              </w:rPr>
              <w:t>99496,2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4BEA" w:rsidRPr="00E11C0E" w:rsidRDefault="004D0B87" w:rsidP="006A0F2C">
            <w:pPr>
              <w:pStyle w:val="ad"/>
              <w:spacing w:before="60" w:after="60"/>
              <w:ind w:left="-57" w:right="-57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131009,4</w:t>
            </w:r>
          </w:p>
        </w:tc>
      </w:tr>
      <w:tr w:rsidR="00554BEA" w:rsidRPr="00AD2583" w:rsidTr="0014157F">
        <w:trPr>
          <w:cantSplit/>
        </w:trPr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6A0F2C">
            <w:pPr>
              <w:pStyle w:val="0"/>
              <w:spacing w:before="60" w:after="60"/>
              <w:ind w:left="57"/>
              <w:rPr>
                <w:b/>
              </w:rPr>
            </w:pPr>
            <w:r w:rsidRPr="00AD2583">
              <w:rPr>
                <w:b/>
              </w:rPr>
              <w:t>Обрабатывающие произво</w:t>
            </w:r>
            <w:r w:rsidRPr="00AD2583">
              <w:rPr>
                <w:b/>
              </w:rPr>
              <w:t>д</w:t>
            </w:r>
            <w:r w:rsidRPr="00AD2583">
              <w:rPr>
                <w:b/>
              </w:rPr>
              <w:t>ства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6A0F2C">
            <w:pPr>
              <w:pStyle w:val="ad"/>
              <w:spacing w:before="60" w:after="60"/>
              <w:ind w:left="-57" w:right="-57"/>
              <w:rPr>
                <w:b/>
              </w:rPr>
            </w:pPr>
            <w:r w:rsidRPr="00AD2583">
              <w:rPr>
                <w:b/>
              </w:rPr>
              <w:t>459489,0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6A0F2C">
            <w:pPr>
              <w:pStyle w:val="ad"/>
              <w:spacing w:before="60" w:after="60"/>
              <w:ind w:left="-57" w:right="-57"/>
              <w:rPr>
                <w:b/>
              </w:rPr>
            </w:pPr>
            <w:r w:rsidRPr="00AD2583">
              <w:rPr>
                <w:b/>
              </w:rPr>
              <w:t>533607,2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6A0F2C">
            <w:pPr>
              <w:pStyle w:val="ad"/>
              <w:spacing w:before="60" w:after="60"/>
              <w:ind w:left="-57" w:right="-57"/>
              <w:rPr>
                <w:b/>
              </w:rPr>
            </w:pPr>
            <w:r w:rsidRPr="00AD2583">
              <w:rPr>
                <w:b/>
              </w:rPr>
              <w:t>548</w:t>
            </w:r>
            <w:r w:rsidR="006F7BBA">
              <w:rPr>
                <w:b/>
              </w:rPr>
              <w:t>4</w:t>
            </w:r>
            <w:r w:rsidRPr="00AD2583">
              <w:rPr>
                <w:b/>
              </w:rPr>
              <w:t>33</w:t>
            </w:r>
            <w:r w:rsidR="006F7BBA">
              <w:rPr>
                <w:b/>
              </w:rPr>
              <w:t>,2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B25ED9" w:rsidP="006A0F2C">
            <w:pPr>
              <w:pStyle w:val="ad"/>
              <w:spacing w:before="60" w:after="60"/>
              <w:ind w:left="-57" w:right="-57"/>
              <w:rPr>
                <w:b/>
              </w:rPr>
            </w:pPr>
            <w:r>
              <w:rPr>
                <w:b/>
              </w:rPr>
              <w:t>602117,5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6A0F2C">
            <w:pPr>
              <w:pStyle w:val="ad"/>
              <w:spacing w:before="60" w:after="60"/>
              <w:ind w:left="-57" w:right="-57"/>
              <w:rPr>
                <w:b/>
              </w:rPr>
            </w:pPr>
            <w:r w:rsidRPr="00E67633">
              <w:rPr>
                <w:b/>
                <w:bCs/>
                <w:szCs w:val="22"/>
              </w:rPr>
              <w:t>696034,8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4BEA" w:rsidRPr="00E11C0E" w:rsidRDefault="004D0B87" w:rsidP="006A0F2C">
            <w:pPr>
              <w:pStyle w:val="ad"/>
              <w:spacing w:before="60" w:after="60"/>
              <w:ind w:left="-57" w:right="-57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828037,3</w:t>
            </w:r>
          </w:p>
        </w:tc>
      </w:tr>
      <w:tr w:rsidR="00554BEA" w:rsidRPr="00AD2583" w:rsidTr="0014157F">
        <w:trPr>
          <w:cantSplit/>
        </w:trPr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6B9A" w:rsidRDefault="00BC6B9A" w:rsidP="00BC6B9A">
            <w:pPr>
              <w:pStyle w:val="0"/>
              <w:spacing w:before="60" w:after="60"/>
              <w:ind w:left="227"/>
            </w:pPr>
            <w:r>
              <w:t>в том числе:</w:t>
            </w:r>
          </w:p>
          <w:p w:rsidR="00554BEA" w:rsidRPr="00AD2583" w:rsidRDefault="00554BEA" w:rsidP="006A0F2C">
            <w:pPr>
              <w:pStyle w:val="0"/>
              <w:spacing w:before="60" w:after="60"/>
              <w:ind w:left="227"/>
            </w:pPr>
            <w:r w:rsidRPr="00AD2583">
              <w:t>производство пищевых проду</w:t>
            </w:r>
            <w:r w:rsidRPr="00AD2583">
              <w:t>к</w:t>
            </w:r>
            <w:r w:rsidRPr="00AD2583">
              <w:t>тов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6A0F2C">
            <w:pPr>
              <w:pStyle w:val="ad"/>
              <w:spacing w:before="60" w:after="60"/>
              <w:ind w:left="-57" w:right="-57"/>
            </w:pPr>
            <w:r w:rsidRPr="00AD2583">
              <w:t>96125,3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6A0F2C">
            <w:pPr>
              <w:pStyle w:val="ad"/>
              <w:spacing w:before="60" w:after="60"/>
              <w:ind w:left="-57" w:right="-57"/>
            </w:pPr>
            <w:r w:rsidRPr="00AD2583">
              <w:t>117188,4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6A0F2C">
            <w:pPr>
              <w:pStyle w:val="ad"/>
              <w:spacing w:before="60" w:after="60"/>
              <w:ind w:left="-57" w:right="-57"/>
            </w:pPr>
            <w:r w:rsidRPr="00AD2583">
              <w:t>11614</w:t>
            </w:r>
            <w:r w:rsidR="006F7BBA">
              <w:t>3</w:t>
            </w:r>
            <w:r w:rsidRPr="00AD2583">
              <w:t>,</w:t>
            </w:r>
            <w:r w:rsidR="006F7BBA">
              <w:t>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D204F5" w:rsidP="006A0F2C">
            <w:pPr>
              <w:pStyle w:val="ad"/>
              <w:spacing w:before="60" w:after="60"/>
              <w:ind w:left="-57" w:right="-57"/>
            </w:pPr>
            <w:r>
              <w:t>141053,9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6A0F2C">
            <w:pPr>
              <w:pStyle w:val="ad"/>
              <w:spacing w:before="60" w:after="60"/>
              <w:ind w:left="-57" w:right="-57"/>
            </w:pPr>
            <w:r w:rsidRPr="00E67633">
              <w:rPr>
                <w:szCs w:val="22"/>
              </w:rPr>
              <w:t>155500,0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4BEA" w:rsidRPr="00E11C0E" w:rsidRDefault="004D0B87" w:rsidP="006A0F2C">
            <w:pPr>
              <w:pStyle w:val="ad"/>
              <w:spacing w:before="60" w:after="60"/>
              <w:ind w:left="-57" w:right="-57"/>
              <w:rPr>
                <w:szCs w:val="22"/>
              </w:rPr>
            </w:pPr>
            <w:r>
              <w:rPr>
                <w:szCs w:val="22"/>
              </w:rPr>
              <w:t>184000,9</w:t>
            </w:r>
          </w:p>
        </w:tc>
      </w:tr>
      <w:tr w:rsidR="00554BEA" w:rsidRPr="00AD2583" w:rsidTr="0014157F">
        <w:trPr>
          <w:cantSplit/>
        </w:trPr>
        <w:tc>
          <w:tcPr>
            <w:tcW w:w="37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6A0F2C">
            <w:pPr>
              <w:pStyle w:val="0"/>
              <w:spacing w:before="60" w:after="60"/>
              <w:ind w:left="227"/>
            </w:pPr>
            <w:r w:rsidRPr="00AD2583">
              <w:t>производство напитков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6A0F2C">
            <w:pPr>
              <w:pStyle w:val="ad"/>
              <w:spacing w:before="60" w:after="60"/>
              <w:ind w:left="-57" w:right="-57"/>
            </w:pPr>
            <w:r w:rsidRPr="00AD2583">
              <w:t>28716,1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6A0F2C">
            <w:pPr>
              <w:pStyle w:val="ad"/>
              <w:spacing w:before="60" w:after="60"/>
              <w:ind w:left="-57" w:right="-57"/>
            </w:pPr>
            <w:r w:rsidRPr="00AD2583">
              <w:t>31781,1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6A0F2C">
            <w:pPr>
              <w:pStyle w:val="ad"/>
              <w:spacing w:before="60" w:after="60"/>
              <w:ind w:left="-57" w:right="-57"/>
            </w:pPr>
            <w:r w:rsidRPr="00AD2583">
              <w:t>33993,5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D204F5" w:rsidP="006A0F2C">
            <w:pPr>
              <w:pStyle w:val="ad"/>
              <w:spacing w:before="60" w:after="60"/>
              <w:ind w:left="-57" w:right="-57"/>
            </w:pPr>
            <w:r>
              <w:t>34525,1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6A0F2C">
            <w:pPr>
              <w:pStyle w:val="ad"/>
              <w:spacing w:before="60" w:after="60"/>
              <w:ind w:left="-57" w:right="-57"/>
            </w:pPr>
            <w:r w:rsidRPr="00E67633">
              <w:rPr>
                <w:szCs w:val="22"/>
              </w:rPr>
              <w:t>42762,1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4BEA" w:rsidRPr="00E11C0E" w:rsidRDefault="004D0B87" w:rsidP="006A0F2C">
            <w:pPr>
              <w:pStyle w:val="ad"/>
              <w:spacing w:before="60" w:after="60"/>
              <w:ind w:left="-57" w:right="-57"/>
              <w:rPr>
                <w:szCs w:val="22"/>
              </w:rPr>
            </w:pPr>
            <w:r>
              <w:rPr>
                <w:szCs w:val="22"/>
              </w:rPr>
              <w:t>54761,6</w:t>
            </w:r>
          </w:p>
        </w:tc>
      </w:tr>
    </w:tbl>
    <w:p w:rsidR="006A0F2C" w:rsidRDefault="006A0F2C"/>
    <w:p w:rsidR="006A0F2C" w:rsidRDefault="006A0F2C"/>
    <w:tbl>
      <w:tblPr>
        <w:tblW w:w="95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757"/>
        <w:gridCol w:w="968"/>
        <w:gridCol w:w="969"/>
        <w:gridCol w:w="969"/>
        <w:gridCol w:w="968"/>
        <w:gridCol w:w="969"/>
        <w:gridCol w:w="969"/>
      </w:tblGrid>
      <w:tr w:rsidR="006A0F2C" w:rsidRPr="00AD2583" w:rsidTr="006A0F2C">
        <w:trPr>
          <w:cantSplit/>
          <w:trHeight w:val="142"/>
        </w:trPr>
        <w:tc>
          <w:tcPr>
            <w:tcW w:w="3757" w:type="dxa"/>
            <w:vAlign w:val="bottom"/>
          </w:tcPr>
          <w:p w:rsidR="006A0F2C" w:rsidRPr="00AD2583" w:rsidRDefault="006A0F2C" w:rsidP="00195B6F">
            <w:pPr>
              <w:pStyle w:val="0"/>
              <w:pageBreakBefore/>
              <w:spacing w:before="40" w:after="40"/>
              <w:ind w:left="227"/>
            </w:pPr>
          </w:p>
        </w:tc>
        <w:tc>
          <w:tcPr>
            <w:tcW w:w="968" w:type="dxa"/>
            <w:vAlign w:val="bottom"/>
          </w:tcPr>
          <w:p w:rsidR="006A0F2C" w:rsidRPr="00AD2583" w:rsidRDefault="006A0F2C" w:rsidP="00195B6F">
            <w:pPr>
              <w:pStyle w:val="ad"/>
              <w:pageBreakBefore/>
              <w:spacing w:before="40" w:after="40"/>
              <w:ind w:left="-57" w:right="-57"/>
            </w:pPr>
            <w:r w:rsidRPr="00AD2583">
              <w:t>2017</w:t>
            </w:r>
          </w:p>
        </w:tc>
        <w:tc>
          <w:tcPr>
            <w:tcW w:w="969" w:type="dxa"/>
            <w:vAlign w:val="bottom"/>
          </w:tcPr>
          <w:p w:rsidR="006A0F2C" w:rsidRPr="00AD2583" w:rsidRDefault="006A0F2C" w:rsidP="00195B6F">
            <w:pPr>
              <w:pStyle w:val="ad"/>
              <w:pageBreakBefore/>
              <w:spacing w:before="40" w:after="40"/>
              <w:ind w:left="-57" w:right="-57"/>
            </w:pPr>
            <w:r w:rsidRPr="00AD2583">
              <w:t>2018</w:t>
            </w:r>
          </w:p>
        </w:tc>
        <w:tc>
          <w:tcPr>
            <w:tcW w:w="969" w:type="dxa"/>
            <w:vAlign w:val="bottom"/>
          </w:tcPr>
          <w:p w:rsidR="006A0F2C" w:rsidRPr="00AD2583" w:rsidRDefault="006A0F2C" w:rsidP="00195B6F">
            <w:pPr>
              <w:pStyle w:val="ad"/>
              <w:pageBreakBefore/>
              <w:spacing w:before="40" w:after="40"/>
              <w:ind w:left="-57" w:right="-57"/>
            </w:pPr>
            <w:r w:rsidRPr="00AD2583">
              <w:t>2019</w:t>
            </w:r>
          </w:p>
        </w:tc>
        <w:tc>
          <w:tcPr>
            <w:tcW w:w="968" w:type="dxa"/>
            <w:vAlign w:val="bottom"/>
          </w:tcPr>
          <w:p w:rsidR="006A0F2C" w:rsidRPr="00AD2583" w:rsidRDefault="006A0F2C" w:rsidP="00195B6F">
            <w:pPr>
              <w:pStyle w:val="ad"/>
              <w:pageBreakBefore/>
              <w:spacing w:before="40" w:after="40"/>
              <w:ind w:left="-57" w:right="-57"/>
            </w:pPr>
            <w:r w:rsidRPr="00AD2583">
              <w:t>2020</w:t>
            </w:r>
          </w:p>
        </w:tc>
        <w:tc>
          <w:tcPr>
            <w:tcW w:w="969" w:type="dxa"/>
            <w:vAlign w:val="bottom"/>
          </w:tcPr>
          <w:p w:rsidR="006A0F2C" w:rsidRPr="00AD2583" w:rsidRDefault="006A0F2C" w:rsidP="00195B6F">
            <w:pPr>
              <w:pStyle w:val="ad"/>
              <w:pageBreakBefore/>
              <w:spacing w:before="40" w:after="40"/>
              <w:ind w:left="-57" w:right="-57"/>
            </w:pPr>
            <w:r w:rsidRPr="00AD2583">
              <w:t>2021</w:t>
            </w:r>
          </w:p>
        </w:tc>
        <w:tc>
          <w:tcPr>
            <w:tcW w:w="969" w:type="dxa"/>
            <w:vAlign w:val="bottom"/>
          </w:tcPr>
          <w:p w:rsidR="006A0F2C" w:rsidRPr="00AD2583" w:rsidRDefault="006A0F2C" w:rsidP="00195B6F">
            <w:pPr>
              <w:pStyle w:val="ad"/>
              <w:pageBreakBefore/>
              <w:spacing w:before="40" w:after="40"/>
              <w:ind w:left="-57" w:right="-57"/>
            </w:pPr>
            <w:r>
              <w:t>2022</w:t>
            </w:r>
            <w:r w:rsidR="00195B6F">
              <w:t xml:space="preserve"> </w:t>
            </w:r>
            <w:r w:rsidR="00195B6F" w:rsidRPr="00195B6F">
              <w:rPr>
                <w:rStyle w:val="a9"/>
                <w:sz w:val="24"/>
              </w:rPr>
              <w:footnoteReference w:customMarkFollows="1" w:id="44"/>
              <w:t>1)</w:t>
            </w:r>
          </w:p>
        </w:tc>
      </w:tr>
      <w:tr w:rsidR="006A0F2C" w:rsidRPr="00AD2583" w:rsidTr="006A0F2C">
        <w:trPr>
          <w:cantSplit/>
          <w:trHeight w:val="142"/>
        </w:trPr>
        <w:tc>
          <w:tcPr>
            <w:tcW w:w="3757" w:type="dxa"/>
            <w:vAlign w:val="bottom"/>
          </w:tcPr>
          <w:p w:rsidR="006A0F2C" w:rsidRPr="00AD2583" w:rsidRDefault="006A0F2C" w:rsidP="00195B6F">
            <w:pPr>
              <w:pStyle w:val="0"/>
              <w:spacing w:before="40" w:after="40"/>
              <w:ind w:left="227"/>
            </w:pPr>
            <w:r w:rsidRPr="00AD2583">
              <w:t>производство табачных изделий</w:t>
            </w:r>
          </w:p>
        </w:tc>
        <w:tc>
          <w:tcPr>
            <w:tcW w:w="968" w:type="dxa"/>
            <w:vAlign w:val="bottom"/>
          </w:tcPr>
          <w:p w:rsidR="006A0F2C" w:rsidRPr="00AD2583" w:rsidRDefault="006A0F2C" w:rsidP="00195B6F">
            <w:pPr>
              <w:pStyle w:val="ad"/>
              <w:spacing w:before="40" w:after="40"/>
              <w:ind w:left="-57" w:right="-57"/>
            </w:pPr>
            <w:r w:rsidRPr="00AD2583">
              <w:t>-</w:t>
            </w:r>
          </w:p>
        </w:tc>
        <w:tc>
          <w:tcPr>
            <w:tcW w:w="969" w:type="dxa"/>
            <w:vAlign w:val="bottom"/>
          </w:tcPr>
          <w:p w:rsidR="006A0F2C" w:rsidRPr="00AD2583" w:rsidRDefault="006A0F2C" w:rsidP="00195B6F">
            <w:pPr>
              <w:pStyle w:val="ad"/>
              <w:spacing w:before="40" w:after="40"/>
              <w:ind w:left="-57" w:right="-57"/>
            </w:pPr>
            <w:r w:rsidRPr="00AD2583">
              <w:t>-</w:t>
            </w:r>
          </w:p>
        </w:tc>
        <w:tc>
          <w:tcPr>
            <w:tcW w:w="969" w:type="dxa"/>
            <w:vAlign w:val="bottom"/>
          </w:tcPr>
          <w:p w:rsidR="006A0F2C" w:rsidRPr="00AD2583" w:rsidRDefault="006A0F2C" w:rsidP="00195B6F">
            <w:pPr>
              <w:pStyle w:val="ad"/>
              <w:spacing w:before="40" w:after="40"/>
              <w:ind w:left="-57" w:right="-57"/>
            </w:pPr>
            <w:r w:rsidRPr="006F7BBA">
              <w:t>…</w:t>
            </w:r>
            <w:r w:rsidR="00195B6F">
              <w:t xml:space="preserve"> </w:t>
            </w:r>
            <w:r w:rsidR="00195B6F" w:rsidRPr="00195B6F">
              <w:rPr>
                <w:rStyle w:val="a9"/>
                <w:sz w:val="22"/>
              </w:rPr>
              <w:footnoteReference w:customMarkFollows="1" w:id="45"/>
              <w:t>2)</w:t>
            </w:r>
          </w:p>
        </w:tc>
        <w:tc>
          <w:tcPr>
            <w:tcW w:w="968" w:type="dxa"/>
            <w:vAlign w:val="bottom"/>
          </w:tcPr>
          <w:p w:rsidR="006A0F2C" w:rsidRPr="00AD2583" w:rsidRDefault="006A0F2C" w:rsidP="00195B6F">
            <w:pPr>
              <w:pStyle w:val="ad"/>
              <w:spacing w:before="40" w:after="40"/>
              <w:ind w:left="-57" w:right="-57"/>
            </w:pPr>
            <w:r>
              <w:t>-</w:t>
            </w:r>
          </w:p>
        </w:tc>
        <w:tc>
          <w:tcPr>
            <w:tcW w:w="969" w:type="dxa"/>
            <w:vAlign w:val="bottom"/>
          </w:tcPr>
          <w:p w:rsidR="006A0F2C" w:rsidRPr="00AD2583" w:rsidRDefault="006A0F2C" w:rsidP="00195B6F">
            <w:pPr>
              <w:pStyle w:val="ad"/>
              <w:spacing w:before="40" w:after="40"/>
              <w:ind w:left="-57" w:right="-57"/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vAlign w:val="bottom"/>
          </w:tcPr>
          <w:p w:rsidR="006A0F2C" w:rsidRPr="00E11C0E" w:rsidRDefault="006A0F2C" w:rsidP="00195B6F">
            <w:pPr>
              <w:pStyle w:val="ad"/>
              <w:spacing w:before="40" w:after="40"/>
              <w:ind w:left="-57" w:right="-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14157F" w:rsidRPr="00AD2583" w:rsidTr="0014157F">
        <w:trPr>
          <w:cantSplit/>
        </w:trPr>
        <w:tc>
          <w:tcPr>
            <w:tcW w:w="3757" w:type="dxa"/>
            <w:vAlign w:val="bottom"/>
          </w:tcPr>
          <w:p w:rsidR="0014157F" w:rsidRPr="00AD2583" w:rsidRDefault="0014157F" w:rsidP="00195B6F">
            <w:pPr>
              <w:pStyle w:val="0"/>
              <w:spacing w:before="40" w:after="40"/>
              <w:ind w:left="227"/>
            </w:pPr>
            <w:r w:rsidRPr="00AD2583">
              <w:t>производство текстильных и</w:t>
            </w:r>
            <w:r w:rsidRPr="00AD2583">
              <w:t>з</w:t>
            </w:r>
            <w:r w:rsidRPr="00AD2583">
              <w:t>делий</w:t>
            </w:r>
          </w:p>
        </w:tc>
        <w:tc>
          <w:tcPr>
            <w:tcW w:w="968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 w:rsidRPr="00AD2583">
              <w:t>1914,7</w:t>
            </w:r>
          </w:p>
        </w:tc>
        <w:tc>
          <w:tcPr>
            <w:tcW w:w="969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 w:rsidRPr="00AD2583">
              <w:t>2410,6</w:t>
            </w:r>
          </w:p>
        </w:tc>
        <w:tc>
          <w:tcPr>
            <w:tcW w:w="969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 w:rsidRPr="00AD2583">
              <w:t>4316,6</w:t>
            </w:r>
          </w:p>
        </w:tc>
        <w:tc>
          <w:tcPr>
            <w:tcW w:w="968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>
              <w:t>3374,0</w:t>
            </w:r>
          </w:p>
        </w:tc>
        <w:tc>
          <w:tcPr>
            <w:tcW w:w="969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 w:rsidRPr="007C2AD4">
              <w:rPr>
                <w:szCs w:val="22"/>
              </w:rPr>
              <w:t>5007,9</w:t>
            </w:r>
          </w:p>
        </w:tc>
        <w:tc>
          <w:tcPr>
            <w:tcW w:w="969" w:type="dxa"/>
            <w:vAlign w:val="bottom"/>
          </w:tcPr>
          <w:p w:rsidR="0014157F" w:rsidRPr="00E11C0E" w:rsidRDefault="0014157F" w:rsidP="00195B6F">
            <w:pPr>
              <w:pStyle w:val="ad"/>
              <w:spacing w:before="40" w:after="40"/>
              <w:ind w:left="-57" w:right="-57"/>
              <w:rPr>
                <w:szCs w:val="22"/>
              </w:rPr>
            </w:pPr>
            <w:r>
              <w:rPr>
                <w:szCs w:val="22"/>
              </w:rPr>
              <w:t>5178,8</w:t>
            </w:r>
          </w:p>
        </w:tc>
      </w:tr>
      <w:tr w:rsidR="0014157F" w:rsidRPr="00AD2583" w:rsidTr="0014157F">
        <w:trPr>
          <w:cantSplit/>
        </w:trPr>
        <w:tc>
          <w:tcPr>
            <w:tcW w:w="3757" w:type="dxa"/>
            <w:vAlign w:val="bottom"/>
          </w:tcPr>
          <w:p w:rsidR="0014157F" w:rsidRPr="00AD2583" w:rsidRDefault="0014157F" w:rsidP="00195B6F">
            <w:pPr>
              <w:pStyle w:val="0"/>
              <w:spacing w:before="40" w:after="40"/>
              <w:ind w:left="227"/>
            </w:pPr>
            <w:r w:rsidRPr="00AD2583">
              <w:t>производство одежды</w:t>
            </w:r>
          </w:p>
        </w:tc>
        <w:tc>
          <w:tcPr>
            <w:tcW w:w="968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 w:rsidRPr="00AD2583">
              <w:t>3139,5</w:t>
            </w:r>
          </w:p>
        </w:tc>
        <w:tc>
          <w:tcPr>
            <w:tcW w:w="969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 w:rsidRPr="00AD2583">
              <w:t>3596,8</w:t>
            </w:r>
          </w:p>
        </w:tc>
        <w:tc>
          <w:tcPr>
            <w:tcW w:w="969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 w:rsidRPr="00AD2583">
              <w:t>4273,9</w:t>
            </w:r>
          </w:p>
        </w:tc>
        <w:tc>
          <w:tcPr>
            <w:tcW w:w="968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>
              <w:t>6734,2</w:t>
            </w:r>
          </w:p>
        </w:tc>
        <w:tc>
          <w:tcPr>
            <w:tcW w:w="969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 w:rsidRPr="007C2AD4">
              <w:rPr>
                <w:szCs w:val="22"/>
              </w:rPr>
              <w:t>5448,7</w:t>
            </w:r>
          </w:p>
        </w:tc>
        <w:tc>
          <w:tcPr>
            <w:tcW w:w="969" w:type="dxa"/>
            <w:vAlign w:val="bottom"/>
          </w:tcPr>
          <w:p w:rsidR="0014157F" w:rsidRPr="00E11C0E" w:rsidRDefault="0014157F" w:rsidP="00195B6F">
            <w:pPr>
              <w:pStyle w:val="ad"/>
              <w:spacing w:before="40" w:after="40"/>
              <w:ind w:left="-57" w:right="-57"/>
              <w:rPr>
                <w:szCs w:val="22"/>
              </w:rPr>
            </w:pPr>
            <w:r>
              <w:rPr>
                <w:szCs w:val="22"/>
              </w:rPr>
              <w:t>5390,6</w:t>
            </w:r>
          </w:p>
        </w:tc>
      </w:tr>
      <w:tr w:rsidR="00554BEA" w:rsidRPr="00AD2583" w:rsidTr="0014157F">
        <w:trPr>
          <w:cantSplit/>
        </w:trPr>
        <w:tc>
          <w:tcPr>
            <w:tcW w:w="3757" w:type="dxa"/>
            <w:vAlign w:val="bottom"/>
          </w:tcPr>
          <w:p w:rsidR="00554BEA" w:rsidRPr="00AD2583" w:rsidRDefault="00554BEA" w:rsidP="00195B6F">
            <w:pPr>
              <w:pStyle w:val="0"/>
              <w:spacing w:before="40" w:after="40"/>
              <w:ind w:left="227"/>
            </w:pPr>
            <w:r w:rsidRPr="00AD2583">
              <w:t>производство кожи и изделий из кожи</w:t>
            </w:r>
          </w:p>
        </w:tc>
        <w:tc>
          <w:tcPr>
            <w:tcW w:w="968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988,8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1345,5</w:t>
            </w:r>
          </w:p>
        </w:tc>
        <w:tc>
          <w:tcPr>
            <w:tcW w:w="969" w:type="dxa"/>
            <w:vAlign w:val="bottom"/>
          </w:tcPr>
          <w:p w:rsidR="00554BEA" w:rsidRPr="00AD2583" w:rsidRDefault="006F7BBA" w:rsidP="00195B6F">
            <w:pPr>
              <w:pStyle w:val="ad"/>
              <w:spacing w:before="40" w:after="40"/>
              <w:ind w:left="-57" w:right="-57"/>
            </w:pPr>
            <w:r>
              <w:t xml:space="preserve">… </w:t>
            </w:r>
            <w:r w:rsidR="00195B6F">
              <w:rPr>
                <w:vertAlign w:val="superscript"/>
              </w:rPr>
              <w:t>2</w:t>
            </w:r>
            <w:r w:rsidRPr="006F7BBA">
              <w:rPr>
                <w:vertAlign w:val="superscript"/>
              </w:rPr>
              <w:t>)</w:t>
            </w:r>
          </w:p>
        </w:tc>
        <w:tc>
          <w:tcPr>
            <w:tcW w:w="968" w:type="dxa"/>
            <w:vAlign w:val="bottom"/>
          </w:tcPr>
          <w:p w:rsidR="00554BEA" w:rsidRPr="00AD2583" w:rsidRDefault="00D204F5" w:rsidP="00195B6F">
            <w:pPr>
              <w:pStyle w:val="ad"/>
              <w:spacing w:before="40" w:after="40"/>
              <w:ind w:left="-57" w:right="-57"/>
            </w:pPr>
            <w:r>
              <w:t>1122,5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7C2AD4">
              <w:rPr>
                <w:szCs w:val="22"/>
              </w:rPr>
              <w:t>749,7</w:t>
            </w:r>
          </w:p>
        </w:tc>
        <w:tc>
          <w:tcPr>
            <w:tcW w:w="969" w:type="dxa"/>
            <w:vAlign w:val="bottom"/>
          </w:tcPr>
          <w:p w:rsidR="00554BEA" w:rsidRPr="00E11C0E" w:rsidRDefault="004D0B87" w:rsidP="00195B6F">
            <w:pPr>
              <w:pStyle w:val="ad"/>
              <w:spacing w:before="40" w:after="40"/>
              <w:ind w:left="-57" w:right="-57"/>
              <w:rPr>
                <w:szCs w:val="22"/>
              </w:rPr>
            </w:pPr>
            <w:r>
              <w:rPr>
                <w:szCs w:val="22"/>
              </w:rPr>
              <w:t>678,5</w:t>
            </w:r>
          </w:p>
        </w:tc>
      </w:tr>
      <w:tr w:rsidR="00554BEA" w:rsidRPr="00AD2583" w:rsidTr="0014157F">
        <w:trPr>
          <w:cantSplit/>
        </w:trPr>
        <w:tc>
          <w:tcPr>
            <w:tcW w:w="3757" w:type="dxa"/>
            <w:vAlign w:val="bottom"/>
          </w:tcPr>
          <w:p w:rsidR="00554BEA" w:rsidRPr="00AD2583" w:rsidRDefault="00554BEA" w:rsidP="00195B6F">
            <w:pPr>
              <w:pStyle w:val="0"/>
              <w:spacing w:before="40" w:after="40"/>
              <w:ind w:left="227"/>
            </w:pPr>
            <w:r w:rsidRPr="00AD2583">
              <w:t>обработка древесины и прои</w:t>
            </w:r>
            <w:r w:rsidRPr="00AD2583">
              <w:t>з</w:t>
            </w:r>
            <w:r w:rsidRPr="00AD2583">
              <w:t>водство изделий из дерева и пробки, кроме мебели, прои</w:t>
            </w:r>
            <w:r w:rsidRPr="00AD2583">
              <w:t>з</w:t>
            </w:r>
            <w:r w:rsidRPr="00AD2583">
              <w:t>водство изделий из соломки и материалов для плетения</w:t>
            </w:r>
          </w:p>
        </w:tc>
        <w:tc>
          <w:tcPr>
            <w:tcW w:w="968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6752,1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6094,7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6689,7</w:t>
            </w:r>
          </w:p>
        </w:tc>
        <w:tc>
          <w:tcPr>
            <w:tcW w:w="968" w:type="dxa"/>
            <w:vAlign w:val="bottom"/>
          </w:tcPr>
          <w:p w:rsidR="00554BEA" w:rsidRPr="00AD2583" w:rsidRDefault="00D204F5" w:rsidP="00195B6F">
            <w:pPr>
              <w:pStyle w:val="ad"/>
              <w:spacing w:before="40" w:after="40"/>
              <w:ind w:left="-57" w:right="-57"/>
            </w:pPr>
            <w:r>
              <w:t>7892,9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7C2AD4">
              <w:rPr>
                <w:szCs w:val="22"/>
              </w:rPr>
              <w:t>9157,1</w:t>
            </w:r>
          </w:p>
        </w:tc>
        <w:tc>
          <w:tcPr>
            <w:tcW w:w="969" w:type="dxa"/>
            <w:vAlign w:val="bottom"/>
          </w:tcPr>
          <w:p w:rsidR="00554BEA" w:rsidRPr="00E11C0E" w:rsidRDefault="004D0B87" w:rsidP="00195B6F">
            <w:pPr>
              <w:pStyle w:val="ad"/>
              <w:spacing w:before="40" w:after="40"/>
              <w:ind w:left="-57" w:right="-57"/>
              <w:rPr>
                <w:szCs w:val="22"/>
              </w:rPr>
            </w:pPr>
            <w:r>
              <w:rPr>
                <w:szCs w:val="22"/>
              </w:rPr>
              <w:t>11235,6</w:t>
            </w:r>
          </w:p>
        </w:tc>
      </w:tr>
      <w:tr w:rsidR="00554BEA" w:rsidRPr="00AD2583" w:rsidTr="0014157F">
        <w:trPr>
          <w:cantSplit/>
        </w:trPr>
        <w:tc>
          <w:tcPr>
            <w:tcW w:w="3757" w:type="dxa"/>
            <w:vAlign w:val="bottom"/>
          </w:tcPr>
          <w:p w:rsidR="00554BEA" w:rsidRPr="00AD2583" w:rsidRDefault="00554BEA" w:rsidP="00195B6F">
            <w:pPr>
              <w:pStyle w:val="0"/>
              <w:spacing w:before="40" w:after="40"/>
              <w:ind w:left="227"/>
            </w:pPr>
            <w:r w:rsidRPr="00AD2583">
              <w:t>производство бумаги и бума</w:t>
            </w:r>
            <w:r w:rsidRPr="00AD2583">
              <w:t>ж</w:t>
            </w:r>
            <w:r w:rsidRPr="00AD2583">
              <w:t>ных изделий</w:t>
            </w:r>
          </w:p>
        </w:tc>
        <w:tc>
          <w:tcPr>
            <w:tcW w:w="968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8049,1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12116,0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12503,5</w:t>
            </w:r>
          </w:p>
        </w:tc>
        <w:tc>
          <w:tcPr>
            <w:tcW w:w="968" w:type="dxa"/>
            <w:vAlign w:val="bottom"/>
          </w:tcPr>
          <w:p w:rsidR="00554BEA" w:rsidRPr="00AD2583" w:rsidRDefault="00D204F5" w:rsidP="00195B6F">
            <w:pPr>
              <w:pStyle w:val="ad"/>
              <w:spacing w:before="40" w:after="40"/>
              <w:ind w:left="-57" w:right="-57"/>
            </w:pPr>
            <w:r>
              <w:t>12141,2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7C2AD4">
              <w:rPr>
                <w:szCs w:val="22"/>
              </w:rPr>
              <w:t>15256,9</w:t>
            </w:r>
          </w:p>
        </w:tc>
        <w:tc>
          <w:tcPr>
            <w:tcW w:w="969" w:type="dxa"/>
            <w:vAlign w:val="bottom"/>
          </w:tcPr>
          <w:p w:rsidR="00554BEA" w:rsidRPr="00E11C0E" w:rsidRDefault="004D0B87" w:rsidP="00195B6F">
            <w:pPr>
              <w:pStyle w:val="ad"/>
              <w:spacing w:before="40" w:after="40"/>
              <w:ind w:left="-57" w:right="-57"/>
              <w:rPr>
                <w:szCs w:val="22"/>
              </w:rPr>
            </w:pPr>
            <w:r>
              <w:rPr>
                <w:szCs w:val="22"/>
              </w:rPr>
              <w:t>18176,6</w:t>
            </w:r>
          </w:p>
        </w:tc>
      </w:tr>
      <w:tr w:rsidR="00554BEA" w:rsidRPr="00AD2583" w:rsidTr="0014157F">
        <w:trPr>
          <w:cantSplit/>
        </w:trPr>
        <w:tc>
          <w:tcPr>
            <w:tcW w:w="3757" w:type="dxa"/>
            <w:vAlign w:val="bottom"/>
          </w:tcPr>
          <w:p w:rsidR="00554BEA" w:rsidRPr="00AD2583" w:rsidRDefault="00554BEA" w:rsidP="00195B6F">
            <w:pPr>
              <w:pStyle w:val="0"/>
              <w:spacing w:before="40" w:after="40"/>
              <w:ind w:left="227"/>
            </w:pPr>
            <w:r w:rsidRPr="00AD2583">
              <w:t>деятельность полиграфическая и копирование носителей и</w:t>
            </w:r>
            <w:r w:rsidRPr="00AD2583">
              <w:t>н</w:t>
            </w:r>
            <w:r w:rsidRPr="00AD2583">
              <w:t>формации</w:t>
            </w:r>
          </w:p>
        </w:tc>
        <w:tc>
          <w:tcPr>
            <w:tcW w:w="968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7853,3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5688,5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6383,7</w:t>
            </w:r>
          </w:p>
        </w:tc>
        <w:tc>
          <w:tcPr>
            <w:tcW w:w="968" w:type="dxa"/>
            <w:vAlign w:val="bottom"/>
          </w:tcPr>
          <w:p w:rsidR="00554BEA" w:rsidRPr="00AD2583" w:rsidRDefault="00D204F5" w:rsidP="00195B6F">
            <w:pPr>
              <w:pStyle w:val="ad"/>
              <w:spacing w:before="40" w:after="40"/>
              <w:ind w:left="-57" w:right="-57"/>
            </w:pPr>
            <w:r>
              <w:t>8198,1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7C2AD4">
              <w:rPr>
                <w:szCs w:val="22"/>
              </w:rPr>
              <w:t>10492,5</w:t>
            </w:r>
          </w:p>
        </w:tc>
        <w:tc>
          <w:tcPr>
            <w:tcW w:w="969" w:type="dxa"/>
            <w:vAlign w:val="bottom"/>
          </w:tcPr>
          <w:p w:rsidR="00554BEA" w:rsidRPr="00E11C0E" w:rsidRDefault="00272695" w:rsidP="00195B6F">
            <w:pPr>
              <w:pStyle w:val="ad"/>
              <w:spacing w:before="40" w:after="40"/>
              <w:ind w:left="-57" w:right="-57"/>
              <w:rPr>
                <w:szCs w:val="22"/>
              </w:rPr>
            </w:pPr>
            <w:r>
              <w:rPr>
                <w:szCs w:val="22"/>
              </w:rPr>
              <w:t>9750,3</w:t>
            </w:r>
          </w:p>
        </w:tc>
      </w:tr>
      <w:tr w:rsidR="00554BEA" w:rsidRPr="00AD2583" w:rsidTr="0014157F">
        <w:trPr>
          <w:cantSplit/>
        </w:trPr>
        <w:tc>
          <w:tcPr>
            <w:tcW w:w="3757" w:type="dxa"/>
            <w:vAlign w:val="bottom"/>
          </w:tcPr>
          <w:p w:rsidR="00554BEA" w:rsidRPr="00AD2583" w:rsidRDefault="00554BEA" w:rsidP="00195B6F">
            <w:pPr>
              <w:pStyle w:val="0"/>
              <w:spacing w:before="40" w:after="40"/>
              <w:ind w:left="227"/>
            </w:pPr>
            <w:r w:rsidRPr="00AD2583">
              <w:t>производство кокса и нефт</w:t>
            </w:r>
            <w:r w:rsidRPr="00AD2583">
              <w:t>е</w:t>
            </w:r>
            <w:r w:rsidRPr="00AD2583">
              <w:t>продуктов</w:t>
            </w:r>
          </w:p>
        </w:tc>
        <w:tc>
          <w:tcPr>
            <w:tcW w:w="968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14808,9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25270,4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24060,1</w:t>
            </w:r>
          </w:p>
        </w:tc>
        <w:tc>
          <w:tcPr>
            <w:tcW w:w="968" w:type="dxa"/>
            <w:vAlign w:val="bottom"/>
          </w:tcPr>
          <w:p w:rsidR="00554BEA" w:rsidRPr="00AD2583" w:rsidRDefault="00D204F5" w:rsidP="00195B6F">
            <w:pPr>
              <w:pStyle w:val="ad"/>
              <w:spacing w:before="40" w:after="40"/>
              <w:ind w:left="-57" w:right="-57"/>
            </w:pPr>
            <w:r>
              <w:t>6824,4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7C2AD4">
              <w:rPr>
                <w:szCs w:val="22"/>
              </w:rPr>
              <w:t>5919,8</w:t>
            </w:r>
          </w:p>
        </w:tc>
        <w:tc>
          <w:tcPr>
            <w:tcW w:w="969" w:type="dxa"/>
            <w:vAlign w:val="bottom"/>
          </w:tcPr>
          <w:p w:rsidR="00554BEA" w:rsidRPr="00E11C0E" w:rsidRDefault="00272695" w:rsidP="00195B6F">
            <w:pPr>
              <w:pStyle w:val="ad"/>
              <w:spacing w:before="40" w:after="40"/>
              <w:ind w:left="-57" w:right="-57"/>
              <w:rPr>
                <w:szCs w:val="22"/>
              </w:rPr>
            </w:pPr>
            <w:r>
              <w:rPr>
                <w:szCs w:val="22"/>
              </w:rPr>
              <w:t>16520,6</w:t>
            </w:r>
          </w:p>
        </w:tc>
      </w:tr>
      <w:tr w:rsidR="00554BEA" w:rsidRPr="00AD2583" w:rsidTr="0014157F">
        <w:trPr>
          <w:cantSplit/>
        </w:trPr>
        <w:tc>
          <w:tcPr>
            <w:tcW w:w="3757" w:type="dxa"/>
            <w:vAlign w:val="bottom"/>
          </w:tcPr>
          <w:p w:rsidR="00554BEA" w:rsidRPr="00AD2583" w:rsidRDefault="00554BEA" w:rsidP="00195B6F">
            <w:pPr>
              <w:pStyle w:val="0"/>
              <w:spacing w:before="40" w:after="40"/>
              <w:ind w:left="227"/>
            </w:pPr>
            <w:r w:rsidRPr="00AD2583">
              <w:t>производство химических в</w:t>
            </w:r>
            <w:r w:rsidRPr="00AD2583">
              <w:t>е</w:t>
            </w:r>
            <w:r w:rsidRPr="00AD2583">
              <w:t>ществ и химических продуктов</w:t>
            </w:r>
          </w:p>
        </w:tc>
        <w:tc>
          <w:tcPr>
            <w:tcW w:w="968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18237,9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20783,1</w:t>
            </w:r>
          </w:p>
        </w:tc>
        <w:tc>
          <w:tcPr>
            <w:tcW w:w="969" w:type="dxa"/>
            <w:vAlign w:val="bottom"/>
          </w:tcPr>
          <w:p w:rsidR="00554BEA" w:rsidRPr="00AD2583" w:rsidRDefault="006F7BBA" w:rsidP="00195B6F">
            <w:pPr>
              <w:pStyle w:val="ad"/>
              <w:spacing w:before="40" w:after="40"/>
              <w:ind w:left="-57" w:right="-57"/>
            </w:pPr>
            <w:r>
              <w:t>22248</w:t>
            </w:r>
            <w:r w:rsidR="00554BEA" w:rsidRPr="00AD2583">
              <w:t>,</w:t>
            </w:r>
            <w:r>
              <w:t>1</w:t>
            </w:r>
          </w:p>
        </w:tc>
        <w:tc>
          <w:tcPr>
            <w:tcW w:w="968" w:type="dxa"/>
            <w:vAlign w:val="bottom"/>
          </w:tcPr>
          <w:p w:rsidR="00554BEA" w:rsidRPr="00AD2583" w:rsidRDefault="00D204F5" w:rsidP="00195B6F">
            <w:pPr>
              <w:pStyle w:val="ad"/>
              <w:spacing w:before="40" w:after="40"/>
              <w:ind w:left="-57" w:right="-57"/>
            </w:pPr>
            <w:r>
              <w:t>27567,8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7C2AD4">
              <w:rPr>
                <w:szCs w:val="22"/>
              </w:rPr>
              <w:t>25578,6</w:t>
            </w:r>
          </w:p>
        </w:tc>
        <w:tc>
          <w:tcPr>
            <w:tcW w:w="969" w:type="dxa"/>
            <w:vAlign w:val="bottom"/>
          </w:tcPr>
          <w:p w:rsidR="00554BEA" w:rsidRPr="00E11C0E" w:rsidRDefault="00272695" w:rsidP="00195B6F">
            <w:pPr>
              <w:pStyle w:val="ad"/>
              <w:spacing w:before="40" w:after="40"/>
              <w:ind w:left="-57" w:right="-57"/>
              <w:rPr>
                <w:szCs w:val="22"/>
              </w:rPr>
            </w:pPr>
            <w:r>
              <w:rPr>
                <w:szCs w:val="22"/>
              </w:rPr>
              <w:t>41568,6</w:t>
            </w:r>
          </w:p>
        </w:tc>
      </w:tr>
      <w:tr w:rsidR="00554BEA" w:rsidRPr="00AD2583" w:rsidTr="0014157F">
        <w:trPr>
          <w:cantSplit/>
        </w:trPr>
        <w:tc>
          <w:tcPr>
            <w:tcW w:w="3757" w:type="dxa"/>
            <w:vAlign w:val="bottom"/>
          </w:tcPr>
          <w:p w:rsidR="00554BEA" w:rsidRPr="00AD2583" w:rsidRDefault="00554BEA" w:rsidP="00195B6F">
            <w:pPr>
              <w:pStyle w:val="0"/>
              <w:spacing w:before="40" w:after="40"/>
              <w:ind w:left="227" w:right="-57"/>
            </w:pPr>
            <w:r w:rsidRPr="00AD2583">
              <w:t>производство лекарственных средств и материалов, примен</w:t>
            </w:r>
            <w:r w:rsidRPr="00AD2583">
              <w:t>я</w:t>
            </w:r>
            <w:r w:rsidRPr="00AD2583">
              <w:t>емых в медицинских целях</w:t>
            </w:r>
          </w:p>
        </w:tc>
        <w:tc>
          <w:tcPr>
            <w:tcW w:w="968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10487,6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11279,6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12355,7</w:t>
            </w:r>
          </w:p>
        </w:tc>
        <w:tc>
          <w:tcPr>
            <w:tcW w:w="968" w:type="dxa"/>
            <w:vAlign w:val="bottom"/>
          </w:tcPr>
          <w:p w:rsidR="00554BEA" w:rsidRPr="00AD2583" w:rsidRDefault="00D204F5" w:rsidP="00195B6F">
            <w:pPr>
              <w:pStyle w:val="ad"/>
              <w:spacing w:before="40" w:after="40"/>
              <w:ind w:left="-57" w:right="-57"/>
            </w:pPr>
            <w:r>
              <w:t>21196,4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7C2AD4">
              <w:rPr>
                <w:szCs w:val="22"/>
              </w:rPr>
              <w:t>24697,8</w:t>
            </w:r>
          </w:p>
        </w:tc>
        <w:tc>
          <w:tcPr>
            <w:tcW w:w="969" w:type="dxa"/>
            <w:vAlign w:val="bottom"/>
          </w:tcPr>
          <w:p w:rsidR="00554BEA" w:rsidRPr="00E11C0E" w:rsidRDefault="00272695" w:rsidP="00195B6F">
            <w:pPr>
              <w:pStyle w:val="ad"/>
              <w:spacing w:before="40" w:after="40"/>
              <w:ind w:left="-57" w:right="-57"/>
              <w:rPr>
                <w:szCs w:val="22"/>
              </w:rPr>
            </w:pPr>
            <w:r>
              <w:rPr>
                <w:szCs w:val="22"/>
              </w:rPr>
              <w:t>23756,4</w:t>
            </w:r>
          </w:p>
        </w:tc>
      </w:tr>
      <w:tr w:rsidR="00554BEA" w:rsidRPr="00AD2583" w:rsidTr="0014157F">
        <w:trPr>
          <w:cantSplit/>
        </w:trPr>
        <w:tc>
          <w:tcPr>
            <w:tcW w:w="3757" w:type="dxa"/>
            <w:vAlign w:val="bottom"/>
          </w:tcPr>
          <w:p w:rsidR="00554BEA" w:rsidRPr="00AD2583" w:rsidRDefault="00554BEA" w:rsidP="00195B6F">
            <w:pPr>
              <w:pStyle w:val="0"/>
              <w:spacing w:before="40" w:after="40"/>
              <w:ind w:left="227"/>
            </w:pPr>
            <w:r w:rsidRPr="00AD2583">
              <w:t>производство резиновых и пластмассовых изделий</w:t>
            </w:r>
          </w:p>
        </w:tc>
        <w:tc>
          <w:tcPr>
            <w:tcW w:w="968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21233,0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29088,2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26728,1</w:t>
            </w:r>
          </w:p>
        </w:tc>
        <w:tc>
          <w:tcPr>
            <w:tcW w:w="968" w:type="dxa"/>
            <w:vAlign w:val="bottom"/>
          </w:tcPr>
          <w:p w:rsidR="00554BEA" w:rsidRPr="00AD2583" w:rsidRDefault="00D204F5" w:rsidP="00195B6F">
            <w:pPr>
              <w:pStyle w:val="ad"/>
              <w:spacing w:before="40" w:after="40"/>
              <w:ind w:left="-57" w:right="-57"/>
            </w:pPr>
            <w:r>
              <w:t>33351,8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7C2AD4">
              <w:rPr>
                <w:szCs w:val="22"/>
              </w:rPr>
              <w:t>35410,1</w:t>
            </w:r>
          </w:p>
        </w:tc>
        <w:tc>
          <w:tcPr>
            <w:tcW w:w="969" w:type="dxa"/>
            <w:vAlign w:val="bottom"/>
          </w:tcPr>
          <w:p w:rsidR="00554BEA" w:rsidRPr="00E11C0E" w:rsidRDefault="00272695" w:rsidP="00195B6F">
            <w:pPr>
              <w:pStyle w:val="ad"/>
              <w:spacing w:before="40" w:after="40"/>
              <w:ind w:left="-57" w:right="-57"/>
              <w:rPr>
                <w:szCs w:val="22"/>
              </w:rPr>
            </w:pPr>
            <w:r>
              <w:rPr>
                <w:szCs w:val="22"/>
              </w:rPr>
              <w:t>45514,0</w:t>
            </w:r>
          </w:p>
        </w:tc>
      </w:tr>
      <w:tr w:rsidR="00554BEA" w:rsidRPr="00AD2583" w:rsidTr="0014157F">
        <w:trPr>
          <w:cantSplit/>
        </w:trPr>
        <w:tc>
          <w:tcPr>
            <w:tcW w:w="3757" w:type="dxa"/>
            <w:vAlign w:val="bottom"/>
          </w:tcPr>
          <w:p w:rsidR="00554BEA" w:rsidRPr="00AD2583" w:rsidRDefault="00554BEA" w:rsidP="00195B6F">
            <w:pPr>
              <w:pStyle w:val="0"/>
              <w:spacing w:before="40" w:after="40"/>
              <w:ind w:left="227"/>
            </w:pPr>
            <w:r w:rsidRPr="00AD2583">
              <w:t>производство прочей немета</w:t>
            </w:r>
            <w:r w:rsidRPr="00AD2583">
              <w:t>л</w:t>
            </w:r>
            <w:r w:rsidRPr="00AD2583">
              <w:t>лической минеральной проду</w:t>
            </w:r>
            <w:r w:rsidRPr="00AD2583">
              <w:t>к</w:t>
            </w:r>
            <w:r w:rsidRPr="00AD2583">
              <w:t>ции</w:t>
            </w:r>
          </w:p>
        </w:tc>
        <w:tc>
          <w:tcPr>
            <w:tcW w:w="968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32200,1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53898,3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58399,</w:t>
            </w:r>
            <w:r w:rsidR="006F7BBA">
              <w:t>3</w:t>
            </w:r>
          </w:p>
        </w:tc>
        <w:tc>
          <w:tcPr>
            <w:tcW w:w="968" w:type="dxa"/>
            <w:vAlign w:val="bottom"/>
          </w:tcPr>
          <w:p w:rsidR="00554BEA" w:rsidRPr="00AD2583" w:rsidRDefault="00D204F5" w:rsidP="00195B6F">
            <w:pPr>
              <w:pStyle w:val="ad"/>
              <w:spacing w:before="40" w:after="40"/>
              <w:ind w:left="-57" w:right="-57"/>
            </w:pPr>
            <w:r>
              <w:t>56257,8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7C2AD4">
              <w:rPr>
                <w:szCs w:val="22"/>
              </w:rPr>
              <w:t>60736,2</w:t>
            </w:r>
          </w:p>
        </w:tc>
        <w:tc>
          <w:tcPr>
            <w:tcW w:w="969" w:type="dxa"/>
            <w:vAlign w:val="bottom"/>
          </w:tcPr>
          <w:p w:rsidR="00554BEA" w:rsidRPr="00E11C0E" w:rsidRDefault="00272695" w:rsidP="00195B6F">
            <w:pPr>
              <w:pStyle w:val="ad"/>
              <w:spacing w:before="40" w:after="40"/>
              <w:ind w:left="-57" w:right="-57"/>
              <w:rPr>
                <w:szCs w:val="22"/>
              </w:rPr>
            </w:pPr>
            <w:r>
              <w:rPr>
                <w:szCs w:val="22"/>
              </w:rPr>
              <w:t>79339,5</w:t>
            </w:r>
          </w:p>
        </w:tc>
      </w:tr>
      <w:tr w:rsidR="00554BEA" w:rsidRPr="00AD2583" w:rsidTr="0014157F">
        <w:trPr>
          <w:cantSplit/>
        </w:trPr>
        <w:tc>
          <w:tcPr>
            <w:tcW w:w="3757" w:type="dxa"/>
            <w:vAlign w:val="bottom"/>
          </w:tcPr>
          <w:p w:rsidR="00554BEA" w:rsidRPr="00AD2583" w:rsidRDefault="00554BEA" w:rsidP="00195B6F">
            <w:pPr>
              <w:pStyle w:val="0"/>
              <w:spacing w:before="40" w:after="40"/>
              <w:ind w:left="227"/>
            </w:pPr>
            <w:r w:rsidRPr="00AD2583">
              <w:t>производство металлургическое</w:t>
            </w:r>
          </w:p>
        </w:tc>
        <w:tc>
          <w:tcPr>
            <w:tcW w:w="968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31365,9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35891,4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383</w:t>
            </w:r>
            <w:r w:rsidR="006F7BBA">
              <w:t>9</w:t>
            </w:r>
            <w:r w:rsidRPr="00AD2583">
              <w:t>7</w:t>
            </w:r>
            <w:r w:rsidR="006F7BBA">
              <w:t>,5</w:t>
            </w:r>
          </w:p>
        </w:tc>
        <w:tc>
          <w:tcPr>
            <w:tcW w:w="968" w:type="dxa"/>
            <w:vAlign w:val="bottom"/>
          </w:tcPr>
          <w:p w:rsidR="00554BEA" w:rsidRPr="00AD2583" w:rsidRDefault="00D204F5" w:rsidP="00195B6F">
            <w:pPr>
              <w:pStyle w:val="ad"/>
              <w:spacing w:before="40" w:after="40"/>
              <w:ind w:left="-57" w:right="-57"/>
            </w:pPr>
            <w:r>
              <w:t>53091,2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7C2AD4">
              <w:rPr>
                <w:szCs w:val="22"/>
              </w:rPr>
              <w:t>72135,4</w:t>
            </w:r>
          </w:p>
        </w:tc>
        <w:tc>
          <w:tcPr>
            <w:tcW w:w="969" w:type="dxa"/>
            <w:vAlign w:val="bottom"/>
          </w:tcPr>
          <w:p w:rsidR="00554BEA" w:rsidRPr="00E11C0E" w:rsidRDefault="00272695" w:rsidP="00195B6F">
            <w:pPr>
              <w:pStyle w:val="ad"/>
              <w:spacing w:before="40" w:after="40"/>
              <w:ind w:left="-57" w:right="-57"/>
              <w:rPr>
                <w:szCs w:val="22"/>
              </w:rPr>
            </w:pPr>
            <w:r>
              <w:rPr>
                <w:szCs w:val="22"/>
              </w:rPr>
              <w:t>65656,4</w:t>
            </w:r>
          </w:p>
        </w:tc>
      </w:tr>
      <w:tr w:rsidR="00554BEA" w:rsidRPr="00AD2583" w:rsidTr="0014157F">
        <w:trPr>
          <w:cantSplit/>
        </w:trPr>
        <w:tc>
          <w:tcPr>
            <w:tcW w:w="3757" w:type="dxa"/>
            <w:vAlign w:val="bottom"/>
          </w:tcPr>
          <w:p w:rsidR="00554BEA" w:rsidRPr="00AD2583" w:rsidRDefault="00554BEA" w:rsidP="00195B6F">
            <w:pPr>
              <w:pStyle w:val="0"/>
              <w:spacing w:before="40" w:after="40"/>
              <w:ind w:left="227"/>
            </w:pPr>
            <w:r w:rsidRPr="00AD2583">
              <w:t>производство готовых металл</w:t>
            </w:r>
            <w:r w:rsidRPr="00AD2583">
              <w:t>и</w:t>
            </w:r>
            <w:r w:rsidRPr="00AD2583">
              <w:t>ческих изделий, кроме машин и оборудования</w:t>
            </w:r>
          </w:p>
        </w:tc>
        <w:tc>
          <w:tcPr>
            <w:tcW w:w="968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36174,3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42418,9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42196,6</w:t>
            </w:r>
          </w:p>
        </w:tc>
        <w:tc>
          <w:tcPr>
            <w:tcW w:w="968" w:type="dxa"/>
            <w:vAlign w:val="bottom"/>
          </w:tcPr>
          <w:p w:rsidR="00554BEA" w:rsidRPr="00AD2583" w:rsidRDefault="00D204F5" w:rsidP="00195B6F">
            <w:pPr>
              <w:pStyle w:val="ad"/>
              <w:spacing w:before="40" w:after="40"/>
              <w:ind w:left="-57" w:right="-57"/>
            </w:pPr>
            <w:r>
              <w:t>41372,4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7C2AD4">
              <w:rPr>
                <w:szCs w:val="22"/>
              </w:rPr>
              <w:t>52640,4</w:t>
            </w:r>
          </w:p>
        </w:tc>
        <w:tc>
          <w:tcPr>
            <w:tcW w:w="969" w:type="dxa"/>
            <w:vAlign w:val="bottom"/>
          </w:tcPr>
          <w:p w:rsidR="00554BEA" w:rsidRPr="00E11C0E" w:rsidRDefault="00272695" w:rsidP="00195B6F">
            <w:pPr>
              <w:pStyle w:val="ad"/>
              <w:spacing w:before="40" w:after="40"/>
              <w:ind w:left="-57" w:right="-57"/>
              <w:rPr>
                <w:szCs w:val="22"/>
              </w:rPr>
            </w:pPr>
            <w:r>
              <w:rPr>
                <w:szCs w:val="22"/>
              </w:rPr>
              <w:t>71042,4</w:t>
            </w:r>
          </w:p>
        </w:tc>
      </w:tr>
      <w:tr w:rsidR="00554BEA" w:rsidRPr="00AD2583" w:rsidTr="0014157F">
        <w:trPr>
          <w:cantSplit/>
        </w:trPr>
        <w:tc>
          <w:tcPr>
            <w:tcW w:w="3757" w:type="dxa"/>
            <w:vAlign w:val="bottom"/>
          </w:tcPr>
          <w:p w:rsidR="00554BEA" w:rsidRPr="00AD2583" w:rsidRDefault="00554BEA" w:rsidP="00195B6F">
            <w:pPr>
              <w:pStyle w:val="0"/>
              <w:spacing w:before="40" w:after="40"/>
              <w:ind w:left="227"/>
            </w:pPr>
            <w:r w:rsidRPr="00AD2583">
              <w:t>производство компьютеров, электронных и оптических изд</w:t>
            </w:r>
            <w:r w:rsidRPr="00AD2583">
              <w:t>е</w:t>
            </w:r>
            <w:r w:rsidRPr="00AD2583">
              <w:t>лий</w:t>
            </w:r>
          </w:p>
        </w:tc>
        <w:tc>
          <w:tcPr>
            <w:tcW w:w="968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33876,1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30712,9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39662,1</w:t>
            </w:r>
          </w:p>
        </w:tc>
        <w:tc>
          <w:tcPr>
            <w:tcW w:w="968" w:type="dxa"/>
            <w:vAlign w:val="bottom"/>
          </w:tcPr>
          <w:p w:rsidR="00554BEA" w:rsidRPr="00AD2583" w:rsidRDefault="00D204F5" w:rsidP="00195B6F">
            <w:pPr>
              <w:pStyle w:val="ad"/>
              <w:spacing w:before="40" w:after="40"/>
              <w:ind w:left="-57" w:right="-57"/>
            </w:pPr>
            <w:r>
              <w:t>37913,6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7C2AD4">
              <w:rPr>
                <w:szCs w:val="22"/>
              </w:rPr>
              <w:t>43578,3</w:t>
            </w:r>
          </w:p>
        </w:tc>
        <w:tc>
          <w:tcPr>
            <w:tcW w:w="969" w:type="dxa"/>
            <w:vAlign w:val="bottom"/>
          </w:tcPr>
          <w:p w:rsidR="00554BEA" w:rsidRPr="00E11C0E" w:rsidRDefault="00272695" w:rsidP="00195B6F">
            <w:pPr>
              <w:pStyle w:val="ad"/>
              <w:spacing w:before="40" w:after="40"/>
              <w:ind w:left="-57" w:right="-57"/>
              <w:rPr>
                <w:szCs w:val="22"/>
              </w:rPr>
            </w:pPr>
            <w:r>
              <w:rPr>
                <w:szCs w:val="22"/>
              </w:rPr>
              <w:t>53216,4</w:t>
            </w:r>
          </w:p>
        </w:tc>
      </w:tr>
      <w:tr w:rsidR="00554BEA" w:rsidRPr="00AD2583" w:rsidTr="0014157F">
        <w:trPr>
          <w:cantSplit/>
        </w:trPr>
        <w:tc>
          <w:tcPr>
            <w:tcW w:w="3757" w:type="dxa"/>
            <w:vAlign w:val="bottom"/>
          </w:tcPr>
          <w:p w:rsidR="00554BEA" w:rsidRPr="00AD2583" w:rsidRDefault="00554BEA" w:rsidP="00195B6F">
            <w:pPr>
              <w:pStyle w:val="0"/>
              <w:spacing w:before="40" w:after="40"/>
              <w:ind w:left="227"/>
            </w:pPr>
            <w:r w:rsidRPr="00AD2583">
              <w:t>производство электрического оборудования</w:t>
            </w:r>
          </w:p>
        </w:tc>
        <w:tc>
          <w:tcPr>
            <w:tcW w:w="968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22699,1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16956,9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19344,2</w:t>
            </w:r>
          </w:p>
        </w:tc>
        <w:tc>
          <w:tcPr>
            <w:tcW w:w="968" w:type="dxa"/>
            <w:vAlign w:val="bottom"/>
          </w:tcPr>
          <w:p w:rsidR="00554BEA" w:rsidRPr="00AD2583" w:rsidRDefault="00D204F5" w:rsidP="00195B6F">
            <w:pPr>
              <w:pStyle w:val="ad"/>
              <w:spacing w:before="40" w:after="40"/>
              <w:ind w:left="-57" w:right="-57"/>
            </w:pPr>
            <w:r>
              <w:t>25456,4</w:t>
            </w:r>
          </w:p>
        </w:tc>
        <w:tc>
          <w:tcPr>
            <w:tcW w:w="969" w:type="dxa"/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7C2AD4">
              <w:rPr>
                <w:szCs w:val="22"/>
              </w:rPr>
              <w:t>25873,3</w:t>
            </w:r>
          </w:p>
        </w:tc>
        <w:tc>
          <w:tcPr>
            <w:tcW w:w="969" w:type="dxa"/>
            <w:vAlign w:val="bottom"/>
          </w:tcPr>
          <w:p w:rsidR="00554BEA" w:rsidRPr="00E11C0E" w:rsidRDefault="00272695" w:rsidP="00195B6F">
            <w:pPr>
              <w:pStyle w:val="ad"/>
              <w:spacing w:before="40" w:after="40"/>
              <w:ind w:left="-57" w:right="-57"/>
              <w:rPr>
                <w:szCs w:val="22"/>
              </w:rPr>
            </w:pPr>
            <w:r>
              <w:rPr>
                <w:szCs w:val="22"/>
              </w:rPr>
              <w:t>36892,2</w:t>
            </w:r>
          </w:p>
        </w:tc>
      </w:tr>
      <w:tr w:rsidR="00554BEA" w:rsidRPr="00AD2583" w:rsidTr="006A0F2C">
        <w:trPr>
          <w:cantSplit/>
        </w:trPr>
        <w:tc>
          <w:tcPr>
            <w:tcW w:w="3757" w:type="dxa"/>
            <w:tcBorders>
              <w:bottom w:val="single" w:sz="4" w:space="0" w:color="auto"/>
            </w:tcBorders>
            <w:vAlign w:val="bottom"/>
          </w:tcPr>
          <w:p w:rsidR="00554BEA" w:rsidRPr="00AD2583" w:rsidRDefault="00554BEA" w:rsidP="00195B6F">
            <w:pPr>
              <w:pStyle w:val="0"/>
              <w:spacing w:before="40" w:after="40"/>
              <w:ind w:left="227"/>
            </w:pPr>
            <w:r w:rsidRPr="00AD2583">
              <w:t>производство машин и оборуд</w:t>
            </w:r>
            <w:r w:rsidRPr="00AD2583">
              <w:t>о</w:t>
            </w:r>
            <w:r w:rsidRPr="00AD2583">
              <w:t>вания, не включенных в другие группировки</w:t>
            </w:r>
          </w:p>
        </w:tc>
        <w:tc>
          <w:tcPr>
            <w:tcW w:w="968" w:type="dxa"/>
            <w:tcBorders>
              <w:bottom w:val="single" w:sz="4" w:space="0" w:color="auto"/>
            </w:tcBorders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14210,2</w:t>
            </w:r>
          </w:p>
        </w:tc>
        <w:tc>
          <w:tcPr>
            <w:tcW w:w="969" w:type="dxa"/>
            <w:tcBorders>
              <w:bottom w:val="single" w:sz="4" w:space="0" w:color="auto"/>
            </w:tcBorders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15800,3</w:t>
            </w:r>
          </w:p>
        </w:tc>
        <w:tc>
          <w:tcPr>
            <w:tcW w:w="969" w:type="dxa"/>
            <w:tcBorders>
              <w:bottom w:val="single" w:sz="4" w:space="0" w:color="auto"/>
            </w:tcBorders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16659,4</w:t>
            </w:r>
          </w:p>
        </w:tc>
        <w:tc>
          <w:tcPr>
            <w:tcW w:w="968" w:type="dxa"/>
            <w:tcBorders>
              <w:bottom w:val="single" w:sz="4" w:space="0" w:color="auto"/>
            </w:tcBorders>
            <w:vAlign w:val="bottom"/>
          </w:tcPr>
          <w:p w:rsidR="00554BEA" w:rsidRPr="00AD2583" w:rsidRDefault="00D204F5" w:rsidP="00195B6F">
            <w:pPr>
              <w:pStyle w:val="ad"/>
              <w:spacing w:before="40" w:after="40"/>
              <w:ind w:left="-57" w:right="-57"/>
            </w:pPr>
            <w:r>
              <w:t>18827,8</w:t>
            </w:r>
          </w:p>
        </w:tc>
        <w:tc>
          <w:tcPr>
            <w:tcW w:w="969" w:type="dxa"/>
            <w:tcBorders>
              <w:bottom w:val="single" w:sz="4" w:space="0" w:color="auto"/>
            </w:tcBorders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7C2AD4">
              <w:rPr>
                <w:szCs w:val="22"/>
              </w:rPr>
              <w:t>20060,3</w:t>
            </w:r>
          </w:p>
        </w:tc>
        <w:tc>
          <w:tcPr>
            <w:tcW w:w="969" w:type="dxa"/>
            <w:tcBorders>
              <w:bottom w:val="single" w:sz="4" w:space="0" w:color="auto"/>
            </w:tcBorders>
            <w:vAlign w:val="bottom"/>
          </w:tcPr>
          <w:p w:rsidR="00554BEA" w:rsidRPr="00E11C0E" w:rsidRDefault="00272695" w:rsidP="00195B6F">
            <w:pPr>
              <w:pStyle w:val="ad"/>
              <w:spacing w:before="40" w:after="40"/>
              <w:ind w:left="-57" w:right="-57"/>
              <w:rPr>
                <w:szCs w:val="22"/>
              </w:rPr>
            </w:pPr>
            <w:r>
              <w:rPr>
                <w:szCs w:val="22"/>
              </w:rPr>
              <w:t>22895,9</w:t>
            </w:r>
          </w:p>
        </w:tc>
      </w:tr>
      <w:tr w:rsidR="00554BEA" w:rsidRPr="00AD2583" w:rsidTr="006A0F2C">
        <w:trPr>
          <w:cantSplit/>
        </w:trPr>
        <w:tc>
          <w:tcPr>
            <w:tcW w:w="3757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554BEA" w:rsidRPr="00AD2583" w:rsidRDefault="00554BEA" w:rsidP="00195B6F">
            <w:pPr>
              <w:pStyle w:val="0"/>
              <w:spacing w:before="40" w:after="40"/>
              <w:ind w:left="227"/>
            </w:pPr>
            <w:r w:rsidRPr="00AD2583">
              <w:t>производство автотранспортных средств, прицепов и полуприц</w:t>
            </w:r>
            <w:r w:rsidRPr="00AD2583">
              <w:t>е</w:t>
            </w:r>
            <w:r w:rsidRPr="00AD2583">
              <w:t>пов</w:t>
            </w:r>
          </w:p>
        </w:tc>
        <w:tc>
          <w:tcPr>
            <w:tcW w:w="968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2053,8</w:t>
            </w:r>
          </w:p>
        </w:tc>
        <w:tc>
          <w:tcPr>
            <w:tcW w:w="969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2169,6</w:t>
            </w:r>
          </w:p>
        </w:tc>
        <w:tc>
          <w:tcPr>
            <w:tcW w:w="969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AD2583">
              <w:t>2252,6</w:t>
            </w:r>
          </w:p>
        </w:tc>
        <w:tc>
          <w:tcPr>
            <w:tcW w:w="968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554BEA" w:rsidRPr="00AD2583" w:rsidRDefault="00D204F5" w:rsidP="00195B6F">
            <w:pPr>
              <w:pStyle w:val="ad"/>
              <w:spacing w:before="40" w:after="40"/>
              <w:ind w:left="-57" w:right="-57"/>
            </w:pPr>
            <w:r>
              <w:t>1918,3</w:t>
            </w:r>
          </w:p>
        </w:tc>
        <w:tc>
          <w:tcPr>
            <w:tcW w:w="969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554BEA" w:rsidRPr="00AD2583" w:rsidRDefault="00554BEA" w:rsidP="00195B6F">
            <w:pPr>
              <w:pStyle w:val="ad"/>
              <w:spacing w:before="40" w:after="40"/>
              <w:ind w:left="-57" w:right="-57"/>
            </w:pPr>
            <w:r w:rsidRPr="007C2AD4">
              <w:rPr>
                <w:szCs w:val="22"/>
              </w:rPr>
              <w:t>2975,6</w:t>
            </w:r>
          </w:p>
        </w:tc>
        <w:tc>
          <w:tcPr>
            <w:tcW w:w="969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554BEA" w:rsidRPr="00E11C0E" w:rsidRDefault="00272695" w:rsidP="00195B6F">
            <w:pPr>
              <w:pStyle w:val="ad"/>
              <w:spacing w:before="40" w:after="40"/>
              <w:ind w:left="-57" w:right="-57"/>
              <w:rPr>
                <w:szCs w:val="22"/>
              </w:rPr>
            </w:pPr>
            <w:r>
              <w:rPr>
                <w:szCs w:val="22"/>
              </w:rPr>
              <w:t>3552,2</w:t>
            </w:r>
          </w:p>
        </w:tc>
      </w:tr>
      <w:tr w:rsidR="0014157F" w:rsidRPr="00AD2583" w:rsidTr="0014157F">
        <w:trPr>
          <w:cantSplit/>
        </w:trPr>
        <w:tc>
          <w:tcPr>
            <w:tcW w:w="3757" w:type="dxa"/>
            <w:vAlign w:val="bottom"/>
          </w:tcPr>
          <w:p w:rsidR="0014157F" w:rsidRPr="00AD2583" w:rsidRDefault="0014157F" w:rsidP="00195B6F">
            <w:pPr>
              <w:pStyle w:val="0"/>
              <w:spacing w:before="40" w:after="40"/>
              <w:ind w:left="227"/>
            </w:pPr>
          </w:p>
        </w:tc>
        <w:tc>
          <w:tcPr>
            <w:tcW w:w="968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 w:rsidRPr="00AD2583">
              <w:t>2017</w:t>
            </w:r>
          </w:p>
        </w:tc>
        <w:tc>
          <w:tcPr>
            <w:tcW w:w="969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 w:rsidRPr="00AD2583">
              <w:t>2018</w:t>
            </w:r>
          </w:p>
        </w:tc>
        <w:tc>
          <w:tcPr>
            <w:tcW w:w="969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 w:rsidRPr="00AD2583">
              <w:t>2019</w:t>
            </w:r>
          </w:p>
        </w:tc>
        <w:tc>
          <w:tcPr>
            <w:tcW w:w="968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 w:rsidRPr="00AD2583">
              <w:t>2020</w:t>
            </w:r>
          </w:p>
        </w:tc>
        <w:tc>
          <w:tcPr>
            <w:tcW w:w="969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 w:rsidRPr="00AD2583">
              <w:t>2021</w:t>
            </w:r>
          </w:p>
        </w:tc>
        <w:tc>
          <w:tcPr>
            <w:tcW w:w="969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>
              <w:t xml:space="preserve">2022 </w:t>
            </w:r>
            <w:r w:rsidRPr="00AD2583">
              <w:rPr>
                <w:rStyle w:val="a9"/>
                <w:sz w:val="24"/>
                <w:szCs w:val="24"/>
              </w:rPr>
              <w:footnoteReference w:customMarkFollows="1" w:id="46"/>
              <w:t>1)</w:t>
            </w:r>
          </w:p>
        </w:tc>
      </w:tr>
      <w:tr w:rsidR="0014157F" w:rsidRPr="00AD2583" w:rsidTr="0014157F">
        <w:trPr>
          <w:cantSplit/>
        </w:trPr>
        <w:tc>
          <w:tcPr>
            <w:tcW w:w="3757" w:type="dxa"/>
            <w:vAlign w:val="bottom"/>
          </w:tcPr>
          <w:p w:rsidR="0014157F" w:rsidRPr="00AD2583" w:rsidRDefault="0014157F" w:rsidP="00195B6F">
            <w:pPr>
              <w:pStyle w:val="0"/>
              <w:spacing w:before="40" w:after="40"/>
              <w:ind w:left="227"/>
            </w:pPr>
            <w:r w:rsidRPr="00AD2583">
              <w:t>производство прочих тран</w:t>
            </w:r>
            <w:r w:rsidRPr="00AD2583">
              <w:t>с</w:t>
            </w:r>
            <w:r w:rsidRPr="00AD2583">
              <w:t>портных средств и оборудов</w:t>
            </w:r>
            <w:r w:rsidRPr="00AD2583">
              <w:t>а</w:t>
            </w:r>
            <w:r w:rsidRPr="00AD2583">
              <w:t>ния</w:t>
            </w:r>
          </w:p>
        </w:tc>
        <w:tc>
          <w:tcPr>
            <w:tcW w:w="968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 w:rsidRPr="00AD2583">
              <w:t>42991,5</w:t>
            </w:r>
          </w:p>
        </w:tc>
        <w:tc>
          <w:tcPr>
            <w:tcW w:w="969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 w:rsidRPr="00AD2583">
              <w:t>38784,6</w:t>
            </w:r>
          </w:p>
        </w:tc>
        <w:tc>
          <w:tcPr>
            <w:tcW w:w="969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 w:rsidRPr="00AD2583">
              <w:t>27518,3</w:t>
            </w:r>
          </w:p>
        </w:tc>
        <w:tc>
          <w:tcPr>
            <w:tcW w:w="968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>
              <w:t>23768,4</w:t>
            </w:r>
          </w:p>
        </w:tc>
        <w:tc>
          <w:tcPr>
            <w:tcW w:w="969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 w:rsidRPr="007C2AD4">
              <w:rPr>
                <w:szCs w:val="22"/>
              </w:rPr>
              <w:t>30421,7</w:t>
            </w:r>
          </w:p>
        </w:tc>
        <w:tc>
          <w:tcPr>
            <w:tcW w:w="969" w:type="dxa"/>
            <w:vAlign w:val="bottom"/>
          </w:tcPr>
          <w:p w:rsidR="0014157F" w:rsidRPr="00E11C0E" w:rsidRDefault="0014157F" w:rsidP="00195B6F">
            <w:pPr>
              <w:pStyle w:val="ad"/>
              <w:spacing w:before="40" w:after="40"/>
              <w:ind w:left="-57" w:right="-57"/>
              <w:rPr>
                <w:szCs w:val="22"/>
              </w:rPr>
            </w:pPr>
            <w:r>
              <w:rPr>
                <w:szCs w:val="22"/>
              </w:rPr>
              <w:t>37066,9</w:t>
            </w:r>
          </w:p>
        </w:tc>
      </w:tr>
      <w:tr w:rsidR="0014157F" w:rsidRPr="00AD2583" w:rsidTr="0014157F">
        <w:trPr>
          <w:cantSplit/>
        </w:trPr>
        <w:tc>
          <w:tcPr>
            <w:tcW w:w="3757" w:type="dxa"/>
            <w:vAlign w:val="bottom"/>
          </w:tcPr>
          <w:p w:rsidR="0014157F" w:rsidRPr="00AD2583" w:rsidRDefault="0014157F" w:rsidP="00195B6F">
            <w:pPr>
              <w:pStyle w:val="0"/>
              <w:spacing w:before="40" w:after="40"/>
              <w:ind w:left="227"/>
            </w:pPr>
            <w:r w:rsidRPr="00AD2583">
              <w:t>производство мебели</w:t>
            </w:r>
          </w:p>
        </w:tc>
        <w:tc>
          <w:tcPr>
            <w:tcW w:w="968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 w:rsidRPr="00AD2583">
              <w:t>4607,4</w:t>
            </w:r>
          </w:p>
        </w:tc>
        <w:tc>
          <w:tcPr>
            <w:tcW w:w="969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 w:rsidRPr="00AD2583">
              <w:t>6252,7</w:t>
            </w:r>
          </w:p>
        </w:tc>
        <w:tc>
          <w:tcPr>
            <w:tcW w:w="969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 w:rsidRPr="00AD2583">
              <w:t>52</w:t>
            </w:r>
            <w:r>
              <w:t>37</w:t>
            </w:r>
            <w:r w:rsidRPr="00AD2583">
              <w:t>,</w:t>
            </w:r>
            <w:r>
              <w:t>9</w:t>
            </w:r>
          </w:p>
        </w:tc>
        <w:tc>
          <w:tcPr>
            <w:tcW w:w="968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>
              <w:t>7000,8</w:t>
            </w:r>
          </w:p>
        </w:tc>
        <w:tc>
          <w:tcPr>
            <w:tcW w:w="969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 w:rsidRPr="007C2AD4">
              <w:rPr>
                <w:szCs w:val="22"/>
              </w:rPr>
              <w:t>7830,1</w:t>
            </w:r>
          </w:p>
        </w:tc>
        <w:tc>
          <w:tcPr>
            <w:tcW w:w="969" w:type="dxa"/>
            <w:vAlign w:val="bottom"/>
          </w:tcPr>
          <w:p w:rsidR="0014157F" w:rsidRPr="00E11C0E" w:rsidRDefault="0014157F" w:rsidP="00195B6F">
            <w:pPr>
              <w:pStyle w:val="ad"/>
              <w:spacing w:before="40" w:after="40"/>
              <w:ind w:left="-57" w:right="-57"/>
              <w:rPr>
                <w:szCs w:val="22"/>
              </w:rPr>
            </w:pPr>
            <w:r>
              <w:rPr>
                <w:szCs w:val="22"/>
              </w:rPr>
              <w:t>7658,0</w:t>
            </w:r>
          </w:p>
        </w:tc>
      </w:tr>
      <w:tr w:rsidR="0014157F" w:rsidRPr="00AD2583" w:rsidTr="0014157F">
        <w:trPr>
          <w:cantSplit/>
        </w:trPr>
        <w:tc>
          <w:tcPr>
            <w:tcW w:w="3757" w:type="dxa"/>
            <w:vAlign w:val="bottom"/>
          </w:tcPr>
          <w:p w:rsidR="0014157F" w:rsidRPr="00AD2583" w:rsidRDefault="0014157F" w:rsidP="00195B6F">
            <w:pPr>
              <w:pStyle w:val="0"/>
              <w:spacing w:before="40" w:after="40"/>
              <w:ind w:left="227"/>
            </w:pPr>
            <w:r w:rsidRPr="00AD2583">
              <w:t>производство прочих готовых изделий</w:t>
            </w:r>
          </w:p>
        </w:tc>
        <w:tc>
          <w:tcPr>
            <w:tcW w:w="968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 w:rsidRPr="00AD2583">
              <w:t>4283,8</w:t>
            </w:r>
          </w:p>
        </w:tc>
        <w:tc>
          <w:tcPr>
            <w:tcW w:w="969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 w:rsidRPr="00AD2583">
              <w:t>5290,6</w:t>
            </w:r>
          </w:p>
        </w:tc>
        <w:tc>
          <w:tcPr>
            <w:tcW w:w="969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 w:rsidRPr="00AD2583">
              <w:t>5982,0</w:t>
            </w:r>
          </w:p>
        </w:tc>
        <w:tc>
          <w:tcPr>
            <w:tcW w:w="968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>
              <w:t>8071,5</w:t>
            </w:r>
          </w:p>
        </w:tc>
        <w:tc>
          <w:tcPr>
            <w:tcW w:w="969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 w:rsidRPr="007C2AD4">
              <w:rPr>
                <w:szCs w:val="22"/>
              </w:rPr>
              <w:t>12435,4</w:t>
            </w:r>
          </w:p>
        </w:tc>
        <w:tc>
          <w:tcPr>
            <w:tcW w:w="969" w:type="dxa"/>
            <w:vAlign w:val="bottom"/>
          </w:tcPr>
          <w:p w:rsidR="0014157F" w:rsidRPr="00E11C0E" w:rsidRDefault="0014157F" w:rsidP="00195B6F">
            <w:pPr>
              <w:pStyle w:val="ad"/>
              <w:spacing w:before="40" w:after="40"/>
              <w:ind w:left="-57" w:right="-57"/>
              <w:rPr>
                <w:szCs w:val="22"/>
              </w:rPr>
            </w:pPr>
            <w:r>
              <w:rPr>
                <w:szCs w:val="22"/>
              </w:rPr>
              <w:t>10656,8</w:t>
            </w:r>
          </w:p>
        </w:tc>
      </w:tr>
      <w:tr w:rsidR="0014157F" w:rsidRPr="00AD2583" w:rsidTr="0014157F">
        <w:trPr>
          <w:cantSplit/>
        </w:trPr>
        <w:tc>
          <w:tcPr>
            <w:tcW w:w="3757" w:type="dxa"/>
            <w:vAlign w:val="bottom"/>
          </w:tcPr>
          <w:p w:rsidR="0014157F" w:rsidRPr="00AD2583" w:rsidRDefault="0014157F" w:rsidP="00195B6F">
            <w:pPr>
              <w:pStyle w:val="0"/>
              <w:spacing w:before="40" w:after="40"/>
              <w:ind w:left="227"/>
            </w:pPr>
            <w:r w:rsidRPr="00AD2583">
              <w:t>ремонт и монтаж машин и об</w:t>
            </w:r>
            <w:r w:rsidRPr="00AD2583">
              <w:t>о</w:t>
            </w:r>
            <w:r w:rsidRPr="00AD2583">
              <w:t>рудования</w:t>
            </w:r>
          </w:p>
        </w:tc>
        <w:tc>
          <w:tcPr>
            <w:tcW w:w="968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 w:rsidRPr="00AD2583">
              <w:t>16720,3</w:t>
            </w:r>
          </w:p>
        </w:tc>
        <w:tc>
          <w:tcPr>
            <w:tcW w:w="969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 w:rsidRPr="00AD2583">
              <w:t>18788,1</w:t>
            </w:r>
          </w:p>
        </w:tc>
        <w:tc>
          <w:tcPr>
            <w:tcW w:w="969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 w:rsidRPr="00AD2583">
              <w:t>22103,3</w:t>
            </w:r>
          </w:p>
        </w:tc>
        <w:tc>
          <w:tcPr>
            <w:tcW w:w="968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>
              <w:t>24457,1</w:t>
            </w:r>
          </w:p>
        </w:tc>
        <w:tc>
          <w:tcPr>
            <w:tcW w:w="969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</w:pPr>
            <w:r w:rsidRPr="007C2AD4">
              <w:rPr>
                <w:szCs w:val="22"/>
              </w:rPr>
              <w:t>31367,0</w:t>
            </w:r>
          </w:p>
        </w:tc>
        <w:tc>
          <w:tcPr>
            <w:tcW w:w="969" w:type="dxa"/>
            <w:vAlign w:val="bottom"/>
          </w:tcPr>
          <w:p w:rsidR="0014157F" w:rsidRPr="00E11C0E" w:rsidRDefault="0014157F" w:rsidP="00195B6F">
            <w:pPr>
              <w:pStyle w:val="ad"/>
              <w:spacing w:before="40" w:after="40"/>
              <w:ind w:left="-57" w:right="-57"/>
              <w:rPr>
                <w:szCs w:val="22"/>
              </w:rPr>
            </w:pPr>
            <w:r>
              <w:rPr>
                <w:szCs w:val="22"/>
              </w:rPr>
              <w:t>23558,1</w:t>
            </w:r>
          </w:p>
        </w:tc>
      </w:tr>
      <w:tr w:rsidR="0014157F" w:rsidRPr="00AD2583" w:rsidTr="0014157F">
        <w:trPr>
          <w:cantSplit/>
        </w:trPr>
        <w:tc>
          <w:tcPr>
            <w:tcW w:w="3757" w:type="dxa"/>
            <w:vAlign w:val="bottom"/>
          </w:tcPr>
          <w:p w:rsidR="0014157F" w:rsidRPr="00AD2583" w:rsidRDefault="0014157F" w:rsidP="00195B6F">
            <w:pPr>
              <w:pStyle w:val="0"/>
              <w:spacing w:before="40" w:after="40"/>
              <w:ind w:left="57"/>
              <w:rPr>
                <w:b/>
              </w:rPr>
            </w:pPr>
            <w:r w:rsidRPr="00AD2583">
              <w:rPr>
                <w:b/>
              </w:rPr>
              <w:t>Обеспечение электрической энергией, газом и паром; ко</w:t>
            </w:r>
            <w:r w:rsidRPr="00AD2583">
              <w:rPr>
                <w:b/>
              </w:rPr>
              <w:t>н</w:t>
            </w:r>
            <w:r w:rsidRPr="00AD2583">
              <w:rPr>
                <w:b/>
              </w:rPr>
              <w:t xml:space="preserve">диционирование </w:t>
            </w:r>
            <w:r>
              <w:rPr>
                <w:b/>
              </w:rPr>
              <w:br/>
            </w:r>
            <w:r w:rsidRPr="00AD2583">
              <w:rPr>
                <w:b/>
              </w:rPr>
              <w:t>воздуха</w:t>
            </w:r>
          </w:p>
        </w:tc>
        <w:tc>
          <w:tcPr>
            <w:tcW w:w="968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  <w:rPr>
                <w:b/>
              </w:rPr>
            </w:pPr>
            <w:r w:rsidRPr="00AD2583">
              <w:rPr>
                <w:b/>
              </w:rPr>
              <w:t>59641,3</w:t>
            </w:r>
          </w:p>
        </w:tc>
        <w:tc>
          <w:tcPr>
            <w:tcW w:w="969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  <w:rPr>
                <w:b/>
              </w:rPr>
            </w:pPr>
            <w:r w:rsidRPr="00AD2583">
              <w:rPr>
                <w:b/>
              </w:rPr>
              <w:t>61720,5</w:t>
            </w:r>
          </w:p>
        </w:tc>
        <w:tc>
          <w:tcPr>
            <w:tcW w:w="969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  <w:rPr>
                <w:b/>
              </w:rPr>
            </w:pPr>
            <w:r w:rsidRPr="00AD2583">
              <w:rPr>
                <w:b/>
              </w:rPr>
              <w:t>69251,8</w:t>
            </w:r>
          </w:p>
        </w:tc>
        <w:tc>
          <w:tcPr>
            <w:tcW w:w="968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  <w:rPr>
                <w:b/>
              </w:rPr>
            </w:pPr>
            <w:r>
              <w:rPr>
                <w:b/>
              </w:rPr>
              <w:t>68231,3</w:t>
            </w:r>
          </w:p>
        </w:tc>
        <w:tc>
          <w:tcPr>
            <w:tcW w:w="969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  <w:rPr>
                <w:b/>
              </w:rPr>
            </w:pPr>
            <w:r w:rsidRPr="00E67633">
              <w:rPr>
                <w:b/>
                <w:bCs/>
                <w:szCs w:val="22"/>
              </w:rPr>
              <w:t>77838,9</w:t>
            </w:r>
          </w:p>
        </w:tc>
        <w:tc>
          <w:tcPr>
            <w:tcW w:w="969" w:type="dxa"/>
            <w:vAlign w:val="bottom"/>
          </w:tcPr>
          <w:p w:rsidR="0014157F" w:rsidRPr="00E11C0E" w:rsidRDefault="0014157F" w:rsidP="00195B6F">
            <w:pPr>
              <w:pStyle w:val="ad"/>
              <w:spacing w:before="40" w:after="40"/>
              <w:ind w:left="-57" w:right="-57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84139,4</w:t>
            </w:r>
          </w:p>
        </w:tc>
      </w:tr>
      <w:tr w:rsidR="0014157F" w:rsidRPr="00AD2583" w:rsidTr="0014157F">
        <w:trPr>
          <w:cantSplit/>
        </w:trPr>
        <w:tc>
          <w:tcPr>
            <w:tcW w:w="3757" w:type="dxa"/>
            <w:vAlign w:val="bottom"/>
          </w:tcPr>
          <w:p w:rsidR="0014157F" w:rsidRPr="00AD2583" w:rsidRDefault="0014157F" w:rsidP="00195B6F">
            <w:pPr>
              <w:pStyle w:val="0"/>
              <w:spacing w:before="40" w:after="40"/>
              <w:ind w:left="57"/>
              <w:rPr>
                <w:b/>
              </w:rPr>
            </w:pPr>
            <w:r w:rsidRPr="00AD2583">
              <w:rPr>
                <w:b/>
              </w:rPr>
              <w:t>Водоснабжение; водоотвед</w:t>
            </w:r>
            <w:r w:rsidRPr="00AD2583">
              <w:rPr>
                <w:b/>
              </w:rPr>
              <w:t>е</w:t>
            </w:r>
            <w:r w:rsidRPr="00AD2583">
              <w:rPr>
                <w:b/>
              </w:rPr>
              <w:t>ние, организация сбора и ут</w:t>
            </w:r>
            <w:r w:rsidRPr="00AD2583">
              <w:rPr>
                <w:b/>
              </w:rPr>
              <w:t>и</w:t>
            </w:r>
            <w:r w:rsidRPr="00AD2583">
              <w:rPr>
                <w:b/>
              </w:rPr>
              <w:t>лизации отходов, деятельность по ликвидации загрязнений</w:t>
            </w:r>
          </w:p>
        </w:tc>
        <w:tc>
          <w:tcPr>
            <w:tcW w:w="968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  <w:rPr>
                <w:b/>
              </w:rPr>
            </w:pPr>
            <w:r w:rsidRPr="00AD2583">
              <w:rPr>
                <w:b/>
              </w:rPr>
              <w:t>17522,0</w:t>
            </w:r>
          </w:p>
        </w:tc>
        <w:tc>
          <w:tcPr>
            <w:tcW w:w="969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  <w:rPr>
                <w:b/>
              </w:rPr>
            </w:pPr>
            <w:r w:rsidRPr="00AD2583">
              <w:rPr>
                <w:b/>
              </w:rPr>
              <w:t>17314,5</w:t>
            </w:r>
          </w:p>
        </w:tc>
        <w:tc>
          <w:tcPr>
            <w:tcW w:w="969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  <w:rPr>
                <w:b/>
              </w:rPr>
            </w:pPr>
            <w:r w:rsidRPr="00AD2583">
              <w:rPr>
                <w:b/>
              </w:rPr>
              <w:t>24564,6</w:t>
            </w:r>
          </w:p>
        </w:tc>
        <w:tc>
          <w:tcPr>
            <w:tcW w:w="968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  <w:rPr>
                <w:b/>
              </w:rPr>
            </w:pPr>
            <w:r>
              <w:rPr>
                <w:b/>
              </w:rPr>
              <w:t>29343,9</w:t>
            </w:r>
          </w:p>
        </w:tc>
        <w:tc>
          <w:tcPr>
            <w:tcW w:w="969" w:type="dxa"/>
            <w:vAlign w:val="bottom"/>
          </w:tcPr>
          <w:p w:rsidR="0014157F" w:rsidRPr="00AD2583" w:rsidRDefault="0014157F" w:rsidP="00195B6F">
            <w:pPr>
              <w:pStyle w:val="ad"/>
              <w:spacing w:before="40" w:after="40"/>
              <w:ind w:left="-57" w:right="-57"/>
              <w:rPr>
                <w:b/>
              </w:rPr>
            </w:pPr>
            <w:r w:rsidRPr="00E67633">
              <w:rPr>
                <w:b/>
                <w:bCs/>
                <w:szCs w:val="22"/>
              </w:rPr>
              <w:t>37720,4</w:t>
            </w:r>
          </w:p>
        </w:tc>
        <w:tc>
          <w:tcPr>
            <w:tcW w:w="969" w:type="dxa"/>
            <w:vAlign w:val="bottom"/>
          </w:tcPr>
          <w:p w:rsidR="0014157F" w:rsidRPr="00E11C0E" w:rsidRDefault="0014157F" w:rsidP="00195B6F">
            <w:pPr>
              <w:pStyle w:val="ad"/>
              <w:spacing w:before="40" w:after="40"/>
              <w:ind w:left="-57" w:right="-57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29906,6</w:t>
            </w:r>
          </w:p>
        </w:tc>
      </w:tr>
    </w:tbl>
    <w:p w:rsidR="006A0F2C" w:rsidRPr="00AD2583" w:rsidRDefault="006A0F2C" w:rsidP="006A0F2C">
      <w:pPr>
        <w:pStyle w:val="aff2"/>
        <w:spacing w:before="240" w:after="120"/>
      </w:pPr>
      <w:r w:rsidRPr="00AD2583">
        <w:t xml:space="preserve">Индексы промышленного производства по Новосибирской области </w:t>
      </w:r>
      <w:r w:rsidRPr="00AD2583">
        <w:br/>
        <w:t>в сравнении с данными по Российской Федерации</w:t>
      </w:r>
    </w:p>
    <w:p w:rsidR="006A0F2C" w:rsidRPr="00AD2583" w:rsidRDefault="006A0F2C" w:rsidP="006A0F2C">
      <w:pPr>
        <w:pStyle w:val="aff3"/>
      </w:pPr>
      <w:r w:rsidRPr="00AD2583">
        <w:t>(в % к предыдущему году)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666"/>
        <w:gridCol w:w="805"/>
        <w:gridCol w:w="805"/>
        <w:gridCol w:w="806"/>
        <w:gridCol w:w="805"/>
        <w:gridCol w:w="805"/>
        <w:gridCol w:w="806"/>
      </w:tblGrid>
      <w:tr w:rsidR="006A0F2C" w:rsidRPr="00AD2583" w:rsidTr="006A0F2C">
        <w:trPr>
          <w:trHeight w:val="368"/>
        </w:trPr>
        <w:tc>
          <w:tcPr>
            <w:tcW w:w="4666" w:type="dxa"/>
          </w:tcPr>
          <w:p w:rsidR="006A0F2C" w:rsidRPr="00AD2583" w:rsidRDefault="006A0F2C" w:rsidP="0086388B">
            <w:pPr>
              <w:pStyle w:val="ad"/>
              <w:spacing w:before="60" w:after="60"/>
            </w:pP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2017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2018</w:t>
            </w:r>
          </w:p>
        </w:tc>
        <w:tc>
          <w:tcPr>
            <w:tcW w:w="806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2019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2020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2021</w:t>
            </w:r>
          </w:p>
        </w:tc>
        <w:tc>
          <w:tcPr>
            <w:tcW w:w="806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>
              <w:t>2022</w:t>
            </w:r>
          </w:p>
        </w:tc>
      </w:tr>
      <w:tr w:rsidR="006A0F2C" w:rsidRPr="00AD2583" w:rsidTr="006A0F2C">
        <w:trPr>
          <w:trHeight w:val="682"/>
        </w:trPr>
        <w:tc>
          <w:tcPr>
            <w:tcW w:w="4666" w:type="dxa"/>
          </w:tcPr>
          <w:p w:rsidR="006A0F2C" w:rsidRPr="00AD2583" w:rsidRDefault="00FD5F11" w:rsidP="0086388B">
            <w:pPr>
              <w:pStyle w:val="0"/>
              <w:spacing w:before="60" w:after="60"/>
              <w:rPr>
                <w:b/>
              </w:rPr>
            </w:pPr>
            <w:r>
              <w:rPr>
                <w:b/>
              </w:rPr>
              <w:t>Промышленное производство</w:t>
            </w:r>
          </w:p>
          <w:p w:rsidR="006A0F2C" w:rsidRPr="00AD2583" w:rsidRDefault="006A0F2C" w:rsidP="0086388B">
            <w:pPr>
              <w:pStyle w:val="0"/>
              <w:spacing w:before="60" w:after="60"/>
              <w:ind w:left="318"/>
            </w:pPr>
            <w:r w:rsidRPr="00AD2583">
              <w:t xml:space="preserve">Российская Федерация 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103,7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103,5</w:t>
            </w:r>
          </w:p>
        </w:tc>
        <w:tc>
          <w:tcPr>
            <w:tcW w:w="806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103,4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97,9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106,</w:t>
            </w:r>
            <w:r>
              <w:t>3</w:t>
            </w:r>
          </w:p>
        </w:tc>
        <w:tc>
          <w:tcPr>
            <w:tcW w:w="806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>
              <w:t>100,6</w:t>
            </w:r>
          </w:p>
        </w:tc>
      </w:tr>
      <w:tr w:rsidR="006A0F2C" w:rsidRPr="00AD2583" w:rsidTr="006A0F2C">
        <w:trPr>
          <w:trHeight w:val="368"/>
        </w:trPr>
        <w:tc>
          <w:tcPr>
            <w:tcW w:w="4666" w:type="dxa"/>
          </w:tcPr>
          <w:p w:rsidR="006A0F2C" w:rsidRPr="00AD2583" w:rsidRDefault="006A0F2C" w:rsidP="0086388B">
            <w:pPr>
              <w:pStyle w:val="0"/>
              <w:spacing w:before="60" w:after="60"/>
              <w:ind w:left="318"/>
            </w:pPr>
            <w:r w:rsidRPr="00AD2583">
              <w:t>Новосибирская область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101,8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105,2</w:t>
            </w:r>
          </w:p>
        </w:tc>
        <w:tc>
          <w:tcPr>
            <w:tcW w:w="806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104,6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96,7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11</w:t>
            </w:r>
            <w:r>
              <w:t>3</w:t>
            </w:r>
            <w:r w:rsidRPr="00AD2583">
              <w:t>,</w:t>
            </w:r>
            <w:r>
              <w:t>7</w:t>
            </w:r>
          </w:p>
        </w:tc>
        <w:tc>
          <w:tcPr>
            <w:tcW w:w="806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>
              <w:t>107,8</w:t>
            </w:r>
          </w:p>
        </w:tc>
      </w:tr>
      <w:tr w:rsidR="006A0F2C" w:rsidRPr="00AD2583" w:rsidTr="006A0F2C">
        <w:trPr>
          <w:trHeight w:val="682"/>
        </w:trPr>
        <w:tc>
          <w:tcPr>
            <w:tcW w:w="4666" w:type="dxa"/>
          </w:tcPr>
          <w:p w:rsidR="006A0F2C" w:rsidRPr="00AD2583" w:rsidRDefault="00FD5F11" w:rsidP="0086388B">
            <w:pPr>
              <w:pStyle w:val="0"/>
              <w:spacing w:before="60" w:after="60"/>
              <w:rPr>
                <w:b/>
              </w:rPr>
            </w:pPr>
            <w:r>
              <w:rPr>
                <w:b/>
              </w:rPr>
              <w:t>Добыча полезных ископаемых</w:t>
            </w:r>
          </w:p>
          <w:p w:rsidR="006A0F2C" w:rsidRPr="00AD2583" w:rsidRDefault="006A0F2C" w:rsidP="0086388B">
            <w:pPr>
              <w:pStyle w:val="0"/>
              <w:spacing w:before="60" w:after="60"/>
              <w:ind w:left="318"/>
            </w:pPr>
            <w:r w:rsidRPr="00AD2583">
              <w:t xml:space="preserve">Российская Федерация 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101,9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103,8</w:t>
            </w:r>
          </w:p>
        </w:tc>
        <w:tc>
          <w:tcPr>
            <w:tcW w:w="806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103,4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93,5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104,2</w:t>
            </w:r>
          </w:p>
        </w:tc>
        <w:tc>
          <w:tcPr>
            <w:tcW w:w="806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>
              <w:t>101,3</w:t>
            </w:r>
          </w:p>
        </w:tc>
      </w:tr>
      <w:tr w:rsidR="006A0F2C" w:rsidRPr="00AD2583" w:rsidTr="006A0F2C">
        <w:trPr>
          <w:trHeight w:val="368"/>
        </w:trPr>
        <w:tc>
          <w:tcPr>
            <w:tcW w:w="4666" w:type="dxa"/>
          </w:tcPr>
          <w:p w:rsidR="006A0F2C" w:rsidRPr="00AD2583" w:rsidRDefault="006A0F2C" w:rsidP="0086388B">
            <w:pPr>
              <w:pStyle w:val="0"/>
              <w:spacing w:before="60" w:after="60"/>
              <w:ind w:left="318"/>
            </w:pPr>
            <w:r w:rsidRPr="00AD2583">
              <w:t>Новосибирская область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114,7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120,2</w:t>
            </w:r>
          </w:p>
        </w:tc>
        <w:tc>
          <w:tcPr>
            <w:tcW w:w="806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105,5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85,6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116,1</w:t>
            </w:r>
          </w:p>
        </w:tc>
        <w:tc>
          <w:tcPr>
            <w:tcW w:w="806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>
              <w:t>103,9</w:t>
            </w:r>
          </w:p>
        </w:tc>
      </w:tr>
      <w:tr w:rsidR="006A0F2C" w:rsidRPr="00AD2583" w:rsidTr="006A0F2C">
        <w:trPr>
          <w:trHeight w:val="682"/>
        </w:trPr>
        <w:tc>
          <w:tcPr>
            <w:tcW w:w="4666" w:type="dxa"/>
          </w:tcPr>
          <w:p w:rsidR="006A0F2C" w:rsidRPr="00AD2583" w:rsidRDefault="00FD5F11" w:rsidP="0086388B">
            <w:pPr>
              <w:pStyle w:val="0"/>
              <w:spacing w:before="60" w:after="60"/>
              <w:rPr>
                <w:b/>
              </w:rPr>
            </w:pPr>
            <w:r>
              <w:rPr>
                <w:b/>
              </w:rPr>
              <w:t>Обрабатывающие производства</w:t>
            </w:r>
          </w:p>
          <w:p w:rsidR="006A0F2C" w:rsidRPr="00AD2583" w:rsidRDefault="006A0F2C" w:rsidP="0086388B">
            <w:pPr>
              <w:pStyle w:val="0"/>
              <w:spacing w:before="60" w:after="60"/>
              <w:ind w:left="318"/>
            </w:pPr>
            <w:r w:rsidRPr="00AD2583">
              <w:t xml:space="preserve">Российская Федерация 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105,7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103,6</w:t>
            </w:r>
          </w:p>
        </w:tc>
        <w:tc>
          <w:tcPr>
            <w:tcW w:w="806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103,6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101,3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107,</w:t>
            </w:r>
            <w:r>
              <w:t>4</w:t>
            </w:r>
          </w:p>
        </w:tc>
        <w:tc>
          <w:tcPr>
            <w:tcW w:w="806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>
              <w:t>100,3</w:t>
            </w:r>
          </w:p>
        </w:tc>
      </w:tr>
      <w:tr w:rsidR="006A0F2C" w:rsidRPr="00AD2583" w:rsidTr="006A0F2C">
        <w:trPr>
          <w:trHeight w:val="368"/>
        </w:trPr>
        <w:tc>
          <w:tcPr>
            <w:tcW w:w="4666" w:type="dxa"/>
          </w:tcPr>
          <w:p w:rsidR="006A0F2C" w:rsidRPr="00AD2583" w:rsidRDefault="006A0F2C" w:rsidP="0086388B">
            <w:pPr>
              <w:pStyle w:val="0"/>
              <w:spacing w:before="60" w:after="60"/>
              <w:ind w:left="318"/>
            </w:pPr>
            <w:r w:rsidRPr="00AD2583">
              <w:t>Новосибирская область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100,1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103,0</w:t>
            </w:r>
          </w:p>
        </w:tc>
        <w:tc>
          <w:tcPr>
            <w:tcW w:w="806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104,3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100,3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114,</w:t>
            </w:r>
            <w:r>
              <w:t>4</w:t>
            </w:r>
          </w:p>
        </w:tc>
        <w:tc>
          <w:tcPr>
            <w:tcW w:w="806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>
              <w:t>109,9</w:t>
            </w:r>
          </w:p>
        </w:tc>
      </w:tr>
      <w:tr w:rsidR="006A0F2C" w:rsidRPr="00AD2583" w:rsidTr="006A0F2C">
        <w:trPr>
          <w:trHeight w:val="1180"/>
        </w:trPr>
        <w:tc>
          <w:tcPr>
            <w:tcW w:w="4666" w:type="dxa"/>
          </w:tcPr>
          <w:p w:rsidR="006A0F2C" w:rsidRPr="00AD2583" w:rsidRDefault="006A0F2C" w:rsidP="0086388B">
            <w:pPr>
              <w:pStyle w:val="0"/>
              <w:spacing w:before="60" w:after="60"/>
              <w:ind w:right="-57"/>
              <w:rPr>
                <w:b/>
              </w:rPr>
            </w:pPr>
            <w:r w:rsidRPr="00AD2583">
              <w:rPr>
                <w:b/>
              </w:rPr>
              <w:t>Обеспечение электрической энергией, газом и паром; кондиционирование воздуха</w:t>
            </w:r>
          </w:p>
          <w:p w:rsidR="006A0F2C" w:rsidRPr="00AD2583" w:rsidRDefault="006A0F2C" w:rsidP="0086388B">
            <w:pPr>
              <w:pStyle w:val="0"/>
              <w:spacing w:before="60" w:after="60"/>
              <w:ind w:left="318" w:right="-57"/>
            </w:pPr>
            <w:r w:rsidRPr="00AD2583">
              <w:t xml:space="preserve">Российская Федерация 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100,4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102,2</w:t>
            </w:r>
          </w:p>
        </w:tc>
        <w:tc>
          <w:tcPr>
            <w:tcW w:w="806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99,2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97,6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107,</w:t>
            </w:r>
            <w:r>
              <w:t>1</w:t>
            </w:r>
          </w:p>
        </w:tc>
        <w:tc>
          <w:tcPr>
            <w:tcW w:w="806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>
              <w:t>100,5</w:t>
            </w:r>
          </w:p>
        </w:tc>
      </w:tr>
      <w:tr w:rsidR="006A0F2C" w:rsidRPr="00AD2583" w:rsidTr="006A0F2C">
        <w:trPr>
          <w:trHeight w:val="368"/>
        </w:trPr>
        <w:tc>
          <w:tcPr>
            <w:tcW w:w="4666" w:type="dxa"/>
          </w:tcPr>
          <w:p w:rsidR="006A0F2C" w:rsidRPr="00AD2583" w:rsidRDefault="006A0F2C" w:rsidP="0086388B">
            <w:pPr>
              <w:pStyle w:val="0"/>
              <w:spacing w:before="60" w:after="60"/>
              <w:ind w:left="318"/>
            </w:pPr>
            <w:r w:rsidRPr="00AD2583">
              <w:t>Новосибирская область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97,3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97,5</w:t>
            </w:r>
          </w:p>
        </w:tc>
        <w:tc>
          <w:tcPr>
            <w:tcW w:w="806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103,0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93,3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105,0</w:t>
            </w:r>
          </w:p>
        </w:tc>
        <w:tc>
          <w:tcPr>
            <w:tcW w:w="806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>
              <w:t>109,4</w:t>
            </w:r>
          </w:p>
        </w:tc>
      </w:tr>
      <w:tr w:rsidR="006A0F2C" w:rsidRPr="00AD2583" w:rsidTr="006A0F2C">
        <w:trPr>
          <w:trHeight w:val="1429"/>
        </w:trPr>
        <w:tc>
          <w:tcPr>
            <w:tcW w:w="4666" w:type="dxa"/>
          </w:tcPr>
          <w:p w:rsidR="006A0F2C" w:rsidRPr="00AD2583" w:rsidRDefault="006A0F2C" w:rsidP="0086388B">
            <w:pPr>
              <w:pStyle w:val="0"/>
              <w:spacing w:before="60" w:after="60"/>
              <w:rPr>
                <w:b/>
              </w:rPr>
            </w:pPr>
            <w:r w:rsidRPr="00AD2583">
              <w:rPr>
                <w:b/>
              </w:rPr>
              <w:t xml:space="preserve">Водоснабжение; водоотведение, </w:t>
            </w:r>
            <w:r>
              <w:rPr>
                <w:b/>
              </w:rPr>
              <w:br/>
            </w:r>
            <w:r w:rsidRPr="00AD2583">
              <w:rPr>
                <w:b/>
              </w:rPr>
              <w:t xml:space="preserve">организация сбора и утилизации </w:t>
            </w:r>
            <w:r>
              <w:rPr>
                <w:b/>
              </w:rPr>
              <w:br/>
            </w:r>
            <w:r w:rsidRPr="00AD2583">
              <w:rPr>
                <w:b/>
              </w:rPr>
              <w:t>отходов, деятель</w:t>
            </w:r>
            <w:r w:rsidR="00FD5F11">
              <w:rPr>
                <w:b/>
              </w:rPr>
              <w:t>ность по ликвидации загрязнений</w:t>
            </w:r>
          </w:p>
          <w:p w:rsidR="006A0F2C" w:rsidRPr="00AD2583" w:rsidRDefault="006A0F2C" w:rsidP="0086388B">
            <w:pPr>
              <w:pStyle w:val="0"/>
              <w:spacing w:before="60" w:after="60"/>
              <w:ind w:left="318"/>
            </w:pPr>
            <w:r w:rsidRPr="00AD2583">
              <w:t xml:space="preserve">Российская Федерация 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99,6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102,9</w:t>
            </w:r>
          </w:p>
        </w:tc>
        <w:tc>
          <w:tcPr>
            <w:tcW w:w="806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102,9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102,2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11</w:t>
            </w:r>
            <w:r>
              <w:t>2</w:t>
            </w:r>
            <w:r w:rsidRPr="00AD2583">
              <w:t>,</w:t>
            </w:r>
            <w:r>
              <w:t>6</w:t>
            </w:r>
          </w:p>
        </w:tc>
        <w:tc>
          <w:tcPr>
            <w:tcW w:w="806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>
              <w:t>96,7</w:t>
            </w:r>
          </w:p>
        </w:tc>
      </w:tr>
      <w:tr w:rsidR="006A0F2C" w:rsidRPr="00AD2583" w:rsidTr="006A0F2C">
        <w:trPr>
          <w:trHeight w:val="379"/>
        </w:trPr>
        <w:tc>
          <w:tcPr>
            <w:tcW w:w="4666" w:type="dxa"/>
          </w:tcPr>
          <w:p w:rsidR="006A0F2C" w:rsidRPr="00AD2583" w:rsidRDefault="006A0F2C" w:rsidP="0086388B">
            <w:pPr>
              <w:pStyle w:val="0"/>
              <w:spacing w:before="60" w:after="60"/>
              <w:ind w:left="318"/>
            </w:pPr>
            <w:r w:rsidRPr="00AD2583">
              <w:t>Новосибирская область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99,1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104,4</w:t>
            </w:r>
          </w:p>
        </w:tc>
        <w:tc>
          <w:tcPr>
            <w:tcW w:w="806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112,3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95,9</w:t>
            </w:r>
          </w:p>
        </w:tc>
        <w:tc>
          <w:tcPr>
            <w:tcW w:w="805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 w:rsidRPr="00AD2583">
              <w:t>1</w:t>
            </w:r>
            <w:r>
              <w:t>14</w:t>
            </w:r>
            <w:r w:rsidRPr="00AD2583">
              <w:t>,</w:t>
            </w:r>
            <w:r>
              <w:t>4</w:t>
            </w:r>
          </w:p>
        </w:tc>
        <w:tc>
          <w:tcPr>
            <w:tcW w:w="806" w:type="dxa"/>
            <w:vAlign w:val="bottom"/>
          </w:tcPr>
          <w:p w:rsidR="006A0F2C" w:rsidRPr="00AD2583" w:rsidRDefault="006A0F2C" w:rsidP="0086388B">
            <w:pPr>
              <w:pStyle w:val="ad"/>
              <w:spacing w:before="60" w:after="60"/>
              <w:ind w:left="-57" w:right="-57"/>
            </w:pPr>
            <w:r>
              <w:t>81,7</w:t>
            </w:r>
          </w:p>
        </w:tc>
      </w:tr>
    </w:tbl>
    <w:p w:rsidR="00DA66A7" w:rsidRPr="00AD2583" w:rsidRDefault="00DA66A7" w:rsidP="00DA66A7">
      <w:pPr>
        <w:pStyle w:val="aff9"/>
        <w:pageBreakBefore/>
        <w:spacing w:before="0" w:after="120"/>
      </w:pPr>
      <w:r w:rsidRPr="00AD2583">
        <w:lastRenderedPageBreak/>
        <w:t>Индекс промышленного производства</w:t>
      </w:r>
    </w:p>
    <w:p w:rsidR="00DA66A7" w:rsidRPr="00AD2583" w:rsidRDefault="00DA66A7" w:rsidP="00DA66A7">
      <w:pPr>
        <w:pStyle w:val="ad"/>
        <w:spacing w:before="40" w:after="40"/>
      </w:pPr>
      <w:r w:rsidRPr="00AD2583">
        <w:t>(в % к предыдущему году)</w:t>
      </w:r>
    </w:p>
    <w:tbl>
      <w:tblPr>
        <w:tblW w:w="97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033"/>
        <w:gridCol w:w="779"/>
        <w:gridCol w:w="780"/>
        <w:gridCol w:w="779"/>
        <w:gridCol w:w="780"/>
        <w:gridCol w:w="779"/>
        <w:gridCol w:w="780"/>
      </w:tblGrid>
      <w:tr w:rsidR="00C815BD" w:rsidRPr="00AD2583" w:rsidTr="005378F0">
        <w:trPr>
          <w:cantSplit/>
          <w:tblHeader/>
        </w:trPr>
        <w:tc>
          <w:tcPr>
            <w:tcW w:w="503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815BD" w:rsidRPr="00AD2583" w:rsidRDefault="00C815BD" w:rsidP="00FD5F11">
            <w:pPr>
              <w:pStyle w:val="ad"/>
              <w:spacing w:before="10" w:after="10"/>
            </w:pPr>
          </w:p>
        </w:tc>
        <w:tc>
          <w:tcPr>
            <w:tcW w:w="779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C815BD" w:rsidRPr="00AD2583" w:rsidRDefault="00C815BD" w:rsidP="00FD5F11">
            <w:pPr>
              <w:pStyle w:val="ad"/>
              <w:spacing w:before="10" w:after="10"/>
            </w:pPr>
            <w:r w:rsidRPr="00AD2583">
              <w:t>2017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C815BD" w:rsidRPr="00AD2583" w:rsidRDefault="00C815BD" w:rsidP="00FD5F11">
            <w:pPr>
              <w:pStyle w:val="ad"/>
              <w:spacing w:before="10" w:after="10"/>
            </w:pPr>
            <w:r w:rsidRPr="00AD2583">
              <w:t>2018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15BD" w:rsidRPr="00AD2583" w:rsidRDefault="00C815BD" w:rsidP="00FD5F11">
            <w:pPr>
              <w:pStyle w:val="ad"/>
              <w:spacing w:before="10" w:after="10"/>
            </w:pPr>
            <w:r w:rsidRPr="00AD2583">
              <w:t>2019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15BD" w:rsidRPr="00AD2583" w:rsidRDefault="00C815BD" w:rsidP="00FD5F11">
            <w:pPr>
              <w:pStyle w:val="ad"/>
              <w:spacing w:before="10" w:after="10"/>
            </w:pPr>
            <w:r w:rsidRPr="00AD2583">
              <w:t>2020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15BD" w:rsidRPr="00AD2583" w:rsidRDefault="00C815BD" w:rsidP="00FD5F11">
            <w:pPr>
              <w:pStyle w:val="ad"/>
              <w:spacing w:before="10" w:after="10"/>
              <w:ind w:left="-57" w:right="-57"/>
            </w:pPr>
            <w:r w:rsidRPr="00AD2583">
              <w:t>2021</w:t>
            </w:r>
            <w:r w:rsidR="00554BEA" w:rsidRPr="00554BEA">
              <w:t xml:space="preserve"> </w:t>
            </w:r>
            <w:r w:rsidR="00554BEA" w:rsidRPr="00554BEA">
              <w:rPr>
                <w:szCs w:val="14"/>
                <w:vertAlign w:val="superscript"/>
              </w:rPr>
              <w:footnoteReference w:customMarkFollows="1" w:id="47"/>
              <w:t>1)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815BD" w:rsidRPr="00AD2583" w:rsidRDefault="00C815BD" w:rsidP="00FD5F11">
            <w:pPr>
              <w:pStyle w:val="ad"/>
              <w:spacing w:before="10" w:after="10"/>
            </w:pPr>
            <w:r>
              <w:t>2022</w:t>
            </w:r>
          </w:p>
        </w:tc>
      </w:tr>
      <w:tr w:rsidR="00554BEA" w:rsidRPr="00AD2583" w:rsidTr="005378F0">
        <w:trPr>
          <w:cantSplit/>
        </w:trPr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0"/>
              <w:spacing w:before="10" w:after="10"/>
              <w:ind w:left="57" w:right="-57"/>
              <w:rPr>
                <w:b/>
              </w:rPr>
            </w:pPr>
            <w:r w:rsidRPr="00AD2583">
              <w:rPr>
                <w:b/>
              </w:rPr>
              <w:t>Промышленное производство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  <w:rPr>
                <w:b/>
              </w:rPr>
            </w:pPr>
            <w:r w:rsidRPr="00AD2583">
              <w:rPr>
                <w:b/>
              </w:rPr>
              <w:t>101,8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  <w:rPr>
                <w:b/>
              </w:rPr>
            </w:pPr>
            <w:r w:rsidRPr="00AD2583">
              <w:rPr>
                <w:b/>
              </w:rPr>
              <w:t>105,2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  <w:rPr>
                <w:b/>
              </w:rPr>
            </w:pPr>
            <w:r w:rsidRPr="00AD2583">
              <w:rPr>
                <w:b/>
              </w:rPr>
              <w:t>104,6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  <w:rPr>
                <w:rFonts w:cs="Arial"/>
                <w:b/>
              </w:rPr>
            </w:pPr>
            <w:r w:rsidRPr="00AD2583">
              <w:rPr>
                <w:rFonts w:cs="Arial"/>
                <w:b/>
              </w:rPr>
              <w:t>96,7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A086D" w:rsidRDefault="00554BEA" w:rsidP="00FD5F11">
            <w:pPr>
              <w:pStyle w:val="ad"/>
              <w:spacing w:before="10" w:after="10"/>
              <w:ind w:left="-57" w:right="-57"/>
              <w:rPr>
                <w:b/>
                <w:bCs/>
              </w:rPr>
            </w:pPr>
            <w:r w:rsidRPr="00AA086D">
              <w:rPr>
                <w:b/>
                <w:bCs/>
              </w:rPr>
              <w:t>113,7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4BEA" w:rsidRPr="00EE101F" w:rsidRDefault="00554BEA" w:rsidP="00FD5F11">
            <w:pPr>
              <w:pStyle w:val="ad"/>
              <w:spacing w:before="10" w:after="10"/>
              <w:ind w:left="-57" w:right="-57"/>
              <w:rPr>
                <w:b/>
                <w:bCs/>
              </w:rPr>
            </w:pPr>
            <w:r w:rsidRPr="00240ADC">
              <w:rPr>
                <w:b/>
                <w:bCs/>
              </w:rPr>
              <w:t>107,8</w:t>
            </w:r>
          </w:p>
        </w:tc>
      </w:tr>
      <w:tr w:rsidR="00554BEA" w:rsidRPr="00AD2583" w:rsidTr="005378F0">
        <w:trPr>
          <w:cantSplit/>
        </w:trPr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0"/>
              <w:spacing w:before="10" w:after="10"/>
              <w:ind w:left="57" w:right="-57"/>
            </w:pPr>
            <w:r w:rsidRPr="00AD2583">
              <w:t>Добыча полезных ископаемых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114,7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120,2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105,5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85,6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A086D">
              <w:t>116,1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240ADC">
              <w:t>103,9</w:t>
            </w:r>
          </w:p>
        </w:tc>
      </w:tr>
      <w:tr w:rsidR="00554BEA" w:rsidRPr="00AD2583" w:rsidTr="005378F0">
        <w:trPr>
          <w:cantSplit/>
        </w:trPr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0"/>
              <w:spacing w:before="10" w:after="10"/>
              <w:ind w:left="57"/>
            </w:pPr>
            <w:r w:rsidRPr="00AD2583">
              <w:t>Обрабатывающие производства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100,1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103,0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104,3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100,3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A086D">
              <w:t>114,4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240ADC">
              <w:t>109,9</w:t>
            </w:r>
          </w:p>
        </w:tc>
      </w:tr>
      <w:tr w:rsidR="00554BEA" w:rsidRPr="00AD2583" w:rsidTr="005378F0">
        <w:trPr>
          <w:cantSplit/>
        </w:trPr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5F11" w:rsidRDefault="00FD5F11" w:rsidP="00FD5F11">
            <w:pPr>
              <w:pStyle w:val="0"/>
              <w:spacing w:before="10" w:after="10"/>
              <w:ind w:left="227"/>
            </w:pPr>
            <w:r>
              <w:t>в том числе:</w:t>
            </w:r>
          </w:p>
          <w:p w:rsidR="00554BEA" w:rsidRPr="00AD2583" w:rsidRDefault="00554BEA" w:rsidP="00FD5F11">
            <w:pPr>
              <w:pStyle w:val="0"/>
              <w:spacing w:before="10" w:after="10"/>
              <w:ind w:left="227"/>
            </w:pPr>
            <w:r w:rsidRPr="00AD2583">
              <w:t>производство пищевых продуктов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103,0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107,0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107,3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108,9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A086D">
              <w:t>108,8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240ADC">
              <w:t>100,7</w:t>
            </w:r>
          </w:p>
        </w:tc>
      </w:tr>
      <w:tr w:rsidR="00554BEA" w:rsidRPr="00AD2583" w:rsidTr="005378F0">
        <w:trPr>
          <w:cantSplit/>
        </w:trPr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0"/>
              <w:spacing w:before="10" w:after="10"/>
              <w:ind w:left="227"/>
            </w:pPr>
            <w:r w:rsidRPr="00AD2583">
              <w:t>производство напитков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78,0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96,8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94,3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107,4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A086D">
              <w:t>115,4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240ADC">
              <w:t>114,2</w:t>
            </w:r>
          </w:p>
        </w:tc>
      </w:tr>
      <w:tr w:rsidR="00554BEA" w:rsidRPr="00AD2583" w:rsidTr="005378F0">
        <w:trPr>
          <w:cantSplit/>
        </w:trPr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0"/>
              <w:spacing w:before="10" w:after="10"/>
              <w:ind w:left="227"/>
            </w:pPr>
            <w:r w:rsidRPr="00AD2583">
              <w:t>производство текстильных изделий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85,2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129,9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111,0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139,3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A086D">
              <w:t>141,7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240ADC">
              <w:t>113,8</w:t>
            </w:r>
          </w:p>
        </w:tc>
      </w:tr>
      <w:tr w:rsidR="00554BEA" w:rsidRPr="00AD2583" w:rsidTr="005378F0">
        <w:trPr>
          <w:cantSplit/>
        </w:trPr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0"/>
              <w:spacing w:before="10" w:after="10"/>
              <w:ind w:left="227"/>
            </w:pPr>
            <w:r w:rsidRPr="00AD2583">
              <w:t>производство одежды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96,6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101,6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94,9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81,8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A086D">
              <w:t>154</w:t>
            </w:r>
            <w:r>
              <w:t>,0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240ADC">
              <w:t>86,6</w:t>
            </w:r>
          </w:p>
        </w:tc>
      </w:tr>
      <w:tr w:rsidR="00554BEA" w:rsidRPr="00AD2583" w:rsidTr="005378F0">
        <w:trPr>
          <w:cantSplit/>
        </w:trPr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0"/>
              <w:spacing w:before="10" w:after="10"/>
              <w:ind w:left="227"/>
            </w:pPr>
            <w:r w:rsidRPr="00AD2583">
              <w:t>производство кожи и изделий из кожи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103,6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93,4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116,9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105,2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A086D">
              <w:t>134,2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240ADC">
              <w:t>115,3</w:t>
            </w:r>
          </w:p>
        </w:tc>
      </w:tr>
      <w:tr w:rsidR="00554BEA" w:rsidRPr="00AD2583" w:rsidTr="005378F0">
        <w:trPr>
          <w:cantSplit/>
        </w:trPr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0"/>
              <w:spacing w:before="10" w:after="10"/>
              <w:ind w:left="227"/>
            </w:pPr>
            <w:r w:rsidRPr="00AD2583">
              <w:t xml:space="preserve">обработка древесины и производство </w:t>
            </w:r>
            <w:r>
              <w:br/>
            </w:r>
            <w:r w:rsidRPr="00AD2583">
              <w:t xml:space="preserve">изделий из дерева и пробки, кроме мебели, производство изделий из соломки </w:t>
            </w:r>
            <w:r>
              <w:br/>
            </w:r>
            <w:r w:rsidRPr="00AD2583">
              <w:t>и материалов для плетения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59,8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116,5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125,7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56,6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A086D">
              <w:t>143,3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240ADC">
              <w:t>58,2</w:t>
            </w:r>
          </w:p>
        </w:tc>
      </w:tr>
      <w:tr w:rsidR="00554BEA" w:rsidRPr="00AD2583" w:rsidTr="005378F0">
        <w:trPr>
          <w:cantSplit/>
        </w:trPr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0"/>
              <w:spacing w:before="10" w:after="10"/>
              <w:ind w:left="227"/>
            </w:pPr>
            <w:r w:rsidRPr="00AD2583">
              <w:t>производство бумаги и бумажных изделий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107,3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93,1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90,8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111,2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A086D">
              <w:t>104,7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240ADC">
              <w:t>113,0</w:t>
            </w:r>
          </w:p>
        </w:tc>
      </w:tr>
      <w:tr w:rsidR="00554BEA" w:rsidRPr="00AD2583" w:rsidTr="005378F0">
        <w:trPr>
          <w:cantSplit/>
        </w:trPr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0"/>
              <w:spacing w:before="10" w:after="10"/>
              <w:ind w:left="227"/>
            </w:pPr>
            <w:r w:rsidRPr="00AD2583">
              <w:t>деятельность полиграфическая и копиров</w:t>
            </w:r>
            <w:r w:rsidRPr="00AD2583">
              <w:t>а</w:t>
            </w:r>
            <w:r w:rsidRPr="00AD2583">
              <w:t>ние носителей информации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108,0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103,8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94,7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101,1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A086D">
              <w:t>123,4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240ADC">
              <w:t>80,8</w:t>
            </w:r>
          </w:p>
        </w:tc>
      </w:tr>
      <w:tr w:rsidR="00554BEA" w:rsidRPr="00AD2583" w:rsidTr="005378F0">
        <w:trPr>
          <w:cantSplit/>
        </w:trPr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0"/>
              <w:spacing w:before="10" w:after="10"/>
              <w:ind w:left="227"/>
            </w:pPr>
            <w:r w:rsidRPr="00AD2583">
              <w:t>производство кокса и нефтепродуктов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113,8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116,4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114,6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28,3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A086D">
              <w:t>255,8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240ADC">
              <w:t>115,6</w:t>
            </w:r>
          </w:p>
        </w:tc>
      </w:tr>
      <w:tr w:rsidR="00554BEA" w:rsidRPr="00AD2583" w:rsidTr="005378F0">
        <w:trPr>
          <w:cantSplit/>
        </w:trPr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0"/>
              <w:spacing w:before="10" w:after="10"/>
              <w:ind w:left="227"/>
            </w:pPr>
            <w:r w:rsidRPr="00AD2583">
              <w:t>производство химических веществ и хим</w:t>
            </w:r>
            <w:r w:rsidRPr="00AD2583">
              <w:t>и</w:t>
            </w:r>
            <w:r w:rsidRPr="00AD2583">
              <w:t>ческих продуктов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94,5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114,4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102,9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87,6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A086D">
              <w:t>92,8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240ADC">
              <w:t>117,3</w:t>
            </w:r>
          </w:p>
        </w:tc>
      </w:tr>
      <w:tr w:rsidR="00554BEA" w:rsidRPr="00AD2583" w:rsidTr="005378F0">
        <w:trPr>
          <w:cantSplit/>
        </w:trPr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0"/>
              <w:spacing w:before="10" w:after="10"/>
              <w:ind w:left="227"/>
            </w:pPr>
            <w:r w:rsidRPr="00AD2583">
              <w:t xml:space="preserve">производство лекарственных средств </w:t>
            </w:r>
            <w:r>
              <w:br/>
            </w:r>
            <w:r w:rsidRPr="00AD2583">
              <w:t>и материалов, применяемых в медицинских целях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118,1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134,6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109,2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141,2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A086D">
              <w:t>163,5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240ADC">
              <w:t>73,2</w:t>
            </w:r>
          </w:p>
        </w:tc>
      </w:tr>
      <w:tr w:rsidR="00554BEA" w:rsidRPr="00AD2583" w:rsidTr="005378F0">
        <w:trPr>
          <w:cantSplit/>
        </w:trPr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0"/>
              <w:spacing w:before="10" w:after="10"/>
              <w:ind w:left="227"/>
            </w:pPr>
            <w:r w:rsidRPr="00AD2583">
              <w:t>производство резиновых и пластмассовых изделий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77,1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104,7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92,2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116,8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A086D">
              <w:t>120,3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240ADC">
              <w:t>134,6</w:t>
            </w:r>
          </w:p>
        </w:tc>
      </w:tr>
      <w:tr w:rsidR="00554BEA" w:rsidRPr="00AD2583" w:rsidTr="005378F0">
        <w:trPr>
          <w:cantSplit/>
        </w:trPr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0"/>
              <w:spacing w:before="10" w:after="10"/>
              <w:ind w:left="227"/>
            </w:pPr>
            <w:r w:rsidRPr="00AD2583">
              <w:t>производство прочей неметаллической м</w:t>
            </w:r>
            <w:r w:rsidRPr="00AD2583">
              <w:t>и</w:t>
            </w:r>
            <w:r w:rsidRPr="00AD2583">
              <w:t>неральной продукции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94,7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105,1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103,9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98,2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A086D">
              <w:t>114,4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240ADC">
              <w:t>103,8</w:t>
            </w:r>
          </w:p>
        </w:tc>
      </w:tr>
      <w:tr w:rsidR="00554BEA" w:rsidRPr="00AD2583" w:rsidTr="005378F0">
        <w:trPr>
          <w:cantSplit/>
        </w:trPr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0"/>
              <w:spacing w:before="10" w:after="10"/>
              <w:ind w:left="227"/>
            </w:pPr>
            <w:r w:rsidRPr="00AD2583">
              <w:t>производство металлургическое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113,6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96,4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112,1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112,1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A086D">
              <w:t>83</w:t>
            </w:r>
            <w:r>
              <w:t>,0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240ADC">
              <w:t>99,0</w:t>
            </w:r>
          </w:p>
        </w:tc>
      </w:tr>
      <w:tr w:rsidR="00554BEA" w:rsidRPr="00AD2583" w:rsidTr="005378F0">
        <w:trPr>
          <w:cantSplit/>
        </w:trPr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0"/>
              <w:spacing w:before="10" w:after="10"/>
              <w:ind w:left="227"/>
            </w:pPr>
            <w:r w:rsidRPr="00AD2583">
              <w:t>производство готовых металлических изд</w:t>
            </w:r>
            <w:r w:rsidRPr="00AD2583">
              <w:t>е</w:t>
            </w:r>
            <w:r w:rsidRPr="00AD2583">
              <w:t>лий, кроме машин и оборудования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88,3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88,7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99,0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114,7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A086D">
              <w:t>118,6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240ADC">
              <w:t>223,6</w:t>
            </w:r>
          </w:p>
        </w:tc>
      </w:tr>
      <w:tr w:rsidR="00554BEA" w:rsidRPr="00AD2583" w:rsidTr="005378F0">
        <w:trPr>
          <w:cantSplit/>
        </w:trPr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0"/>
              <w:spacing w:before="10" w:after="10"/>
              <w:ind w:left="227"/>
            </w:pPr>
            <w:r w:rsidRPr="00AD2583">
              <w:t xml:space="preserve">производство компьютеров, электронных </w:t>
            </w:r>
            <w:r>
              <w:br/>
            </w:r>
            <w:r w:rsidRPr="00AD2583">
              <w:t>и оптических изделий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118,7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91,5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110,7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97,8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A086D">
              <w:t>111,8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240ADC">
              <w:t>119,9</w:t>
            </w:r>
          </w:p>
        </w:tc>
      </w:tr>
      <w:tr w:rsidR="00554BEA" w:rsidRPr="00AD2583" w:rsidTr="005378F0">
        <w:trPr>
          <w:cantSplit/>
        </w:trPr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0"/>
              <w:spacing w:before="10" w:after="10"/>
              <w:ind w:left="227"/>
            </w:pPr>
            <w:r w:rsidRPr="00AD2583">
              <w:t>производство электрического оборудования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95,0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107,7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116,9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117,6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A086D">
              <w:t>128,7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240ADC">
              <w:t>98,1</w:t>
            </w:r>
          </w:p>
        </w:tc>
      </w:tr>
      <w:tr w:rsidR="00554BEA" w:rsidRPr="00AD2583" w:rsidTr="005378F0">
        <w:trPr>
          <w:cantSplit/>
        </w:trPr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0"/>
              <w:spacing w:before="10" w:after="10"/>
              <w:ind w:left="227"/>
            </w:pPr>
            <w:r w:rsidRPr="00AD2583">
              <w:t xml:space="preserve">производство машин и оборудования, </w:t>
            </w:r>
            <w:r>
              <w:br/>
            </w:r>
            <w:r w:rsidRPr="00AD2583">
              <w:t>не включенных в другие группировки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127,7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101,3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98,6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144,4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A086D">
              <w:t>127,5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240ADC">
              <w:t>69,5</w:t>
            </w:r>
          </w:p>
        </w:tc>
      </w:tr>
      <w:tr w:rsidR="00554BEA" w:rsidRPr="00AD2583" w:rsidTr="005378F0">
        <w:trPr>
          <w:cantSplit/>
        </w:trPr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0"/>
              <w:spacing w:before="10" w:after="10"/>
              <w:ind w:left="227"/>
            </w:pPr>
            <w:r w:rsidRPr="00AD2583">
              <w:t>производство автотранспортных средств, прицепов и полуприцепов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108,5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96,7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116,7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65,0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A086D">
              <w:t>79,8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240ADC">
              <w:t>42,3</w:t>
            </w:r>
          </w:p>
        </w:tc>
      </w:tr>
      <w:tr w:rsidR="00554BEA" w:rsidRPr="00AD2583" w:rsidTr="005378F0">
        <w:trPr>
          <w:cantSplit/>
        </w:trPr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0"/>
              <w:spacing w:before="10" w:after="10"/>
              <w:ind w:left="227"/>
            </w:pPr>
            <w:r w:rsidRPr="00AD2583">
              <w:t>производство прочих транспортных средств и оборудования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104,9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101,0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84,3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100,1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A086D">
              <w:t>106,1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240ADC">
              <w:t>94,2</w:t>
            </w:r>
          </w:p>
        </w:tc>
      </w:tr>
      <w:tr w:rsidR="00554BEA" w:rsidRPr="00AD2583" w:rsidTr="005378F0">
        <w:trPr>
          <w:cantSplit/>
        </w:trPr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0"/>
              <w:spacing w:before="10" w:after="10"/>
              <w:ind w:left="227"/>
            </w:pPr>
            <w:r w:rsidRPr="00AD2583">
              <w:t>производство мебели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122,2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110,3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94,0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96,9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A086D">
              <w:t>115,9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240ADC">
              <w:t>91,8</w:t>
            </w:r>
          </w:p>
        </w:tc>
      </w:tr>
      <w:tr w:rsidR="00554BEA" w:rsidRPr="00AD2583" w:rsidTr="005378F0">
        <w:trPr>
          <w:cantSplit/>
        </w:trPr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0"/>
              <w:spacing w:before="10" w:after="10"/>
              <w:ind w:left="227"/>
            </w:pPr>
            <w:r w:rsidRPr="00AD2583">
              <w:t>производство прочих готовых изделий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112,1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90,8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108,3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80,0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A086D">
              <w:t>84,1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240ADC">
              <w:t>109,8</w:t>
            </w:r>
          </w:p>
        </w:tc>
      </w:tr>
      <w:tr w:rsidR="00554BEA" w:rsidRPr="00AD2583" w:rsidTr="005378F0">
        <w:trPr>
          <w:cantSplit/>
        </w:trPr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0"/>
              <w:spacing w:before="10" w:after="10"/>
              <w:ind w:left="227"/>
            </w:pPr>
            <w:r w:rsidRPr="00AD2583">
              <w:t>ремонт и монтаж машин и оборудования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121,5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103,1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108,9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88,5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A086D">
              <w:t>111,7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240ADC">
              <w:t>87,3</w:t>
            </w:r>
          </w:p>
        </w:tc>
      </w:tr>
      <w:tr w:rsidR="00554BEA" w:rsidRPr="00AD2583" w:rsidTr="005378F0">
        <w:trPr>
          <w:cantSplit/>
        </w:trPr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0"/>
              <w:spacing w:before="10" w:after="10"/>
              <w:ind w:left="57"/>
            </w:pPr>
            <w:r w:rsidRPr="00AD2583"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97,3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97,5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103,0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93,3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A086D">
              <w:t>105</w:t>
            </w:r>
            <w:r>
              <w:t>,0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240ADC">
              <w:t>109,4</w:t>
            </w:r>
          </w:p>
        </w:tc>
      </w:tr>
      <w:tr w:rsidR="00554BEA" w:rsidRPr="00AD2583" w:rsidTr="005378F0">
        <w:trPr>
          <w:cantSplit/>
        </w:trPr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0"/>
              <w:spacing w:before="10" w:after="10"/>
              <w:ind w:left="57"/>
            </w:pPr>
            <w:r w:rsidRPr="00AD2583"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99,1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104,4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112,3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D2583">
              <w:t>95,9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AA086D">
              <w:t>114,4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54BEA" w:rsidRPr="00AD2583" w:rsidRDefault="00554BEA" w:rsidP="00FD5F11">
            <w:pPr>
              <w:pStyle w:val="ad"/>
              <w:spacing w:before="10" w:after="10"/>
              <w:ind w:left="-57" w:right="-57"/>
            </w:pPr>
            <w:r w:rsidRPr="00240ADC">
              <w:t>81,7</w:t>
            </w:r>
          </w:p>
        </w:tc>
      </w:tr>
    </w:tbl>
    <w:p w:rsidR="000C7BCF" w:rsidRPr="00AD2583" w:rsidRDefault="000C7BCF" w:rsidP="000C7BCF">
      <w:pPr>
        <w:pStyle w:val="aff2"/>
        <w:spacing w:after="200"/>
      </w:pPr>
      <w:bookmarkStart w:id="34" w:name="_Toc208894897"/>
      <w:r w:rsidRPr="00AD2583">
        <w:lastRenderedPageBreak/>
        <w:t xml:space="preserve">Индекс промышленного производства </w:t>
      </w:r>
      <w:r w:rsidRPr="00AD2583">
        <w:br/>
        <w:t>по регионам Сибирского федерального округа за 202</w:t>
      </w:r>
      <w:r w:rsidR="00554BEA">
        <w:t>2</w:t>
      </w:r>
      <w:r w:rsidRPr="00AD2583">
        <w:t xml:space="preserve"> год</w:t>
      </w:r>
    </w:p>
    <w:p w:rsidR="000C7BCF" w:rsidRPr="00AD2583" w:rsidRDefault="000C7BCF" w:rsidP="000C7BCF">
      <w:pPr>
        <w:pStyle w:val="aff3"/>
      </w:pPr>
      <w:r w:rsidRPr="00AD2583">
        <w:t>(в % к предыдущему году)</w:t>
      </w:r>
    </w:p>
    <w:p w:rsidR="00E96802" w:rsidRDefault="005D2276" w:rsidP="000C7BCF">
      <w:pPr>
        <w:pStyle w:val="aff9"/>
        <w:widowControl w:val="0"/>
      </w:pPr>
      <w:r>
        <w:rPr>
          <w:noProof/>
        </w:rPr>
        <w:drawing>
          <wp:inline distT="0" distB="0" distL="0" distR="0" wp14:anchorId="2D1DC823" wp14:editId="6A93A92D">
            <wp:extent cx="5825836" cy="2479963"/>
            <wp:effectExtent l="0" t="0" r="381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0C7BCF" w:rsidRPr="00AD2583" w:rsidRDefault="000C7BCF" w:rsidP="006A0F2C">
      <w:pPr>
        <w:pStyle w:val="aff9"/>
        <w:widowControl w:val="0"/>
        <w:rPr>
          <w:szCs w:val="24"/>
        </w:rPr>
      </w:pPr>
      <w:r w:rsidRPr="00AD2583">
        <w:t>Производство основных видов продукции в натуральном выражении</w:t>
      </w: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1039"/>
        <w:gridCol w:w="1040"/>
        <w:gridCol w:w="1039"/>
        <w:gridCol w:w="1040"/>
        <w:gridCol w:w="1039"/>
        <w:gridCol w:w="1040"/>
      </w:tblGrid>
      <w:tr w:rsidR="00C815BD" w:rsidRPr="00AD2583" w:rsidTr="0086388B">
        <w:trPr>
          <w:tblHeader/>
        </w:trPr>
        <w:tc>
          <w:tcPr>
            <w:tcW w:w="3369" w:type="dxa"/>
            <w:vAlign w:val="center"/>
          </w:tcPr>
          <w:p w:rsidR="00C815BD" w:rsidRPr="00AD2583" w:rsidRDefault="00C815BD" w:rsidP="00A64EA6">
            <w:pPr>
              <w:spacing w:before="40" w:after="40" w:line="240" w:lineRule="auto"/>
              <w:ind w:right="-57" w:firstLine="0"/>
              <w:jc w:val="center"/>
              <w:rPr>
                <w:rFonts w:cs="Arial"/>
                <w:b/>
                <w:szCs w:val="22"/>
              </w:rPr>
            </w:pPr>
          </w:p>
        </w:tc>
        <w:tc>
          <w:tcPr>
            <w:tcW w:w="1039" w:type="dxa"/>
            <w:vAlign w:val="bottom"/>
          </w:tcPr>
          <w:p w:rsidR="00C815BD" w:rsidRPr="00AD2583" w:rsidRDefault="00C815BD" w:rsidP="00E26A12">
            <w:pPr>
              <w:pStyle w:val="ad"/>
              <w:spacing w:before="40" w:after="40"/>
              <w:ind w:left="-113" w:right="-113"/>
            </w:pPr>
            <w:r w:rsidRPr="00AD2583">
              <w:t>2017</w:t>
            </w:r>
          </w:p>
        </w:tc>
        <w:tc>
          <w:tcPr>
            <w:tcW w:w="1040" w:type="dxa"/>
            <w:vAlign w:val="bottom"/>
          </w:tcPr>
          <w:p w:rsidR="00C815BD" w:rsidRPr="00AD2583" w:rsidRDefault="00C815BD" w:rsidP="00E26A12">
            <w:pPr>
              <w:pStyle w:val="ad"/>
              <w:spacing w:before="40" w:after="40"/>
              <w:ind w:left="-113" w:right="-113"/>
            </w:pPr>
            <w:r w:rsidRPr="00AD2583">
              <w:t>2018</w:t>
            </w:r>
          </w:p>
        </w:tc>
        <w:tc>
          <w:tcPr>
            <w:tcW w:w="1039" w:type="dxa"/>
            <w:vAlign w:val="bottom"/>
          </w:tcPr>
          <w:p w:rsidR="00C815BD" w:rsidRPr="00AD2583" w:rsidRDefault="00C815BD" w:rsidP="00E26A12">
            <w:pPr>
              <w:pStyle w:val="ad"/>
              <w:spacing w:before="40" w:after="40"/>
              <w:ind w:left="-113" w:right="-113"/>
            </w:pPr>
            <w:r w:rsidRPr="00AD2583">
              <w:t>2019</w:t>
            </w:r>
          </w:p>
        </w:tc>
        <w:tc>
          <w:tcPr>
            <w:tcW w:w="1040" w:type="dxa"/>
            <w:vAlign w:val="bottom"/>
          </w:tcPr>
          <w:p w:rsidR="00C815BD" w:rsidRPr="00AD2583" w:rsidRDefault="00C815BD" w:rsidP="00E26A12">
            <w:pPr>
              <w:pStyle w:val="ad"/>
              <w:spacing w:before="40" w:after="40"/>
              <w:ind w:left="-113" w:right="-113"/>
            </w:pPr>
            <w:r w:rsidRPr="00AD2583">
              <w:t>2020</w:t>
            </w:r>
          </w:p>
        </w:tc>
        <w:tc>
          <w:tcPr>
            <w:tcW w:w="1039" w:type="dxa"/>
            <w:vAlign w:val="bottom"/>
          </w:tcPr>
          <w:p w:rsidR="00C815BD" w:rsidRPr="00AD2583" w:rsidRDefault="00C815BD" w:rsidP="00BF75A7">
            <w:pPr>
              <w:pStyle w:val="ad"/>
              <w:spacing w:before="40" w:after="40"/>
              <w:ind w:left="-113" w:right="-113"/>
            </w:pPr>
            <w:r w:rsidRPr="00AD2583">
              <w:t>2021</w:t>
            </w:r>
          </w:p>
        </w:tc>
        <w:tc>
          <w:tcPr>
            <w:tcW w:w="1040" w:type="dxa"/>
            <w:vAlign w:val="bottom"/>
          </w:tcPr>
          <w:p w:rsidR="00C815BD" w:rsidRPr="00AD2583" w:rsidRDefault="00C815BD" w:rsidP="00E26A12">
            <w:pPr>
              <w:pStyle w:val="ad"/>
              <w:spacing w:before="40" w:after="40"/>
              <w:ind w:left="-113" w:right="-113"/>
            </w:pPr>
            <w:r>
              <w:t>2022</w:t>
            </w:r>
          </w:p>
        </w:tc>
      </w:tr>
      <w:tr w:rsidR="00E96802" w:rsidRPr="00AD2583" w:rsidTr="0086388B">
        <w:tc>
          <w:tcPr>
            <w:tcW w:w="3369" w:type="dxa"/>
            <w:vAlign w:val="bottom"/>
          </w:tcPr>
          <w:p w:rsidR="00E96802" w:rsidRPr="00AD2583" w:rsidRDefault="00E96802" w:rsidP="00E26A12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Лесоматериалы необработа</w:t>
            </w:r>
            <w:r w:rsidRPr="00AD2583">
              <w:rPr>
                <w:rFonts w:cs="Arial"/>
                <w:szCs w:val="22"/>
              </w:rPr>
              <w:t>н</w:t>
            </w:r>
            <w:r w:rsidRPr="00AD2583">
              <w:rPr>
                <w:rFonts w:cs="Arial"/>
                <w:szCs w:val="22"/>
              </w:rPr>
              <w:t>ные, тыс. плотных куб. м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800,9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795,7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839,4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798,0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8C408B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97</w:t>
            </w:r>
            <w:r>
              <w:rPr>
                <w:rFonts w:cs="Arial"/>
                <w:szCs w:val="22"/>
              </w:rPr>
              <w:t>4</w:t>
            </w:r>
            <w:r w:rsidRPr="00AD2583">
              <w:rPr>
                <w:rFonts w:cs="Arial"/>
                <w:szCs w:val="22"/>
              </w:rPr>
              <w:t>,</w:t>
            </w:r>
            <w:r>
              <w:rPr>
                <w:rFonts w:cs="Arial"/>
                <w:szCs w:val="22"/>
              </w:rPr>
              <w:t>4</w:t>
            </w:r>
          </w:p>
        </w:tc>
        <w:tc>
          <w:tcPr>
            <w:tcW w:w="1040" w:type="dxa"/>
            <w:vAlign w:val="bottom"/>
          </w:tcPr>
          <w:p w:rsidR="00E96802" w:rsidRPr="00AD2583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854,0</w:t>
            </w:r>
          </w:p>
        </w:tc>
      </w:tr>
      <w:tr w:rsidR="00E96802" w:rsidRPr="00AD2583" w:rsidTr="0086388B">
        <w:tc>
          <w:tcPr>
            <w:tcW w:w="3369" w:type="dxa"/>
            <w:vAlign w:val="bottom"/>
          </w:tcPr>
          <w:p w:rsidR="00E96802" w:rsidRPr="00AD2583" w:rsidRDefault="00E96802" w:rsidP="007A60E0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Гранулы, крошка и порошок; галька, гравий, тыс. куб. м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8681,0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9727,7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11069,9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11102,0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8C408B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11571,8</w:t>
            </w:r>
          </w:p>
        </w:tc>
        <w:tc>
          <w:tcPr>
            <w:tcW w:w="1040" w:type="dxa"/>
            <w:vAlign w:val="bottom"/>
          </w:tcPr>
          <w:p w:rsidR="00E96802" w:rsidRPr="00AD2583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11457,5</w:t>
            </w:r>
          </w:p>
        </w:tc>
      </w:tr>
      <w:tr w:rsidR="00E96802" w:rsidRPr="00AD2583" w:rsidTr="0086388B">
        <w:tc>
          <w:tcPr>
            <w:tcW w:w="3369" w:type="dxa"/>
            <w:vAlign w:val="bottom"/>
          </w:tcPr>
          <w:p w:rsidR="00E96802" w:rsidRPr="00AD2583" w:rsidRDefault="00E96802" w:rsidP="007A60E0">
            <w:pPr>
              <w:pStyle w:val="0"/>
              <w:spacing w:before="40" w:after="40"/>
              <w:ind w:right="-57"/>
              <w:rPr>
                <w:rFonts w:cs="Arial"/>
                <w:spacing w:val="-2"/>
                <w:szCs w:val="22"/>
              </w:rPr>
            </w:pPr>
            <w:r w:rsidRPr="00AD2583">
              <w:rPr>
                <w:rFonts w:cs="Arial"/>
                <w:spacing w:val="-2"/>
                <w:szCs w:val="22"/>
              </w:rPr>
              <w:t>Мясо крупного рогатого скота, свинина, баранина, козлятина, конина и мясо прочих живо</w:t>
            </w:r>
            <w:r w:rsidRPr="00AD2583">
              <w:rPr>
                <w:rFonts w:cs="Arial"/>
                <w:spacing w:val="-2"/>
                <w:szCs w:val="22"/>
              </w:rPr>
              <w:t>т</w:t>
            </w:r>
            <w:r w:rsidRPr="00AD2583">
              <w:rPr>
                <w:rFonts w:cs="Arial"/>
                <w:spacing w:val="-2"/>
                <w:szCs w:val="22"/>
              </w:rPr>
              <w:t>ных семейства лошадиных, оленина и мясо прочих живо</w:t>
            </w:r>
            <w:r w:rsidRPr="00AD2583">
              <w:rPr>
                <w:rFonts w:cs="Arial"/>
                <w:spacing w:val="-2"/>
                <w:szCs w:val="22"/>
              </w:rPr>
              <w:t>т</w:t>
            </w:r>
            <w:r w:rsidRPr="00AD2583">
              <w:rPr>
                <w:rFonts w:cs="Arial"/>
                <w:spacing w:val="-2"/>
                <w:szCs w:val="22"/>
              </w:rPr>
              <w:t>ных семейства оленьих (ол</w:t>
            </w:r>
            <w:r w:rsidRPr="00AD2583">
              <w:rPr>
                <w:rFonts w:cs="Arial"/>
                <w:spacing w:val="-2"/>
                <w:szCs w:val="22"/>
              </w:rPr>
              <w:t>е</w:t>
            </w:r>
            <w:r w:rsidRPr="00AD2583">
              <w:rPr>
                <w:rFonts w:cs="Arial"/>
                <w:spacing w:val="-2"/>
                <w:szCs w:val="22"/>
              </w:rPr>
              <w:t>невых) парные, остывшие или охлажденные, т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56245,9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62018,8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50848,9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59213,8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8C408B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71010,8</w:t>
            </w:r>
          </w:p>
        </w:tc>
        <w:tc>
          <w:tcPr>
            <w:tcW w:w="1040" w:type="dxa"/>
            <w:vAlign w:val="bottom"/>
          </w:tcPr>
          <w:p w:rsidR="00E96802" w:rsidRPr="00AD2583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75505,5</w:t>
            </w:r>
          </w:p>
        </w:tc>
      </w:tr>
      <w:tr w:rsidR="00E96802" w:rsidRPr="00AD2583" w:rsidTr="0086388B">
        <w:tc>
          <w:tcPr>
            <w:tcW w:w="3369" w:type="dxa"/>
            <w:vAlign w:val="bottom"/>
          </w:tcPr>
          <w:p w:rsidR="00E96802" w:rsidRPr="00AD2583" w:rsidRDefault="00E96802" w:rsidP="00E26A12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Мясо и субпродукты пищевые домашней птицы, т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67580,5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65863,7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70822,0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74854,5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8C408B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63224,6</w:t>
            </w:r>
          </w:p>
        </w:tc>
        <w:tc>
          <w:tcPr>
            <w:tcW w:w="1040" w:type="dxa"/>
            <w:vAlign w:val="bottom"/>
          </w:tcPr>
          <w:p w:rsidR="00E96802" w:rsidRPr="00AD2583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65220,2</w:t>
            </w:r>
          </w:p>
        </w:tc>
      </w:tr>
      <w:tr w:rsidR="00E96802" w:rsidRPr="00AD2583" w:rsidTr="0086388B">
        <w:tc>
          <w:tcPr>
            <w:tcW w:w="3369" w:type="dxa"/>
            <w:vAlign w:val="bottom"/>
          </w:tcPr>
          <w:p w:rsidR="00E96802" w:rsidRPr="00AD2583" w:rsidRDefault="00E96802" w:rsidP="00E26A12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Изделия колбасные, включая изделия колбасные для де</w:t>
            </w:r>
            <w:r w:rsidRPr="00AD2583">
              <w:rPr>
                <w:rFonts w:cs="Arial"/>
                <w:szCs w:val="22"/>
              </w:rPr>
              <w:t>т</w:t>
            </w:r>
            <w:r w:rsidRPr="00AD2583">
              <w:rPr>
                <w:rFonts w:cs="Arial"/>
                <w:szCs w:val="22"/>
              </w:rPr>
              <w:t>ского питания, т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56669,1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61030,6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61967,2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68637,6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8C408B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69263,2</w:t>
            </w:r>
          </w:p>
        </w:tc>
        <w:tc>
          <w:tcPr>
            <w:tcW w:w="1040" w:type="dxa"/>
            <w:vAlign w:val="bottom"/>
          </w:tcPr>
          <w:p w:rsidR="00E96802" w:rsidRPr="00AD2583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55619,3</w:t>
            </w:r>
          </w:p>
        </w:tc>
      </w:tr>
      <w:tr w:rsidR="00E96802" w:rsidRPr="00AD2583" w:rsidTr="0086388B">
        <w:tc>
          <w:tcPr>
            <w:tcW w:w="3369" w:type="dxa"/>
            <w:vAlign w:val="bottom"/>
          </w:tcPr>
          <w:p w:rsidR="00E96802" w:rsidRPr="00AD2583" w:rsidRDefault="00E96802" w:rsidP="00E26A12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Полуфабрикаты мясные, </w:t>
            </w:r>
            <w:proofErr w:type="spellStart"/>
            <w:r w:rsidRPr="00AD2583">
              <w:rPr>
                <w:rFonts w:cs="Arial"/>
                <w:szCs w:val="22"/>
              </w:rPr>
              <w:t>м</w:t>
            </w:r>
            <w:r w:rsidRPr="00AD2583">
              <w:rPr>
                <w:rFonts w:cs="Arial"/>
                <w:szCs w:val="22"/>
              </w:rPr>
              <w:t>я</w:t>
            </w:r>
            <w:r w:rsidRPr="00AD2583">
              <w:rPr>
                <w:rFonts w:cs="Arial"/>
                <w:szCs w:val="22"/>
              </w:rPr>
              <w:t>сосодержащие</w:t>
            </w:r>
            <w:proofErr w:type="spellEnd"/>
            <w:r w:rsidRPr="00AD2583">
              <w:rPr>
                <w:rFonts w:cs="Arial"/>
                <w:szCs w:val="22"/>
              </w:rPr>
              <w:t>, охлажденные, замороженные, т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72387,0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70715,0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77362,4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88498,7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8C408B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81372,</w:t>
            </w:r>
            <w:r>
              <w:rPr>
                <w:rFonts w:cs="Arial"/>
                <w:szCs w:val="22"/>
              </w:rPr>
              <w:t>5</w:t>
            </w:r>
          </w:p>
        </w:tc>
        <w:tc>
          <w:tcPr>
            <w:tcW w:w="1040" w:type="dxa"/>
            <w:vAlign w:val="bottom"/>
          </w:tcPr>
          <w:p w:rsidR="00E96802" w:rsidRPr="00AD2583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76713,0</w:t>
            </w:r>
          </w:p>
        </w:tc>
      </w:tr>
      <w:tr w:rsidR="00E96802" w:rsidRPr="00AD2583" w:rsidTr="0086388B">
        <w:tc>
          <w:tcPr>
            <w:tcW w:w="3369" w:type="dxa"/>
            <w:vAlign w:val="bottom"/>
          </w:tcPr>
          <w:p w:rsidR="00E96802" w:rsidRPr="00AD2583" w:rsidRDefault="00E96802" w:rsidP="00E26A12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Рыба переработанная и ко</w:t>
            </w:r>
            <w:r w:rsidRPr="00AD2583">
              <w:rPr>
                <w:rFonts w:cs="Arial"/>
                <w:szCs w:val="22"/>
              </w:rPr>
              <w:t>н</w:t>
            </w:r>
            <w:r w:rsidRPr="00AD2583">
              <w:rPr>
                <w:rFonts w:cs="Arial"/>
                <w:szCs w:val="22"/>
              </w:rPr>
              <w:t>сервированная, ракообразные и моллюски, т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11554,2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11806,0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14444,5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18914,3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8C408B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19889,5</w:t>
            </w:r>
          </w:p>
        </w:tc>
        <w:tc>
          <w:tcPr>
            <w:tcW w:w="1040" w:type="dxa"/>
            <w:vAlign w:val="bottom"/>
          </w:tcPr>
          <w:p w:rsidR="00E96802" w:rsidRPr="00AD2583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18347,1</w:t>
            </w:r>
          </w:p>
        </w:tc>
      </w:tr>
      <w:tr w:rsidR="00E96802" w:rsidRPr="00AD2583" w:rsidTr="0086388B">
        <w:tc>
          <w:tcPr>
            <w:tcW w:w="3369" w:type="dxa"/>
            <w:vAlign w:val="bottom"/>
          </w:tcPr>
          <w:p w:rsidR="00E96802" w:rsidRPr="00AD2583" w:rsidRDefault="00E96802" w:rsidP="00E26A12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Плодоовощные консервы, тыс. банок </w:t>
            </w:r>
            <w:proofErr w:type="spellStart"/>
            <w:r w:rsidRPr="00AD2583">
              <w:rPr>
                <w:rFonts w:cs="Arial"/>
                <w:szCs w:val="22"/>
              </w:rPr>
              <w:t>усл</w:t>
            </w:r>
            <w:proofErr w:type="spellEnd"/>
            <w:r w:rsidRPr="00AD2583">
              <w:rPr>
                <w:rFonts w:cs="Arial"/>
                <w:szCs w:val="22"/>
              </w:rPr>
              <w:t>.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282442,2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304784,0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337937,2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322243,0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8C408B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280939,5</w:t>
            </w:r>
          </w:p>
        </w:tc>
        <w:tc>
          <w:tcPr>
            <w:tcW w:w="1040" w:type="dxa"/>
            <w:vAlign w:val="bottom"/>
          </w:tcPr>
          <w:p w:rsidR="00E96802" w:rsidRPr="00AD2583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123511,6</w:t>
            </w:r>
          </w:p>
        </w:tc>
      </w:tr>
      <w:tr w:rsidR="00E96802" w:rsidRPr="00AD2583" w:rsidTr="0086388B">
        <w:tc>
          <w:tcPr>
            <w:tcW w:w="3369" w:type="dxa"/>
            <w:tcBorders>
              <w:bottom w:val="single" w:sz="6" w:space="0" w:color="auto"/>
            </w:tcBorders>
            <w:vAlign w:val="bottom"/>
          </w:tcPr>
          <w:p w:rsidR="00E96802" w:rsidRPr="00AD2583" w:rsidRDefault="00E96802" w:rsidP="00E26A12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Молоко, кроме сырого, т</w:t>
            </w:r>
          </w:p>
        </w:tc>
        <w:tc>
          <w:tcPr>
            <w:tcW w:w="1039" w:type="dxa"/>
            <w:tcBorders>
              <w:bottom w:val="single" w:sz="6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67125,5</w:t>
            </w:r>
          </w:p>
        </w:tc>
        <w:tc>
          <w:tcPr>
            <w:tcW w:w="1040" w:type="dxa"/>
            <w:tcBorders>
              <w:bottom w:val="single" w:sz="6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73599,3</w:t>
            </w:r>
          </w:p>
        </w:tc>
        <w:tc>
          <w:tcPr>
            <w:tcW w:w="1039" w:type="dxa"/>
            <w:tcBorders>
              <w:bottom w:val="single" w:sz="6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71706,4</w:t>
            </w:r>
          </w:p>
        </w:tc>
        <w:tc>
          <w:tcPr>
            <w:tcW w:w="1040" w:type="dxa"/>
            <w:tcBorders>
              <w:bottom w:val="single" w:sz="6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69995,2</w:t>
            </w:r>
          </w:p>
        </w:tc>
        <w:tc>
          <w:tcPr>
            <w:tcW w:w="1039" w:type="dxa"/>
            <w:tcBorders>
              <w:bottom w:val="single" w:sz="6" w:space="0" w:color="auto"/>
            </w:tcBorders>
            <w:vAlign w:val="bottom"/>
          </w:tcPr>
          <w:p w:rsidR="00E96802" w:rsidRPr="00AD2583" w:rsidRDefault="00E96802" w:rsidP="008C408B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124829,6</w:t>
            </w:r>
          </w:p>
        </w:tc>
        <w:tc>
          <w:tcPr>
            <w:tcW w:w="1040" w:type="dxa"/>
            <w:tcBorders>
              <w:bottom w:val="single" w:sz="6" w:space="0" w:color="auto"/>
            </w:tcBorders>
            <w:vAlign w:val="bottom"/>
          </w:tcPr>
          <w:p w:rsidR="00E96802" w:rsidRPr="00AD2583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116410,2</w:t>
            </w:r>
          </w:p>
        </w:tc>
      </w:tr>
      <w:tr w:rsidR="00E96802" w:rsidRPr="00AD2583" w:rsidTr="0086388B">
        <w:tc>
          <w:tcPr>
            <w:tcW w:w="3369" w:type="dxa"/>
            <w:tcBorders>
              <w:top w:val="single" w:sz="6" w:space="0" w:color="auto"/>
              <w:bottom w:val="dotted" w:sz="4" w:space="0" w:color="auto"/>
            </w:tcBorders>
            <w:vAlign w:val="bottom"/>
          </w:tcPr>
          <w:p w:rsidR="00E96802" w:rsidRPr="00AD2583" w:rsidRDefault="00E96802" w:rsidP="00E26A12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Масло сливочное и пасты масляные, т</w:t>
            </w:r>
          </w:p>
        </w:tc>
        <w:tc>
          <w:tcPr>
            <w:tcW w:w="1039" w:type="dxa"/>
            <w:tcBorders>
              <w:top w:val="single" w:sz="6" w:space="0" w:color="auto"/>
              <w:bottom w:val="dotted" w:sz="4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4529,9</w:t>
            </w:r>
          </w:p>
        </w:tc>
        <w:tc>
          <w:tcPr>
            <w:tcW w:w="1040" w:type="dxa"/>
            <w:tcBorders>
              <w:top w:val="single" w:sz="6" w:space="0" w:color="auto"/>
              <w:bottom w:val="dotted" w:sz="4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4633,8</w:t>
            </w:r>
          </w:p>
        </w:tc>
        <w:tc>
          <w:tcPr>
            <w:tcW w:w="1039" w:type="dxa"/>
            <w:tcBorders>
              <w:top w:val="single" w:sz="6" w:space="0" w:color="auto"/>
              <w:bottom w:val="dotted" w:sz="4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5025,5</w:t>
            </w:r>
          </w:p>
        </w:tc>
        <w:tc>
          <w:tcPr>
            <w:tcW w:w="1040" w:type="dxa"/>
            <w:tcBorders>
              <w:top w:val="single" w:sz="6" w:space="0" w:color="auto"/>
              <w:bottom w:val="dotted" w:sz="4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5632,8</w:t>
            </w:r>
          </w:p>
        </w:tc>
        <w:tc>
          <w:tcPr>
            <w:tcW w:w="1039" w:type="dxa"/>
            <w:tcBorders>
              <w:top w:val="single" w:sz="6" w:space="0" w:color="auto"/>
              <w:bottom w:val="dotted" w:sz="4" w:space="0" w:color="auto"/>
            </w:tcBorders>
            <w:vAlign w:val="bottom"/>
          </w:tcPr>
          <w:p w:rsidR="00E96802" w:rsidRPr="00AD2583" w:rsidRDefault="00E96802" w:rsidP="008C408B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6204,3</w:t>
            </w:r>
          </w:p>
        </w:tc>
        <w:tc>
          <w:tcPr>
            <w:tcW w:w="1040" w:type="dxa"/>
            <w:tcBorders>
              <w:top w:val="single" w:sz="6" w:space="0" w:color="auto"/>
              <w:bottom w:val="dotted" w:sz="4" w:space="0" w:color="auto"/>
            </w:tcBorders>
            <w:vAlign w:val="bottom"/>
          </w:tcPr>
          <w:p w:rsidR="00E96802" w:rsidRPr="00AD2583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7958,1</w:t>
            </w:r>
          </w:p>
        </w:tc>
      </w:tr>
      <w:tr w:rsidR="00E96802" w:rsidRPr="00AD2583" w:rsidTr="0086388B">
        <w:tc>
          <w:tcPr>
            <w:tcW w:w="3369" w:type="dxa"/>
            <w:tcBorders>
              <w:top w:val="dotted" w:sz="4" w:space="0" w:color="auto"/>
            </w:tcBorders>
            <w:vAlign w:val="bottom"/>
          </w:tcPr>
          <w:p w:rsidR="00E96802" w:rsidRPr="00AD2583" w:rsidRDefault="00E96802" w:rsidP="00E26A12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lastRenderedPageBreak/>
              <w:t xml:space="preserve">Сыры; </w:t>
            </w:r>
            <w:proofErr w:type="spellStart"/>
            <w:r w:rsidRPr="00AD2583">
              <w:rPr>
                <w:rFonts w:cs="Arial"/>
                <w:szCs w:val="22"/>
              </w:rPr>
              <w:t>молокосодержащие</w:t>
            </w:r>
            <w:proofErr w:type="spellEnd"/>
            <w:r w:rsidRPr="00AD2583">
              <w:rPr>
                <w:rFonts w:cs="Arial"/>
                <w:szCs w:val="22"/>
              </w:rPr>
              <w:t xml:space="preserve"> продукты с заменителем м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лочного жира, произведенные по технологии сыра; творог, т</w:t>
            </w:r>
          </w:p>
        </w:tc>
        <w:tc>
          <w:tcPr>
            <w:tcW w:w="1039" w:type="dxa"/>
            <w:tcBorders>
              <w:top w:val="dotted" w:sz="4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8725,1</w:t>
            </w:r>
          </w:p>
        </w:tc>
        <w:tc>
          <w:tcPr>
            <w:tcW w:w="1040" w:type="dxa"/>
            <w:tcBorders>
              <w:top w:val="dotted" w:sz="4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9970,7</w:t>
            </w:r>
          </w:p>
        </w:tc>
        <w:tc>
          <w:tcPr>
            <w:tcW w:w="1039" w:type="dxa"/>
            <w:tcBorders>
              <w:top w:val="dotted" w:sz="4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10147,1</w:t>
            </w:r>
          </w:p>
        </w:tc>
        <w:tc>
          <w:tcPr>
            <w:tcW w:w="1040" w:type="dxa"/>
            <w:tcBorders>
              <w:top w:val="dotted" w:sz="4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10704,0</w:t>
            </w:r>
          </w:p>
        </w:tc>
        <w:tc>
          <w:tcPr>
            <w:tcW w:w="1039" w:type="dxa"/>
            <w:tcBorders>
              <w:top w:val="dotted" w:sz="4" w:space="0" w:color="auto"/>
            </w:tcBorders>
            <w:vAlign w:val="bottom"/>
          </w:tcPr>
          <w:p w:rsidR="00E96802" w:rsidRPr="00AD2583" w:rsidRDefault="00E96802" w:rsidP="008C408B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11639,8</w:t>
            </w:r>
          </w:p>
        </w:tc>
        <w:tc>
          <w:tcPr>
            <w:tcW w:w="1040" w:type="dxa"/>
            <w:tcBorders>
              <w:top w:val="dotted" w:sz="4" w:space="0" w:color="auto"/>
            </w:tcBorders>
            <w:vAlign w:val="bottom"/>
          </w:tcPr>
          <w:p w:rsidR="00E96802" w:rsidRPr="00AD2583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11841,5</w:t>
            </w:r>
          </w:p>
        </w:tc>
      </w:tr>
      <w:tr w:rsidR="00E96802" w:rsidRPr="00AD2583" w:rsidTr="0086388B">
        <w:tc>
          <w:tcPr>
            <w:tcW w:w="3369" w:type="dxa"/>
            <w:vAlign w:val="bottom"/>
          </w:tcPr>
          <w:p w:rsidR="00E96802" w:rsidRPr="00AD2583" w:rsidRDefault="00E96802" w:rsidP="00E26A12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Продукты кисломолочные (кроме творога и продуктов из творога), т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43779,4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47128,5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42608,9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39604,2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8C408B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40562,9</w:t>
            </w:r>
          </w:p>
        </w:tc>
        <w:tc>
          <w:tcPr>
            <w:tcW w:w="1040" w:type="dxa"/>
            <w:vAlign w:val="bottom"/>
          </w:tcPr>
          <w:p w:rsidR="00E96802" w:rsidRPr="00AD2583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36631,1</w:t>
            </w:r>
          </w:p>
        </w:tc>
      </w:tr>
      <w:tr w:rsidR="00E96802" w:rsidRPr="00AD2583" w:rsidTr="0086388B">
        <w:tc>
          <w:tcPr>
            <w:tcW w:w="3369" w:type="dxa"/>
            <w:vAlign w:val="bottom"/>
          </w:tcPr>
          <w:p w:rsidR="00E96802" w:rsidRPr="00AD2583" w:rsidRDefault="00E96802" w:rsidP="007A60E0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Мука из зерновых культур, овощных и других растител</w:t>
            </w:r>
            <w:r w:rsidRPr="00AD2583">
              <w:rPr>
                <w:rFonts w:cs="Arial"/>
                <w:szCs w:val="22"/>
              </w:rPr>
              <w:t>ь</w:t>
            </w:r>
            <w:r w:rsidRPr="00AD2583">
              <w:rPr>
                <w:rFonts w:cs="Arial"/>
                <w:szCs w:val="22"/>
              </w:rPr>
              <w:t>ных культур; смеси из них, т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142023,0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169055,4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196595,4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187090,3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8C408B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181958,8</w:t>
            </w:r>
          </w:p>
        </w:tc>
        <w:tc>
          <w:tcPr>
            <w:tcW w:w="1040" w:type="dxa"/>
            <w:vAlign w:val="bottom"/>
          </w:tcPr>
          <w:p w:rsidR="00E96802" w:rsidRPr="00AD2583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191292,0</w:t>
            </w:r>
          </w:p>
        </w:tc>
      </w:tr>
      <w:tr w:rsidR="00E96802" w:rsidRPr="00AD2583" w:rsidTr="0086388B">
        <w:tc>
          <w:tcPr>
            <w:tcW w:w="3369" w:type="dxa"/>
            <w:tcBorders>
              <w:bottom w:val="single" w:sz="6" w:space="0" w:color="auto"/>
            </w:tcBorders>
            <w:vAlign w:val="bottom"/>
          </w:tcPr>
          <w:p w:rsidR="00E96802" w:rsidRPr="00AD2583" w:rsidRDefault="00E96802" w:rsidP="00E26A12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Комбикорма, т</w:t>
            </w:r>
          </w:p>
        </w:tc>
        <w:tc>
          <w:tcPr>
            <w:tcW w:w="1039" w:type="dxa"/>
            <w:tcBorders>
              <w:bottom w:val="single" w:sz="6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404470,1</w:t>
            </w:r>
          </w:p>
        </w:tc>
        <w:tc>
          <w:tcPr>
            <w:tcW w:w="1040" w:type="dxa"/>
            <w:tcBorders>
              <w:bottom w:val="single" w:sz="6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414633,3</w:t>
            </w:r>
          </w:p>
        </w:tc>
        <w:tc>
          <w:tcPr>
            <w:tcW w:w="1039" w:type="dxa"/>
            <w:tcBorders>
              <w:bottom w:val="single" w:sz="6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399529,3</w:t>
            </w:r>
          </w:p>
        </w:tc>
        <w:tc>
          <w:tcPr>
            <w:tcW w:w="1040" w:type="dxa"/>
            <w:tcBorders>
              <w:bottom w:val="single" w:sz="6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410061,6</w:t>
            </w:r>
          </w:p>
        </w:tc>
        <w:tc>
          <w:tcPr>
            <w:tcW w:w="1039" w:type="dxa"/>
            <w:tcBorders>
              <w:bottom w:val="single" w:sz="6" w:space="0" w:color="auto"/>
            </w:tcBorders>
            <w:vAlign w:val="bottom"/>
          </w:tcPr>
          <w:p w:rsidR="00E96802" w:rsidRPr="00AD2583" w:rsidRDefault="00E96802" w:rsidP="008C408B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523634,9</w:t>
            </w:r>
          </w:p>
        </w:tc>
        <w:tc>
          <w:tcPr>
            <w:tcW w:w="1040" w:type="dxa"/>
            <w:tcBorders>
              <w:bottom w:val="single" w:sz="6" w:space="0" w:color="auto"/>
            </w:tcBorders>
            <w:vAlign w:val="bottom"/>
          </w:tcPr>
          <w:p w:rsidR="00E96802" w:rsidRPr="00AD2583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550840,3</w:t>
            </w:r>
          </w:p>
        </w:tc>
      </w:tr>
      <w:tr w:rsidR="00E96802" w:rsidRPr="00AD2583" w:rsidTr="0086388B">
        <w:tc>
          <w:tcPr>
            <w:tcW w:w="336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E96802" w:rsidRPr="00AD2583" w:rsidRDefault="00E96802" w:rsidP="00E26A12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Кондитерские изделия, т</w:t>
            </w:r>
          </w:p>
        </w:tc>
        <w:tc>
          <w:tcPr>
            <w:tcW w:w="103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48685,5</w:t>
            </w:r>
          </w:p>
        </w:tc>
        <w:tc>
          <w:tcPr>
            <w:tcW w:w="1040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49015,7</w:t>
            </w:r>
          </w:p>
        </w:tc>
        <w:tc>
          <w:tcPr>
            <w:tcW w:w="103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50175,2</w:t>
            </w:r>
          </w:p>
        </w:tc>
        <w:tc>
          <w:tcPr>
            <w:tcW w:w="1040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53422,8</w:t>
            </w:r>
          </w:p>
        </w:tc>
        <w:tc>
          <w:tcPr>
            <w:tcW w:w="103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E96802" w:rsidRPr="00AD2583" w:rsidRDefault="00E96802" w:rsidP="008C408B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65608,8</w:t>
            </w:r>
          </w:p>
        </w:tc>
        <w:tc>
          <w:tcPr>
            <w:tcW w:w="1040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E96802" w:rsidRPr="00AD2583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61481,1</w:t>
            </w:r>
          </w:p>
        </w:tc>
      </w:tr>
      <w:tr w:rsidR="00E96802" w:rsidRPr="00AD2583" w:rsidTr="0086388B">
        <w:tc>
          <w:tcPr>
            <w:tcW w:w="3369" w:type="dxa"/>
            <w:tcBorders>
              <w:top w:val="single" w:sz="6" w:space="0" w:color="auto"/>
            </w:tcBorders>
            <w:vAlign w:val="bottom"/>
          </w:tcPr>
          <w:p w:rsidR="00E96802" w:rsidRPr="00AD2583" w:rsidRDefault="00E96802" w:rsidP="00E26A12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Хлеб и хлебобулочные изд</w:t>
            </w:r>
            <w:r w:rsidRPr="00AD2583">
              <w:rPr>
                <w:rFonts w:cs="Arial"/>
                <w:szCs w:val="22"/>
              </w:rPr>
              <w:t>е</w:t>
            </w:r>
            <w:r w:rsidRPr="00AD2583">
              <w:rPr>
                <w:rFonts w:cs="Arial"/>
                <w:szCs w:val="22"/>
              </w:rPr>
              <w:t>лия недлительного хранения, т</w:t>
            </w:r>
          </w:p>
        </w:tc>
        <w:tc>
          <w:tcPr>
            <w:tcW w:w="1039" w:type="dxa"/>
            <w:tcBorders>
              <w:top w:val="single" w:sz="6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115045,7</w:t>
            </w:r>
          </w:p>
        </w:tc>
        <w:tc>
          <w:tcPr>
            <w:tcW w:w="1040" w:type="dxa"/>
            <w:tcBorders>
              <w:top w:val="single" w:sz="6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124779,8</w:t>
            </w:r>
          </w:p>
        </w:tc>
        <w:tc>
          <w:tcPr>
            <w:tcW w:w="1039" w:type="dxa"/>
            <w:tcBorders>
              <w:top w:val="single" w:sz="6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134643,4</w:t>
            </w:r>
          </w:p>
        </w:tc>
        <w:tc>
          <w:tcPr>
            <w:tcW w:w="1040" w:type="dxa"/>
            <w:tcBorders>
              <w:top w:val="single" w:sz="6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127922,1</w:t>
            </w:r>
          </w:p>
        </w:tc>
        <w:tc>
          <w:tcPr>
            <w:tcW w:w="1039" w:type="dxa"/>
            <w:tcBorders>
              <w:top w:val="single" w:sz="6" w:space="0" w:color="auto"/>
            </w:tcBorders>
            <w:vAlign w:val="bottom"/>
          </w:tcPr>
          <w:p w:rsidR="00E96802" w:rsidRPr="00AD2583" w:rsidRDefault="00E96802" w:rsidP="008C408B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126786,6</w:t>
            </w:r>
          </w:p>
        </w:tc>
        <w:tc>
          <w:tcPr>
            <w:tcW w:w="1040" w:type="dxa"/>
            <w:tcBorders>
              <w:top w:val="single" w:sz="6" w:space="0" w:color="auto"/>
            </w:tcBorders>
            <w:vAlign w:val="bottom"/>
          </w:tcPr>
          <w:p w:rsidR="00E96802" w:rsidRPr="00AD2583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133947,6</w:t>
            </w:r>
          </w:p>
        </w:tc>
      </w:tr>
      <w:tr w:rsidR="00E96802" w:rsidRPr="00AD2583" w:rsidTr="0086388B">
        <w:tc>
          <w:tcPr>
            <w:tcW w:w="3369" w:type="dxa"/>
            <w:vAlign w:val="bottom"/>
          </w:tcPr>
          <w:p w:rsidR="00E96802" w:rsidRPr="00AD2583" w:rsidRDefault="00E96802" w:rsidP="006A0F2C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Изделия хлебобулочные дл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тельного хранения, изделия хлебобулочные пониженной влажности, полуфабрикаты хлебобулочные, т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6A0F2C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15898,1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6A0F2C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17803,3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6A0F2C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28534,2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6A0F2C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44056,4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6A0F2C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54540,2</w:t>
            </w:r>
          </w:p>
        </w:tc>
        <w:tc>
          <w:tcPr>
            <w:tcW w:w="1040" w:type="dxa"/>
            <w:vAlign w:val="bottom"/>
          </w:tcPr>
          <w:p w:rsidR="00E96802" w:rsidRPr="00AD2583" w:rsidRDefault="00190385" w:rsidP="006A0F2C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60491,1</w:t>
            </w:r>
          </w:p>
        </w:tc>
      </w:tr>
      <w:tr w:rsidR="00E96802" w:rsidRPr="00AD2583" w:rsidTr="0086388B">
        <w:tc>
          <w:tcPr>
            <w:tcW w:w="3369" w:type="dxa"/>
            <w:vAlign w:val="bottom"/>
          </w:tcPr>
          <w:p w:rsidR="00E96802" w:rsidRPr="00AD2583" w:rsidRDefault="00E96802" w:rsidP="00CD50A7">
            <w:pPr>
              <w:pStyle w:val="0"/>
              <w:keepLines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Пиво, кроме отходов пивов</w:t>
            </w:r>
            <w:r w:rsidRPr="00AD2583">
              <w:rPr>
                <w:rFonts w:cs="Arial"/>
                <w:szCs w:val="22"/>
              </w:rPr>
              <w:t>а</w:t>
            </w:r>
            <w:r w:rsidRPr="00AD2583">
              <w:rPr>
                <w:rFonts w:cs="Arial"/>
                <w:szCs w:val="22"/>
              </w:rPr>
              <w:t xml:space="preserve">рения, тыс. </w:t>
            </w:r>
            <w:proofErr w:type="spellStart"/>
            <w:r w:rsidRPr="00AD2583">
              <w:rPr>
                <w:rFonts w:cs="Arial"/>
                <w:szCs w:val="22"/>
              </w:rPr>
              <w:t>дкл</w:t>
            </w:r>
            <w:proofErr w:type="spellEnd"/>
          </w:p>
        </w:tc>
        <w:tc>
          <w:tcPr>
            <w:tcW w:w="1039" w:type="dxa"/>
            <w:vAlign w:val="bottom"/>
          </w:tcPr>
          <w:p w:rsidR="00E96802" w:rsidRPr="00AD2583" w:rsidRDefault="00E96802" w:rsidP="00CD50A7">
            <w:pPr>
              <w:pStyle w:val="ad"/>
              <w:keepLines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38600,6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CD50A7">
            <w:pPr>
              <w:pStyle w:val="ad"/>
              <w:keepLines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42625,4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CD50A7">
            <w:pPr>
              <w:pStyle w:val="ad"/>
              <w:keepLines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40715,1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CD50A7">
            <w:pPr>
              <w:pStyle w:val="ad"/>
              <w:keepLines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43163,2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CD50A7">
            <w:pPr>
              <w:pStyle w:val="ad"/>
              <w:keepLines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48376,0</w:t>
            </w:r>
          </w:p>
        </w:tc>
        <w:tc>
          <w:tcPr>
            <w:tcW w:w="1040" w:type="dxa"/>
            <w:vAlign w:val="bottom"/>
          </w:tcPr>
          <w:p w:rsidR="00E96802" w:rsidRPr="00AD2583" w:rsidRDefault="00190385" w:rsidP="00CD50A7">
            <w:pPr>
              <w:pStyle w:val="ad"/>
              <w:keepLines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46803,5</w:t>
            </w:r>
          </w:p>
        </w:tc>
      </w:tr>
      <w:tr w:rsidR="00E96802" w:rsidRPr="00AD2583" w:rsidTr="0086388B">
        <w:tc>
          <w:tcPr>
            <w:tcW w:w="3369" w:type="dxa"/>
            <w:vAlign w:val="bottom"/>
          </w:tcPr>
          <w:p w:rsidR="00E96802" w:rsidRPr="00AD2583" w:rsidRDefault="00E96802" w:rsidP="008A3F2D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Воды минеральные приро</w:t>
            </w:r>
            <w:r w:rsidRPr="00AD2583">
              <w:rPr>
                <w:rFonts w:cs="Arial"/>
                <w:szCs w:val="22"/>
              </w:rPr>
              <w:t>д</w:t>
            </w:r>
            <w:r w:rsidRPr="00AD2583">
              <w:rPr>
                <w:rFonts w:cs="Arial"/>
                <w:szCs w:val="22"/>
              </w:rPr>
              <w:t>ные питьевые и воды пить</w:t>
            </w:r>
            <w:r w:rsidRPr="00AD2583">
              <w:rPr>
                <w:rFonts w:cs="Arial"/>
                <w:szCs w:val="22"/>
              </w:rPr>
              <w:t>е</w:t>
            </w:r>
            <w:r w:rsidRPr="00AD2583">
              <w:rPr>
                <w:rFonts w:cs="Arial"/>
                <w:szCs w:val="22"/>
              </w:rPr>
              <w:t>вые упакованные, не соде</w:t>
            </w:r>
            <w:r w:rsidRPr="00AD2583">
              <w:rPr>
                <w:rFonts w:cs="Arial"/>
                <w:szCs w:val="22"/>
              </w:rPr>
              <w:t>р</w:t>
            </w:r>
            <w:r w:rsidRPr="00AD2583">
              <w:rPr>
                <w:rFonts w:cs="Arial"/>
                <w:szCs w:val="22"/>
              </w:rPr>
              <w:t>жащие сахара, подсластит</w:t>
            </w:r>
            <w:r w:rsidRPr="00AD2583">
              <w:rPr>
                <w:rFonts w:cs="Arial"/>
                <w:szCs w:val="22"/>
              </w:rPr>
              <w:t>е</w:t>
            </w:r>
            <w:r w:rsidRPr="00AD2583">
              <w:rPr>
                <w:rFonts w:cs="Arial"/>
                <w:szCs w:val="22"/>
              </w:rPr>
              <w:t xml:space="preserve">лей, </w:t>
            </w:r>
            <w:proofErr w:type="spellStart"/>
            <w:r w:rsidRPr="00AD2583">
              <w:rPr>
                <w:rFonts w:cs="Arial"/>
                <w:szCs w:val="22"/>
              </w:rPr>
              <w:t>ароматизаторов</w:t>
            </w:r>
            <w:proofErr w:type="spellEnd"/>
            <w:r w:rsidRPr="00AD2583">
              <w:rPr>
                <w:rFonts w:cs="Arial"/>
                <w:szCs w:val="22"/>
              </w:rPr>
              <w:t xml:space="preserve"> и других пищевых веществ, тыс. пол</w:t>
            </w:r>
            <w:r w:rsidRPr="00AD2583">
              <w:rPr>
                <w:rFonts w:cs="Arial"/>
                <w:szCs w:val="22"/>
              </w:rPr>
              <w:t>у</w:t>
            </w:r>
            <w:r w:rsidRPr="00AD2583">
              <w:rPr>
                <w:rFonts w:cs="Arial"/>
                <w:szCs w:val="22"/>
              </w:rPr>
              <w:t>литров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8A3F2D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614246,5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8A3F2D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691970,5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8A3F2D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797585,7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8A3F2D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802758,7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8A3F2D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865795,3</w:t>
            </w:r>
          </w:p>
        </w:tc>
        <w:tc>
          <w:tcPr>
            <w:tcW w:w="1040" w:type="dxa"/>
            <w:vAlign w:val="bottom"/>
          </w:tcPr>
          <w:p w:rsidR="00E96802" w:rsidRPr="00AD2583" w:rsidRDefault="00190385" w:rsidP="008A3F2D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1055411,4</w:t>
            </w:r>
          </w:p>
        </w:tc>
      </w:tr>
      <w:tr w:rsidR="00E96802" w:rsidRPr="00AD2583" w:rsidTr="0086388B">
        <w:tc>
          <w:tcPr>
            <w:tcW w:w="3369" w:type="dxa"/>
            <w:tcBorders>
              <w:bottom w:val="single" w:sz="6" w:space="0" w:color="auto"/>
            </w:tcBorders>
            <w:vAlign w:val="bottom"/>
          </w:tcPr>
          <w:p w:rsidR="00E96802" w:rsidRPr="00AD2583" w:rsidRDefault="00E96802" w:rsidP="007A60E0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Изделия трикотажные или в</w:t>
            </w:r>
            <w:r w:rsidRPr="00AD2583">
              <w:rPr>
                <w:rFonts w:cs="Arial"/>
                <w:szCs w:val="22"/>
              </w:rPr>
              <w:t>я</w:t>
            </w:r>
            <w:r w:rsidRPr="00AD2583">
              <w:rPr>
                <w:rFonts w:cs="Arial"/>
                <w:szCs w:val="22"/>
              </w:rPr>
              <w:t>заные, тыс. шт.</w:t>
            </w:r>
          </w:p>
        </w:tc>
        <w:tc>
          <w:tcPr>
            <w:tcW w:w="1039" w:type="dxa"/>
            <w:tcBorders>
              <w:bottom w:val="single" w:sz="6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2031,9</w:t>
            </w:r>
          </w:p>
        </w:tc>
        <w:tc>
          <w:tcPr>
            <w:tcW w:w="1040" w:type="dxa"/>
            <w:tcBorders>
              <w:bottom w:val="single" w:sz="6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1790,9</w:t>
            </w:r>
          </w:p>
        </w:tc>
        <w:tc>
          <w:tcPr>
            <w:tcW w:w="1039" w:type="dxa"/>
            <w:tcBorders>
              <w:bottom w:val="single" w:sz="6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1752,9</w:t>
            </w:r>
          </w:p>
        </w:tc>
        <w:tc>
          <w:tcPr>
            <w:tcW w:w="1040" w:type="dxa"/>
            <w:tcBorders>
              <w:bottom w:val="single" w:sz="6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2021,6</w:t>
            </w:r>
          </w:p>
        </w:tc>
        <w:tc>
          <w:tcPr>
            <w:tcW w:w="1039" w:type="dxa"/>
            <w:tcBorders>
              <w:bottom w:val="single" w:sz="6" w:space="0" w:color="auto"/>
            </w:tcBorders>
            <w:vAlign w:val="bottom"/>
          </w:tcPr>
          <w:p w:rsidR="00E96802" w:rsidRPr="00AD2583" w:rsidRDefault="00E96802" w:rsidP="008C408B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3369,6</w:t>
            </w:r>
          </w:p>
        </w:tc>
        <w:tc>
          <w:tcPr>
            <w:tcW w:w="1040" w:type="dxa"/>
            <w:tcBorders>
              <w:bottom w:val="single" w:sz="6" w:space="0" w:color="auto"/>
            </w:tcBorders>
            <w:vAlign w:val="bottom"/>
          </w:tcPr>
          <w:p w:rsidR="00E96802" w:rsidRPr="00AD2583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2817,1</w:t>
            </w:r>
          </w:p>
        </w:tc>
      </w:tr>
      <w:tr w:rsidR="00E96802" w:rsidRPr="00AD2583" w:rsidTr="0086388B">
        <w:tc>
          <w:tcPr>
            <w:tcW w:w="3369" w:type="dxa"/>
            <w:tcBorders>
              <w:top w:val="single" w:sz="6" w:space="0" w:color="auto"/>
              <w:bottom w:val="single" w:sz="4" w:space="0" w:color="auto"/>
            </w:tcBorders>
            <w:vAlign w:val="bottom"/>
          </w:tcPr>
          <w:p w:rsidR="00E96802" w:rsidRPr="00AD2583" w:rsidRDefault="00E96802" w:rsidP="007A60E0">
            <w:pPr>
              <w:pStyle w:val="0"/>
              <w:spacing w:before="40" w:after="40"/>
              <w:ind w:right="-57"/>
              <w:rPr>
                <w:rFonts w:cs="Arial"/>
                <w:spacing w:val="-2"/>
                <w:szCs w:val="22"/>
              </w:rPr>
            </w:pPr>
            <w:r w:rsidRPr="00AD2583">
              <w:rPr>
                <w:rFonts w:cs="Arial"/>
                <w:spacing w:val="-2"/>
                <w:szCs w:val="22"/>
              </w:rPr>
              <w:t>Костюмы и комплекты из те</w:t>
            </w:r>
            <w:r w:rsidRPr="00AD2583">
              <w:rPr>
                <w:rFonts w:cs="Arial"/>
                <w:spacing w:val="-2"/>
                <w:szCs w:val="22"/>
              </w:rPr>
              <w:t>к</w:t>
            </w:r>
            <w:r w:rsidRPr="00AD2583">
              <w:rPr>
                <w:rFonts w:cs="Arial"/>
                <w:spacing w:val="-2"/>
                <w:szCs w:val="22"/>
              </w:rPr>
              <w:t>стильных материалов, кроме трикотажных или вязаных, тыс. шт.</w:t>
            </w:r>
          </w:p>
        </w:tc>
        <w:tc>
          <w:tcPr>
            <w:tcW w:w="1039" w:type="dxa"/>
            <w:tcBorders>
              <w:top w:val="single" w:sz="6" w:space="0" w:color="auto"/>
              <w:bottom w:val="single" w:sz="4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162,2</w:t>
            </w:r>
          </w:p>
        </w:tc>
        <w:tc>
          <w:tcPr>
            <w:tcW w:w="1040" w:type="dxa"/>
            <w:tcBorders>
              <w:top w:val="single" w:sz="6" w:space="0" w:color="auto"/>
              <w:bottom w:val="single" w:sz="4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153,1</w:t>
            </w:r>
          </w:p>
        </w:tc>
        <w:tc>
          <w:tcPr>
            <w:tcW w:w="1039" w:type="dxa"/>
            <w:tcBorders>
              <w:top w:val="single" w:sz="6" w:space="0" w:color="auto"/>
              <w:bottom w:val="single" w:sz="4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162,5</w:t>
            </w:r>
          </w:p>
        </w:tc>
        <w:tc>
          <w:tcPr>
            <w:tcW w:w="1040" w:type="dxa"/>
            <w:tcBorders>
              <w:top w:val="single" w:sz="6" w:space="0" w:color="auto"/>
              <w:bottom w:val="single" w:sz="4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117,3</w:t>
            </w:r>
          </w:p>
        </w:tc>
        <w:tc>
          <w:tcPr>
            <w:tcW w:w="1039" w:type="dxa"/>
            <w:tcBorders>
              <w:top w:val="single" w:sz="6" w:space="0" w:color="auto"/>
              <w:bottom w:val="single" w:sz="4" w:space="0" w:color="auto"/>
            </w:tcBorders>
            <w:vAlign w:val="bottom"/>
          </w:tcPr>
          <w:p w:rsidR="00E96802" w:rsidRPr="00AD2583" w:rsidRDefault="00E96802" w:rsidP="008C408B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121,6</w:t>
            </w:r>
          </w:p>
        </w:tc>
        <w:tc>
          <w:tcPr>
            <w:tcW w:w="1040" w:type="dxa"/>
            <w:tcBorders>
              <w:top w:val="single" w:sz="6" w:space="0" w:color="auto"/>
              <w:bottom w:val="single" w:sz="4" w:space="0" w:color="auto"/>
            </w:tcBorders>
            <w:vAlign w:val="bottom"/>
          </w:tcPr>
          <w:p w:rsidR="00E96802" w:rsidRPr="00AD2583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109,3</w:t>
            </w:r>
          </w:p>
        </w:tc>
      </w:tr>
      <w:tr w:rsidR="00E96802" w:rsidRPr="00AD2583" w:rsidTr="0086388B">
        <w:tc>
          <w:tcPr>
            <w:tcW w:w="3369" w:type="dxa"/>
            <w:tcBorders>
              <w:top w:val="single" w:sz="4" w:space="0" w:color="auto"/>
              <w:bottom w:val="single" w:sz="6" w:space="0" w:color="auto"/>
            </w:tcBorders>
            <w:vAlign w:val="bottom"/>
          </w:tcPr>
          <w:p w:rsidR="00E96802" w:rsidRPr="00AD2583" w:rsidRDefault="00E96802" w:rsidP="007A60E0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Брюки, бриджи и шорты из текстильных материалов, кр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ме трикотажных или вязаных, тыс. шт.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6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332,7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6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314,6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6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336,2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6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247,1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6" w:space="0" w:color="auto"/>
            </w:tcBorders>
            <w:vAlign w:val="bottom"/>
          </w:tcPr>
          <w:p w:rsidR="00E96802" w:rsidRPr="00AD2583" w:rsidRDefault="00E96802" w:rsidP="008C408B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253,9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6" w:space="0" w:color="auto"/>
            </w:tcBorders>
            <w:vAlign w:val="bottom"/>
          </w:tcPr>
          <w:p w:rsidR="00E96802" w:rsidRPr="00AD2583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297,4</w:t>
            </w:r>
          </w:p>
        </w:tc>
      </w:tr>
      <w:tr w:rsidR="00E96802" w:rsidRPr="00AD2583" w:rsidTr="0086388B">
        <w:tc>
          <w:tcPr>
            <w:tcW w:w="336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E96802" w:rsidRPr="00AD2583" w:rsidRDefault="00E96802" w:rsidP="00CD50A7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Платья женские или для дев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чек из текстильных матери</w:t>
            </w:r>
            <w:r w:rsidRPr="00AD2583">
              <w:rPr>
                <w:rFonts w:cs="Arial"/>
                <w:szCs w:val="22"/>
              </w:rPr>
              <w:t>а</w:t>
            </w:r>
            <w:r w:rsidRPr="00AD2583">
              <w:rPr>
                <w:rFonts w:cs="Arial"/>
                <w:szCs w:val="22"/>
              </w:rPr>
              <w:t>лов, кроме трикотажных или вязаных, тыс. шт.</w:t>
            </w:r>
          </w:p>
        </w:tc>
        <w:tc>
          <w:tcPr>
            <w:tcW w:w="103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569,3</w:t>
            </w:r>
          </w:p>
        </w:tc>
        <w:tc>
          <w:tcPr>
            <w:tcW w:w="1040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407,2</w:t>
            </w:r>
          </w:p>
        </w:tc>
        <w:tc>
          <w:tcPr>
            <w:tcW w:w="103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433,8</w:t>
            </w:r>
          </w:p>
        </w:tc>
        <w:tc>
          <w:tcPr>
            <w:tcW w:w="1040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353,1</w:t>
            </w:r>
          </w:p>
        </w:tc>
        <w:tc>
          <w:tcPr>
            <w:tcW w:w="103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E96802" w:rsidRPr="00AD2583" w:rsidRDefault="00E96802" w:rsidP="008C408B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436,2</w:t>
            </w:r>
          </w:p>
        </w:tc>
        <w:tc>
          <w:tcPr>
            <w:tcW w:w="1040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E96802" w:rsidRPr="00AD2583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430,2</w:t>
            </w:r>
          </w:p>
        </w:tc>
      </w:tr>
      <w:tr w:rsidR="00E96802" w:rsidRPr="00AD2583" w:rsidTr="0086388B">
        <w:tc>
          <w:tcPr>
            <w:tcW w:w="336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E96802" w:rsidRPr="00AD2583" w:rsidRDefault="00E96802" w:rsidP="006A0F2C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Юбки и юбки-брюки женские или для девочек из текстил</w:t>
            </w:r>
            <w:r w:rsidRPr="00AD2583">
              <w:rPr>
                <w:rFonts w:cs="Arial"/>
                <w:szCs w:val="22"/>
              </w:rPr>
              <w:t>ь</w:t>
            </w:r>
            <w:r w:rsidRPr="00AD2583">
              <w:rPr>
                <w:rFonts w:cs="Arial"/>
                <w:szCs w:val="22"/>
              </w:rPr>
              <w:t>ных материалов, кроме трик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тажных или вязаных, тыс. шт.</w:t>
            </w:r>
          </w:p>
        </w:tc>
        <w:tc>
          <w:tcPr>
            <w:tcW w:w="103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E96802" w:rsidRPr="00AD2583" w:rsidRDefault="00E96802" w:rsidP="006A0F2C">
            <w:pPr>
              <w:pStyle w:val="ad"/>
              <w:pageBreakBefore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227,7</w:t>
            </w:r>
          </w:p>
        </w:tc>
        <w:tc>
          <w:tcPr>
            <w:tcW w:w="1040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E96802" w:rsidRPr="00AD2583" w:rsidRDefault="00E96802" w:rsidP="006A0F2C">
            <w:pPr>
              <w:pStyle w:val="ad"/>
              <w:pageBreakBefore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159,5</w:t>
            </w:r>
          </w:p>
        </w:tc>
        <w:tc>
          <w:tcPr>
            <w:tcW w:w="103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E96802" w:rsidRPr="00AD2583" w:rsidRDefault="00E96802" w:rsidP="006A0F2C">
            <w:pPr>
              <w:pStyle w:val="ad"/>
              <w:pageBreakBefore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126,3</w:t>
            </w:r>
          </w:p>
        </w:tc>
        <w:tc>
          <w:tcPr>
            <w:tcW w:w="1040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E96802" w:rsidRPr="00AD2583" w:rsidRDefault="00E96802" w:rsidP="006A0F2C">
            <w:pPr>
              <w:pStyle w:val="ad"/>
              <w:pageBreakBefore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87,9</w:t>
            </w:r>
          </w:p>
        </w:tc>
        <w:tc>
          <w:tcPr>
            <w:tcW w:w="103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E96802" w:rsidRPr="00AD2583" w:rsidRDefault="00E96802" w:rsidP="006A0F2C">
            <w:pPr>
              <w:pStyle w:val="ad"/>
              <w:pageBreakBefore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174,9</w:t>
            </w:r>
          </w:p>
        </w:tc>
        <w:tc>
          <w:tcPr>
            <w:tcW w:w="1040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E96802" w:rsidRPr="00AD2583" w:rsidRDefault="00190385" w:rsidP="006A0F2C">
            <w:pPr>
              <w:pStyle w:val="ad"/>
              <w:pageBreakBefore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228,4</w:t>
            </w:r>
          </w:p>
        </w:tc>
      </w:tr>
      <w:tr w:rsidR="00E96802" w:rsidRPr="00AD2583" w:rsidTr="0086388B">
        <w:tc>
          <w:tcPr>
            <w:tcW w:w="3369" w:type="dxa"/>
            <w:tcBorders>
              <w:top w:val="single" w:sz="6" w:space="0" w:color="auto"/>
              <w:bottom w:val="dotted" w:sz="4" w:space="0" w:color="auto"/>
            </w:tcBorders>
            <w:vAlign w:val="bottom"/>
          </w:tcPr>
          <w:p w:rsidR="00E96802" w:rsidRPr="00AD2583" w:rsidRDefault="00E96802" w:rsidP="00E26A12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Головные уборы, тыс. шт.</w:t>
            </w:r>
          </w:p>
        </w:tc>
        <w:tc>
          <w:tcPr>
            <w:tcW w:w="1039" w:type="dxa"/>
            <w:tcBorders>
              <w:top w:val="single" w:sz="6" w:space="0" w:color="auto"/>
              <w:bottom w:val="dotted" w:sz="4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791,5</w:t>
            </w:r>
          </w:p>
        </w:tc>
        <w:tc>
          <w:tcPr>
            <w:tcW w:w="1040" w:type="dxa"/>
            <w:tcBorders>
              <w:top w:val="single" w:sz="6" w:space="0" w:color="auto"/>
              <w:bottom w:val="dotted" w:sz="4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735,7</w:t>
            </w:r>
          </w:p>
        </w:tc>
        <w:tc>
          <w:tcPr>
            <w:tcW w:w="1039" w:type="dxa"/>
            <w:tcBorders>
              <w:top w:val="single" w:sz="6" w:space="0" w:color="auto"/>
              <w:bottom w:val="dotted" w:sz="4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715,1</w:t>
            </w:r>
          </w:p>
        </w:tc>
        <w:tc>
          <w:tcPr>
            <w:tcW w:w="1040" w:type="dxa"/>
            <w:tcBorders>
              <w:top w:val="single" w:sz="6" w:space="0" w:color="auto"/>
              <w:bottom w:val="dotted" w:sz="4" w:space="0" w:color="auto"/>
            </w:tcBorders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724,3</w:t>
            </w:r>
          </w:p>
        </w:tc>
        <w:tc>
          <w:tcPr>
            <w:tcW w:w="1039" w:type="dxa"/>
            <w:tcBorders>
              <w:top w:val="single" w:sz="6" w:space="0" w:color="auto"/>
              <w:bottom w:val="dotted" w:sz="4" w:space="0" w:color="auto"/>
            </w:tcBorders>
            <w:vAlign w:val="bottom"/>
          </w:tcPr>
          <w:p w:rsidR="00E96802" w:rsidRPr="00AD2583" w:rsidRDefault="00E96802" w:rsidP="00190385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93</w:t>
            </w:r>
            <w:r w:rsidR="00190385">
              <w:rPr>
                <w:rFonts w:cs="Arial"/>
                <w:szCs w:val="22"/>
              </w:rPr>
              <w:t>1,</w:t>
            </w:r>
            <w:r w:rsidRPr="00AD2583">
              <w:rPr>
                <w:rFonts w:cs="Arial"/>
                <w:szCs w:val="22"/>
              </w:rPr>
              <w:t>0</w:t>
            </w:r>
          </w:p>
        </w:tc>
        <w:tc>
          <w:tcPr>
            <w:tcW w:w="1040" w:type="dxa"/>
            <w:tcBorders>
              <w:top w:val="single" w:sz="6" w:space="0" w:color="auto"/>
              <w:bottom w:val="dotted" w:sz="4" w:space="0" w:color="auto"/>
            </w:tcBorders>
            <w:vAlign w:val="bottom"/>
          </w:tcPr>
          <w:p w:rsidR="00E96802" w:rsidRPr="00AD2583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876,7</w:t>
            </w:r>
          </w:p>
        </w:tc>
      </w:tr>
      <w:tr w:rsidR="00E96802" w:rsidRPr="00AD2583" w:rsidTr="0086388B">
        <w:tc>
          <w:tcPr>
            <w:tcW w:w="3369" w:type="dxa"/>
            <w:tcBorders>
              <w:top w:val="dotted" w:sz="4" w:space="0" w:color="auto"/>
            </w:tcBorders>
            <w:vAlign w:val="bottom"/>
          </w:tcPr>
          <w:p w:rsidR="00E96802" w:rsidRPr="00AD2583" w:rsidRDefault="00E96802" w:rsidP="006A0F2C">
            <w:pPr>
              <w:pStyle w:val="0"/>
              <w:pageBreakBefore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lastRenderedPageBreak/>
              <w:t>Чемоданы, сумки дамские и аналогичные изделия из нат</w:t>
            </w:r>
            <w:r w:rsidRPr="00AD2583">
              <w:rPr>
                <w:rFonts w:cs="Arial"/>
                <w:szCs w:val="22"/>
              </w:rPr>
              <w:t>у</w:t>
            </w:r>
            <w:r w:rsidRPr="00AD2583">
              <w:rPr>
                <w:rFonts w:cs="Arial"/>
                <w:szCs w:val="22"/>
              </w:rPr>
              <w:t>ральной кожи, сочетаний кожи, листов пластмассы, текстил</w:t>
            </w:r>
            <w:r w:rsidRPr="00AD2583">
              <w:rPr>
                <w:rFonts w:cs="Arial"/>
                <w:szCs w:val="22"/>
              </w:rPr>
              <w:t>ь</w:t>
            </w:r>
            <w:r w:rsidRPr="00AD2583">
              <w:rPr>
                <w:rFonts w:cs="Arial"/>
                <w:szCs w:val="22"/>
              </w:rPr>
              <w:t>ных материалов, вулканизир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ванных волокон или картона; наборы дорожные, использу</w:t>
            </w:r>
            <w:r w:rsidRPr="00AD2583">
              <w:rPr>
                <w:rFonts w:cs="Arial"/>
                <w:szCs w:val="22"/>
              </w:rPr>
              <w:t>е</w:t>
            </w:r>
            <w:r w:rsidRPr="00AD2583">
              <w:rPr>
                <w:rFonts w:cs="Arial"/>
                <w:szCs w:val="22"/>
              </w:rPr>
              <w:t>мые для личной гигиены, ш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тья или для чистки одежды или обуви, тыс. шт.</w:t>
            </w:r>
          </w:p>
        </w:tc>
        <w:tc>
          <w:tcPr>
            <w:tcW w:w="1039" w:type="dxa"/>
            <w:tcBorders>
              <w:top w:val="dotted" w:sz="4" w:space="0" w:color="auto"/>
            </w:tcBorders>
            <w:vAlign w:val="bottom"/>
          </w:tcPr>
          <w:p w:rsidR="00E96802" w:rsidRPr="00AD2583" w:rsidRDefault="00E96802" w:rsidP="006A0F2C">
            <w:pPr>
              <w:pStyle w:val="ad"/>
              <w:pageBreakBefore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494,3</w:t>
            </w:r>
          </w:p>
        </w:tc>
        <w:tc>
          <w:tcPr>
            <w:tcW w:w="1040" w:type="dxa"/>
            <w:tcBorders>
              <w:top w:val="dotted" w:sz="4" w:space="0" w:color="auto"/>
            </w:tcBorders>
            <w:vAlign w:val="bottom"/>
          </w:tcPr>
          <w:p w:rsidR="00E96802" w:rsidRPr="00AD2583" w:rsidRDefault="00E96802" w:rsidP="006A0F2C">
            <w:pPr>
              <w:pStyle w:val="ad"/>
              <w:pageBreakBefore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519,5</w:t>
            </w:r>
          </w:p>
        </w:tc>
        <w:tc>
          <w:tcPr>
            <w:tcW w:w="1039" w:type="dxa"/>
            <w:tcBorders>
              <w:top w:val="dotted" w:sz="4" w:space="0" w:color="auto"/>
            </w:tcBorders>
            <w:vAlign w:val="bottom"/>
          </w:tcPr>
          <w:p w:rsidR="00E96802" w:rsidRPr="00AD2583" w:rsidRDefault="00E96802" w:rsidP="006A0F2C">
            <w:pPr>
              <w:pStyle w:val="ad"/>
              <w:pageBreakBefore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531,1</w:t>
            </w:r>
          </w:p>
        </w:tc>
        <w:tc>
          <w:tcPr>
            <w:tcW w:w="1040" w:type="dxa"/>
            <w:tcBorders>
              <w:top w:val="dotted" w:sz="4" w:space="0" w:color="auto"/>
            </w:tcBorders>
            <w:vAlign w:val="bottom"/>
          </w:tcPr>
          <w:p w:rsidR="00E96802" w:rsidRPr="00AD2583" w:rsidRDefault="00E96802" w:rsidP="006A0F2C">
            <w:pPr>
              <w:pStyle w:val="ad"/>
              <w:pageBreakBefore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511,4</w:t>
            </w:r>
          </w:p>
        </w:tc>
        <w:tc>
          <w:tcPr>
            <w:tcW w:w="1039" w:type="dxa"/>
            <w:tcBorders>
              <w:top w:val="dotted" w:sz="4" w:space="0" w:color="auto"/>
            </w:tcBorders>
            <w:vAlign w:val="bottom"/>
          </w:tcPr>
          <w:p w:rsidR="00E96802" w:rsidRPr="00AD2583" w:rsidRDefault="00E96802" w:rsidP="006A0F2C">
            <w:pPr>
              <w:pStyle w:val="ad"/>
              <w:pageBreakBefore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473,1</w:t>
            </w:r>
          </w:p>
        </w:tc>
        <w:tc>
          <w:tcPr>
            <w:tcW w:w="1040" w:type="dxa"/>
            <w:tcBorders>
              <w:top w:val="dotted" w:sz="4" w:space="0" w:color="auto"/>
            </w:tcBorders>
            <w:vAlign w:val="bottom"/>
          </w:tcPr>
          <w:p w:rsidR="00E96802" w:rsidRPr="00AD2583" w:rsidRDefault="00190385" w:rsidP="006A0F2C">
            <w:pPr>
              <w:pStyle w:val="ad"/>
              <w:pageBreakBefore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609,2</w:t>
            </w:r>
          </w:p>
        </w:tc>
      </w:tr>
      <w:tr w:rsidR="00E96802" w:rsidRPr="00AD2583" w:rsidTr="0086388B">
        <w:tc>
          <w:tcPr>
            <w:tcW w:w="3369" w:type="dxa"/>
            <w:vAlign w:val="bottom"/>
          </w:tcPr>
          <w:p w:rsidR="00E96802" w:rsidRPr="00AD2583" w:rsidRDefault="00E96802" w:rsidP="00E26A12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Обувь, тыс. пар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1586,1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1836,0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2329,6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2356,8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8C408B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1352,9</w:t>
            </w:r>
          </w:p>
        </w:tc>
        <w:tc>
          <w:tcPr>
            <w:tcW w:w="1040" w:type="dxa"/>
            <w:vAlign w:val="bottom"/>
          </w:tcPr>
          <w:p w:rsidR="00E96802" w:rsidRPr="00AD2583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2226,9</w:t>
            </w:r>
          </w:p>
        </w:tc>
      </w:tr>
      <w:tr w:rsidR="00E96802" w:rsidRPr="00AD2583" w:rsidTr="0086388B">
        <w:tc>
          <w:tcPr>
            <w:tcW w:w="3369" w:type="dxa"/>
            <w:vAlign w:val="bottom"/>
          </w:tcPr>
          <w:p w:rsidR="00E96802" w:rsidRPr="00AD2583" w:rsidRDefault="00E96802" w:rsidP="00CD50A7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Пиломатериалы хвойных п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род, тыс. куб. м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68,6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73,8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73,3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65,8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8C408B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86,8</w:t>
            </w:r>
          </w:p>
        </w:tc>
        <w:tc>
          <w:tcPr>
            <w:tcW w:w="1040" w:type="dxa"/>
            <w:vAlign w:val="bottom"/>
          </w:tcPr>
          <w:p w:rsidR="00E96802" w:rsidRPr="00AD2583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66,9</w:t>
            </w:r>
          </w:p>
        </w:tc>
      </w:tr>
      <w:tr w:rsidR="00E96802" w:rsidRPr="00AD2583" w:rsidTr="0086388B">
        <w:tc>
          <w:tcPr>
            <w:tcW w:w="3369" w:type="dxa"/>
            <w:vAlign w:val="bottom"/>
          </w:tcPr>
          <w:p w:rsidR="00E96802" w:rsidRPr="00AD2583" w:rsidRDefault="00E96802" w:rsidP="007A60E0">
            <w:pPr>
              <w:pStyle w:val="0"/>
              <w:spacing w:before="40" w:after="40"/>
              <w:ind w:right="-57"/>
              <w:rPr>
                <w:rFonts w:cs="Arial"/>
                <w:spacing w:val="-2"/>
                <w:szCs w:val="22"/>
              </w:rPr>
            </w:pPr>
            <w:r w:rsidRPr="00AD2583">
              <w:rPr>
                <w:rFonts w:cs="Arial"/>
                <w:spacing w:val="-2"/>
                <w:szCs w:val="22"/>
              </w:rPr>
              <w:t>Пиломатериалы лиственных пород, тыс. куб. м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18,4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29,8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36,8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33,3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8C408B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56,3</w:t>
            </w:r>
          </w:p>
        </w:tc>
        <w:tc>
          <w:tcPr>
            <w:tcW w:w="1040" w:type="dxa"/>
            <w:vAlign w:val="bottom"/>
          </w:tcPr>
          <w:p w:rsidR="00E96802" w:rsidRPr="00AD2583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56,7</w:t>
            </w:r>
          </w:p>
        </w:tc>
      </w:tr>
      <w:tr w:rsidR="00E96802" w:rsidRPr="00AD2583" w:rsidTr="0086388B">
        <w:tc>
          <w:tcPr>
            <w:tcW w:w="3369" w:type="dxa"/>
            <w:vAlign w:val="bottom"/>
          </w:tcPr>
          <w:p w:rsidR="00E96802" w:rsidRPr="00AD2583" w:rsidRDefault="00E96802" w:rsidP="007A60E0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Услуги полиграфические и услуги, связанные с печатан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ем, тыс. руб.</w:t>
            </w:r>
          </w:p>
        </w:tc>
        <w:tc>
          <w:tcPr>
            <w:tcW w:w="1039" w:type="dxa"/>
            <w:vAlign w:val="bottom"/>
          </w:tcPr>
          <w:p w:rsidR="00E96802" w:rsidRPr="001F220A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pacing w:val="-4"/>
                <w:szCs w:val="22"/>
              </w:rPr>
            </w:pPr>
            <w:r w:rsidRPr="001F220A">
              <w:rPr>
                <w:rFonts w:cs="Arial"/>
                <w:spacing w:val="-4"/>
                <w:szCs w:val="22"/>
              </w:rPr>
              <w:t>2677751,0</w:t>
            </w:r>
          </w:p>
        </w:tc>
        <w:tc>
          <w:tcPr>
            <w:tcW w:w="1040" w:type="dxa"/>
            <w:vAlign w:val="bottom"/>
          </w:tcPr>
          <w:p w:rsidR="00E96802" w:rsidRPr="001F220A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pacing w:val="-4"/>
                <w:szCs w:val="22"/>
              </w:rPr>
            </w:pPr>
            <w:r w:rsidRPr="001F220A">
              <w:rPr>
                <w:rFonts w:cs="Arial"/>
                <w:spacing w:val="-4"/>
                <w:szCs w:val="22"/>
              </w:rPr>
              <w:t>3914962,4</w:t>
            </w:r>
          </w:p>
        </w:tc>
        <w:tc>
          <w:tcPr>
            <w:tcW w:w="1039" w:type="dxa"/>
            <w:vAlign w:val="bottom"/>
          </w:tcPr>
          <w:p w:rsidR="00E96802" w:rsidRPr="001F220A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pacing w:val="-4"/>
                <w:szCs w:val="22"/>
              </w:rPr>
            </w:pPr>
            <w:r w:rsidRPr="001F220A">
              <w:rPr>
                <w:rFonts w:cs="Arial"/>
                <w:spacing w:val="-4"/>
                <w:szCs w:val="22"/>
              </w:rPr>
              <w:t>3485381,3</w:t>
            </w:r>
          </w:p>
        </w:tc>
        <w:tc>
          <w:tcPr>
            <w:tcW w:w="1040" w:type="dxa"/>
            <w:vAlign w:val="bottom"/>
          </w:tcPr>
          <w:p w:rsidR="00E96802" w:rsidRPr="001F220A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pacing w:val="-4"/>
                <w:szCs w:val="22"/>
              </w:rPr>
            </w:pPr>
            <w:r w:rsidRPr="001F220A">
              <w:rPr>
                <w:rFonts w:cs="Arial"/>
                <w:spacing w:val="-4"/>
                <w:szCs w:val="22"/>
              </w:rPr>
              <w:t>3014492,8</w:t>
            </w:r>
          </w:p>
        </w:tc>
        <w:tc>
          <w:tcPr>
            <w:tcW w:w="1039" w:type="dxa"/>
            <w:vAlign w:val="bottom"/>
          </w:tcPr>
          <w:p w:rsidR="00E96802" w:rsidRPr="001F220A" w:rsidRDefault="00E96802" w:rsidP="008C408B">
            <w:pPr>
              <w:pStyle w:val="ad"/>
              <w:spacing w:before="40" w:after="40"/>
              <w:ind w:left="-113" w:right="-113"/>
              <w:rPr>
                <w:rFonts w:cs="Arial"/>
                <w:spacing w:val="-4"/>
                <w:szCs w:val="22"/>
              </w:rPr>
            </w:pPr>
            <w:r w:rsidRPr="001F220A">
              <w:rPr>
                <w:rFonts w:cs="Arial"/>
                <w:spacing w:val="-4"/>
                <w:szCs w:val="22"/>
              </w:rPr>
              <w:t>4714069,3</w:t>
            </w:r>
          </w:p>
        </w:tc>
        <w:tc>
          <w:tcPr>
            <w:tcW w:w="1040" w:type="dxa"/>
            <w:vAlign w:val="bottom"/>
          </w:tcPr>
          <w:p w:rsidR="00E96802" w:rsidRPr="001F220A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pacing w:val="-4"/>
                <w:szCs w:val="22"/>
              </w:rPr>
            </w:pPr>
            <w:r w:rsidRPr="001F220A">
              <w:rPr>
                <w:rFonts w:cs="Arial"/>
                <w:spacing w:val="-4"/>
                <w:szCs w:val="22"/>
              </w:rPr>
              <w:t>5195424,8</w:t>
            </w:r>
          </w:p>
        </w:tc>
      </w:tr>
      <w:tr w:rsidR="00E96802" w:rsidRPr="00AD2583" w:rsidTr="0086388B">
        <w:tc>
          <w:tcPr>
            <w:tcW w:w="3369" w:type="dxa"/>
            <w:vAlign w:val="bottom"/>
          </w:tcPr>
          <w:p w:rsidR="00E96802" w:rsidRPr="00AD2583" w:rsidRDefault="00E96802" w:rsidP="00E26A12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Материалы лакокрасочные и аналогичные для нанесения покрытий, полиграфические краски и мастики, т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40170,3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47461,5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42382,4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32434,5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8C408B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39764,3</w:t>
            </w:r>
          </w:p>
        </w:tc>
        <w:tc>
          <w:tcPr>
            <w:tcW w:w="1040" w:type="dxa"/>
            <w:vAlign w:val="bottom"/>
          </w:tcPr>
          <w:p w:rsidR="00E96802" w:rsidRPr="00AD2583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36530,3</w:t>
            </w:r>
          </w:p>
        </w:tc>
      </w:tr>
      <w:tr w:rsidR="00E96802" w:rsidRPr="00AD2583" w:rsidTr="0086388B">
        <w:tc>
          <w:tcPr>
            <w:tcW w:w="3369" w:type="dxa"/>
            <w:vAlign w:val="bottom"/>
          </w:tcPr>
          <w:p w:rsidR="00E96802" w:rsidRPr="00AD2583" w:rsidRDefault="00E96802" w:rsidP="00CD50A7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Мешки и сумки, включая кон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ческие, из полимеров этилена, тыс. шт.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506544,7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683289,3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674840,8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658813,7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8C408B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704277,5</w:t>
            </w:r>
          </w:p>
        </w:tc>
        <w:tc>
          <w:tcPr>
            <w:tcW w:w="1040" w:type="dxa"/>
            <w:vAlign w:val="bottom"/>
          </w:tcPr>
          <w:p w:rsidR="00E96802" w:rsidRPr="00AD2583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972771,8</w:t>
            </w:r>
          </w:p>
        </w:tc>
      </w:tr>
      <w:tr w:rsidR="00E96802" w:rsidRPr="00AD2583" w:rsidTr="0086388B">
        <w:trPr>
          <w:trHeight w:val="1041"/>
        </w:trPr>
        <w:tc>
          <w:tcPr>
            <w:tcW w:w="3369" w:type="dxa"/>
            <w:vAlign w:val="bottom"/>
          </w:tcPr>
          <w:p w:rsidR="00E96802" w:rsidRPr="00AD2583" w:rsidRDefault="00E96802" w:rsidP="00E26A12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Кирпич керамический </w:t>
            </w:r>
            <w:proofErr w:type="spellStart"/>
            <w:r w:rsidRPr="00AD2583">
              <w:rPr>
                <w:rFonts w:cs="Arial"/>
                <w:szCs w:val="22"/>
              </w:rPr>
              <w:t>неогн</w:t>
            </w:r>
            <w:r w:rsidRPr="00AD2583">
              <w:rPr>
                <w:rFonts w:cs="Arial"/>
                <w:szCs w:val="22"/>
              </w:rPr>
              <w:t>е</w:t>
            </w:r>
            <w:r w:rsidRPr="00AD2583">
              <w:rPr>
                <w:rFonts w:cs="Arial"/>
                <w:szCs w:val="22"/>
              </w:rPr>
              <w:t>упорный</w:t>
            </w:r>
            <w:proofErr w:type="spellEnd"/>
            <w:r w:rsidRPr="00AD2583">
              <w:rPr>
                <w:rFonts w:cs="Arial"/>
                <w:szCs w:val="22"/>
              </w:rPr>
              <w:t xml:space="preserve"> строительный, блоки керамические для полов, плитки керамические несущие или облицовочные и анал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гичные изделия керамические, млн условных кирпичей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233,4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231,5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292,6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209,6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8C408B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259,8</w:t>
            </w:r>
          </w:p>
        </w:tc>
        <w:tc>
          <w:tcPr>
            <w:tcW w:w="1040" w:type="dxa"/>
            <w:vAlign w:val="bottom"/>
          </w:tcPr>
          <w:p w:rsidR="00E96802" w:rsidRPr="00AD2583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255,3</w:t>
            </w:r>
          </w:p>
        </w:tc>
      </w:tr>
      <w:tr w:rsidR="00E96802" w:rsidRPr="00AD2583" w:rsidTr="0086388B">
        <w:tc>
          <w:tcPr>
            <w:tcW w:w="3369" w:type="dxa"/>
            <w:vAlign w:val="bottom"/>
          </w:tcPr>
          <w:p w:rsidR="00E96802" w:rsidRPr="00AD2583" w:rsidRDefault="00E96802" w:rsidP="00E26A12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Бетон, готовый для заливки (товарный бетон), тыс. куб. м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763,7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744,5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1045,6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1017,2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190385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98</w:t>
            </w:r>
            <w:r w:rsidR="00190385">
              <w:rPr>
                <w:rFonts w:cs="Arial"/>
                <w:szCs w:val="22"/>
              </w:rPr>
              <w:t>5</w:t>
            </w:r>
            <w:r w:rsidRPr="00AD2583">
              <w:rPr>
                <w:rFonts w:cs="Arial"/>
                <w:szCs w:val="22"/>
              </w:rPr>
              <w:t>,</w:t>
            </w:r>
            <w:r w:rsidR="00190385">
              <w:rPr>
                <w:rFonts w:cs="Arial"/>
                <w:szCs w:val="22"/>
              </w:rPr>
              <w:t>6</w:t>
            </w:r>
          </w:p>
        </w:tc>
        <w:tc>
          <w:tcPr>
            <w:tcW w:w="1040" w:type="dxa"/>
            <w:vAlign w:val="bottom"/>
          </w:tcPr>
          <w:p w:rsidR="00E96802" w:rsidRPr="00AD2583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1334,3</w:t>
            </w:r>
          </w:p>
        </w:tc>
      </w:tr>
      <w:tr w:rsidR="00E96802" w:rsidRPr="00AD2583" w:rsidTr="0086388B">
        <w:tc>
          <w:tcPr>
            <w:tcW w:w="3369" w:type="dxa"/>
            <w:vAlign w:val="bottom"/>
          </w:tcPr>
          <w:p w:rsidR="00E96802" w:rsidRPr="00AD2583" w:rsidRDefault="00E96802" w:rsidP="00E26A12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Растворы строительные, тыс. куб. м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146,7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202,9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217,0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251,5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8C408B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116,7</w:t>
            </w:r>
          </w:p>
        </w:tc>
        <w:tc>
          <w:tcPr>
            <w:tcW w:w="1040" w:type="dxa"/>
            <w:vAlign w:val="bottom"/>
          </w:tcPr>
          <w:p w:rsidR="00E96802" w:rsidRPr="00AD2583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175,6</w:t>
            </w:r>
          </w:p>
        </w:tc>
      </w:tr>
      <w:tr w:rsidR="00E96802" w:rsidRPr="00AD2583" w:rsidTr="0086388B">
        <w:tc>
          <w:tcPr>
            <w:tcW w:w="3369" w:type="dxa"/>
            <w:vAlign w:val="bottom"/>
          </w:tcPr>
          <w:p w:rsidR="00E96802" w:rsidRPr="00AD2583" w:rsidRDefault="00E96802" w:rsidP="007A60E0">
            <w:pPr>
              <w:pStyle w:val="0"/>
              <w:spacing w:before="40" w:after="40"/>
              <w:ind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Смеси асфальтобетонные д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рожные, аэродромные и а</w:t>
            </w:r>
            <w:r w:rsidRPr="00AD2583">
              <w:rPr>
                <w:rFonts w:cs="Arial"/>
                <w:szCs w:val="22"/>
              </w:rPr>
              <w:t>с</w:t>
            </w:r>
            <w:r w:rsidRPr="00AD2583">
              <w:rPr>
                <w:rFonts w:cs="Arial"/>
                <w:szCs w:val="22"/>
              </w:rPr>
              <w:t>фальтобетон горячие, т</w:t>
            </w:r>
          </w:p>
        </w:tc>
        <w:tc>
          <w:tcPr>
            <w:tcW w:w="1039" w:type="dxa"/>
            <w:vAlign w:val="bottom"/>
          </w:tcPr>
          <w:p w:rsidR="00E96802" w:rsidRPr="001F220A" w:rsidRDefault="00E96802" w:rsidP="007A60E0">
            <w:pPr>
              <w:pStyle w:val="ad"/>
              <w:spacing w:before="40" w:after="40"/>
              <w:ind w:left="-113" w:right="-113"/>
              <w:rPr>
                <w:rFonts w:cs="Arial"/>
                <w:spacing w:val="-4"/>
                <w:szCs w:val="22"/>
              </w:rPr>
            </w:pPr>
            <w:r w:rsidRPr="001F220A">
              <w:rPr>
                <w:rFonts w:cs="Arial"/>
                <w:spacing w:val="-4"/>
                <w:szCs w:val="22"/>
              </w:rPr>
              <w:t>909303,5</w:t>
            </w:r>
          </w:p>
        </w:tc>
        <w:tc>
          <w:tcPr>
            <w:tcW w:w="1040" w:type="dxa"/>
            <w:vAlign w:val="bottom"/>
          </w:tcPr>
          <w:p w:rsidR="00E96802" w:rsidRPr="001F220A" w:rsidRDefault="00E96802" w:rsidP="007A60E0">
            <w:pPr>
              <w:pStyle w:val="ad"/>
              <w:spacing w:before="40" w:after="40"/>
              <w:ind w:left="-113" w:right="-113"/>
              <w:rPr>
                <w:rFonts w:cs="Arial"/>
                <w:spacing w:val="-4"/>
                <w:szCs w:val="22"/>
              </w:rPr>
            </w:pPr>
            <w:r w:rsidRPr="001F220A">
              <w:rPr>
                <w:rFonts w:cs="Arial"/>
                <w:spacing w:val="-4"/>
                <w:szCs w:val="22"/>
              </w:rPr>
              <w:t>938084,2</w:t>
            </w:r>
          </w:p>
        </w:tc>
        <w:tc>
          <w:tcPr>
            <w:tcW w:w="1039" w:type="dxa"/>
            <w:vAlign w:val="bottom"/>
          </w:tcPr>
          <w:p w:rsidR="00E96802" w:rsidRPr="001F220A" w:rsidRDefault="00E96802" w:rsidP="007A60E0">
            <w:pPr>
              <w:pStyle w:val="ad"/>
              <w:spacing w:before="40" w:after="40"/>
              <w:ind w:left="-113" w:right="-113"/>
              <w:rPr>
                <w:rFonts w:cs="Arial"/>
                <w:spacing w:val="-4"/>
                <w:szCs w:val="22"/>
              </w:rPr>
            </w:pPr>
            <w:r w:rsidRPr="001F220A">
              <w:rPr>
                <w:rFonts w:cs="Arial"/>
                <w:spacing w:val="-4"/>
                <w:szCs w:val="22"/>
              </w:rPr>
              <w:t>977701,5</w:t>
            </w:r>
          </w:p>
        </w:tc>
        <w:tc>
          <w:tcPr>
            <w:tcW w:w="1040" w:type="dxa"/>
            <w:vAlign w:val="bottom"/>
          </w:tcPr>
          <w:p w:rsidR="00E96802" w:rsidRPr="001F220A" w:rsidRDefault="00E96802" w:rsidP="007A60E0">
            <w:pPr>
              <w:pStyle w:val="ad"/>
              <w:spacing w:before="40" w:after="40"/>
              <w:ind w:left="-113" w:right="-113"/>
              <w:rPr>
                <w:rFonts w:cs="Arial"/>
                <w:spacing w:val="-4"/>
                <w:szCs w:val="22"/>
              </w:rPr>
            </w:pPr>
            <w:r w:rsidRPr="001F220A">
              <w:rPr>
                <w:rFonts w:cs="Arial"/>
                <w:spacing w:val="-4"/>
                <w:szCs w:val="22"/>
              </w:rPr>
              <w:t>1415413,8</w:t>
            </w:r>
          </w:p>
        </w:tc>
        <w:tc>
          <w:tcPr>
            <w:tcW w:w="1039" w:type="dxa"/>
            <w:vAlign w:val="bottom"/>
          </w:tcPr>
          <w:p w:rsidR="00E96802" w:rsidRPr="001F220A" w:rsidRDefault="00E96802" w:rsidP="007A60E0">
            <w:pPr>
              <w:pStyle w:val="ad"/>
              <w:spacing w:before="40" w:after="40"/>
              <w:ind w:left="-113" w:right="-113"/>
              <w:rPr>
                <w:rFonts w:cs="Arial"/>
                <w:spacing w:val="-4"/>
                <w:szCs w:val="22"/>
              </w:rPr>
            </w:pPr>
            <w:r w:rsidRPr="001F220A">
              <w:rPr>
                <w:rFonts w:cs="Arial"/>
                <w:spacing w:val="-4"/>
                <w:szCs w:val="22"/>
              </w:rPr>
              <w:t>1622704,9</w:t>
            </w:r>
          </w:p>
        </w:tc>
        <w:tc>
          <w:tcPr>
            <w:tcW w:w="1040" w:type="dxa"/>
            <w:vAlign w:val="bottom"/>
          </w:tcPr>
          <w:p w:rsidR="00E96802" w:rsidRPr="001F220A" w:rsidRDefault="00190385" w:rsidP="007A60E0">
            <w:pPr>
              <w:pStyle w:val="ad"/>
              <w:spacing w:before="40" w:after="40"/>
              <w:ind w:left="-113" w:right="-113"/>
              <w:rPr>
                <w:rFonts w:cs="Arial"/>
                <w:spacing w:val="-4"/>
                <w:szCs w:val="22"/>
              </w:rPr>
            </w:pPr>
            <w:r w:rsidRPr="001F220A">
              <w:rPr>
                <w:rFonts w:cs="Arial"/>
                <w:spacing w:val="-4"/>
                <w:szCs w:val="22"/>
              </w:rPr>
              <w:t>1336013,0</w:t>
            </w:r>
          </w:p>
        </w:tc>
      </w:tr>
      <w:tr w:rsidR="00E96802" w:rsidRPr="00AD2583" w:rsidTr="0086388B">
        <w:tc>
          <w:tcPr>
            <w:tcW w:w="3369" w:type="dxa"/>
            <w:vAlign w:val="bottom"/>
          </w:tcPr>
          <w:p w:rsidR="00E96802" w:rsidRPr="00AD2583" w:rsidRDefault="00E96802" w:rsidP="007A60E0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Конструкции и детали ко</w:t>
            </w:r>
            <w:r w:rsidRPr="00AD2583">
              <w:rPr>
                <w:rFonts w:cs="Arial"/>
                <w:szCs w:val="22"/>
              </w:rPr>
              <w:t>н</w:t>
            </w:r>
            <w:r w:rsidRPr="00AD2583">
              <w:rPr>
                <w:rFonts w:cs="Arial"/>
                <w:szCs w:val="22"/>
              </w:rPr>
              <w:t>струкций из черных металлов, тыс. т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133,5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89,6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105,0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132,1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8C408B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213,6</w:t>
            </w:r>
          </w:p>
        </w:tc>
        <w:tc>
          <w:tcPr>
            <w:tcW w:w="1040" w:type="dxa"/>
            <w:vAlign w:val="bottom"/>
          </w:tcPr>
          <w:p w:rsidR="00E96802" w:rsidRPr="00AD2583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266,7</w:t>
            </w:r>
          </w:p>
        </w:tc>
      </w:tr>
      <w:tr w:rsidR="00E96802" w:rsidRPr="00AD2583" w:rsidTr="0086388B">
        <w:tc>
          <w:tcPr>
            <w:tcW w:w="3369" w:type="dxa"/>
            <w:vAlign w:val="bottom"/>
          </w:tcPr>
          <w:p w:rsidR="00E96802" w:rsidRPr="00AD2583" w:rsidRDefault="00E96802" w:rsidP="009F4162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Инструменты и оборудование медицинские, </w:t>
            </w:r>
            <w:r w:rsidR="009F4162">
              <w:rPr>
                <w:rFonts w:cs="Arial"/>
                <w:szCs w:val="22"/>
              </w:rPr>
              <w:t>тыс</w:t>
            </w:r>
            <w:r w:rsidRPr="00AD2583">
              <w:rPr>
                <w:rFonts w:cs="Arial"/>
                <w:szCs w:val="22"/>
              </w:rPr>
              <w:t>. руб.</w:t>
            </w:r>
          </w:p>
        </w:tc>
        <w:tc>
          <w:tcPr>
            <w:tcW w:w="1039" w:type="dxa"/>
            <w:vAlign w:val="bottom"/>
          </w:tcPr>
          <w:p w:rsidR="00E96802" w:rsidRPr="001F220A" w:rsidRDefault="00E96802" w:rsidP="008A3F2D">
            <w:pPr>
              <w:pStyle w:val="ad"/>
              <w:spacing w:before="40" w:after="40"/>
              <w:ind w:left="-113" w:right="-113"/>
              <w:rPr>
                <w:rFonts w:cs="Arial"/>
                <w:spacing w:val="-4"/>
                <w:szCs w:val="22"/>
              </w:rPr>
            </w:pPr>
            <w:r w:rsidRPr="001F220A">
              <w:rPr>
                <w:rFonts w:cs="Arial"/>
                <w:spacing w:val="-4"/>
                <w:szCs w:val="22"/>
              </w:rPr>
              <w:t>124957,7</w:t>
            </w:r>
          </w:p>
        </w:tc>
        <w:tc>
          <w:tcPr>
            <w:tcW w:w="1040" w:type="dxa"/>
            <w:vAlign w:val="bottom"/>
          </w:tcPr>
          <w:p w:rsidR="00E96802" w:rsidRPr="001F220A" w:rsidRDefault="00E96802" w:rsidP="008A3F2D">
            <w:pPr>
              <w:pStyle w:val="ad"/>
              <w:spacing w:before="40" w:after="40"/>
              <w:ind w:left="-113" w:right="-113"/>
              <w:rPr>
                <w:rFonts w:cs="Arial"/>
                <w:spacing w:val="-4"/>
                <w:szCs w:val="22"/>
              </w:rPr>
            </w:pPr>
            <w:r w:rsidRPr="001F220A">
              <w:rPr>
                <w:rFonts w:cs="Arial"/>
                <w:spacing w:val="-4"/>
                <w:szCs w:val="22"/>
              </w:rPr>
              <w:t>913044,2</w:t>
            </w:r>
          </w:p>
        </w:tc>
        <w:tc>
          <w:tcPr>
            <w:tcW w:w="1039" w:type="dxa"/>
            <w:vAlign w:val="bottom"/>
          </w:tcPr>
          <w:p w:rsidR="00E96802" w:rsidRPr="001F220A" w:rsidRDefault="00E96802" w:rsidP="008A3F2D">
            <w:pPr>
              <w:pStyle w:val="ad"/>
              <w:spacing w:before="40" w:after="40"/>
              <w:ind w:left="-113" w:right="-113"/>
              <w:rPr>
                <w:rFonts w:cs="Arial"/>
                <w:spacing w:val="-4"/>
                <w:szCs w:val="22"/>
              </w:rPr>
            </w:pPr>
            <w:r w:rsidRPr="001F220A">
              <w:rPr>
                <w:rFonts w:cs="Arial"/>
                <w:spacing w:val="-4"/>
                <w:szCs w:val="22"/>
              </w:rPr>
              <w:t>1040777,9</w:t>
            </w:r>
          </w:p>
        </w:tc>
        <w:tc>
          <w:tcPr>
            <w:tcW w:w="1040" w:type="dxa"/>
            <w:vAlign w:val="bottom"/>
          </w:tcPr>
          <w:p w:rsidR="00E96802" w:rsidRPr="001F220A" w:rsidRDefault="00E96802" w:rsidP="008A3F2D">
            <w:pPr>
              <w:pStyle w:val="ad"/>
              <w:spacing w:before="40" w:after="40"/>
              <w:ind w:left="-113" w:right="-113"/>
              <w:rPr>
                <w:rFonts w:cs="Arial"/>
                <w:spacing w:val="-4"/>
                <w:szCs w:val="22"/>
              </w:rPr>
            </w:pPr>
            <w:r w:rsidRPr="001F220A">
              <w:rPr>
                <w:rFonts w:cs="Arial"/>
                <w:spacing w:val="-4"/>
                <w:szCs w:val="22"/>
              </w:rPr>
              <w:t>982292,9</w:t>
            </w:r>
          </w:p>
        </w:tc>
        <w:tc>
          <w:tcPr>
            <w:tcW w:w="1039" w:type="dxa"/>
            <w:vAlign w:val="bottom"/>
          </w:tcPr>
          <w:p w:rsidR="00E96802" w:rsidRPr="001F220A" w:rsidRDefault="00E96802" w:rsidP="008A3F2D">
            <w:pPr>
              <w:pStyle w:val="ad"/>
              <w:spacing w:before="40" w:after="40"/>
              <w:ind w:left="-113" w:right="-113"/>
              <w:rPr>
                <w:rFonts w:cs="Arial"/>
                <w:spacing w:val="-4"/>
                <w:szCs w:val="22"/>
              </w:rPr>
            </w:pPr>
            <w:r w:rsidRPr="001F220A">
              <w:rPr>
                <w:rFonts w:cs="Arial"/>
                <w:spacing w:val="-4"/>
                <w:szCs w:val="22"/>
              </w:rPr>
              <w:t>2166575,6</w:t>
            </w:r>
          </w:p>
        </w:tc>
        <w:tc>
          <w:tcPr>
            <w:tcW w:w="1040" w:type="dxa"/>
            <w:vAlign w:val="bottom"/>
          </w:tcPr>
          <w:p w:rsidR="00E96802" w:rsidRPr="001F220A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pacing w:val="-4"/>
                <w:szCs w:val="22"/>
              </w:rPr>
            </w:pPr>
            <w:r w:rsidRPr="001F220A">
              <w:rPr>
                <w:rFonts w:cs="Arial"/>
                <w:spacing w:val="-4"/>
                <w:szCs w:val="22"/>
              </w:rPr>
              <w:t>1842765,9</w:t>
            </w:r>
          </w:p>
        </w:tc>
      </w:tr>
      <w:tr w:rsidR="00E96802" w:rsidRPr="00AD2583" w:rsidTr="0086388B">
        <w:tc>
          <w:tcPr>
            <w:tcW w:w="3369" w:type="dxa"/>
            <w:vAlign w:val="bottom"/>
          </w:tcPr>
          <w:p w:rsidR="00E96802" w:rsidRPr="00AD2583" w:rsidRDefault="00E96802" w:rsidP="009F4162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Мебель, </w:t>
            </w:r>
            <w:r w:rsidR="009F4162">
              <w:rPr>
                <w:rFonts w:cs="Arial"/>
                <w:szCs w:val="22"/>
              </w:rPr>
              <w:t>тыс</w:t>
            </w:r>
            <w:r w:rsidRPr="00AD2583">
              <w:rPr>
                <w:rFonts w:cs="Arial"/>
                <w:szCs w:val="22"/>
              </w:rPr>
              <w:t>. руб.</w:t>
            </w:r>
          </w:p>
        </w:tc>
        <w:tc>
          <w:tcPr>
            <w:tcW w:w="1039" w:type="dxa"/>
            <w:vAlign w:val="bottom"/>
          </w:tcPr>
          <w:p w:rsidR="00E96802" w:rsidRPr="001F220A" w:rsidRDefault="00E96802" w:rsidP="008A3F2D">
            <w:pPr>
              <w:pStyle w:val="ad"/>
              <w:spacing w:before="40" w:after="40"/>
              <w:ind w:left="-113" w:right="-113"/>
              <w:rPr>
                <w:rFonts w:cs="Arial"/>
                <w:spacing w:val="-4"/>
                <w:szCs w:val="22"/>
              </w:rPr>
            </w:pPr>
            <w:r w:rsidRPr="001F220A">
              <w:rPr>
                <w:rFonts w:cs="Arial"/>
                <w:spacing w:val="-4"/>
                <w:szCs w:val="22"/>
              </w:rPr>
              <w:t>4330151,4</w:t>
            </w:r>
          </w:p>
        </w:tc>
        <w:tc>
          <w:tcPr>
            <w:tcW w:w="1040" w:type="dxa"/>
            <w:vAlign w:val="bottom"/>
          </w:tcPr>
          <w:p w:rsidR="00E96802" w:rsidRPr="001F220A" w:rsidRDefault="00E96802" w:rsidP="008A3F2D">
            <w:pPr>
              <w:pStyle w:val="ad"/>
              <w:spacing w:before="40" w:after="40"/>
              <w:ind w:left="-113" w:right="-113"/>
              <w:rPr>
                <w:rFonts w:cs="Arial"/>
                <w:spacing w:val="-4"/>
                <w:szCs w:val="22"/>
              </w:rPr>
            </w:pPr>
            <w:r w:rsidRPr="001F220A">
              <w:rPr>
                <w:rFonts w:cs="Arial"/>
                <w:spacing w:val="-4"/>
                <w:szCs w:val="22"/>
              </w:rPr>
              <w:t>5062652,6</w:t>
            </w:r>
          </w:p>
        </w:tc>
        <w:tc>
          <w:tcPr>
            <w:tcW w:w="1039" w:type="dxa"/>
            <w:vAlign w:val="bottom"/>
          </w:tcPr>
          <w:p w:rsidR="00E96802" w:rsidRPr="001F220A" w:rsidRDefault="00E96802" w:rsidP="008A3F2D">
            <w:pPr>
              <w:pStyle w:val="ad"/>
              <w:spacing w:before="40" w:after="40"/>
              <w:ind w:left="-113" w:right="-113"/>
              <w:rPr>
                <w:rFonts w:cs="Arial"/>
                <w:spacing w:val="-4"/>
                <w:szCs w:val="22"/>
              </w:rPr>
            </w:pPr>
            <w:r w:rsidRPr="001F220A">
              <w:rPr>
                <w:rFonts w:cs="Arial"/>
                <w:spacing w:val="-4"/>
                <w:szCs w:val="22"/>
              </w:rPr>
              <w:t>5265923,6</w:t>
            </w:r>
          </w:p>
        </w:tc>
        <w:tc>
          <w:tcPr>
            <w:tcW w:w="1040" w:type="dxa"/>
            <w:vAlign w:val="bottom"/>
          </w:tcPr>
          <w:p w:rsidR="00E96802" w:rsidRPr="001F220A" w:rsidRDefault="00E96802" w:rsidP="008A3F2D">
            <w:pPr>
              <w:pStyle w:val="ad"/>
              <w:spacing w:before="40" w:after="40"/>
              <w:ind w:left="-113" w:right="-113"/>
              <w:rPr>
                <w:rFonts w:cs="Arial"/>
                <w:spacing w:val="-4"/>
                <w:szCs w:val="22"/>
              </w:rPr>
            </w:pPr>
            <w:r w:rsidRPr="001F220A">
              <w:rPr>
                <w:rFonts w:cs="Arial"/>
                <w:spacing w:val="-4"/>
                <w:szCs w:val="22"/>
              </w:rPr>
              <w:t>5058900,2</w:t>
            </w:r>
          </w:p>
        </w:tc>
        <w:tc>
          <w:tcPr>
            <w:tcW w:w="1039" w:type="dxa"/>
            <w:vAlign w:val="bottom"/>
          </w:tcPr>
          <w:p w:rsidR="00E96802" w:rsidRPr="001F220A" w:rsidRDefault="00E96802" w:rsidP="008A3F2D">
            <w:pPr>
              <w:pStyle w:val="ad"/>
              <w:spacing w:before="40" w:after="40"/>
              <w:ind w:left="-113" w:right="-113"/>
              <w:rPr>
                <w:rFonts w:cs="Arial"/>
                <w:spacing w:val="-4"/>
                <w:szCs w:val="22"/>
              </w:rPr>
            </w:pPr>
            <w:r w:rsidRPr="001F220A">
              <w:rPr>
                <w:rFonts w:cs="Arial"/>
                <w:spacing w:val="-4"/>
                <w:szCs w:val="22"/>
              </w:rPr>
              <w:t>7422047,5</w:t>
            </w:r>
          </w:p>
        </w:tc>
        <w:tc>
          <w:tcPr>
            <w:tcW w:w="1040" w:type="dxa"/>
            <w:vAlign w:val="bottom"/>
          </w:tcPr>
          <w:p w:rsidR="00E96802" w:rsidRPr="001F220A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pacing w:val="-4"/>
                <w:szCs w:val="22"/>
              </w:rPr>
            </w:pPr>
            <w:r w:rsidRPr="001F220A">
              <w:rPr>
                <w:rFonts w:cs="Arial"/>
                <w:spacing w:val="-4"/>
                <w:szCs w:val="22"/>
              </w:rPr>
              <w:t>7099029,9</w:t>
            </w:r>
          </w:p>
        </w:tc>
      </w:tr>
      <w:tr w:rsidR="00E96802" w:rsidRPr="00AD2583" w:rsidTr="0086388B">
        <w:tc>
          <w:tcPr>
            <w:tcW w:w="3369" w:type="dxa"/>
            <w:vAlign w:val="bottom"/>
          </w:tcPr>
          <w:p w:rsidR="00E96802" w:rsidRPr="00AD2583" w:rsidRDefault="00E96802" w:rsidP="00E26A12">
            <w:pPr>
              <w:pStyle w:val="0"/>
              <w:spacing w:before="40" w:after="40"/>
              <w:ind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Пар и горячая вода, тыс. </w:t>
            </w:r>
            <w:proofErr w:type="spellStart"/>
            <w:r w:rsidRPr="00AD2583">
              <w:rPr>
                <w:rFonts w:cs="Arial"/>
                <w:szCs w:val="22"/>
              </w:rPr>
              <w:t>гиг</w:t>
            </w:r>
            <w:r w:rsidRPr="00AD2583">
              <w:rPr>
                <w:rFonts w:cs="Arial"/>
                <w:szCs w:val="22"/>
              </w:rPr>
              <w:t>а</w:t>
            </w:r>
            <w:r w:rsidRPr="00AD2583">
              <w:rPr>
                <w:rFonts w:cs="Arial"/>
                <w:szCs w:val="22"/>
              </w:rPr>
              <w:t>калорий</w:t>
            </w:r>
            <w:proofErr w:type="spellEnd"/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22343,2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24076,4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22868,8</w:t>
            </w:r>
          </w:p>
        </w:tc>
        <w:tc>
          <w:tcPr>
            <w:tcW w:w="1040" w:type="dxa"/>
            <w:vAlign w:val="bottom"/>
          </w:tcPr>
          <w:p w:rsidR="00E96802" w:rsidRPr="00AD2583" w:rsidRDefault="00E96802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21616,7</w:t>
            </w:r>
          </w:p>
        </w:tc>
        <w:tc>
          <w:tcPr>
            <w:tcW w:w="1039" w:type="dxa"/>
            <w:vAlign w:val="bottom"/>
          </w:tcPr>
          <w:p w:rsidR="00E96802" w:rsidRPr="00AD2583" w:rsidRDefault="00E96802" w:rsidP="008C408B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23843,9</w:t>
            </w:r>
          </w:p>
        </w:tc>
        <w:tc>
          <w:tcPr>
            <w:tcW w:w="1040" w:type="dxa"/>
            <w:vAlign w:val="bottom"/>
          </w:tcPr>
          <w:p w:rsidR="00E96802" w:rsidRPr="00AD2583" w:rsidRDefault="00190385" w:rsidP="00E26A12">
            <w:pPr>
              <w:pStyle w:val="ad"/>
              <w:spacing w:before="40" w:after="40"/>
              <w:ind w:left="-113" w:right="-113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23572,3</w:t>
            </w:r>
          </w:p>
        </w:tc>
      </w:tr>
    </w:tbl>
    <w:p w:rsidR="003B4F91" w:rsidRPr="00AD2583" w:rsidRDefault="00FE7664" w:rsidP="00121A48">
      <w:pPr>
        <w:pStyle w:val="1d"/>
      </w:pPr>
      <w:bookmarkStart w:id="35" w:name="_Toc110930917"/>
      <w:r w:rsidRPr="00AD2583">
        <w:lastRenderedPageBreak/>
        <w:t>1</w:t>
      </w:r>
      <w:r w:rsidR="00D53AA5" w:rsidRPr="00AD2583">
        <w:t>6</w:t>
      </w:r>
      <w:r w:rsidR="003B4F91" w:rsidRPr="00AD2583">
        <w:t xml:space="preserve">. </w:t>
      </w:r>
      <w:r w:rsidR="00EC6C74" w:rsidRPr="00AD2583">
        <w:t>С</w:t>
      </w:r>
      <w:r w:rsidR="003B4F91" w:rsidRPr="00AD2583">
        <w:t>ельское хозяйство</w:t>
      </w:r>
      <w:bookmarkEnd w:id="34"/>
      <w:bookmarkEnd w:id="35"/>
    </w:p>
    <w:p w:rsidR="00503864" w:rsidRPr="00AD2583" w:rsidRDefault="00503864" w:rsidP="00DE4E1E">
      <w:pPr>
        <w:pStyle w:val="aff"/>
        <w:spacing w:before="60" w:line="264" w:lineRule="auto"/>
        <w:ind w:left="0" w:firstLine="709"/>
        <w:jc w:val="both"/>
        <w:rPr>
          <w:rFonts w:cs="Arial"/>
          <w:color w:val="000000"/>
          <w:spacing w:val="-2"/>
        </w:rPr>
      </w:pPr>
      <w:r w:rsidRPr="00AD2583">
        <w:rPr>
          <w:rFonts w:cs="Arial"/>
          <w:color w:val="000000"/>
          <w:spacing w:val="-2"/>
        </w:rPr>
        <w:t>В разделе содержится информация о структуре сельскохозяйственного произво</w:t>
      </w:r>
      <w:r w:rsidRPr="00AD2583">
        <w:rPr>
          <w:rFonts w:cs="Arial"/>
          <w:color w:val="000000"/>
          <w:spacing w:val="-2"/>
        </w:rPr>
        <w:t>д</w:t>
      </w:r>
      <w:r w:rsidRPr="00AD2583">
        <w:rPr>
          <w:rFonts w:cs="Arial"/>
          <w:color w:val="000000"/>
          <w:spacing w:val="-2"/>
        </w:rPr>
        <w:t xml:space="preserve">ства, продукции растениеводства и животноводства. Данные приводятся в целом </w:t>
      </w:r>
      <w:r w:rsidR="00DE4E1E">
        <w:rPr>
          <w:rFonts w:cs="Arial"/>
          <w:color w:val="000000"/>
          <w:spacing w:val="-2"/>
        </w:rPr>
        <w:br/>
      </w:r>
      <w:r w:rsidRPr="00AD2583">
        <w:rPr>
          <w:rFonts w:cs="Arial"/>
          <w:color w:val="000000"/>
          <w:spacing w:val="-2"/>
        </w:rPr>
        <w:t>по сельскому хозяйству и по категориям сельскохозяйственных производителей.</w:t>
      </w:r>
    </w:p>
    <w:p w:rsidR="00AB2502" w:rsidRPr="00AD2583" w:rsidRDefault="00AB2502" w:rsidP="00DE4E1E">
      <w:pPr>
        <w:spacing w:before="60" w:line="264" w:lineRule="auto"/>
        <w:ind w:firstLine="709"/>
        <w:rPr>
          <w:rFonts w:cs="Arial"/>
          <w:color w:val="000000"/>
          <w:spacing w:val="-2"/>
        </w:rPr>
      </w:pPr>
      <w:r w:rsidRPr="00AD2583">
        <w:rPr>
          <w:rFonts w:cs="Arial"/>
          <w:b/>
          <w:color w:val="000000"/>
          <w:spacing w:val="-2"/>
        </w:rPr>
        <w:t>Продукция сельского хозяйства</w:t>
      </w:r>
      <w:r w:rsidRPr="00AD2583">
        <w:rPr>
          <w:rFonts w:cs="Arial"/>
          <w:color w:val="000000"/>
          <w:spacing w:val="-2"/>
        </w:rPr>
        <w:t xml:space="preserve"> представляет собой сумму продукции растен</w:t>
      </w:r>
      <w:r w:rsidRPr="00AD2583">
        <w:rPr>
          <w:rFonts w:cs="Arial"/>
          <w:color w:val="000000"/>
          <w:spacing w:val="-2"/>
        </w:rPr>
        <w:t>и</w:t>
      </w:r>
      <w:r w:rsidRPr="00AD2583">
        <w:rPr>
          <w:rFonts w:cs="Arial"/>
          <w:color w:val="000000"/>
          <w:spacing w:val="-2"/>
        </w:rPr>
        <w:t>еводства и продукции животноводства, произведенную за отчетный год всеми сельскох</w:t>
      </w:r>
      <w:r w:rsidRPr="00AD2583">
        <w:rPr>
          <w:rFonts w:cs="Arial"/>
          <w:color w:val="000000"/>
          <w:spacing w:val="-2"/>
        </w:rPr>
        <w:t>о</w:t>
      </w:r>
      <w:r w:rsidRPr="00AD2583">
        <w:rPr>
          <w:rFonts w:cs="Arial"/>
          <w:color w:val="000000"/>
          <w:spacing w:val="-2"/>
        </w:rPr>
        <w:t>зяйственными производителями (сельскохозяйственными организациями, крестьянскими (фермерскими) хозяйствами и индивидуальными предпринимателями, хозяйствами нас</w:t>
      </w:r>
      <w:r w:rsidRPr="00AD2583">
        <w:rPr>
          <w:rFonts w:cs="Arial"/>
          <w:color w:val="000000"/>
          <w:spacing w:val="-2"/>
        </w:rPr>
        <w:t>е</w:t>
      </w:r>
      <w:r w:rsidRPr="00AD2583">
        <w:rPr>
          <w:rFonts w:cs="Arial"/>
          <w:color w:val="000000"/>
          <w:spacing w:val="-2"/>
        </w:rPr>
        <w:t>ления), в стоимостной оценке в фактически действовавших ценах.</w:t>
      </w:r>
    </w:p>
    <w:p w:rsidR="00B8285C" w:rsidRPr="00AD2583" w:rsidRDefault="00503864" w:rsidP="00DE4E1E">
      <w:pPr>
        <w:spacing w:before="60" w:line="264" w:lineRule="auto"/>
        <w:ind w:firstLine="709"/>
      </w:pPr>
      <w:r w:rsidRPr="00AD2583">
        <w:rPr>
          <w:b/>
        </w:rPr>
        <w:t>Индекс производства продукции сельского хозяйства</w:t>
      </w:r>
      <w:r w:rsidRPr="00AD2583">
        <w:t xml:space="preserve"> – относительный пок</w:t>
      </w:r>
      <w:r w:rsidRPr="00AD2583">
        <w:t>а</w:t>
      </w:r>
      <w:r w:rsidRPr="00AD2583">
        <w:t xml:space="preserve">затель, характеризующий изменение объема </w:t>
      </w:r>
      <w:r w:rsidR="00DC6A56" w:rsidRPr="00AD2583">
        <w:t>произведенных продуктов растениево</w:t>
      </w:r>
      <w:r w:rsidR="00DC6A56" w:rsidRPr="00AD2583">
        <w:t>д</w:t>
      </w:r>
      <w:r w:rsidR="00DC6A56" w:rsidRPr="00AD2583">
        <w:t>ства и животноводства</w:t>
      </w:r>
      <w:r w:rsidRPr="00AD2583">
        <w:t xml:space="preserve"> в сравниваемых периодах. Для исчисления индекса произво</w:t>
      </w:r>
      <w:r w:rsidRPr="00AD2583">
        <w:t>д</w:t>
      </w:r>
      <w:r w:rsidRPr="00AD2583">
        <w:t>ства продукции сельского хозяйства используется показатель ее объема в сопостав</w:t>
      </w:r>
      <w:r w:rsidRPr="00AD2583">
        <w:t>и</w:t>
      </w:r>
      <w:r w:rsidRPr="00AD2583">
        <w:t>мых ценах предыдущего года.</w:t>
      </w:r>
    </w:p>
    <w:p w:rsidR="00503864" w:rsidRPr="00DE4E1E" w:rsidRDefault="00503864" w:rsidP="00503864">
      <w:pPr>
        <w:ind w:firstLine="709"/>
        <w:rPr>
          <w:rFonts w:cs="Arial"/>
          <w:sz w:val="10"/>
          <w:szCs w:val="10"/>
        </w:rPr>
      </w:pPr>
    </w:p>
    <w:p w:rsidR="00D14F2F" w:rsidRPr="00AD2583" w:rsidRDefault="00D14F2F" w:rsidP="00D14F2F">
      <w:pPr>
        <w:pStyle w:val="aff2"/>
        <w:rPr>
          <w:sz w:val="28"/>
          <w:szCs w:val="28"/>
          <w:vertAlign w:val="superscript"/>
        </w:rPr>
      </w:pPr>
      <w:r w:rsidRPr="00AD2583">
        <w:t xml:space="preserve">Землепользование в организациях и у граждан, </w:t>
      </w:r>
      <w:r w:rsidRPr="00AD2583">
        <w:br/>
        <w:t>занимающихся производством сельскохозяйственной продукции</w:t>
      </w:r>
      <w:r w:rsidR="000A33F2" w:rsidRPr="00AD2583">
        <w:t xml:space="preserve"> </w:t>
      </w:r>
      <w:r w:rsidR="000A33F2" w:rsidRPr="00AD2583">
        <w:rPr>
          <w:rStyle w:val="a9"/>
          <w:sz w:val="28"/>
          <w:szCs w:val="28"/>
        </w:rPr>
        <w:footnoteReference w:id="48"/>
      </w:r>
      <w:r w:rsidR="000A33F2" w:rsidRPr="00AD2583">
        <w:rPr>
          <w:sz w:val="28"/>
          <w:szCs w:val="28"/>
          <w:vertAlign w:val="superscript"/>
        </w:rPr>
        <w:t>)</w:t>
      </w:r>
    </w:p>
    <w:p w:rsidR="00D14F2F" w:rsidRPr="00AD2583" w:rsidRDefault="00D14F2F" w:rsidP="00D14F2F">
      <w:pPr>
        <w:jc w:val="center"/>
      </w:pPr>
      <w:r w:rsidRPr="00AD2583">
        <w:t>(на конец года, тыс. га)</w:t>
      </w:r>
    </w:p>
    <w:tbl>
      <w:tblPr>
        <w:tblW w:w="942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473"/>
        <w:gridCol w:w="992"/>
        <w:gridCol w:w="992"/>
        <w:gridCol w:w="992"/>
        <w:gridCol w:w="992"/>
        <w:gridCol w:w="992"/>
        <w:gridCol w:w="992"/>
      </w:tblGrid>
      <w:tr w:rsidR="00976A8F" w:rsidRPr="00AD2583" w:rsidTr="00C27664">
        <w:trPr>
          <w:tblHeader/>
        </w:trPr>
        <w:tc>
          <w:tcPr>
            <w:tcW w:w="347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76A8F" w:rsidRPr="00AD2583" w:rsidRDefault="00976A8F" w:rsidP="00F31641">
            <w:pPr>
              <w:pStyle w:val="ad"/>
              <w:spacing w:before="60" w:after="60"/>
            </w:pP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6A8F" w:rsidRPr="00AD2583" w:rsidRDefault="00976A8F" w:rsidP="00BF75A7">
            <w:pPr>
              <w:pStyle w:val="ad"/>
              <w:spacing w:before="60" w:after="60"/>
              <w:ind w:left="-57" w:right="-57"/>
            </w:pPr>
            <w:r w:rsidRPr="00AD2583">
              <w:t>2017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A8F" w:rsidRPr="00AD2583" w:rsidRDefault="00976A8F" w:rsidP="00BF75A7">
            <w:pPr>
              <w:pStyle w:val="ad"/>
              <w:spacing w:before="60" w:after="60"/>
              <w:ind w:left="-57" w:right="-57"/>
            </w:pPr>
            <w:r w:rsidRPr="00AD2583">
              <w:t>2018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A8F" w:rsidRPr="00AD2583" w:rsidRDefault="00976A8F" w:rsidP="00BF75A7">
            <w:pPr>
              <w:pStyle w:val="ad"/>
              <w:spacing w:before="60" w:after="60"/>
              <w:ind w:left="-57" w:right="-57"/>
            </w:pPr>
            <w:r w:rsidRPr="00AD2583">
              <w:t>2019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A8F" w:rsidRPr="00AD2583" w:rsidRDefault="00976A8F" w:rsidP="00BF75A7">
            <w:pPr>
              <w:pStyle w:val="ad"/>
              <w:spacing w:before="60" w:after="60"/>
              <w:ind w:left="-57" w:right="-57"/>
            </w:pPr>
            <w:r w:rsidRPr="00AD2583">
              <w:t>2020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A8F" w:rsidRPr="00AD2583" w:rsidRDefault="00976A8F" w:rsidP="00BF75A7">
            <w:pPr>
              <w:pStyle w:val="ad"/>
              <w:spacing w:before="60" w:after="60"/>
              <w:ind w:left="-57" w:right="-57"/>
            </w:pPr>
            <w:r w:rsidRPr="00AD2583">
              <w:t>2021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76A8F" w:rsidRPr="00AD2583" w:rsidRDefault="00976A8F" w:rsidP="00516918">
            <w:pPr>
              <w:pStyle w:val="ad"/>
              <w:spacing w:before="60" w:after="60"/>
              <w:ind w:left="-57" w:right="-57"/>
            </w:pPr>
            <w:r>
              <w:t>2022</w:t>
            </w:r>
          </w:p>
        </w:tc>
      </w:tr>
      <w:tr w:rsidR="00137CD4" w:rsidRPr="00AD2583" w:rsidTr="00C27664">
        <w:tc>
          <w:tcPr>
            <w:tcW w:w="3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F31641">
            <w:pPr>
              <w:pStyle w:val="0-"/>
              <w:spacing w:before="60" w:after="60"/>
            </w:pPr>
            <w:r w:rsidRPr="00AD2583">
              <w:t>Общая земельная площадь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10258,9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10245,6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10249,0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10237,0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10238,9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37CD4" w:rsidRPr="00AD2583" w:rsidRDefault="00137CD4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10239,8</w:t>
            </w:r>
          </w:p>
        </w:tc>
      </w:tr>
      <w:tr w:rsidR="00137CD4" w:rsidRPr="00AD2583" w:rsidTr="00C27664">
        <w:tc>
          <w:tcPr>
            <w:tcW w:w="3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F31641">
            <w:pPr>
              <w:pStyle w:val="05"/>
              <w:spacing w:before="60" w:after="60"/>
            </w:pPr>
            <w:r w:rsidRPr="00AD2583">
              <w:t>в том числе сельскохозя</w:t>
            </w:r>
            <w:r w:rsidRPr="00AD2583">
              <w:t>й</w:t>
            </w:r>
            <w:r w:rsidRPr="00AD2583">
              <w:t>ственные угодья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7538,7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7540,0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7540,3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7540,9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7542,8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37CD4" w:rsidRPr="00AD2583" w:rsidRDefault="00137CD4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7543,9</w:t>
            </w:r>
          </w:p>
        </w:tc>
      </w:tr>
      <w:tr w:rsidR="00137CD4" w:rsidRPr="00AD2583" w:rsidTr="00C27664">
        <w:tc>
          <w:tcPr>
            <w:tcW w:w="3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F31641">
            <w:pPr>
              <w:pStyle w:val="05"/>
              <w:spacing w:before="60" w:after="60"/>
              <w:ind w:left="567"/>
            </w:pPr>
            <w:r w:rsidRPr="00AD2583">
              <w:t>из них:</w:t>
            </w:r>
          </w:p>
          <w:p w:rsidR="00137CD4" w:rsidRPr="00AD2583" w:rsidRDefault="00137CD4" w:rsidP="00F31641">
            <w:pPr>
              <w:pStyle w:val="05"/>
              <w:spacing w:before="60" w:after="60"/>
              <w:ind w:left="567"/>
            </w:pPr>
            <w:r w:rsidRPr="00AD2583">
              <w:t>пашня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3599,8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3600,2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3600,6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3601,0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3603,6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37CD4" w:rsidRPr="00AD2583" w:rsidRDefault="00137CD4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3604,8</w:t>
            </w:r>
          </w:p>
        </w:tc>
      </w:tr>
      <w:tr w:rsidR="00137CD4" w:rsidRPr="00AD2583" w:rsidTr="00C27664">
        <w:tc>
          <w:tcPr>
            <w:tcW w:w="3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F31641">
            <w:pPr>
              <w:pStyle w:val="05"/>
              <w:spacing w:before="60" w:after="60"/>
              <w:ind w:left="567"/>
            </w:pPr>
            <w:r w:rsidRPr="00AD2583">
              <w:t>кормовые угодья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3840,4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3841,3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3841,2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3841,4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3840,7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37CD4" w:rsidRPr="00AD2583" w:rsidRDefault="00137CD4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3840,6</w:t>
            </w:r>
          </w:p>
        </w:tc>
      </w:tr>
      <w:tr w:rsidR="00137CD4" w:rsidRPr="00AD2583" w:rsidTr="00C27664">
        <w:tc>
          <w:tcPr>
            <w:tcW w:w="3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F31641">
            <w:pPr>
              <w:pStyle w:val="05"/>
              <w:spacing w:before="60" w:after="60"/>
              <w:ind w:left="567"/>
            </w:pPr>
            <w:r w:rsidRPr="00AD2583">
              <w:t>залежи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65,3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65,3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65,3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65,3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37CD4" w:rsidRPr="00AD2583" w:rsidRDefault="00137CD4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65,3</w:t>
            </w:r>
          </w:p>
        </w:tc>
      </w:tr>
      <w:tr w:rsidR="00137CD4" w:rsidRPr="00AD2583" w:rsidTr="00C27664">
        <w:tc>
          <w:tcPr>
            <w:tcW w:w="34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F31641">
            <w:pPr>
              <w:pStyle w:val="05"/>
              <w:spacing w:before="60" w:after="60"/>
              <w:ind w:left="567"/>
            </w:pPr>
            <w:r w:rsidRPr="00AD2583">
              <w:t>многолетние насаждения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37CD4" w:rsidRPr="00AD2583" w:rsidRDefault="00137CD4" w:rsidP="00435A11">
            <w:pPr>
              <w:spacing w:before="60" w:after="60" w:line="240" w:lineRule="auto"/>
              <w:ind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33,2</w:t>
            </w:r>
          </w:p>
        </w:tc>
      </w:tr>
    </w:tbl>
    <w:p w:rsidR="00D14F2F" w:rsidRPr="00AD2583" w:rsidRDefault="00D14F2F" w:rsidP="00D14F2F">
      <w:pPr>
        <w:spacing w:line="240" w:lineRule="auto"/>
        <w:rPr>
          <w:szCs w:val="22"/>
        </w:rPr>
      </w:pPr>
    </w:p>
    <w:p w:rsidR="00C810DD" w:rsidRPr="00AD2583" w:rsidRDefault="00C810DD" w:rsidP="00C810DD">
      <w:pPr>
        <w:pStyle w:val="aff2"/>
        <w:rPr>
          <w:sz w:val="28"/>
          <w:szCs w:val="28"/>
          <w:vertAlign w:val="superscript"/>
        </w:rPr>
      </w:pPr>
      <w:r w:rsidRPr="00AD2583">
        <w:t xml:space="preserve">Сельскохозяйственные угодья </w:t>
      </w:r>
      <w:r w:rsidR="00074DD1" w:rsidRPr="00AD2583">
        <w:t>в</w:t>
      </w:r>
      <w:r w:rsidRPr="00AD2583">
        <w:t xml:space="preserve"> 20</w:t>
      </w:r>
      <w:r w:rsidR="00C27664" w:rsidRPr="00AD2583">
        <w:t>2</w:t>
      </w:r>
      <w:r w:rsidR="00ED1EC9">
        <w:t>2</w:t>
      </w:r>
      <w:r w:rsidR="004E0999" w:rsidRPr="00AD2583">
        <w:t xml:space="preserve"> </w:t>
      </w:r>
      <w:r w:rsidRPr="00AD2583">
        <w:t>год</w:t>
      </w:r>
      <w:r w:rsidR="00074DD1" w:rsidRPr="00AD2583">
        <w:t>у</w:t>
      </w:r>
      <w:r w:rsidR="000A33F2" w:rsidRPr="00AD2583">
        <w:t xml:space="preserve"> </w:t>
      </w:r>
      <w:r w:rsidR="000A33F2" w:rsidRPr="00AD2583">
        <w:rPr>
          <w:sz w:val="28"/>
          <w:szCs w:val="28"/>
          <w:vertAlign w:val="superscript"/>
        </w:rPr>
        <w:t>1)</w:t>
      </w:r>
    </w:p>
    <w:p w:rsidR="00C810DD" w:rsidRPr="00AD2583" w:rsidRDefault="00C810DD" w:rsidP="00C810DD">
      <w:pPr>
        <w:jc w:val="center"/>
      </w:pPr>
      <w:r w:rsidRPr="00AD2583">
        <w:t>(на конец года, в % к итогу)</w:t>
      </w:r>
    </w:p>
    <w:p w:rsidR="003B4F91" w:rsidRPr="00AD2583" w:rsidRDefault="005D2276" w:rsidP="00B8285C">
      <w:pPr>
        <w:ind w:firstLine="0"/>
      </w:pPr>
      <w:r>
        <w:rPr>
          <w:noProof/>
          <w:sz w:val="24"/>
          <w:szCs w:val="24"/>
        </w:rPr>
        <w:drawing>
          <wp:anchor distT="0" distB="0" distL="114300" distR="114300" simplePos="0" relativeHeight="251645440" behindDoc="1" locked="0" layoutInCell="1" allowOverlap="1" wp14:anchorId="492926B6" wp14:editId="4ABEF719">
            <wp:simplePos x="0" y="0"/>
            <wp:positionH relativeFrom="column">
              <wp:posOffset>12700</wp:posOffset>
            </wp:positionH>
            <wp:positionV relativeFrom="paragraph">
              <wp:posOffset>69850</wp:posOffset>
            </wp:positionV>
            <wp:extent cx="5177790" cy="2326640"/>
            <wp:effectExtent l="0" t="0" r="0" b="0"/>
            <wp:wrapTight wrapText="bothSides">
              <wp:wrapPolygon edited="0">
                <wp:start x="15179" y="1592"/>
                <wp:lineTo x="7470" y="3360"/>
                <wp:lineTo x="6834" y="3714"/>
                <wp:lineTo x="6834" y="6721"/>
                <wp:lineTo x="8106" y="7605"/>
                <wp:lineTo x="10808" y="7605"/>
                <wp:lineTo x="10808" y="16094"/>
                <wp:lineTo x="7232" y="16624"/>
                <wp:lineTo x="7152" y="18216"/>
                <wp:lineTo x="8821" y="18924"/>
                <wp:lineTo x="9219" y="18924"/>
                <wp:lineTo x="10490" y="18393"/>
                <wp:lineTo x="11126" y="17155"/>
                <wp:lineTo x="10808" y="16094"/>
                <wp:lineTo x="10728" y="7605"/>
                <wp:lineTo x="9854" y="4775"/>
                <wp:lineTo x="13669" y="4775"/>
                <wp:lineTo x="16927" y="3537"/>
                <wp:lineTo x="16848" y="1592"/>
                <wp:lineTo x="15179" y="1592"/>
              </wp:wrapPolygon>
            </wp:wrapTight>
            <wp:docPr id="144" name="Объект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F91" w:rsidRPr="00AD2583" w:rsidRDefault="003B4F91">
      <w:pPr>
        <w:pStyle w:val="aff2"/>
        <w:pageBreakBefore/>
        <w:spacing w:line="240" w:lineRule="auto"/>
      </w:pPr>
      <w:r w:rsidRPr="00AD2583">
        <w:lastRenderedPageBreak/>
        <w:t xml:space="preserve">Продукция сельского хозяйства </w:t>
      </w:r>
    </w:p>
    <w:p w:rsidR="003B4F91" w:rsidRPr="00AD2583" w:rsidRDefault="003B4F91">
      <w:pPr>
        <w:pStyle w:val="aff3"/>
      </w:pPr>
      <w:r w:rsidRPr="00AD2583">
        <w:t>(в фактически действовавших ценах</w:t>
      </w:r>
      <w:r w:rsidR="00756AEA" w:rsidRPr="00AD2583">
        <w:t>, млн рублей</w:t>
      </w:r>
      <w:r w:rsidRPr="00AD2583">
        <w:t>)</w:t>
      </w:r>
    </w:p>
    <w:tbl>
      <w:tblPr>
        <w:tblW w:w="93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765"/>
        <w:gridCol w:w="1099"/>
        <w:gridCol w:w="1099"/>
        <w:gridCol w:w="1099"/>
        <w:gridCol w:w="1099"/>
        <w:gridCol w:w="1099"/>
        <w:gridCol w:w="1099"/>
      </w:tblGrid>
      <w:tr w:rsidR="00976A8F" w:rsidRPr="00AD2583" w:rsidTr="00E62D76">
        <w:trPr>
          <w:cantSplit/>
          <w:tblHeader/>
        </w:trPr>
        <w:tc>
          <w:tcPr>
            <w:tcW w:w="276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976A8F" w:rsidRPr="00AD2583" w:rsidRDefault="00976A8F" w:rsidP="00BC6B9A">
            <w:pPr>
              <w:pStyle w:val="ad"/>
              <w:spacing w:before="40" w:after="40"/>
            </w:pPr>
          </w:p>
        </w:tc>
        <w:tc>
          <w:tcPr>
            <w:tcW w:w="109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A8F" w:rsidRPr="00AD2583" w:rsidRDefault="00976A8F" w:rsidP="00BC6B9A">
            <w:pPr>
              <w:pStyle w:val="ad"/>
              <w:spacing w:before="40" w:after="40"/>
              <w:ind w:left="-57" w:right="-57"/>
            </w:pPr>
            <w:r w:rsidRPr="00AD2583">
              <w:t>2017</w:t>
            </w:r>
          </w:p>
        </w:tc>
        <w:tc>
          <w:tcPr>
            <w:tcW w:w="1099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976A8F" w:rsidRPr="00AD2583" w:rsidRDefault="00976A8F" w:rsidP="00BC6B9A">
            <w:pPr>
              <w:pStyle w:val="ad"/>
              <w:spacing w:before="40" w:after="40"/>
              <w:ind w:left="-57" w:right="-57"/>
            </w:pPr>
            <w:r w:rsidRPr="00AD2583">
              <w:t>2018</w:t>
            </w:r>
          </w:p>
        </w:tc>
        <w:tc>
          <w:tcPr>
            <w:tcW w:w="109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A8F" w:rsidRPr="00AD2583" w:rsidRDefault="00976A8F" w:rsidP="00BC6B9A">
            <w:pPr>
              <w:pStyle w:val="ad"/>
              <w:spacing w:before="40" w:after="40"/>
              <w:ind w:left="-57" w:right="-57"/>
            </w:pPr>
            <w:r w:rsidRPr="00AD2583">
              <w:t>2019</w:t>
            </w:r>
          </w:p>
        </w:tc>
        <w:tc>
          <w:tcPr>
            <w:tcW w:w="1099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76A8F" w:rsidRPr="00AD2583" w:rsidRDefault="00976A8F" w:rsidP="00BC6B9A">
            <w:pPr>
              <w:pStyle w:val="ad"/>
              <w:spacing w:before="40" w:after="40"/>
              <w:ind w:left="-57" w:right="-57"/>
            </w:pPr>
            <w:r w:rsidRPr="00AD2583">
              <w:t>2020</w:t>
            </w:r>
          </w:p>
        </w:tc>
        <w:tc>
          <w:tcPr>
            <w:tcW w:w="1099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nil"/>
            </w:tcBorders>
          </w:tcPr>
          <w:p w:rsidR="00976A8F" w:rsidRPr="00AD2583" w:rsidRDefault="00976A8F" w:rsidP="00BC6B9A">
            <w:pPr>
              <w:pStyle w:val="ad"/>
              <w:spacing w:before="40" w:after="40"/>
              <w:ind w:left="-57" w:right="-57"/>
            </w:pPr>
            <w:r w:rsidRPr="00AD2583">
              <w:t>2021</w:t>
            </w:r>
          </w:p>
        </w:tc>
        <w:tc>
          <w:tcPr>
            <w:tcW w:w="109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76A8F" w:rsidRPr="00AD2583" w:rsidRDefault="00976A8F" w:rsidP="00BC6B9A">
            <w:pPr>
              <w:pStyle w:val="ad"/>
              <w:spacing w:before="40" w:after="40"/>
              <w:ind w:left="-57" w:right="-57"/>
            </w:pPr>
            <w:r>
              <w:t>2022</w:t>
            </w:r>
          </w:p>
        </w:tc>
      </w:tr>
      <w:tr w:rsidR="00976A8F" w:rsidRPr="00AD2583" w:rsidTr="00E62D76">
        <w:trPr>
          <w:cantSplit/>
        </w:trPr>
        <w:tc>
          <w:tcPr>
            <w:tcW w:w="9359" w:type="dxa"/>
            <w:gridSpan w:val="7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A8F" w:rsidRPr="00AD2583" w:rsidRDefault="00976A8F" w:rsidP="00BC6B9A">
            <w:pPr>
              <w:pStyle w:val="-"/>
              <w:spacing w:before="40" w:after="40"/>
            </w:pPr>
            <w:r w:rsidRPr="00AD2583">
              <w:t>Хозяйства всех категорий</w:t>
            </w:r>
          </w:p>
        </w:tc>
      </w:tr>
      <w:tr w:rsidR="00137CD4" w:rsidRPr="00AD2583" w:rsidTr="00E62D76">
        <w:trPr>
          <w:cantSplit/>
        </w:trPr>
        <w:tc>
          <w:tcPr>
            <w:tcW w:w="27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-"/>
              <w:spacing w:before="40" w:after="40"/>
              <w:jc w:val="left"/>
            </w:pPr>
            <w:r w:rsidRPr="00AD2583">
              <w:t>Сельское хозяйство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spacing w:before="40" w:after="40" w:line="240" w:lineRule="auto"/>
              <w:ind w:firstLine="0"/>
              <w:jc w:val="center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81100,6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-"/>
              <w:spacing w:before="40" w:after="40"/>
              <w:ind w:left="-57" w:right="-57"/>
            </w:pPr>
            <w:r w:rsidRPr="00AD2583">
              <w:t>80192,5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-"/>
              <w:spacing w:before="40" w:after="40"/>
              <w:ind w:left="-57" w:right="-57"/>
            </w:pPr>
            <w:r w:rsidRPr="00AD2583">
              <w:t>92988,2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-"/>
              <w:spacing w:before="40" w:after="40"/>
              <w:ind w:left="-57" w:right="-57"/>
            </w:pPr>
            <w:r w:rsidRPr="00AD2583">
              <w:t>106302,1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-"/>
              <w:spacing w:before="40" w:after="40"/>
              <w:ind w:left="-57" w:right="-57"/>
            </w:pPr>
            <w:r w:rsidRPr="00AD2583">
              <w:t>148713,3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37CD4" w:rsidRPr="00AD2583" w:rsidRDefault="00137CD4" w:rsidP="00BC6B9A">
            <w:pPr>
              <w:pStyle w:val="-"/>
              <w:spacing w:before="40" w:after="40"/>
              <w:ind w:left="-57" w:right="-57"/>
            </w:pPr>
            <w:r>
              <w:t>155360,4</w:t>
            </w:r>
          </w:p>
        </w:tc>
      </w:tr>
      <w:tr w:rsidR="00137CD4" w:rsidRPr="00AD2583" w:rsidTr="00E62D76">
        <w:trPr>
          <w:cantSplit/>
        </w:trPr>
        <w:tc>
          <w:tcPr>
            <w:tcW w:w="27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6B9A" w:rsidRDefault="00BC6B9A" w:rsidP="00BC6B9A">
            <w:pPr>
              <w:pStyle w:val="0"/>
              <w:spacing w:before="30" w:after="30"/>
              <w:ind w:left="284"/>
            </w:pPr>
            <w:r>
              <w:t>в том числе:</w:t>
            </w:r>
          </w:p>
          <w:p w:rsidR="00137CD4" w:rsidRPr="00AD2583" w:rsidRDefault="00137CD4" w:rsidP="00BC6B9A">
            <w:pPr>
              <w:pStyle w:val="ad"/>
              <w:spacing w:before="40" w:after="40"/>
              <w:ind w:left="284"/>
              <w:jc w:val="left"/>
            </w:pPr>
            <w:r w:rsidRPr="00AD2583">
              <w:t>растениеводство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spacing w:before="40" w:after="4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34747,1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  <w:ind w:left="-57" w:right="-57"/>
            </w:pPr>
            <w:r w:rsidRPr="00AD2583">
              <w:t>34528,3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  <w:ind w:left="-57" w:right="-57"/>
            </w:pPr>
            <w:r w:rsidRPr="00AD2583">
              <w:t>39866,0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  <w:ind w:left="-57" w:right="-57"/>
            </w:pPr>
            <w:r w:rsidRPr="00AD2583">
              <w:t>51279,6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  <w:ind w:left="-57" w:right="-57"/>
            </w:pPr>
            <w:r w:rsidRPr="00AD2583">
              <w:t>79811,7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  <w:ind w:left="-57" w:right="-57"/>
            </w:pPr>
            <w:r>
              <w:t>75328,3</w:t>
            </w:r>
          </w:p>
        </w:tc>
      </w:tr>
      <w:tr w:rsidR="00137CD4" w:rsidRPr="00AD2583" w:rsidTr="00E62D76">
        <w:trPr>
          <w:cantSplit/>
        </w:trPr>
        <w:tc>
          <w:tcPr>
            <w:tcW w:w="27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  <w:ind w:left="284"/>
              <w:jc w:val="left"/>
            </w:pPr>
            <w:r w:rsidRPr="00AD2583">
              <w:t>животноводство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spacing w:before="40" w:after="4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46353,5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  <w:ind w:left="-57" w:right="-57"/>
            </w:pPr>
            <w:r w:rsidRPr="00AD2583">
              <w:t>45664,3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  <w:ind w:left="-57" w:right="-57"/>
            </w:pPr>
            <w:r w:rsidRPr="00AD2583">
              <w:t>53122,2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  <w:ind w:left="-57" w:right="-57"/>
            </w:pPr>
            <w:r w:rsidRPr="00AD2583">
              <w:t>55022,5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  <w:ind w:left="-57" w:right="-57"/>
            </w:pPr>
            <w:r w:rsidRPr="00AD2583">
              <w:t>68901,5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  <w:ind w:left="-57" w:right="-57"/>
            </w:pPr>
            <w:r>
              <w:t>80032,1</w:t>
            </w:r>
          </w:p>
        </w:tc>
      </w:tr>
      <w:tr w:rsidR="00137CD4" w:rsidRPr="00AD2583" w:rsidTr="00E62D76">
        <w:trPr>
          <w:cantSplit/>
        </w:trPr>
        <w:tc>
          <w:tcPr>
            <w:tcW w:w="9359" w:type="dxa"/>
            <w:gridSpan w:val="7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37CD4" w:rsidRPr="00AD2583" w:rsidRDefault="00137CD4" w:rsidP="00BC6B9A">
            <w:pPr>
              <w:pStyle w:val="-"/>
              <w:spacing w:before="40" w:after="40"/>
            </w:pPr>
            <w:r w:rsidRPr="00AD2583">
              <w:t>Сельскохозяйственные организации</w:t>
            </w:r>
          </w:p>
        </w:tc>
      </w:tr>
      <w:tr w:rsidR="00137CD4" w:rsidRPr="00AD2583" w:rsidTr="00E62D76">
        <w:trPr>
          <w:cantSplit/>
        </w:trPr>
        <w:tc>
          <w:tcPr>
            <w:tcW w:w="27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-"/>
              <w:spacing w:before="40" w:after="40"/>
              <w:jc w:val="left"/>
            </w:pPr>
            <w:r w:rsidRPr="00AD2583">
              <w:t>Сельское хозяйство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spacing w:before="40" w:after="40" w:line="240" w:lineRule="auto"/>
              <w:ind w:firstLine="0"/>
              <w:jc w:val="center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54254,5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-"/>
              <w:spacing w:before="40" w:after="40"/>
            </w:pPr>
            <w:r w:rsidRPr="00AD2583">
              <w:t>53590,5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-"/>
              <w:spacing w:before="40" w:after="40"/>
            </w:pPr>
            <w:r w:rsidRPr="00AD2583">
              <w:t>61616,3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-"/>
              <w:spacing w:before="40" w:after="40"/>
            </w:pPr>
            <w:r w:rsidRPr="00AD2583">
              <w:t>72547,7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-"/>
              <w:spacing w:before="40" w:after="40"/>
            </w:pPr>
            <w:r w:rsidRPr="00AD2583">
              <w:t>99490,9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37CD4" w:rsidRPr="00AD2583" w:rsidRDefault="00137CD4" w:rsidP="00BC6B9A">
            <w:pPr>
              <w:pStyle w:val="-"/>
              <w:spacing w:before="40" w:after="40"/>
            </w:pPr>
            <w:r>
              <w:t>106287,2</w:t>
            </w:r>
          </w:p>
        </w:tc>
      </w:tr>
      <w:tr w:rsidR="00137CD4" w:rsidRPr="00AD2583" w:rsidTr="00E62D76">
        <w:trPr>
          <w:cantSplit/>
        </w:trPr>
        <w:tc>
          <w:tcPr>
            <w:tcW w:w="27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6B9A" w:rsidRDefault="00BC6B9A" w:rsidP="00BC6B9A">
            <w:pPr>
              <w:pStyle w:val="0"/>
              <w:spacing w:before="30" w:after="30"/>
              <w:ind w:left="284"/>
            </w:pPr>
            <w:r>
              <w:t>в том числе:</w:t>
            </w:r>
          </w:p>
          <w:p w:rsidR="00137CD4" w:rsidRPr="00AD2583" w:rsidRDefault="00137CD4" w:rsidP="00BC6B9A">
            <w:pPr>
              <w:pStyle w:val="ad"/>
              <w:spacing w:before="40" w:after="40"/>
              <w:ind w:left="284"/>
              <w:jc w:val="left"/>
            </w:pPr>
            <w:r w:rsidRPr="00AD2583">
              <w:t>растениеводство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spacing w:before="40" w:after="4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20706,5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</w:pPr>
            <w:r w:rsidRPr="00AD2583">
              <w:t>20535,3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</w:pPr>
            <w:r w:rsidRPr="00AD2583">
              <w:t>24286,6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</w:pPr>
            <w:r w:rsidRPr="00AD2583">
              <w:t>32667,2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</w:pPr>
            <w:r w:rsidRPr="00AD2583">
              <w:t>51744,8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</w:pPr>
            <w:r>
              <w:t>49504,2</w:t>
            </w:r>
          </w:p>
        </w:tc>
      </w:tr>
      <w:tr w:rsidR="00137CD4" w:rsidRPr="00AD2583" w:rsidTr="00E62D76">
        <w:trPr>
          <w:cantSplit/>
        </w:trPr>
        <w:tc>
          <w:tcPr>
            <w:tcW w:w="27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  <w:ind w:left="284"/>
              <w:jc w:val="left"/>
            </w:pPr>
            <w:r w:rsidRPr="00AD2583">
              <w:t>животноводство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spacing w:before="40" w:after="4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33548,0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</w:pPr>
            <w:r w:rsidRPr="00AD2583">
              <w:t>33055,2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</w:pPr>
            <w:r w:rsidRPr="00AD2583">
              <w:t>37329,7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</w:pPr>
            <w:r w:rsidRPr="00AD2583">
              <w:t>39880,5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</w:pPr>
            <w:r w:rsidRPr="00AD2583">
              <w:t>47746,1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</w:pPr>
            <w:r>
              <w:t>56783,0</w:t>
            </w:r>
          </w:p>
        </w:tc>
      </w:tr>
      <w:tr w:rsidR="00137CD4" w:rsidRPr="00AD2583" w:rsidTr="00E62D76">
        <w:trPr>
          <w:cantSplit/>
        </w:trPr>
        <w:tc>
          <w:tcPr>
            <w:tcW w:w="9359" w:type="dxa"/>
            <w:gridSpan w:val="7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37CD4" w:rsidRPr="00AD2583" w:rsidRDefault="00137CD4" w:rsidP="00BC6B9A">
            <w:pPr>
              <w:pStyle w:val="-"/>
              <w:spacing w:before="40" w:after="40"/>
            </w:pPr>
            <w:r w:rsidRPr="00AD2583">
              <w:t>Хозяйства населения</w:t>
            </w:r>
          </w:p>
        </w:tc>
      </w:tr>
      <w:tr w:rsidR="00137CD4" w:rsidRPr="00AD2583" w:rsidTr="00E62D76">
        <w:trPr>
          <w:cantSplit/>
        </w:trPr>
        <w:tc>
          <w:tcPr>
            <w:tcW w:w="27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-"/>
              <w:spacing w:before="40" w:after="40"/>
              <w:ind w:left="-57" w:right="-57"/>
              <w:jc w:val="left"/>
            </w:pPr>
            <w:r w:rsidRPr="00AD2583">
              <w:t>Сельское хозяйство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spacing w:before="40" w:after="40" w:line="240" w:lineRule="auto"/>
              <w:ind w:firstLine="0"/>
              <w:jc w:val="center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19544,6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-"/>
              <w:spacing w:before="40" w:after="40"/>
              <w:ind w:left="-57" w:right="-57"/>
            </w:pPr>
            <w:r w:rsidRPr="00AD2583">
              <w:t>19590,0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-"/>
              <w:spacing w:before="40" w:after="40"/>
              <w:ind w:left="-57" w:right="-57"/>
            </w:pPr>
            <w:r w:rsidRPr="00AD2583">
              <w:t>22713,0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-"/>
              <w:spacing w:before="40" w:after="40"/>
              <w:ind w:left="-57" w:right="-57"/>
            </w:pPr>
            <w:r w:rsidRPr="00AD2583">
              <w:t>22150,2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-"/>
              <w:spacing w:before="40" w:after="40"/>
              <w:ind w:left="-57" w:right="-57"/>
            </w:pPr>
            <w:r w:rsidRPr="00AD2583">
              <w:t>30005,0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37CD4" w:rsidRPr="00AD2583" w:rsidRDefault="00137CD4" w:rsidP="00BC6B9A">
            <w:pPr>
              <w:pStyle w:val="-"/>
              <w:spacing w:before="40" w:after="40"/>
              <w:ind w:left="-57" w:right="-57"/>
            </w:pPr>
            <w:r>
              <w:t>31867,0</w:t>
            </w:r>
          </w:p>
        </w:tc>
      </w:tr>
      <w:tr w:rsidR="00137CD4" w:rsidRPr="00AD2583" w:rsidTr="00E62D76">
        <w:trPr>
          <w:cantSplit/>
        </w:trPr>
        <w:tc>
          <w:tcPr>
            <w:tcW w:w="27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6B9A" w:rsidRDefault="00BC6B9A" w:rsidP="00BC6B9A">
            <w:pPr>
              <w:pStyle w:val="0"/>
              <w:spacing w:before="30" w:after="30"/>
              <w:ind w:left="284"/>
            </w:pPr>
            <w:r>
              <w:t>в том числе:</w:t>
            </w:r>
          </w:p>
          <w:p w:rsidR="00137CD4" w:rsidRPr="00AD2583" w:rsidRDefault="00137CD4" w:rsidP="00BC6B9A">
            <w:pPr>
              <w:pStyle w:val="ad"/>
              <w:spacing w:before="40" w:after="40"/>
              <w:ind w:left="284"/>
              <w:jc w:val="left"/>
            </w:pPr>
            <w:r w:rsidRPr="00AD2583">
              <w:t>растениеводство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spacing w:before="40" w:after="4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7840,9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</w:pPr>
            <w:r w:rsidRPr="00AD2583">
              <w:t>8073,8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</w:pPr>
            <w:r w:rsidRPr="00AD2583">
              <w:t>8245,4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</w:pPr>
            <w:r w:rsidRPr="00AD2583">
              <w:t>8596,9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</w:pPr>
            <w:r w:rsidRPr="00AD2583">
              <w:t>10561,8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</w:pPr>
            <w:r>
              <w:t>10643,1</w:t>
            </w:r>
          </w:p>
        </w:tc>
      </w:tr>
      <w:tr w:rsidR="00137CD4" w:rsidRPr="00AD2583" w:rsidTr="00E62D76">
        <w:trPr>
          <w:cantSplit/>
        </w:trPr>
        <w:tc>
          <w:tcPr>
            <w:tcW w:w="27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  <w:ind w:left="284"/>
              <w:jc w:val="left"/>
            </w:pPr>
            <w:r w:rsidRPr="00AD2583">
              <w:t>животноводство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spacing w:before="40" w:after="4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11703,7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</w:pPr>
            <w:r w:rsidRPr="00AD2583">
              <w:t>11516,2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</w:pPr>
            <w:r w:rsidRPr="00AD2583">
              <w:t>14467,6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</w:pPr>
            <w:r w:rsidRPr="00AD2583">
              <w:t>13553,3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</w:pPr>
            <w:r w:rsidRPr="00AD2583">
              <w:t>19443,2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</w:pPr>
            <w:r>
              <w:t>2123,9</w:t>
            </w:r>
          </w:p>
        </w:tc>
      </w:tr>
      <w:tr w:rsidR="00137CD4" w:rsidRPr="00AD2583" w:rsidTr="00E62D76">
        <w:trPr>
          <w:cantSplit/>
        </w:trPr>
        <w:tc>
          <w:tcPr>
            <w:tcW w:w="9359" w:type="dxa"/>
            <w:gridSpan w:val="7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37CD4" w:rsidRPr="00AD2583" w:rsidRDefault="00137CD4" w:rsidP="00BC6B9A">
            <w:pPr>
              <w:pStyle w:val="-"/>
              <w:spacing w:before="40" w:after="40"/>
              <w:rPr>
                <w:rFonts w:cs="Arial"/>
                <w:szCs w:val="22"/>
              </w:rPr>
            </w:pPr>
            <w:r w:rsidRPr="00AD2583">
              <w:t>Крестьянские (фермерские) хозяйства</w:t>
            </w:r>
          </w:p>
        </w:tc>
      </w:tr>
      <w:tr w:rsidR="00137CD4" w:rsidRPr="00AD2583" w:rsidTr="00E62D76">
        <w:trPr>
          <w:cantSplit/>
        </w:trPr>
        <w:tc>
          <w:tcPr>
            <w:tcW w:w="27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-"/>
              <w:spacing w:before="40" w:after="40"/>
              <w:jc w:val="left"/>
            </w:pPr>
            <w:r w:rsidRPr="00AD2583">
              <w:t>Сельское хозяйство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spacing w:before="40" w:after="40" w:line="240" w:lineRule="auto"/>
              <w:ind w:firstLine="0"/>
              <w:jc w:val="center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7301,5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-"/>
              <w:spacing w:before="40" w:after="40"/>
            </w:pPr>
            <w:r w:rsidRPr="00AD2583">
              <w:t>7012,1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-"/>
              <w:spacing w:before="40" w:after="40"/>
            </w:pPr>
            <w:r w:rsidRPr="00AD2583">
              <w:t>8658,9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-"/>
              <w:spacing w:before="40" w:after="40"/>
            </w:pPr>
            <w:r w:rsidRPr="00AD2583">
              <w:t>11604,2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-"/>
              <w:spacing w:before="40" w:after="40"/>
            </w:pPr>
            <w:r w:rsidRPr="00AD2583">
              <w:t>19217,3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37CD4" w:rsidRPr="00AD2583" w:rsidRDefault="00137CD4" w:rsidP="00BC6B9A">
            <w:pPr>
              <w:pStyle w:val="-"/>
              <w:spacing w:before="40" w:after="40"/>
            </w:pPr>
            <w:r>
              <w:t>17206,2</w:t>
            </w:r>
          </w:p>
        </w:tc>
      </w:tr>
      <w:tr w:rsidR="00137CD4" w:rsidRPr="00AD2583" w:rsidTr="00E62D76">
        <w:trPr>
          <w:cantSplit/>
        </w:trPr>
        <w:tc>
          <w:tcPr>
            <w:tcW w:w="27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6B9A" w:rsidRDefault="00BC6B9A" w:rsidP="00BC6B9A">
            <w:pPr>
              <w:pStyle w:val="0"/>
              <w:spacing w:before="30" w:after="30"/>
              <w:ind w:left="284"/>
            </w:pPr>
            <w:r>
              <w:t>в том числе:</w:t>
            </w:r>
          </w:p>
          <w:p w:rsidR="00137CD4" w:rsidRPr="00AD2583" w:rsidRDefault="00137CD4" w:rsidP="00BC6B9A">
            <w:pPr>
              <w:pStyle w:val="ad"/>
              <w:spacing w:before="40" w:after="40"/>
              <w:ind w:left="284"/>
              <w:jc w:val="left"/>
            </w:pPr>
            <w:r w:rsidRPr="00AD2583">
              <w:t>растениеводство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spacing w:before="40" w:after="4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6199,7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</w:pPr>
            <w:r w:rsidRPr="00AD2583">
              <w:t>5919,2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</w:pPr>
            <w:r w:rsidRPr="00AD2583">
              <w:t>7334,0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</w:pPr>
            <w:r w:rsidRPr="00AD2583">
              <w:t>10015,5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</w:pPr>
            <w:r w:rsidRPr="00AD2583">
              <w:t>17505,1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</w:pPr>
            <w:r>
              <w:t>15181,0</w:t>
            </w:r>
          </w:p>
        </w:tc>
      </w:tr>
      <w:tr w:rsidR="00137CD4" w:rsidRPr="00AD2583" w:rsidTr="00E62D76">
        <w:trPr>
          <w:cantSplit/>
        </w:trPr>
        <w:tc>
          <w:tcPr>
            <w:tcW w:w="276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  <w:ind w:left="284"/>
              <w:jc w:val="left"/>
            </w:pPr>
            <w:r w:rsidRPr="00AD2583">
              <w:t>животноводство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spacing w:before="40" w:after="40" w:line="240" w:lineRule="auto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1101,8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</w:pPr>
            <w:r w:rsidRPr="00AD2583">
              <w:t>1092,9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</w:pPr>
            <w:r w:rsidRPr="00AD2583">
              <w:t>1324,9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</w:pPr>
            <w:r w:rsidRPr="00AD2583">
              <w:t>1588,7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</w:pPr>
            <w:r w:rsidRPr="00AD2583">
              <w:t>1712,2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37CD4" w:rsidRPr="00AD2583" w:rsidRDefault="00137CD4" w:rsidP="00BC6B9A">
            <w:pPr>
              <w:pStyle w:val="ad"/>
              <w:spacing w:before="40" w:after="40"/>
            </w:pPr>
            <w:r>
              <w:t>2025,2</w:t>
            </w:r>
          </w:p>
        </w:tc>
      </w:tr>
    </w:tbl>
    <w:p w:rsidR="00D14F2F" w:rsidRPr="00AD2583" w:rsidRDefault="00D14F2F" w:rsidP="00D14F2F">
      <w:pPr>
        <w:jc w:val="center"/>
      </w:pPr>
    </w:p>
    <w:p w:rsidR="00756AEA" w:rsidRPr="00AD2583" w:rsidRDefault="00756AEA" w:rsidP="00756AEA">
      <w:pPr>
        <w:pStyle w:val="aff2"/>
        <w:spacing w:line="240" w:lineRule="auto"/>
      </w:pPr>
      <w:r w:rsidRPr="00AD2583">
        <w:t xml:space="preserve">Структура продукции сельского хозяйства </w:t>
      </w:r>
    </w:p>
    <w:p w:rsidR="00756AEA" w:rsidRPr="00AD2583" w:rsidRDefault="00756AEA" w:rsidP="00756AEA">
      <w:pPr>
        <w:jc w:val="center"/>
      </w:pPr>
      <w:r w:rsidRPr="00AD2583">
        <w:t>(в % к итогу)</w:t>
      </w:r>
    </w:p>
    <w:tbl>
      <w:tblPr>
        <w:tblW w:w="93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473"/>
        <w:gridCol w:w="981"/>
        <w:gridCol w:w="981"/>
        <w:gridCol w:w="981"/>
        <w:gridCol w:w="981"/>
        <w:gridCol w:w="981"/>
        <w:gridCol w:w="981"/>
      </w:tblGrid>
      <w:tr w:rsidR="00976A8F" w:rsidRPr="00AD2583" w:rsidTr="00E62D76">
        <w:trPr>
          <w:cantSplit/>
          <w:tblHeader/>
        </w:trPr>
        <w:tc>
          <w:tcPr>
            <w:tcW w:w="347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976A8F" w:rsidRPr="00AD2583" w:rsidRDefault="00976A8F" w:rsidP="00F31641">
            <w:pPr>
              <w:pStyle w:val="ad"/>
              <w:spacing w:before="60" w:after="60"/>
            </w:pPr>
          </w:p>
        </w:tc>
        <w:tc>
          <w:tcPr>
            <w:tcW w:w="98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981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98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981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981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nil"/>
            </w:tcBorders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98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76A8F" w:rsidRPr="00AD2583" w:rsidRDefault="00976A8F" w:rsidP="00673400">
            <w:pPr>
              <w:pStyle w:val="ad"/>
              <w:ind w:left="-57" w:right="-57"/>
            </w:pPr>
            <w:r>
              <w:t>2022</w:t>
            </w:r>
          </w:p>
        </w:tc>
      </w:tr>
      <w:tr w:rsidR="00976A8F" w:rsidRPr="00AD2583" w:rsidTr="00E62D76">
        <w:trPr>
          <w:cantSplit/>
        </w:trPr>
        <w:tc>
          <w:tcPr>
            <w:tcW w:w="9359" w:type="dxa"/>
            <w:gridSpan w:val="7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A8F" w:rsidRPr="00AD2583" w:rsidRDefault="00976A8F" w:rsidP="00F31641">
            <w:pPr>
              <w:pStyle w:val="-"/>
            </w:pPr>
            <w:r w:rsidRPr="00AD2583">
              <w:t>По категориям хозяйств</w:t>
            </w:r>
          </w:p>
        </w:tc>
      </w:tr>
      <w:tr w:rsidR="00137CD4" w:rsidRPr="00AD2583" w:rsidTr="00E62D76">
        <w:trPr>
          <w:cantSplit/>
        </w:trPr>
        <w:tc>
          <w:tcPr>
            <w:tcW w:w="3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F31641">
            <w:pPr>
              <w:pStyle w:val="-"/>
              <w:spacing w:before="60" w:after="60"/>
              <w:jc w:val="left"/>
            </w:pPr>
            <w:r w:rsidRPr="00AD2583">
              <w:t>Хозяйства всех категорий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CD4" w:rsidRPr="00AD2583" w:rsidRDefault="00137CD4" w:rsidP="00BF75A7">
            <w:pPr>
              <w:pStyle w:val="-"/>
              <w:spacing w:before="60" w:after="60"/>
            </w:pPr>
            <w:r w:rsidRPr="00AD2583">
              <w:t>100,0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CD4" w:rsidRPr="00AD2583" w:rsidRDefault="00137CD4" w:rsidP="00BF75A7">
            <w:pPr>
              <w:pStyle w:val="-"/>
              <w:spacing w:before="60" w:after="60"/>
            </w:pPr>
            <w:r w:rsidRPr="00AD2583">
              <w:t>100,0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CD4" w:rsidRPr="00AD2583" w:rsidRDefault="00137CD4" w:rsidP="00BF75A7">
            <w:pPr>
              <w:pStyle w:val="-"/>
              <w:spacing w:before="60" w:after="60"/>
            </w:pPr>
            <w:r w:rsidRPr="00AD2583">
              <w:t>100,0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CD4" w:rsidRPr="00AD2583" w:rsidRDefault="00137CD4" w:rsidP="00BF75A7">
            <w:pPr>
              <w:pStyle w:val="-"/>
              <w:spacing w:before="60" w:after="60"/>
            </w:pPr>
            <w:r w:rsidRPr="00AD2583">
              <w:t>100,0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CD4" w:rsidRPr="00AD2583" w:rsidRDefault="00137CD4" w:rsidP="00BF75A7">
            <w:pPr>
              <w:pStyle w:val="-"/>
              <w:spacing w:before="60" w:after="60"/>
            </w:pPr>
            <w:r w:rsidRPr="00AD2583">
              <w:t>100,0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37CD4" w:rsidRPr="00AD2583" w:rsidRDefault="00137CD4" w:rsidP="00435A11">
            <w:pPr>
              <w:pStyle w:val="-"/>
              <w:spacing w:before="60" w:after="60"/>
            </w:pPr>
            <w:r>
              <w:t>100,0</w:t>
            </w:r>
          </w:p>
        </w:tc>
      </w:tr>
      <w:tr w:rsidR="00137CD4" w:rsidRPr="00AD2583" w:rsidTr="00E62D76">
        <w:trPr>
          <w:cantSplit/>
        </w:trPr>
        <w:tc>
          <w:tcPr>
            <w:tcW w:w="3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6B9A" w:rsidRDefault="00BC6B9A" w:rsidP="00BC6B9A">
            <w:pPr>
              <w:pStyle w:val="0"/>
              <w:spacing w:before="30" w:after="30"/>
              <w:ind w:left="284"/>
            </w:pPr>
            <w:r>
              <w:t>в том числе:</w:t>
            </w:r>
          </w:p>
          <w:p w:rsidR="00137CD4" w:rsidRPr="00AD2583" w:rsidRDefault="00137CD4" w:rsidP="00F31641">
            <w:pPr>
              <w:pStyle w:val="ad"/>
              <w:spacing w:before="60" w:after="60"/>
              <w:ind w:left="284"/>
              <w:jc w:val="left"/>
            </w:pPr>
            <w:r w:rsidRPr="00AD2583">
              <w:t xml:space="preserve">сельскохозяйственные </w:t>
            </w:r>
            <w:r>
              <w:br/>
            </w:r>
            <w:r w:rsidRPr="00AD2583">
              <w:t>организации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66,9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66,8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66,3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68,3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66,9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37CD4" w:rsidRPr="00AD2583" w:rsidRDefault="00137CD4" w:rsidP="00435A11">
            <w:pPr>
              <w:pStyle w:val="-"/>
              <w:spacing w:before="60" w:after="60"/>
              <w:rPr>
                <w:b w:val="0"/>
              </w:rPr>
            </w:pPr>
            <w:r>
              <w:rPr>
                <w:b w:val="0"/>
              </w:rPr>
              <w:t>68,4</w:t>
            </w:r>
          </w:p>
        </w:tc>
      </w:tr>
      <w:tr w:rsidR="00137CD4" w:rsidRPr="00AD2583" w:rsidTr="00E62D76">
        <w:trPr>
          <w:cantSplit/>
        </w:trPr>
        <w:tc>
          <w:tcPr>
            <w:tcW w:w="3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F31641">
            <w:pPr>
              <w:pStyle w:val="ad"/>
              <w:spacing w:before="60" w:after="60"/>
              <w:ind w:left="284"/>
              <w:jc w:val="left"/>
            </w:pPr>
            <w:r w:rsidRPr="00AD2583">
              <w:t>хозяйства населения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24,1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24,4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24,4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20,8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20,2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37CD4" w:rsidRPr="00AD2583" w:rsidRDefault="00137CD4" w:rsidP="00435A11">
            <w:pPr>
              <w:pStyle w:val="-"/>
              <w:spacing w:before="60" w:after="60"/>
              <w:rPr>
                <w:b w:val="0"/>
              </w:rPr>
            </w:pPr>
            <w:r>
              <w:rPr>
                <w:b w:val="0"/>
              </w:rPr>
              <w:t>20,5</w:t>
            </w:r>
          </w:p>
        </w:tc>
      </w:tr>
      <w:tr w:rsidR="00137CD4" w:rsidRPr="00AD2583" w:rsidTr="00E62D76">
        <w:trPr>
          <w:cantSplit/>
        </w:trPr>
        <w:tc>
          <w:tcPr>
            <w:tcW w:w="3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F31641">
            <w:pPr>
              <w:pStyle w:val="ad"/>
              <w:spacing w:before="60" w:after="60"/>
              <w:ind w:left="284"/>
              <w:jc w:val="left"/>
            </w:pPr>
            <w:r w:rsidRPr="00AD2583">
              <w:t>крестьянские (фермерские) хозяйства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9,0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8,8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9,3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10,9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12,9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37CD4" w:rsidRPr="00AD2583" w:rsidRDefault="00137CD4" w:rsidP="00435A11">
            <w:pPr>
              <w:pStyle w:val="-"/>
              <w:spacing w:before="60" w:after="60"/>
              <w:rPr>
                <w:b w:val="0"/>
              </w:rPr>
            </w:pPr>
            <w:r>
              <w:rPr>
                <w:b w:val="0"/>
              </w:rPr>
              <w:t>11,1</w:t>
            </w:r>
          </w:p>
        </w:tc>
      </w:tr>
      <w:tr w:rsidR="00137CD4" w:rsidRPr="00AD2583" w:rsidTr="00E62D76">
        <w:trPr>
          <w:cantSplit/>
        </w:trPr>
        <w:tc>
          <w:tcPr>
            <w:tcW w:w="9359" w:type="dxa"/>
            <w:gridSpan w:val="7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37CD4" w:rsidRPr="00AD2583" w:rsidRDefault="00137CD4" w:rsidP="00F31641">
            <w:pPr>
              <w:pStyle w:val="-"/>
            </w:pPr>
            <w:r w:rsidRPr="00AD2583">
              <w:t>По видам деятельности</w:t>
            </w:r>
          </w:p>
        </w:tc>
      </w:tr>
      <w:tr w:rsidR="00137CD4" w:rsidRPr="00AD2583" w:rsidTr="00E62D76">
        <w:trPr>
          <w:cantSplit/>
        </w:trPr>
        <w:tc>
          <w:tcPr>
            <w:tcW w:w="3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F31641">
            <w:pPr>
              <w:pStyle w:val="-"/>
              <w:spacing w:before="60" w:after="60"/>
              <w:jc w:val="left"/>
            </w:pPr>
            <w:r w:rsidRPr="00AD2583">
              <w:t>Сельское хозяйство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CD4" w:rsidRPr="00AD2583" w:rsidRDefault="00137CD4" w:rsidP="00BF75A7">
            <w:pPr>
              <w:pStyle w:val="-"/>
              <w:spacing w:before="60" w:after="60"/>
            </w:pPr>
            <w:r w:rsidRPr="00AD2583">
              <w:t>100,0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CD4" w:rsidRPr="00AD2583" w:rsidRDefault="00137CD4" w:rsidP="00BF75A7">
            <w:pPr>
              <w:pStyle w:val="-"/>
              <w:spacing w:before="60" w:after="60"/>
            </w:pPr>
            <w:r w:rsidRPr="00AD2583">
              <w:t>100,0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CD4" w:rsidRPr="00AD2583" w:rsidRDefault="00137CD4" w:rsidP="00BF75A7">
            <w:pPr>
              <w:pStyle w:val="-"/>
              <w:spacing w:before="60" w:after="60"/>
            </w:pPr>
            <w:r w:rsidRPr="00AD2583">
              <w:t>100,0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CD4" w:rsidRPr="00AD2583" w:rsidRDefault="00137CD4" w:rsidP="00BF75A7">
            <w:pPr>
              <w:pStyle w:val="-"/>
              <w:spacing w:before="60" w:after="60"/>
            </w:pPr>
            <w:r w:rsidRPr="00AD2583">
              <w:t>100,0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CD4" w:rsidRPr="00AD2583" w:rsidRDefault="00137CD4" w:rsidP="00BF75A7">
            <w:pPr>
              <w:pStyle w:val="-"/>
              <w:spacing w:before="60" w:after="60"/>
            </w:pPr>
            <w:r w:rsidRPr="00AD2583">
              <w:t>100,0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37CD4" w:rsidRPr="00AD2583" w:rsidRDefault="00137CD4" w:rsidP="00435A11">
            <w:pPr>
              <w:pStyle w:val="-"/>
              <w:spacing w:before="60" w:after="60"/>
            </w:pPr>
            <w:r>
              <w:t>100,0</w:t>
            </w:r>
          </w:p>
        </w:tc>
      </w:tr>
      <w:tr w:rsidR="00137CD4" w:rsidRPr="00AD2583" w:rsidTr="00E62D76">
        <w:trPr>
          <w:cantSplit/>
        </w:trPr>
        <w:tc>
          <w:tcPr>
            <w:tcW w:w="3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6B9A" w:rsidRDefault="00BC6B9A" w:rsidP="00BC6B9A">
            <w:pPr>
              <w:pStyle w:val="0"/>
              <w:spacing w:before="30" w:after="30"/>
              <w:ind w:left="284"/>
            </w:pPr>
            <w:r>
              <w:t>в том числе:</w:t>
            </w:r>
          </w:p>
          <w:p w:rsidR="00137CD4" w:rsidRPr="00AD2583" w:rsidRDefault="00137CD4" w:rsidP="00F31641">
            <w:pPr>
              <w:pStyle w:val="ad"/>
              <w:spacing w:before="60" w:after="60"/>
              <w:ind w:left="284"/>
              <w:jc w:val="left"/>
            </w:pPr>
            <w:r w:rsidRPr="00AD2583">
              <w:t>растениеводство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42,8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43,1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42,9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48,2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53,7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37CD4" w:rsidRPr="00AD2583" w:rsidRDefault="00137CD4" w:rsidP="00435A11">
            <w:pPr>
              <w:pStyle w:val="-"/>
              <w:spacing w:before="60" w:after="60"/>
              <w:rPr>
                <w:b w:val="0"/>
              </w:rPr>
            </w:pPr>
            <w:r>
              <w:rPr>
                <w:b w:val="0"/>
              </w:rPr>
              <w:t>48,5</w:t>
            </w:r>
          </w:p>
        </w:tc>
      </w:tr>
      <w:tr w:rsidR="00137CD4" w:rsidRPr="00AD2583" w:rsidTr="00E62D76">
        <w:trPr>
          <w:cantSplit/>
        </w:trPr>
        <w:tc>
          <w:tcPr>
            <w:tcW w:w="34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F31641">
            <w:pPr>
              <w:pStyle w:val="ad"/>
              <w:spacing w:before="60" w:after="60"/>
              <w:ind w:left="284"/>
              <w:jc w:val="left"/>
            </w:pPr>
            <w:r w:rsidRPr="00AD2583">
              <w:t>животноводство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57,2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56,9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57,1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51,8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BF75A7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46,3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37CD4" w:rsidRPr="00AD2583" w:rsidRDefault="00137CD4" w:rsidP="00435A11">
            <w:pPr>
              <w:pStyle w:val="-"/>
              <w:spacing w:before="60" w:after="60"/>
              <w:rPr>
                <w:b w:val="0"/>
              </w:rPr>
            </w:pPr>
            <w:r>
              <w:rPr>
                <w:b w:val="0"/>
              </w:rPr>
              <w:t>51,5</w:t>
            </w:r>
          </w:p>
        </w:tc>
      </w:tr>
    </w:tbl>
    <w:p w:rsidR="00D14F2F" w:rsidRPr="00AD2583" w:rsidRDefault="00D14F2F" w:rsidP="00756AEA">
      <w:pPr>
        <w:jc w:val="center"/>
      </w:pPr>
    </w:p>
    <w:p w:rsidR="003B4F91" w:rsidRPr="00AD2583" w:rsidRDefault="003B4F91">
      <w:pPr>
        <w:pStyle w:val="aff2"/>
        <w:pageBreakBefore/>
        <w:spacing w:line="240" w:lineRule="auto"/>
      </w:pPr>
      <w:r w:rsidRPr="00AD2583">
        <w:lastRenderedPageBreak/>
        <w:t xml:space="preserve">Индекс </w:t>
      </w:r>
      <w:r w:rsidR="00D610BC" w:rsidRPr="00AD2583">
        <w:t>производства</w:t>
      </w:r>
      <w:r w:rsidRPr="00AD2583">
        <w:t xml:space="preserve"> продукции сельского хозяйства</w:t>
      </w:r>
      <w:r w:rsidR="00D610BC" w:rsidRPr="00AD2583">
        <w:t xml:space="preserve"> </w:t>
      </w:r>
    </w:p>
    <w:p w:rsidR="003B4F91" w:rsidRPr="00AD2583" w:rsidRDefault="003B4F91">
      <w:pPr>
        <w:pStyle w:val="ad"/>
        <w:spacing w:before="0" w:after="0" w:line="288" w:lineRule="auto"/>
      </w:pPr>
      <w:r w:rsidRPr="00AD2583">
        <w:t>(в % к предыдущему году)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466"/>
        <w:gridCol w:w="803"/>
        <w:gridCol w:w="803"/>
        <w:gridCol w:w="803"/>
        <w:gridCol w:w="803"/>
        <w:gridCol w:w="803"/>
        <w:gridCol w:w="804"/>
      </w:tblGrid>
      <w:tr w:rsidR="00976A8F" w:rsidRPr="00AD2583" w:rsidTr="00F31641">
        <w:trPr>
          <w:cantSplit/>
          <w:tblHeader/>
        </w:trPr>
        <w:tc>
          <w:tcPr>
            <w:tcW w:w="44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76A8F" w:rsidRPr="00AD2583" w:rsidRDefault="00976A8F" w:rsidP="004600D6">
            <w:pPr>
              <w:pStyle w:val="ad"/>
            </w:pPr>
          </w:p>
        </w:tc>
        <w:tc>
          <w:tcPr>
            <w:tcW w:w="80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976A8F" w:rsidRPr="00AD2583" w:rsidRDefault="00976A8F" w:rsidP="004600D6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80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76A8F" w:rsidRPr="00AD2583" w:rsidRDefault="00976A8F" w:rsidP="004600D6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80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6A8F" w:rsidRPr="00AD2583" w:rsidRDefault="00976A8F" w:rsidP="004600D6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80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6A8F" w:rsidRPr="00AD2583" w:rsidRDefault="00976A8F" w:rsidP="004600D6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8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76A8F" w:rsidRPr="00AD2583" w:rsidRDefault="00976A8F" w:rsidP="004600D6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976A8F" w:rsidRPr="008468DD" w:rsidRDefault="008468DD" w:rsidP="004600D6">
            <w:pPr>
              <w:pStyle w:val="ad"/>
              <w:ind w:left="-57" w:right="-57"/>
              <w:rPr>
                <w:lang w:val="en-US"/>
              </w:rPr>
            </w:pPr>
            <w:r>
              <w:rPr>
                <w:lang w:val="en-US"/>
              </w:rPr>
              <w:t>2022</w:t>
            </w:r>
          </w:p>
        </w:tc>
      </w:tr>
      <w:tr w:rsidR="00976A8F" w:rsidRPr="00AD2583" w:rsidTr="00F31641">
        <w:trPr>
          <w:cantSplit/>
        </w:trPr>
        <w:tc>
          <w:tcPr>
            <w:tcW w:w="9285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76A8F" w:rsidRPr="00AD2583" w:rsidRDefault="00976A8F" w:rsidP="004600D6">
            <w:pPr>
              <w:pStyle w:val="-"/>
              <w:ind w:left="-57" w:right="-57"/>
            </w:pPr>
            <w:r w:rsidRPr="00AD2583">
              <w:t>По видам деятельности</w:t>
            </w:r>
          </w:p>
        </w:tc>
      </w:tr>
      <w:tr w:rsidR="00137CD4" w:rsidRPr="00AD2583" w:rsidTr="00F31641">
        <w:trPr>
          <w:cantSplit/>
        </w:trPr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4600D6">
            <w:pPr>
              <w:pStyle w:val="0-"/>
            </w:pPr>
            <w:r w:rsidRPr="00AD2583">
              <w:t>Сельское хозяйство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</w:pPr>
            <w:r w:rsidRPr="00AD2583">
              <w:t>109,0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</w:pPr>
            <w:r w:rsidRPr="00AD2583">
              <w:t>99,2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</w:pPr>
            <w:r w:rsidRPr="00AD2583">
              <w:t>104,1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</w:pPr>
            <w:r w:rsidRPr="00AD2583">
              <w:t>102,4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</w:pPr>
            <w:r w:rsidRPr="00AD2583">
              <w:t>113,5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</w:pPr>
            <w:r>
              <w:t>103,0</w:t>
            </w:r>
          </w:p>
        </w:tc>
      </w:tr>
      <w:tr w:rsidR="00137CD4" w:rsidRPr="00AD2583" w:rsidTr="00F31641">
        <w:trPr>
          <w:cantSplit/>
        </w:trPr>
        <w:tc>
          <w:tcPr>
            <w:tcW w:w="4466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BC6B9A" w:rsidRDefault="00BC6B9A" w:rsidP="004600D6">
            <w:pPr>
              <w:pStyle w:val="0"/>
              <w:ind w:left="284"/>
            </w:pPr>
            <w:r>
              <w:t>в том числе:</w:t>
            </w:r>
          </w:p>
          <w:p w:rsidR="00137CD4" w:rsidRPr="00AD2583" w:rsidRDefault="00137CD4" w:rsidP="004600D6">
            <w:pPr>
              <w:pStyle w:val="05"/>
            </w:pPr>
            <w:r w:rsidRPr="00AD2583">
              <w:t>растениеводство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  <w:rPr>
                <w:b w:val="0"/>
              </w:rPr>
            </w:pPr>
            <w:r w:rsidRPr="00AD2583">
              <w:rPr>
                <w:b w:val="0"/>
              </w:rPr>
              <w:t>116,9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  <w:rPr>
                <w:b w:val="0"/>
              </w:rPr>
            </w:pPr>
            <w:r w:rsidRPr="00AD2583">
              <w:rPr>
                <w:b w:val="0"/>
              </w:rPr>
              <w:t>97,3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  <w:rPr>
                <w:b w:val="0"/>
              </w:rPr>
            </w:pPr>
            <w:r w:rsidRPr="00AD2583">
              <w:rPr>
                <w:b w:val="0"/>
              </w:rPr>
              <w:t>105,0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  <w:rPr>
                <w:b w:val="0"/>
              </w:rPr>
            </w:pPr>
            <w:r w:rsidRPr="00AD2583">
              <w:rPr>
                <w:b w:val="0"/>
              </w:rPr>
              <w:t>103,4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  <w:rPr>
                <w:b w:val="0"/>
              </w:rPr>
            </w:pPr>
            <w:r w:rsidRPr="00AD2583">
              <w:rPr>
                <w:b w:val="0"/>
              </w:rPr>
              <w:t>126,0</w:t>
            </w:r>
          </w:p>
        </w:tc>
        <w:tc>
          <w:tcPr>
            <w:tcW w:w="80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  <w:rPr>
                <w:b w:val="0"/>
              </w:rPr>
            </w:pPr>
            <w:r>
              <w:rPr>
                <w:b w:val="0"/>
              </w:rPr>
              <w:t>103,7</w:t>
            </w:r>
          </w:p>
        </w:tc>
      </w:tr>
      <w:tr w:rsidR="00137CD4" w:rsidRPr="00AD2583" w:rsidTr="00F31641">
        <w:trPr>
          <w:cantSplit/>
        </w:trPr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4600D6">
            <w:pPr>
              <w:pStyle w:val="05"/>
            </w:pPr>
            <w:r w:rsidRPr="00AD2583">
              <w:t>животноводство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  <w:rPr>
                <w:b w:val="0"/>
              </w:rPr>
            </w:pPr>
            <w:r w:rsidRPr="00AD2583">
              <w:rPr>
                <w:b w:val="0"/>
              </w:rPr>
              <w:t>103,1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  <w:rPr>
                <w:b w:val="0"/>
              </w:rPr>
            </w:pPr>
            <w:r w:rsidRPr="00AD2583">
              <w:rPr>
                <w:b w:val="0"/>
              </w:rPr>
              <w:t>100,6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  <w:rPr>
                <w:b w:val="0"/>
              </w:rPr>
            </w:pPr>
            <w:r w:rsidRPr="00AD2583">
              <w:rPr>
                <w:b w:val="0"/>
              </w:rPr>
              <w:t>103,4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  <w:rPr>
                <w:b w:val="0"/>
              </w:rPr>
            </w:pPr>
            <w:r w:rsidRPr="00AD2583">
              <w:rPr>
                <w:b w:val="0"/>
              </w:rPr>
              <w:t>101,6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  <w:rPr>
                <w:b w:val="0"/>
              </w:rPr>
            </w:pPr>
            <w:r w:rsidRPr="00AD2583">
              <w:rPr>
                <w:b w:val="0"/>
              </w:rPr>
              <w:t>101,8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  <w:rPr>
                <w:b w:val="0"/>
              </w:rPr>
            </w:pPr>
            <w:r>
              <w:rPr>
                <w:b w:val="0"/>
              </w:rPr>
              <w:t>102,2</w:t>
            </w:r>
          </w:p>
        </w:tc>
      </w:tr>
      <w:tr w:rsidR="00137CD4" w:rsidRPr="00AD2583" w:rsidTr="00F31641">
        <w:trPr>
          <w:cantSplit/>
        </w:trPr>
        <w:tc>
          <w:tcPr>
            <w:tcW w:w="9285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37CD4" w:rsidRPr="00AD2583" w:rsidRDefault="00137CD4" w:rsidP="004600D6">
            <w:pPr>
              <w:pStyle w:val="ad"/>
              <w:ind w:left="-57" w:right="-57"/>
              <w:rPr>
                <w:b/>
              </w:rPr>
            </w:pPr>
            <w:r w:rsidRPr="00AD2583">
              <w:rPr>
                <w:b/>
              </w:rPr>
              <w:t>По категориям хозяйств</w:t>
            </w:r>
          </w:p>
        </w:tc>
      </w:tr>
      <w:tr w:rsidR="00137CD4" w:rsidRPr="00AD2583" w:rsidTr="00F31641">
        <w:trPr>
          <w:cantSplit/>
        </w:trPr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37CD4" w:rsidRPr="00AD2583" w:rsidRDefault="00137CD4" w:rsidP="004600D6">
            <w:pPr>
              <w:pStyle w:val="05"/>
              <w:ind w:left="0"/>
            </w:pPr>
            <w:r w:rsidRPr="00AD2583">
              <w:t>Сельскохозяйственные организации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  <w:rPr>
                <w:b w:val="0"/>
              </w:rPr>
            </w:pPr>
            <w:r w:rsidRPr="00AD2583">
              <w:rPr>
                <w:b w:val="0"/>
              </w:rPr>
              <w:t>112,1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  <w:rPr>
                <w:b w:val="0"/>
              </w:rPr>
            </w:pPr>
            <w:r w:rsidRPr="00AD2583">
              <w:rPr>
                <w:b w:val="0"/>
              </w:rPr>
              <w:t>99,2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  <w:rPr>
                <w:b w:val="0"/>
              </w:rPr>
            </w:pPr>
            <w:r w:rsidRPr="00AD2583">
              <w:rPr>
                <w:b w:val="0"/>
              </w:rPr>
              <w:t>103,9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  <w:rPr>
                <w:b w:val="0"/>
              </w:rPr>
            </w:pPr>
            <w:r w:rsidRPr="00AD2583">
              <w:rPr>
                <w:b w:val="0"/>
              </w:rPr>
              <w:t>104,6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  <w:rPr>
                <w:b w:val="0"/>
              </w:rPr>
            </w:pPr>
            <w:r w:rsidRPr="00AD2583">
              <w:rPr>
                <w:b w:val="0"/>
              </w:rPr>
              <w:t>115,2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  <w:rPr>
                <w:b w:val="0"/>
              </w:rPr>
            </w:pPr>
            <w:r>
              <w:rPr>
                <w:b w:val="0"/>
              </w:rPr>
              <w:t>105,5</w:t>
            </w:r>
          </w:p>
        </w:tc>
      </w:tr>
      <w:tr w:rsidR="00137CD4" w:rsidRPr="00AD2583" w:rsidTr="00F31641">
        <w:trPr>
          <w:cantSplit/>
        </w:trPr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37CD4" w:rsidRPr="00AD2583" w:rsidRDefault="00137CD4" w:rsidP="004600D6">
            <w:pPr>
              <w:pStyle w:val="05"/>
              <w:ind w:left="0"/>
            </w:pPr>
            <w:r w:rsidRPr="00AD2583">
              <w:t>Хозяйства населения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  <w:rPr>
                <w:b w:val="0"/>
              </w:rPr>
            </w:pPr>
            <w:r w:rsidRPr="00AD2583">
              <w:rPr>
                <w:b w:val="0"/>
              </w:rPr>
              <w:t>94,8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  <w:rPr>
                <w:b w:val="0"/>
              </w:rPr>
            </w:pPr>
            <w:r w:rsidRPr="00AD2583">
              <w:rPr>
                <w:b w:val="0"/>
              </w:rPr>
              <w:t>100,2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  <w:rPr>
                <w:b w:val="0"/>
              </w:rPr>
            </w:pPr>
            <w:r w:rsidRPr="00AD2583">
              <w:rPr>
                <w:b w:val="0"/>
              </w:rPr>
              <w:t>105,4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  <w:rPr>
                <w:b w:val="0"/>
              </w:rPr>
            </w:pPr>
            <w:r w:rsidRPr="00AD2583">
              <w:rPr>
                <w:b w:val="0"/>
              </w:rPr>
              <w:t>95,4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  <w:rPr>
                <w:b w:val="0"/>
              </w:rPr>
            </w:pPr>
            <w:r w:rsidRPr="00AD2583">
              <w:rPr>
                <w:b w:val="0"/>
              </w:rPr>
              <w:t>97,0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  <w:rPr>
                <w:b w:val="0"/>
              </w:rPr>
            </w:pPr>
            <w:r>
              <w:rPr>
                <w:b w:val="0"/>
              </w:rPr>
              <w:t>97,3</w:t>
            </w:r>
          </w:p>
        </w:tc>
      </w:tr>
      <w:tr w:rsidR="00137CD4" w:rsidRPr="00AD2583" w:rsidTr="00F31641">
        <w:trPr>
          <w:cantSplit/>
        </w:trPr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37CD4" w:rsidRPr="00AD2583" w:rsidRDefault="00137CD4" w:rsidP="004600D6">
            <w:pPr>
              <w:pStyle w:val="05"/>
              <w:ind w:left="0"/>
            </w:pPr>
            <w:r w:rsidRPr="00AD2583">
              <w:t>Крестьянские (фермерские) хозяйства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  <w:rPr>
                <w:b w:val="0"/>
              </w:rPr>
            </w:pPr>
            <w:r w:rsidRPr="00AD2583">
              <w:rPr>
                <w:b w:val="0"/>
              </w:rPr>
              <w:t>126,4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  <w:rPr>
                <w:b w:val="0"/>
              </w:rPr>
            </w:pPr>
            <w:r w:rsidRPr="00AD2583">
              <w:rPr>
                <w:b w:val="0"/>
              </w:rPr>
              <w:t>96,6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  <w:rPr>
                <w:b w:val="0"/>
              </w:rPr>
            </w:pPr>
            <w:r w:rsidRPr="00AD2583">
              <w:rPr>
                <w:b w:val="0"/>
              </w:rPr>
              <w:t>101,7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  <w:rPr>
                <w:b w:val="0"/>
              </w:rPr>
            </w:pPr>
            <w:r w:rsidRPr="00AD2583">
              <w:rPr>
                <w:b w:val="0"/>
              </w:rPr>
              <w:t>104,7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  <w:rPr>
                <w:b w:val="0"/>
              </w:rPr>
            </w:pPr>
            <w:r w:rsidRPr="00AD2583">
              <w:rPr>
                <w:b w:val="0"/>
              </w:rPr>
              <w:t>134,5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37CD4" w:rsidRPr="00AD2583" w:rsidRDefault="00137CD4" w:rsidP="004600D6">
            <w:pPr>
              <w:pStyle w:val="-"/>
              <w:rPr>
                <w:b w:val="0"/>
              </w:rPr>
            </w:pPr>
            <w:r>
              <w:rPr>
                <w:b w:val="0"/>
              </w:rPr>
              <w:t>99,4</w:t>
            </w:r>
          </w:p>
        </w:tc>
      </w:tr>
    </w:tbl>
    <w:p w:rsidR="00D14F2F" w:rsidRDefault="00D14F2F">
      <w:pPr>
        <w:pStyle w:val="ad"/>
        <w:spacing w:before="0" w:after="0" w:line="288" w:lineRule="auto"/>
        <w:rPr>
          <w:sz w:val="32"/>
        </w:rPr>
      </w:pPr>
    </w:p>
    <w:p w:rsidR="006463DA" w:rsidRPr="00AD2583" w:rsidRDefault="006463DA" w:rsidP="006463DA">
      <w:pPr>
        <w:pStyle w:val="aff2"/>
      </w:pPr>
      <w:r w:rsidRPr="00AD2583">
        <w:t xml:space="preserve">Индекс производства продукции сельского хозяйства </w:t>
      </w:r>
      <w:r w:rsidRPr="00AD2583">
        <w:br/>
        <w:t xml:space="preserve">по Новосибирской области в сравнении с данными </w:t>
      </w:r>
      <w:r w:rsidRPr="00AD2583">
        <w:br/>
        <w:t>по Российской Федерации</w:t>
      </w:r>
    </w:p>
    <w:p w:rsidR="006463DA" w:rsidRPr="00AD2583" w:rsidRDefault="006463DA" w:rsidP="006463DA">
      <w:pPr>
        <w:pStyle w:val="aff3"/>
      </w:pPr>
      <w:r w:rsidRPr="00AD2583">
        <w:t>(в % к предыдущему году)</w:t>
      </w:r>
    </w:p>
    <w:p w:rsidR="006463DA" w:rsidRPr="00121D78" w:rsidRDefault="006463DA" w:rsidP="006463DA">
      <w:pPr>
        <w:spacing w:line="240" w:lineRule="auto"/>
        <w:rPr>
          <w:sz w:val="6"/>
          <w:szCs w:val="16"/>
        </w:rPr>
      </w:pPr>
      <w:r>
        <w:rPr>
          <w:noProof/>
        </w:rPr>
        <w:drawing>
          <wp:anchor distT="0" distB="0" distL="114300" distR="114300" simplePos="0" relativeHeight="251678208" behindDoc="0" locked="0" layoutInCell="0" allowOverlap="1" wp14:anchorId="67DBEFF0" wp14:editId="7B90CAFC">
            <wp:simplePos x="0" y="0"/>
            <wp:positionH relativeFrom="column">
              <wp:posOffset>-48895</wp:posOffset>
            </wp:positionH>
            <wp:positionV relativeFrom="paragraph">
              <wp:posOffset>340995</wp:posOffset>
            </wp:positionV>
            <wp:extent cx="5929630" cy="2943860"/>
            <wp:effectExtent l="0" t="0" r="0" b="0"/>
            <wp:wrapTopAndBottom/>
            <wp:docPr id="3" name="Объект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3DA" w:rsidRPr="006463DA" w:rsidRDefault="006463DA">
      <w:pPr>
        <w:pStyle w:val="ad"/>
        <w:spacing w:before="0" w:after="0" w:line="288" w:lineRule="auto"/>
        <w:rPr>
          <w:sz w:val="18"/>
        </w:rPr>
      </w:pPr>
    </w:p>
    <w:p w:rsidR="00C810DD" w:rsidRPr="00AD2583" w:rsidRDefault="00C810DD" w:rsidP="006463DA">
      <w:pPr>
        <w:pStyle w:val="aff2"/>
        <w:pageBreakBefore/>
      </w:pPr>
      <w:r w:rsidRPr="00AD2583">
        <w:lastRenderedPageBreak/>
        <w:t xml:space="preserve">Индекс </w:t>
      </w:r>
      <w:r w:rsidR="00D610BC" w:rsidRPr="00AD2583">
        <w:t>производства</w:t>
      </w:r>
      <w:r w:rsidRPr="00AD2583">
        <w:t xml:space="preserve"> продукции</w:t>
      </w:r>
      <w:r w:rsidR="00E25DD1" w:rsidRPr="00AD2583">
        <w:t xml:space="preserve"> </w:t>
      </w:r>
      <w:r w:rsidRPr="00AD2583">
        <w:t xml:space="preserve">растениеводства </w:t>
      </w:r>
      <w:r w:rsidR="00E25DD1" w:rsidRPr="00AD2583">
        <w:br/>
      </w:r>
      <w:r w:rsidRPr="00AD2583">
        <w:t>по Новосибирской области</w:t>
      </w:r>
      <w:r w:rsidR="00E25DD1" w:rsidRPr="00AD2583">
        <w:t xml:space="preserve"> в сравнении с данными </w:t>
      </w:r>
      <w:r w:rsidR="00E25DD1" w:rsidRPr="00AD2583">
        <w:br/>
        <w:t xml:space="preserve">по </w:t>
      </w:r>
      <w:r w:rsidRPr="00AD2583">
        <w:t>Российской Федерации</w:t>
      </w:r>
      <w:r w:rsidR="00D610BC" w:rsidRPr="00AD2583">
        <w:t xml:space="preserve"> </w:t>
      </w:r>
    </w:p>
    <w:p w:rsidR="00C810DD" w:rsidRPr="00AD2583" w:rsidRDefault="005D2276" w:rsidP="00C810DD">
      <w:pPr>
        <w:pStyle w:val="aff3"/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1B1A51E7" wp14:editId="5BC4B9E6">
            <wp:simplePos x="0" y="0"/>
            <wp:positionH relativeFrom="column">
              <wp:posOffset>135890</wp:posOffset>
            </wp:positionH>
            <wp:positionV relativeFrom="paragraph">
              <wp:posOffset>264160</wp:posOffset>
            </wp:positionV>
            <wp:extent cx="5791200" cy="2910840"/>
            <wp:effectExtent l="0" t="0" r="0" b="3810"/>
            <wp:wrapTopAndBottom/>
            <wp:docPr id="148" name="Объект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0DD" w:rsidRPr="00AD2583">
        <w:t>(в % к предыдущему году)</w:t>
      </w:r>
    </w:p>
    <w:p w:rsidR="00C810DD" w:rsidRPr="006463DA" w:rsidRDefault="00C810DD" w:rsidP="00C810DD">
      <w:pPr>
        <w:pStyle w:val="a8"/>
        <w:tabs>
          <w:tab w:val="clear" w:pos="4536"/>
          <w:tab w:val="clear" w:pos="9072"/>
        </w:tabs>
        <w:spacing w:line="240" w:lineRule="auto"/>
        <w:rPr>
          <w:sz w:val="32"/>
        </w:rPr>
      </w:pPr>
    </w:p>
    <w:p w:rsidR="00C810DD" w:rsidRDefault="00C810DD" w:rsidP="006463DA">
      <w:pPr>
        <w:pStyle w:val="aff2"/>
      </w:pPr>
      <w:r w:rsidRPr="00AD2583">
        <w:t xml:space="preserve">Индекс </w:t>
      </w:r>
      <w:r w:rsidR="00D610BC" w:rsidRPr="00AD2583">
        <w:t>производства</w:t>
      </w:r>
      <w:r w:rsidRPr="00AD2583">
        <w:t xml:space="preserve"> продукции</w:t>
      </w:r>
      <w:r w:rsidR="00E25DD1" w:rsidRPr="00AD2583">
        <w:t xml:space="preserve"> </w:t>
      </w:r>
      <w:r w:rsidRPr="00AD2583">
        <w:t xml:space="preserve">животноводства </w:t>
      </w:r>
      <w:r w:rsidR="00E25DD1" w:rsidRPr="00AD2583">
        <w:br/>
      </w:r>
      <w:r w:rsidRPr="00AD2583">
        <w:t>по Новосибирской области</w:t>
      </w:r>
      <w:r w:rsidR="00E25DD1" w:rsidRPr="00AD2583">
        <w:t xml:space="preserve"> в сравнении с данными</w:t>
      </w:r>
      <w:r w:rsidRPr="00AD2583">
        <w:br/>
      </w:r>
      <w:r w:rsidR="00E25DD1" w:rsidRPr="00AD2583">
        <w:t xml:space="preserve">по </w:t>
      </w:r>
      <w:r w:rsidRPr="00AD2583">
        <w:t>Российской Федерации</w:t>
      </w:r>
    </w:p>
    <w:p w:rsidR="00084F13" w:rsidRPr="00084F13" w:rsidRDefault="00084F13" w:rsidP="00C810DD">
      <w:pPr>
        <w:pStyle w:val="aff2"/>
        <w:rPr>
          <w:b w:val="0"/>
        </w:rPr>
      </w:pPr>
      <w:r w:rsidRPr="00084F13">
        <w:rPr>
          <w:b w:val="0"/>
        </w:rPr>
        <w:t>(в % к предыдущему году)</w:t>
      </w:r>
    </w:p>
    <w:p w:rsidR="00C810DD" w:rsidRPr="00AD2583" w:rsidRDefault="005D2276" w:rsidP="00C810DD">
      <w:pPr>
        <w:pStyle w:val="aff3"/>
      </w:pPr>
      <w:r>
        <w:rPr>
          <w:noProof/>
        </w:rPr>
        <w:drawing>
          <wp:inline distT="0" distB="0" distL="0" distR="0" wp14:anchorId="251C8220" wp14:editId="51B8C9BC">
            <wp:extent cx="5981700" cy="2598420"/>
            <wp:effectExtent l="0" t="0" r="0" b="0"/>
            <wp:docPr id="147" name="Объект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C810DD" w:rsidRPr="00AD2583" w:rsidRDefault="00C810DD" w:rsidP="00D43B75">
      <w:pPr>
        <w:spacing w:before="120" w:line="240" w:lineRule="auto"/>
        <w:rPr>
          <w:sz w:val="16"/>
          <w:szCs w:val="16"/>
        </w:rPr>
      </w:pPr>
    </w:p>
    <w:p w:rsidR="003B4F91" w:rsidRPr="00AD2583" w:rsidRDefault="003B4F91" w:rsidP="00121D78">
      <w:pPr>
        <w:pStyle w:val="aff2"/>
        <w:pageBreakBefore/>
      </w:pPr>
      <w:r w:rsidRPr="00AD2583">
        <w:lastRenderedPageBreak/>
        <w:t xml:space="preserve">Посевные площади сельскохозяйственных культур </w:t>
      </w:r>
      <w:r w:rsidR="00177C43" w:rsidRPr="00AD2583">
        <w:br/>
      </w:r>
      <w:r w:rsidRPr="00AD2583">
        <w:t>по категориям хозяйств</w:t>
      </w:r>
    </w:p>
    <w:p w:rsidR="003B4F91" w:rsidRPr="00AD2583" w:rsidRDefault="003B4F91">
      <w:pPr>
        <w:pStyle w:val="aff3"/>
        <w:spacing w:line="240" w:lineRule="auto"/>
      </w:pPr>
      <w:r w:rsidRPr="00AD2583">
        <w:t>(тыс. гектаров)</w:t>
      </w:r>
    </w:p>
    <w:tbl>
      <w:tblPr>
        <w:tblW w:w="94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466"/>
        <w:gridCol w:w="826"/>
        <w:gridCol w:w="826"/>
        <w:gridCol w:w="826"/>
        <w:gridCol w:w="826"/>
        <w:gridCol w:w="826"/>
        <w:gridCol w:w="826"/>
      </w:tblGrid>
      <w:tr w:rsidR="00976A8F" w:rsidRPr="00AD2583" w:rsidTr="009E6E99">
        <w:trPr>
          <w:cantSplit/>
          <w:tblHeader/>
        </w:trPr>
        <w:tc>
          <w:tcPr>
            <w:tcW w:w="446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976A8F" w:rsidRPr="00AD2583" w:rsidRDefault="00976A8F" w:rsidP="00F31641">
            <w:pPr>
              <w:pStyle w:val="ad"/>
            </w:pPr>
          </w:p>
        </w:tc>
        <w:tc>
          <w:tcPr>
            <w:tcW w:w="82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82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82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82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82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826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976A8F" w:rsidRPr="00AD2583" w:rsidRDefault="00976A8F" w:rsidP="00516918">
            <w:pPr>
              <w:pStyle w:val="ad"/>
              <w:ind w:left="-57" w:right="-57"/>
            </w:pPr>
            <w:r>
              <w:t>2022</w:t>
            </w:r>
          </w:p>
        </w:tc>
      </w:tr>
      <w:tr w:rsidR="00F828A9" w:rsidRPr="00AD2583" w:rsidTr="009E6E99">
        <w:trPr>
          <w:cantSplit/>
        </w:trPr>
        <w:tc>
          <w:tcPr>
            <w:tcW w:w="4466" w:type="dxa"/>
            <w:tcBorders>
              <w:top w:val="single" w:sz="6" w:space="0" w:color="auto"/>
              <w:left w:val="single" w:sz="12" w:space="0" w:color="auto"/>
              <w:bottom w:val="nil"/>
            </w:tcBorders>
            <w:vAlign w:val="bottom"/>
          </w:tcPr>
          <w:p w:rsidR="00F828A9" w:rsidRPr="00AD2583" w:rsidRDefault="00F828A9" w:rsidP="00F31641">
            <w:pPr>
              <w:pStyle w:val="0-"/>
            </w:pPr>
            <w:r w:rsidRPr="00AD2583">
              <w:t>Хозяйства всех категорий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2380,0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</w:pPr>
            <w:r w:rsidRPr="00AD2583">
              <w:rPr>
                <w:rFonts w:cs="Arial"/>
                <w:b/>
                <w:szCs w:val="22"/>
              </w:rPr>
              <w:t>2226,6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b/>
              </w:rPr>
            </w:pPr>
            <w:r w:rsidRPr="00AD2583">
              <w:rPr>
                <w:b/>
              </w:rPr>
              <w:t>2225,7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b/>
              </w:rPr>
            </w:pPr>
            <w:r w:rsidRPr="00AD2583">
              <w:rPr>
                <w:b/>
              </w:rPr>
              <w:t>2272,0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828A9" w:rsidRPr="00E40877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b/>
                <w:szCs w:val="22"/>
                <w:highlight w:val="yellow"/>
              </w:rPr>
            </w:pPr>
            <w:r w:rsidRPr="009760A9">
              <w:rPr>
                <w:rFonts w:cs="Arial"/>
                <w:b/>
                <w:szCs w:val="22"/>
              </w:rPr>
              <w:t>23</w:t>
            </w:r>
            <w:r>
              <w:rPr>
                <w:rFonts w:cs="Arial"/>
                <w:b/>
                <w:szCs w:val="22"/>
              </w:rPr>
              <w:t>18,9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2405,4</w:t>
            </w:r>
          </w:p>
        </w:tc>
      </w:tr>
      <w:tr w:rsidR="00F828A9" w:rsidRPr="00AD2583" w:rsidTr="009E6E99">
        <w:trPr>
          <w:cantSplit/>
        </w:trPr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BC6B9A" w:rsidRDefault="00BC6B9A" w:rsidP="00BC6B9A">
            <w:pPr>
              <w:pStyle w:val="0"/>
              <w:spacing w:before="30" w:after="30"/>
              <w:ind w:left="284"/>
            </w:pPr>
            <w:r>
              <w:t>в том числе:</w:t>
            </w:r>
          </w:p>
          <w:p w:rsidR="00F828A9" w:rsidRPr="00AD2583" w:rsidRDefault="00F828A9" w:rsidP="00F31641">
            <w:pPr>
              <w:pStyle w:val="05"/>
            </w:pPr>
            <w:r w:rsidRPr="00AD2583">
              <w:t>сельскохозяйственные организации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1760,0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1643,7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1611,3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1625,8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E40877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  <w:highlight w:val="yellow"/>
              </w:rPr>
            </w:pPr>
            <w:r w:rsidRPr="00EC4F59">
              <w:rPr>
                <w:rFonts w:cs="Arial"/>
                <w:szCs w:val="22"/>
              </w:rPr>
              <w:t>1645,1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1703,6</w:t>
            </w:r>
          </w:p>
        </w:tc>
      </w:tr>
      <w:tr w:rsidR="00F828A9" w:rsidRPr="00AD2583" w:rsidTr="009E6E99">
        <w:trPr>
          <w:cantSplit/>
        </w:trPr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nil"/>
            </w:tcBorders>
            <w:vAlign w:val="bottom"/>
          </w:tcPr>
          <w:p w:rsidR="00F828A9" w:rsidRPr="00AD2583" w:rsidRDefault="00F828A9" w:rsidP="00F31641">
            <w:pPr>
              <w:pStyle w:val="05"/>
            </w:pPr>
            <w:r w:rsidRPr="00AD2583">
              <w:t>хозяйства населения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27,8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26,8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25,6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24,6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828A9" w:rsidRPr="00E40877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  <w:highlight w:val="yellow"/>
              </w:rPr>
            </w:pPr>
            <w:r w:rsidRPr="00EC4F59">
              <w:rPr>
                <w:rFonts w:cs="Arial"/>
                <w:szCs w:val="22"/>
              </w:rPr>
              <w:t>22,0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20,8</w:t>
            </w:r>
          </w:p>
        </w:tc>
      </w:tr>
      <w:tr w:rsidR="00F828A9" w:rsidRPr="00AD2583" w:rsidTr="009E6E99">
        <w:trPr>
          <w:cantSplit/>
        </w:trPr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F828A9" w:rsidRPr="00AD2583" w:rsidRDefault="00F828A9" w:rsidP="00F31641">
            <w:pPr>
              <w:pStyle w:val="05"/>
            </w:pPr>
            <w:r w:rsidRPr="00AD2583">
              <w:t>крестьянские (фермерские) хозяйства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592,2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556,1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588,8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621,6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828A9" w:rsidRPr="00E40877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  <w:highlight w:val="yellow"/>
              </w:rPr>
            </w:pPr>
            <w:r w:rsidRPr="00EC4F59">
              <w:rPr>
                <w:rFonts w:cs="Arial"/>
                <w:szCs w:val="22"/>
              </w:rPr>
              <w:t>651,7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681,0</w:t>
            </w:r>
          </w:p>
        </w:tc>
      </w:tr>
    </w:tbl>
    <w:p w:rsidR="00BC25B9" w:rsidRPr="00341A1B" w:rsidRDefault="00BC25B9">
      <w:pPr>
        <w:pStyle w:val="aff3"/>
        <w:spacing w:line="240" w:lineRule="auto"/>
        <w:rPr>
          <w:sz w:val="28"/>
        </w:rPr>
      </w:pPr>
    </w:p>
    <w:p w:rsidR="003B4F91" w:rsidRPr="00AD2583" w:rsidRDefault="003B4F91" w:rsidP="00121D78">
      <w:pPr>
        <w:pStyle w:val="aff2"/>
        <w:ind w:left="-113" w:right="-113"/>
        <w:rPr>
          <w:spacing w:val="-2"/>
        </w:rPr>
      </w:pPr>
      <w:r w:rsidRPr="00AD2583">
        <w:rPr>
          <w:spacing w:val="-2"/>
        </w:rPr>
        <w:t xml:space="preserve">Посевные площади сельскохозяйственных культур </w:t>
      </w:r>
      <w:r w:rsidR="00B97578" w:rsidRPr="00AD2583">
        <w:rPr>
          <w:spacing w:val="-2"/>
        </w:rPr>
        <w:br/>
      </w:r>
      <w:r w:rsidRPr="00AD2583">
        <w:rPr>
          <w:spacing w:val="-2"/>
        </w:rPr>
        <w:t xml:space="preserve">в хозяйствах всех категорий </w:t>
      </w:r>
    </w:p>
    <w:p w:rsidR="003B4F91" w:rsidRPr="00AD2583" w:rsidRDefault="003B4F91">
      <w:pPr>
        <w:pStyle w:val="aff3"/>
        <w:spacing w:line="240" w:lineRule="auto"/>
      </w:pPr>
      <w:r w:rsidRPr="00AD2583">
        <w:t>(тыс. гектаров)</w:t>
      </w:r>
    </w:p>
    <w:tbl>
      <w:tblPr>
        <w:tblW w:w="94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32"/>
        <w:gridCol w:w="1015"/>
        <w:gridCol w:w="1016"/>
        <w:gridCol w:w="1016"/>
        <w:gridCol w:w="1016"/>
        <w:gridCol w:w="1016"/>
        <w:gridCol w:w="1016"/>
      </w:tblGrid>
      <w:tr w:rsidR="00976A8F" w:rsidRPr="00AD2583" w:rsidTr="002554DF">
        <w:trPr>
          <w:cantSplit/>
          <w:tblHeader/>
        </w:trPr>
        <w:tc>
          <w:tcPr>
            <w:tcW w:w="3332" w:type="dxa"/>
          </w:tcPr>
          <w:p w:rsidR="00976A8F" w:rsidRPr="00AD2583" w:rsidRDefault="00976A8F" w:rsidP="00F31641">
            <w:pPr>
              <w:pStyle w:val="ad"/>
            </w:pPr>
          </w:p>
        </w:tc>
        <w:tc>
          <w:tcPr>
            <w:tcW w:w="1015" w:type="dxa"/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1016" w:type="dxa"/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1016" w:type="dxa"/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1016" w:type="dxa"/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1016" w:type="dxa"/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1016" w:type="dxa"/>
          </w:tcPr>
          <w:p w:rsidR="00976A8F" w:rsidRPr="00AD2583" w:rsidRDefault="00976A8F" w:rsidP="00516918">
            <w:pPr>
              <w:pStyle w:val="ad"/>
              <w:ind w:left="-57" w:right="-57"/>
            </w:pPr>
            <w:r>
              <w:t>2022</w:t>
            </w:r>
          </w:p>
        </w:tc>
      </w:tr>
      <w:tr w:rsidR="00F828A9" w:rsidRPr="00AD2583" w:rsidTr="002554DF">
        <w:tc>
          <w:tcPr>
            <w:tcW w:w="3332" w:type="dxa"/>
            <w:vAlign w:val="bottom"/>
          </w:tcPr>
          <w:p w:rsidR="00F828A9" w:rsidRPr="00AD2583" w:rsidRDefault="00F828A9" w:rsidP="003A4C0E">
            <w:pPr>
              <w:pStyle w:val="0-"/>
            </w:pPr>
            <w:r w:rsidRPr="00AD2583">
              <w:t>Вся посевная площадь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2380,0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2226,6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2225,7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2272,0</w:t>
            </w:r>
          </w:p>
        </w:tc>
        <w:tc>
          <w:tcPr>
            <w:tcW w:w="1016" w:type="dxa"/>
            <w:vAlign w:val="bottom"/>
          </w:tcPr>
          <w:p w:rsidR="00F828A9" w:rsidRPr="009F10A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b/>
                <w:szCs w:val="22"/>
                <w:highlight w:val="yellow"/>
              </w:rPr>
            </w:pPr>
            <w:r w:rsidRPr="007E30B8">
              <w:rPr>
                <w:rFonts w:cs="Arial"/>
                <w:b/>
                <w:szCs w:val="22"/>
              </w:rPr>
              <w:t>2318,</w:t>
            </w:r>
            <w:r>
              <w:rPr>
                <w:rFonts w:cs="Arial"/>
                <w:b/>
                <w:szCs w:val="22"/>
              </w:rPr>
              <w:t>9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2405,4</w:t>
            </w:r>
          </w:p>
        </w:tc>
      </w:tr>
      <w:tr w:rsidR="00F828A9" w:rsidRPr="00AD2583" w:rsidTr="002554DF">
        <w:tc>
          <w:tcPr>
            <w:tcW w:w="3332" w:type="dxa"/>
            <w:vAlign w:val="bottom"/>
          </w:tcPr>
          <w:p w:rsidR="00BC6B9A" w:rsidRDefault="00BC6B9A" w:rsidP="00BC6B9A">
            <w:pPr>
              <w:pStyle w:val="0"/>
              <w:spacing w:before="30" w:after="30"/>
              <w:ind w:left="284"/>
            </w:pPr>
            <w:r>
              <w:t>в том числе:</w:t>
            </w:r>
          </w:p>
          <w:p w:rsidR="00F828A9" w:rsidRPr="00AD2583" w:rsidRDefault="00F828A9" w:rsidP="003A4C0E">
            <w:pPr>
              <w:pStyle w:val="05"/>
            </w:pPr>
            <w:r w:rsidRPr="00AD2583">
              <w:t>зерновые и зернобобовые культуры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1605,4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1403,3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1416,0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1482,8</w:t>
            </w:r>
          </w:p>
        </w:tc>
        <w:tc>
          <w:tcPr>
            <w:tcW w:w="1016" w:type="dxa"/>
            <w:vAlign w:val="bottom"/>
          </w:tcPr>
          <w:p w:rsidR="00F828A9" w:rsidRPr="009F10A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9F10A3">
              <w:rPr>
                <w:rFonts w:cs="Arial"/>
                <w:szCs w:val="22"/>
              </w:rPr>
              <w:t>1505,0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1535,1</w:t>
            </w:r>
          </w:p>
        </w:tc>
      </w:tr>
      <w:tr w:rsidR="00F828A9" w:rsidRPr="00AD2583" w:rsidTr="002554DF">
        <w:tc>
          <w:tcPr>
            <w:tcW w:w="3332" w:type="dxa"/>
            <w:vAlign w:val="bottom"/>
          </w:tcPr>
          <w:p w:rsidR="00BC6B9A" w:rsidRDefault="00BC6B9A" w:rsidP="00BC6B9A">
            <w:pPr>
              <w:pStyle w:val="0"/>
              <w:spacing w:before="30" w:after="30"/>
              <w:ind w:left="567"/>
            </w:pPr>
            <w:r>
              <w:t>в том числе:</w:t>
            </w:r>
          </w:p>
          <w:p w:rsidR="00F828A9" w:rsidRPr="00AD2583" w:rsidRDefault="00F828A9" w:rsidP="003A4C0E">
            <w:pPr>
              <w:pStyle w:val="12"/>
            </w:pPr>
            <w:r w:rsidRPr="00AD2583">
              <w:t>пшеница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1075,2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927,0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959,4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1005,3</w:t>
            </w:r>
          </w:p>
        </w:tc>
        <w:tc>
          <w:tcPr>
            <w:tcW w:w="1016" w:type="dxa"/>
            <w:vAlign w:val="bottom"/>
          </w:tcPr>
          <w:p w:rsidR="00F828A9" w:rsidRPr="009F10A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9F10A3">
              <w:rPr>
                <w:rFonts w:cs="Arial"/>
                <w:szCs w:val="22"/>
              </w:rPr>
              <w:t>982,0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946,3</w:t>
            </w:r>
          </w:p>
        </w:tc>
      </w:tr>
      <w:tr w:rsidR="00F828A9" w:rsidRPr="00AD2583" w:rsidTr="002554DF">
        <w:tc>
          <w:tcPr>
            <w:tcW w:w="3332" w:type="dxa"/>
            <w:vAlign w:val="bottom"/>
          </w:tcPr>
          <w:p w:rsidR="00F828A9" w:rsidRPr="00AD2583" w:rsidRDefault="00F828A9" w:rsidP="003A4C0E">
            <w:pPr>
              <w:pStyle w:val="12"/>
            </w:pPr>
            <w:r w:rsidRPr="00AD2583">
              <w:t>рожь озимая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15,9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10,5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11,0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12,1</w:t>
            </w:r>
          </w:p>
        </w:tc>
        <w:tc>
          <w:tcPr>
            <w:tcW w:w="1016" w:type="dxa"/>
            <w:vAlign w:val="bottom"/>
          </w:tcPr>
          <w:p w:rsidR="00F828A9" w:rsidRPr="009F10A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9F10A3">
              <w:rPr>
                <w:rFonts w:cs="Arial"/>
                <w:szCs w:val="22"/>
              </w:rPr>
              <w:t>24,3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19,4</w:t>
            </w:r>
          </w:p>
        </w:tc>
      </w:tr>
      <w:tr w:rsidR="00F828A9" w:rsidRPr="00AD2583" w:rsidTr="002554DF">
        <w:tc>
          <w:tcPr>
            <w:tcW w:w="3332" w:type="dxa"/>
            <w:vAlign w:val="bottom"/>
          </w:tcPr>
          <w:p w:rsidR="00F828A9" w:rsidRPr="00AD2583" w:rsidRDefault="00F828A9" w:rsidP="003A4C0E">
            <w:pPr>
              <w:pStyle w:val="12"/>
            </w:pPr>
            <w:r w:rsidRPr="00AD2583">
              <w:t>просо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0,0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0,3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0,4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0,9</w:t>
            </w:r>
          </w:p>
        </w:tc>
        <w:tc>
          <w:tcPr>
            <w:tcW w:w="1016" w:type="dxa"/>
            <w:vAlign w:val="bottom"/>
          </w:tcPr>
          <w:p w:rsidR="00F828A9" w:rsidRPr="009F10A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9F10A3">
              <w:rPr>
                <w:rFonts w:cs="Arial"/>
                <w:szCs w:val="22"/>
              </w:rPr>
              <w:t>2,0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0,3</w:t>
            </w:r>
          </w:p>
        </w:tc>
      </w:tr>
      <w:tr w:rsidR="00F828A9" w:rsidRPr="00AD2583" w:rsidTr="002554DF">
        <w:tc>
          <w:tcPr>
            <w:tcW w:w="3332" w:type="dxa"/>
            <w:vAlign w:val="bottom"/>
          </w:tcPr>
          <w:p w:rsidR="00F828A9" w:rsidRPr="00AD2583" w:rsidRDefault="00F828A9" w:rsidP="003A4C0E">
            <w:pPr>
              <w:pStyle w:val="12"/>
            </w:pPr>
            <w:r w:rsidRPr="00AD2583">
              <w:t>гречиха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48,7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31,7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27,3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29,3</w:t>
            </w:r>
          </w:p>
        </w:tc>
        <w:tc>
          <w:tcPr>
            <w:tcW w:w="1016" w:type="dxa"/>
            <w:vAlign w:val="bottom"/>
          </w:tcPr>
          <w:p w:rsidR="00F828A9" w:rsidRPr="009F10A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9F10A3">
              <w:rPr>
                <w:rFonts w:cs="Arial"/>
                <w:szCs w:val="22"/>
              </w:rPr>
              <w:t>37,6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56,7</w:t>
            </w:r>
          </w:p>
        </w:tc>
      </w:tr>
      <w:tr w:rsidR="00F828A9" w:rsidRPr="00AD2583" w:rsidTr="002554DF">
        <w:tc>
          <w:tcPr>
            <w:tcW w:w="3332" w:type="dxa"/>
            <w:vAlign w:val="bottom"/>
          </w:tcPr>
          <w:p w:rsidR="00F828A9" w:rsidRPr="00AD2583" w:rsidRDefault="00F828A9" w:rsidP="003A4C0E">
            <w:pPr>
              <w:pStyle w:val="12"/>
            </w:pPr>
            <w:r w:rsidRPr="00AD2583">
              <w:t>ячмень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185,9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179,2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185,2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194,4</w:t>
            </w:r>
          </w:p>
        </w:tc>
        <w:tc>
          <w:tcPr>
            <w:tcW w:w="1016" w:type="dxa"/>
            <w:vAlign w:val="bottom"/>
          </w:tcPr>
          <w:p w:rsidR="00F828A9" w:rsidRPr="009F10A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9F10A3">
              <w:rPr>
                <w:rFonts w:cs="Arial"/>
                <w:szCs w:val="22"/>
              </w:rPr>
              <w:t>203,9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241,2</w:t>
            </w:r>
          </w:p>
        </w:tc>
      </w:tr>
      <w:tr w:rsidR="00F828A9" w:rsidRPr="00AD2583" w:rsidTr="002554DF">
        <w:tc>
          <w:tcPr>
            <w:tcW w:w="3332" w:type="dxa"/>
            <w:vAlign w:val="bottom"/>
          </w:tcPr>
          <w:p w:rsidR="00F828A9" w:rsidRPr="00AD2583" w:rsidRDefault="00F828A9" w:rsidP="003A4C0E">
            <w:pPr>
              <w:pStyle w:val="12"/>
            </w:pPr>
            <w:r w:rsidRPr="00AD2583">
              <w:t>овес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211,0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192,3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168,0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155,8</w:t>
            </w:r>
          </w:p>
        </w:tc>
        <w:tc>
          <w:tcPr>
            <w:tcW w:w="1016" w:type="dxa"/>
            <w:vAlign w:val="bottom"/>
          </w:tcPr>
          <w:p w:rsidR="00F828A9" w:rsidRPr="009F10A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9F10A3">
              <w:rPr>
                <w:rFonts w:cs="Arial"/>
                <w:szCs w:val="22"/>
              </w:rPr>
              <w:t>142,3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136,8</w:t>
            </w:r>
          </w:p>
        </w:tc>
      </w:tr>
      <w:tr w:rsidR="00F828A9" w:rsidRPr="00AD2583" w:rsidTr="002554DF">
        <w:tc>
          <w:tcPr>
            <w:tcW w:w="3332" w:type="dxa"/>
            <w:vAlign w:val="bottom"/>
          </w:tcPr>
          <w:p w:rsidR="00F828A9" w:rsidRPr="00AD2583" w:rsidRDefault="00F828A9" w:rsidP="003A4C0E">
            <w:pPr>
              <w:pStyle w:val="12"/>
            </w:pPr>
            <w:r w:rsidRPr="00AD2583">
              <w:t>зернобобовые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60,9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54,2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56,6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75,7</w:t>
            </w:r>
          </w:p>
        </w:tc>
        <w:tc>
          <w:tcPr>
            <w:tcW w:w="1016" w:type="dxa"/>
            <w:vAlign w:val="bottom"/>
          </w:tcPr>
          <w:p w:rsidR="00F828A9" w:rsidRPr="009F10A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9F10A3">
              <w:rPr>
                <w:rFonts w:cs="Arial"/>
                <w:szCs w:val="22"/>
              </w:rPr>
              <w:t>91,0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121,5</w:t>
            </w:r>
          </w:p>
        </w:tc>
      </w:tr>
      <w:tr w:rsidR="00F828A9" w:rsidRPr="00AD2583" w:rsidTr="002554DF">
        <w:tc>
          <w:tcPr>
            <w:tcW w:w="3332" w:type="dxa"/>
            <w:vAlign w:val="bottom"/>
          </w:tcPr>
          <w:p w:rsidR="00F828A9" w:rsidRPr="00AD2583" w:rsidRDefault="00F828A9" w:rsidP="003A4C0E">
            <w:pPr>
              <w:pStyle w:val="05"/>
            </w:pPr>
            <w:r w:rsidRPr="00AD2583">
              <w:t xml:space="preserve">технические культуры 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82,7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140,1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159,3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175,9</w:t>
            </w:r>
          </w:p>
        </w:tc>
        <w:tc>
          <w:tcPr>
            <w:tcW w:w="1016" w:type="dxa"/>
            <w:vAlign w:val="bottom"/>
          </w:tcPr>
          <w:p w:rsidR="00F828A9" w:rsidRPr="009F10A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9F10A3">
              <w:rPr>
                <w:rFonts w:cs="Arial"/>
                <w:szCs w:val="22"/>
              </w:rPr>
              <w:t>255,8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353,4</w:t>
            </w:r>
          </w:p>
        </w:tc>
      </w:tr>
      <w:tr w:rsidR="00F828A9" w:rsidRPr="00AD2583" w:rsidTr="002554DF">
        <w:tc>
          <w:tcPr>
            <w:tcW w:w="3332" w:type="dxa"/>
            <w:vAlign w:val="bottom"/>
          </w:tcPr>
          <w:p w:rsidR="00BC6B9A" w:rsidRDefault="00BC6B9A" w:rsidP="00BC6B9A">
            <w:pPr>
              <w:pStyle w:val="0"/>
              <w:spacing w:before="30" w:after="30"/>
              <w:ind w:left="567"/>
            </w:pPr>
            <w:r>
              <w:t>в том числе:</w:t>
            </w:r>
          </w:p>
          <w:p w:rsidR="00F828A9" w:rsidRPr="00AD2583" w:rsidRDefault="00F828A9" w:rsidP="003A4C0E">
            <w:pPr>
              <w:pStyle w:val="12"/>
            </w:pPr>
            <w:r w:rsidRPr="00AD2583">
              <w:t>лен-долгунец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-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0,4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0,3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0,4</w:t>
            </w:r>
          </w:p>
        </w:tc>
        <w:tc>
          <w:tcPr>
            <w:tcW w:w="1016" w:type="dxa"/>
            <w:vAlign w:val="bottom"/>
          </w:tcPr>
          <w:p w:rsidR="00F828A9" w:rsidRPr="009F10A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9F10A3">
              <w:rPr>
                <w:rFonts w:cs="Arial"/>
                <w:szCs w:val="22"/>
              </w:rPr>
              <w:t>1,1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1,3</w:t>
            </w:r>
          </w:p>
        </w:tc>
      </w:tr>
      <w:tr w:rsidR="00F828A9" w:rsidRPr="00AD2583" w:rsidTr="002554DF">
        <w:tc>
          <w:tcPr>
            <w:tcW w:w="3332" w:type="dxa"/>
            <w:vAlign w:val="bottom"/>
          </w:tcPr>
          <w:p w:rsidR="00F828A9" w:rsidRPr="00AD2583" w:rsidRDefault="00F828A9" w:rsidP="003A4C0E">
            <w:pPr>
              <w:pStyle w:val="12"/>
            </w:pPr>
            <w:r w:rsidRPr="00AD2583">
              <w:t>масличные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82,2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139,1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158,4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174,6</w:t>
            </w:r>
          </w:p>
        </w:tc>
        <w:tc>
          <w:tcPr>
            <w:tcW w:w="1016" w:type="dxa"/>
            <w:vAlign w:val="bottom"/>
          </w:tcPr>
          <w:p w:rsidR="00F828A9" w:rsidRPr="009F10A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9F10A3">
              <w:rPr>
                <w:rFonts w:cs="Arial"/>
                <w:szCs w:val="22"/>
              </w:rPr>
              <w:t>253,5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351,6</w:t>
            </w:r>
          </w:p>
        </w:tc>
      </w:tr>
      <w:tr w:rsidR="00F828A9" w:rsidRPr="00AD2583" w:rsidTr="002554DF">
        <w:tc>
          <w:tcPr>
            <w:tcW w:w="3332" w:type="dxa"/>
            <w:vAlign w:val="bottom"/>
          </w:tcPr>
          <w:p w:rsidR="00F828A9" w:rsidRPr="00AD2583" w:rsidRDefault="00F828A9" w:rsidP="003A4C0E">
            <w:pPr>
              <w:pStyle w:val="05"/>
            </w:pPr>
            <w:r w:rsidRPr="00AD2583">
              <w:t>картофель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21,2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20,7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19,7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18,2</w:t>
            </w:r>
          </w:p>
        </w:tc>
        <w:tc>
          <w:tcPr>
            <w:tcW w:w="1016" w:type="dxa"/>
            <w:vAlign w:val="bottom"/>
          </w:tcPr>
          <w:p w:rsidR="00F828A9" w:rsidRPr="009F10A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  <w:highlight w:val="yellow"/>
              </w:rPr>
            </w:pPr>
            <w:r>
              <w:rPr>
                <w:rFonts w:cs="Arial"/>
                <w:szCs w:val="22"/>
              </w:rPr>
              <w:t>16,8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16,7</w:t>
            </w:r>
          </w:p>
        </w:tc>
      </w:tr>
      <w:tr w:rsidR="00F828A9" w:rsidRPr="00AD2583" w:rsidTr="002554DF">
        <w:tc>
          <w:tcPr>
            <w:tcW w:w="3332" w:type="dxa"/>
            <w:vAlign w:val="bottom"/>
          </w:tcPr>
          <w:p w:rsidR="00F828A9" w:rsidRPr="00AD2583" w:rsidRDefault="00F828A9" w:rsidP="003A4C0E">
            <w:pPr>
              <w:pStyle w:val="05"/>
            </w:pPr>
            <w:r w:rsidRPr="00AD2583">
              <w:t>овощи – всего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4,4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4,4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4,3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4,0</w:t>
            </w:r>
          </w:p>
        </w:tc>
        <w:tc>
          <w:tcPr>
            <w:tcW w:w="1016" w:type="dxa"/>
            <w:vAlign w:val="bottom"/>
          </w:tcPr>
          <w:p w:rsidR="00F828A9" w:rsidRPr="009F10A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  <w:highlight w:val="yellow"/>
              </w:rPr>
            </w:pPr>
            <w:r w:rsidRPr="007E30B8">
              <w:rPr>
                <w:rFonts w:cs="Arial"/>
                <w:szCs w:val="22"/>
              </w:rPr>
              <w:t>3,7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3,6</w:t>
            </w:r>
          </w:p>
        </w:tc>
      </w:tr>
      <w:tr w:rsidR="00F828A9" w:rsidRPr="00AD2583" w:rsidTr="002554DF">
        <w:trPr>
          <w:trHeight w:val="314"/>
        </w:trPr>
        <w:tc>
          <w:tcPr>
            <w:tcW w:w="3332" w:type="dxa"/>
            <w:vAlign w:val="bottom"/>
          </w:tcPr>
          <w:p w:rsidR="00F828A9" w:rsidRPr="00AD2583" w:rsidRDefault="00F828A9" w:rsidP="003A4C0E">
            <w:pPr>
              <w:pStyle w:val="05"/>
            </w:pPr>
            <w:r w:rsidRPr="00AD2583">
              <w:t>кормовые культуры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666,3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658,0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626,3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591,1</w:t>
            </w:r>
          </w:p>
        </w:tc>
        <w:tc>
          <w:tcPr>
            <w:tcW w:w="1016" w:type="dxa"/>
            <w:vAlign w:val="bottom"/>
          </w:tcPr>
          <w:p w:rsidR="00F828A9" w:rsidRPr="009F10A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  <w:highlight w:val="yellow"/>
              </w:rPr>
            </w:pPr>
            <w:r w:rsidRPr="009F10A3">
              <w:rPr>
                <w:rFonts w:cs="Arial"/>
                <w:szCs w:val="22"/>
              </w:rPr>
              <w:t>537,6</w:t>
            </w:r>
          </w:p>
        </w:tc>
        <w:tc>
          <w:tcPr>
            <w:tcW w:w="1016" w:type="dxa"/>
            <w:vAlign w:val="bottom"/>
          </w:tcPr>
          <w:p w:rsidR="00F828A9" w:rsidRPr="00AD258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496,6</w:t>
            </w:r>
          </w:p>
        </w:tc>
      </w:tr>
    </w:tbl>
    <w:p w:rsidR="00BC25B9" w:rsidRPr="00AD2583" w:rsidRDefault="00BC25B9">
      <w:pPr>
        <w:pStyle w:val="aff3"/>
        <w:spacing w:line="240" w:lineRule="auto"/>
      </w:pPr>
    </w:p>
    <w:p w:rsidR="003B4F91" w:rsidRPr="00AD2583" w:rsidRDefault="003B4F91" w:rsidP="00F31641">
      <w:pPr>
        <w:pStyle w:val="aff2"/>
        <w:pageBreakBefore/>
        <w:spacing w:after="200"/>
      </w:pPr>
      <w:r w:rsidRPr="00AD2583">
        <w:lastRenderedPageBreak/>
        <w:t>Валовой сбор и урожайность сельскохозяйственных культур</w:t>
      </w:r>
      <w:r w:rsidRPr="00AD2583">
        <w:br/>
        <w:t>в хозяйствах всех категорий</w:t>
      </w:r>
    </w:p>
    <w:tbl>
      <w:tblPr>
        <w:tblW w:w="93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473"/>
        <w:gridCol w:w="981"/>
        <w:gridCol w:w="981"/>
        <w:gridCol w:w="981"/>
        <w:gridCol w:w="981"/>
        <w:gridCol w:w="981"/>
        <w:gridCol w:w="981"/>
      </w:tblGrid>
      <w:tr w:rsidR="00976A8F" w:rsidRPr="00AD2583" w:rsidTr="00D0768E">
        <w:trPr>
          <w:cantSplit/>
          <w:tblHeader/>
        </w:trPr>
        <w:tc>
          <w:tcPr>
            <w:tcW w:w="347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976A8F" w:rsidRPr="00AD2583" w:rsidRDefault="00976A8F" w:rsidP="00F31641">
            <w:pPr>
              <w:pStyle w:val="ad"/>
            </w:pPr>
          </w:p>
        </w:tc>
        <w:tc>
          <w:tcPr>
            <w:tcW w:w="98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98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98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981" w:type="dxa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981" w:type="dxa"/>
            <w:tcBorders>
              <w:top w:val="single" w:sz="12" w:space="0" w:color="auto"/>
              <w:left w:val="single" w:sz="6" w:space="0" w:color="auto"/>
              <w:bottom w:val="nil"/>
              <w:right w:val="nil"/>
            </w:tcBorders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981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976A8F" w:rsidRPr="00AD2583" w:rsidRDefault="00976A8F" w:rsidP="00673400">
            <w:pPr>
              <w:pStyle w:val="ad"/>
              <w:ind w:left="-57" w:right="-57"/>
            </w:pPr>
            <w:r>
              <w:t>2022</w:t>
            </w:r>
          </w:p>
        </w:tc>
      </w:tr>
      <w:tr w:rsidR="00976A8F" w:rsidRPr="00AD2583" w:rsidTr="00D0768E">
        <w:trPr>
          <w:cantSplit/>
        </w:trPr>
        <w:tc>
          <w:tcPr>
            <w:tcW w:w="9359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76A8F" w:rsidRPr="00AD2583" w:rsidRDefault="00976A8F" w:rsidP="00F31641">
            <w:pPr>
              <w:pStyle w:val="-"/>
            </w:pPr>
            <w:r w:rsidRPr="00AD2583">
              <w:t>Валовой сбор, тыс. тонн</w:t>
            </w:r>
          </w:p>
        </w:tc>
      </w:tr>
      <w:tr w:rsidR="00F828A9" w:rsidRPr="00AD2583" w:rsidTr="00D0768E">
        <w:trPr>
          <w:cantSplit/>
        </w:trPr>
        <w:tc>
          <w:tcPr>
            <w:tcW w:w="3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828A9" w:rsidRPr="00AD2583" w:rsidRDefault="00F828A9" w:rsidP="00F31641">
            <w:pPr>
              <w:pStyle w:val="ad"/>
              <w:jc w:val="left"/>
            </w:pPr>
            <w:r w:rsidRPr="00AD2583">
              <w:t>Зерновые и зернобобовые культуры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2824,6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2494,7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2431,5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2518,1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3384,3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</w:pPr>
            <w:r>
              <w:t>3356,4</w:t>
            </w:r>
          </w:p>
        </w:tc>
      </w:tr>
      <w:tr w:rsidR="00F828A9" w:rsidRPr="00AD2583" w:rsidTr="00D0768E">
        <w:trPr>
          <w:cantSplit/>
        </w:trPr>
        <w:tc>
          <w:tcPr>
            <w:tcW w:w="3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828A9" w:rsidRPr="00AD2583" w:rsidRDefault="00F828A9" w:rsidP="00F31641">
            <w:pPr>
              <w:pStyle w:val="ad"/>
              <w:jc w:val="left"/>
            </w:pPr>
            <w:r w:rsidRPr="00AD2583">
              <w:t>Льноволокно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0,2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0,1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0,1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0,4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</w:pPr>
            <w:r>
              <w:t>0,4</w:t>
            </w:r>
          </w:p>
        </w:tc>
      </w:tr>
      <w:tr w:rsidR="00F828A9" w:rsidRPr="00AD2583" w:rsidTr="00D0768E">
        <w:trPr>
          <w:cantSplit/>
        </w:trPr>
        <w:tc>
          <w:tcPr>
            <w:tcW w:w="3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828A9" w:rsidRPr="00AD2583" w:rsidRDefault="00F828A9" w:rsidP="00F31641">
            <w:pPr>
              <w:pStyle w:val="ad"/>
              <w:jc w:val="left"/>
            </w:pPr>
            <w:r w:rsidRPr="00AD2583">
              <w:t>Картофель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303,5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315,9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299,4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277,1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292,3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</w:pPr>
            <w:r>
              <w:t>256,4</w:t>
            </w:r>
          </w:p>
        </w:tc>
      </w:tr>
      <w:tr w:rsidR="00F828A9" w:rsidRPr="00AD2583" w:rsidTr="00D0768E">
        <w:trPr>
          <w:cantSplit/>
        </w:trPr>
        <w:tc>
          <w:tcPr>
            <w:tcW w:w="3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828A9" w:rsidRPr="00AD2583" w:rsidRDefault="00F828A9" w:rsidP="00F31641">
            <w:pPr>
              <w:pStyle w:val="ad"/>
              <w:jc w:val="left"/>
            </w:pPr>
            <w:r w:rsidRPr="00AD2583">
              <w:t>Овощи – всего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144,8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144,1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160,8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162,2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161,5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</w:pPr>
            <w:r>
              <w:t>150,7</w:t>
            </w:r>
          </w:p>
        </w:tc>
      </w:tr>
      <w:tr w:rsidR="00F828A9" w:rsidRPr="00AD2583" w:rsidTr="00D0768E">
        <w:trPr>
          <w:cantSplit/>
        </w:trPr>
        <w:tc>
          <w:tcPr>
            <w:tcW w:w="3473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F828A9" w:rsidRPr="00AD2583" w:rsidRDefault="00F828A9" w:rsidP="00F31641">
            <w:pPr>
              <w:pStyle w:val="ad"/>
              <w:jc w:val="left"/>
            </w:pPr>
            <w:r w:rsidRPr="00AD2583">
              <w:t>Плоды и ягоды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7,4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8,1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9,2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10,1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10,3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</w:pPr>
            <w:r>
              <w:t>15,5</w:t>
            </w:r>
          </w:p>
        </w:tc>
      </w:tr>
      <w:tr w:rsidR="00F828A9" w:rsidRPr="00AD2583" w:rsidTr="00D0768E">
        <w:trPr>
          <w:cantSplit/>
        </w:trPr>
        <w:tc>
          <w:tcPr>
            <w:tcW w:w="9359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828A9" w:rsidRPr="00AD2583" w:rsidRDefault="00F828A9" w:rsidP="00F31641">
            <w:pPr>
              <w:pStyle w:val="-"/>
            </w:pPr>
            <w:r w:rsidRPr="00AD2583">
              <w:t>Урожайность, центнеров с гектара убранной площади</w:t>
            </w:r>
          </w:p>
        </w:tc>
      </w:tr>
      <w:tr w:rsidR="00F828A9" w:rsidRPr="00AD2583" w:rsidTr="00D0768E">
        <w:trPr>
          <w:cantSplit/>
        </w:trPr>
        <w:tc>
          <w:tcPr>
            <w:tcW w:w="3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828A9" w:rsidRPr="00AD2583" w:rsidRDefault="00F828A9" w:rsidP="00F31641">
            <w:pPr>
              <w:pStyle w:val="ad"/>
              <w:jc w:val="left"/>
            </w:pPr>
            <w:r w:rsidRPr="00AD2583">
              <w:t>Зерновые и зернобобовые культуры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17,7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18,2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17,2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17,8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22,6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</w:pPr>
            <w:r>
              <w:t>21,9</w:t>
            </w:r>
          </w:p>
        </w:tc>
      </w:tr>
      <w:tr w:rsidR="00F828A9" w:rsidRPr="00AD2583" w:rsidTr="00D0768E">
        <w:trPr>
          <w:cantSplit/>
        </w:trPr>
        <w:tc>
          <w:tcPr>
            <w:tcW w:w="3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828A9" w:rsidRPr="00AD2583" w:rsidRDefault="00F828A9" w:rsidP="00F31641">
            <w:pPr>
              <w:pStyle w:val="ad"/>
              <w:jc w:val="left"/>
            </w:pPr>
            <w:r w:rsidRPr="00AD2583">
              <w:t>Льноволокно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4,9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3,6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3,6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3,9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</w:pPr>
            <w:r>
              <w:t>3,2</w:t>
            </w:r>
          </w:p>
        </w:tc>
      </w:tr>
      <w:tr w:rsidR="00F828A9" w:rsidRPr="00AD2583" w:rsidTr="00D0768E">
        <w:trPr>
          <w:cantSplit/>
        </w:trPr>
        <w:tc>
          <w:tcPr>
            <w:tcW w:w="3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828A9" w:rsidRPr="00AD2583" w:rsidRDefault="00F828A9" w:rsidP="00F31641">
            <w:pPr>
              <w:pStyle w:val="ad"/>
              <w:jc w:val="left"/>
            </w:pPr>
            <w:r w:rsidRPr="00AD2583">
              <w:t>Картофель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143,3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153,6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151,9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152,1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159,3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</w:pPr>
            <w:r>
              <w:t>149,4</w:t>
            </w:r>
          </w:p>
        </w:tc>
      </w:tr>
      <w:tr w:rsidR="00F828A9" w:rsidRPr="00AD2583" w:rsidTr="00D0768E">
        <w:trPr>
          <w:cantSplit/>
        </w:trPr>
        <w:tc>
          <w:tcPr>
            <w:tcW w:w="34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828A9" w:rsidRPr="00AD2583" w:rsidRDefault="00F828A9" w:rsidP="00F31641">
            <w:pPr>
              <w:pStyle w:val="ad"/>
              <w:jc w:val="left"/>
            </w:pPr>
            <w:r w:rsidRPr="00AD2583">
              <w:t>Овощи открытого грунта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269,3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268,3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279,1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294,2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298,4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</w:pPr>
            <w:r>
              <w:t>285,8</w:t>
            </w:r>
          </w:p>
        </w:tc>
      </w:tr>
    </w:tbl>
    <w:p w:rsidR="00F31641" w:rsidRPr="00AD2583" w:rsidRDefault="00F31641" w:rsidP="00F31641">
      <w:pPr>
        <w:rPr>
          <w:sz w:val="20"/>
        </w:rPr>
      </w:pPr>
    </w:p>
    <w:p w:rsidR="00BE5345" w:rsidRPr="00AD2583" w:rsidRDefault="00BE5345" w:rsidP="00F31641">
      <w:pPr>
        <w:pStyle w:val="aff2"/>
        <w:spacing w:after="200"/>
      </w:pPr>
      <w:r w:rsidRPr="00AD2583">
        <w:t xml:space="preserve">Валовой сбор сельскохозяйственных культур </w:t>
      </w:r>
      <w:r w:rsidRPr="00AD2583">
        <w:br/>
        <w:t>по Новосибирской области</w:t>
      </w:r>
      <w:r w:rsidR="00E25DD1" w:rsidRPr="00AD2583">
        <w:t xml:space="preserve"> в сравнении с данными </w:t>
      </w:r>
      <w:r w:rsidR="00E25DD1" w:rsidRPr="00AD2583">
        <w:br/>
        <w:t xml:space="preserve">по </w:t>
      </w:r>
      <w:r w:rsidR="00B337F2" w:rsidRPr="00AD2583">
        <w:t>Российской Феде</w:t>
      </w:r>
      <w:r w:rsidR="002D68B6" w:rsidRPr="00AD2583">
        <w:t>рации</w:t>
      </w:r>
    </w:p>
    <w:p w:rsidR="00BE5345" w:rsidRPr="00AD2583" w:rsidRDefault="00BE5345" w:rsidP="00BE5345">
      <w:pPr>
        <w:pStyle w:val="aff3"/>
      </w:pPr>
      <w:r w:rsidRPr="00AD2583">
        <w:t>(в хозяйствах всех категорий, тыс. тонн)</w:t>
      </w:r>
    </w:p>
    <w:tbl>
      <w:tblPr>
        <w:tblW w:w="9351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61"/>
        <w:gridCol w:w="1015"/>
        <w:gridCol w:w="1015"/>
        <w:gridCol w:w="1015"/>
        <w:gridCol w:w="1015"/>
        <w:gridCol w:w="1015"/>
        <w:gridCol w:w="1015"/>
      </w:tblGrid>
      <w:tr w:rsidR="00976A8F" w:rsidRPr="00AD2583" w:rsidTr="002554DF">
        <w:tc>
          <w:tcPr>
            <w:tcW w:w="3261" w:type="dxa"/>
          </w:tcPr>
          <w:p w:rsidR="00976A8F" w:rsidRPr="00AD2583" w:rsidRDefault="00976A8F" w:rsidP="002D68B6">
            <w:pPr>
              <w:pStyle w:val="ad"/>
              <w:ind w:right="-57"/>
            </w:pPr>
          </w:p>
        </w:tc>
        <w:tc>
          <w:tcPr>
            <w:tcW w:w="1015" w:type="dxa"/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1015" w:type="dxa"/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1015" w:type="dxa"/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1015" w:type="dxa"/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1015" w:type="dxa"/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1015" w:type="dxa"/>
          </w:tcPr>
          <w:p w:rsidR="00976A8F" w:rsidRPr="00AD2583" w:rsidRDefault="00976A8F" w:rsidP="00516918">
            <w:pPr>
              <w:pStyle w:val="ad"/>
              <w:ind w:left="-57" w:right="-57"/>
            </w:pPr>
            <w:r>
              <w:t>2022</w:t>
            </w:r>
          </w:p>
        </w:tc>
      </w:tr>
      <w:tr w:rsidR="00F828A9" w:rsidRPr="00AD2583" w:rsidTr="00044DD5">
        <w:tc>
          <w:tcPr>
            <w:tcW w:w="3261" w:type="dxa"/>
          </w:tcPr>
          <w:p w:rsidR="00F828A9" w:rsidRPr="00AD2583" w:rsidRDefault="00F828A9" w:rsidP="002D68B6">
            <w:pPr>
              <w:pStyle w:val="0"/>
              <w:ind w:right="-57"/>
              <w:rPr>
                <w:b/>
              </w:rPr>
            </w:pPr>
            <w:r w:rsidRPr="00AD2583">
              <w:rPr>
                <w:b/>
              </w:rPr>
              <w:t>Зерновые и зернобобовые</w:t>
            </w:r>
            <w:r w:rsidR="009027FB">
              <w:rPr>
                <w:b/>
              </w:rPr>
              <w:t xml:space="preserve"> культуры</w:t>
            </w:r>
          </w:p>
          <w:p w:rsidR="00F828A9" w:rsidRPr="00AD2583" w:rsidRDefault="00F828A9" w:rsidP="002D68B6">
            <w:pPr>
              <w:pStyle w:val="0"/>
              <w:ind w:left="34" w:right="-57"/>
            </w:pPr>
            <w:r w:rsidRPr="00AD2583">
              <w:t>Российская Федерация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135539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</w:pPr>
            <w:r w:rsidRPr="00AD2583">
              <w:t>113255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</w:pPr>
            <w:r w:rsidRPr="00AD2583">
              <w:t>121200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</w:pPr>
            <w:r w:rsidRPr="00AD2583">
              <w:t>133465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1B55E4">
              <w:rPr>
                <w:rFonts w:cs="Arial"/>
                <w:szCs w:val="22"/>
              </w:rPr>
              <w:t>121399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157676</w:t>
            </w:r>
          </w:p>
        </w:tc>
      </w:tr>
      <w:tr w:rsidR="00F828A9" w:rsidRPr="00AD2583" w:rsidTr="00044DD5">
        <w:tc>
          <w:tcPr>
            <w:tcW w:w="3261" w:type="dxa"/>
          </w:tcPr>
          <w:p w:rsidR="00F828A9" w:rsidRPr="00AD2583" w:rsidRDefault="00F828A9" w:rsidP="002D68B6">
            <w:pPr>
              <w:pStyle w:val="0"/>
              <w:ind w:left="34" w:right="-57"/>
            </w:pPr>
            <w:r w:rsidRPr="00AD2583">
              <w:t>Новосибирская область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2824,6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</w:pPr>
            <w:r w:rsidRPr="00AD2583">
              <w:t>2494,7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</w:pPr>
            <w:r w:rsidRPr="00AD2583">
              <w:t>2431,5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</w:pPr>
            <w:r w:rsidRPr="00AD2583">
              <w:t>2518,1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3384,3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3356,4</w:t>
            </w:r>
          </w:p>
        </w:tc>
      </w:tr>
      <w:tr w:rsidR="00F828A9" w:rsidRPr="00AD2583" w:rsidTr="00044DD5">
        <w:tc>
          <w:tcPr>
            <w:tcW w:w="3261" w:type="dxa"/>
          </w:tcPr>
          <w:p w:rsidR="00F828A9" w:rsidRPr="00AD2583" w:rsidRDefault="009027FB" w:rsidP="002D68B6">
            <w:pPr>
              <w:pStyle w:val="0"/>
              <w:ind w:right="-57"/>
              <w:rPr>
                <w:b/>
              </w:rPr>
            </w:pPr>
            <w:r>
              <w:rPr>
                <w:b/>
              </w:rPr>
              <w:t>Картофель</w:t>
            </w:r>
          </w:p>
          <w:p w:rsidR="00F828A9" w:rsidRPr="00AD2583" w:rsidRDefault="00F828A9" w:rsidP="002D68B6">
            <w:pPr>
              <w:pStyle w:val="0"/>
              <w:ind w:left="34" w:right="-57"/>
            </w:pPr>
            <w:r w:rsidRPr="00AD2583">
              <w:t>Российская Федерация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21708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</w:pPr>
            <w:r w:rsidRPr="00AD2583">
              <w:t>22395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</w:pPr>
            <w:r w:rsidRPr="00AD2583">
              <w:t>22073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</w:pPr>
            <w:r w:rsidRPr="00AD2583">
              <w:t>19607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435A11">
            <w:pPr>
              <w:spacing w:before="80" w:after="80" w:line="240" w:lineRule="exact"/>
              <w:ind w:left="-57" w:right="-57"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17958,7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435A11">
            <w:pPr>
              <w:spacing w:before="80" w:after="80" w:line="240" w:lineRule="exact"/>
              <w:ind w:left="-57" w:right="-57"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18813,5</w:t>
            </w:r>
          </w:p>
        </w:tc>
      </w:tr>
      <w:tr w:rsidR="00F828A9" w:rsidRPr="00AD2583" w:rsidTr="00044DD5">
        <w:tc>
          <w:tcPr>
            <w:tcW w:w="3261" w:type="dxa"/>
          </w:tcPr>
          <w:p w:rsidR="00F828A9" w:rsidRPr="00AD2583" w:rsidRDefault="00F828A9" w:rsidP="002D68B6">
            <w:pPr>
              <w:pStyle w:val="0"/>
              <w:ind w:left="34" w:right="-57"/>
            </w:pPr>
            <w:r w:rsidRPr="00AD2583">
              <w:t>Новосибирская область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303,5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</w:pPr>
            <w:r w:rsidRPr="00AD2583">
              <w:t>315,9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</w:pPr>
            <w:r w:rsidRPr="00AD2583">
              <w:t>299,4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</w:pPr>
            <w:r w:rsidRPr="00AD2583">
              <w:t>277,1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292,3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256,4</w:t>
            </w:r>
          </w:p>
        </w:tc>
      </w:tr>
      <w:tr w:rsidR="00F828A9" w:rsidRPr="00AD2583" w:rsidTr="00044DD5">
        <w:tc>
          <w:tcPr>
            <w:tcW w:w="3261" w:type="dxa"/>
          </w:tcPr>
          <w:p w:rsidR="00F828A9" w:rsidRPr="00AD2583" w:rsidRDefault="009027FB" w:rsidP="002D68B6">
            <w:pPr>
              <w:pStyle w:val="0"/>
              <w:ind w:right="-57"/>
              <w:rPr>
                <w:b/>
              </w:rPr>
            </w:pPr>
            <w:r>
              <w:rPr>
                <w:b/>
              </w:rPr>
              <w:t>Овощи</w:t>
            </w:r>
          </w:p>
          <w:p w:rsidR="00F828A9" w:rsidRPr="00AD2583" w:rsidRDefault="00F828A9" w:rsidP="002D68B6">
            <w:pPr>
              <w:pStyle w:val="0"/>
              <w:ind w:left="34" w:right="-57"/>
            </w:pPr>
            <w:r w:rsidRPr="00AD2583">
              <w:t>Российская Федерация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13612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</w:pPr>
            <w:r w:rsidRPr="00AD2583">
              <w:t>13685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</w:pPr>
            <w:r w:rsidRPr="00AD2583">
              <w:t>14104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</w:pPr>
            <w:r w:rsidRPr="00AD2583">
              <w:t>13864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435A11">
            <w:pPr>
              <w:spacing w:before="80" w:after="80" w:line="240" w:lineRule="exact"/>
              <w:ind w:left="-57" w:right="-57"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13029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435A11">
            <w:pPr>
              <w:spacing w:before="80" w:after="80" w:line="240" w:lineRule="exact"/>
              <w:ind w:left="-57" w:right="-57"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13528</w:t>
            </w:r>
          </w:p>
        </w:tc>
      </w:tr>
      <w:tr w:rsidR="00F828A9" w:rsidRPr="00AD2583" w:rsidTr="00044DD5">
        <w:tc>
          <w:tcPr>
            <w:tcW w:w="3261" w:type="dxa"/>
          </w:tcPr>
          <w:p w:rsidR="00F828A9" w:rsidRPr="00AD2583" w:rsidRDefault="00F828A9" w:rsidP="002D68B6">
            <w:pPr>
              <w:pStyle w:val="0"/>
              <w:ind w:left="34" w:right="-57"/>
            </w:pPr>
            <w:r w:rsidRPr="00AD2583">
              <w:t>Новосибирская область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144,8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</w:pPr>
            <w:r w:rsidRPr="00AD2583">
              <w:t>144,1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</w:pPr>
            <w:r w:rsidRPr="00AD2583">
              <w:t>160,8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</w:pPr>
            <w:r w:rsidRPr="00AD2583">
              <w:t>162,2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161,5</w:t>
            </w:r>
          </w:p>
        </w:tc>
        <w:tc>
          <w:tcPr>
            <w:tcW w:w="1015" w:type="dxa"/>
            <w:vAlign w:val="bottom"/>
          </w:tcPr>
          <w:p w:rsidR="00F828A9" w:rsidRPr="00AD2583" w:rsidRDefault="00F828A9" w:rsidP="00435A11">
            <w:pPr>
              <w:spacing w:before="80" w:after="80" w:line="240" w:lineRule="exact"/>
              <w:ind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150,7</w:t>
            </w:r>
          </w:p>
        </w:tc>
      </w:tr>
    </w:tbl>
    <w:p w:rsidR="003B4F91" w:rsidRPr="00AD2583" w:rsidRDefault="003B4F91" w:rsidP="00BE5345">
      <w:pPr>
        <w:pStyle w:val="aff2"/>
        <w:pageBreakBefore/>
        <w:spacing w:line="240" w:lineRule="auto"/>
      </w:pPr>
      <w:r w:rsidRPr="00AD2583">
        <w:lastRenderedPageBreak/>
        <w:t>Поголовье продуктивного скота</w:t>
      </w:r>
    </w:p>
    <w:p w:rsidR="003B4F91" w:rsidRPr="00AD2583" w:rsidRDefault="003B4F91">
      <w:pPr>
        <w:pStyle w:val="aff3"/>
      </w:pPr>
      <w:r w:rsidRPr="00AD2583">
        <w:t>(на конец года; тыс. голов)</w:t>
      </w:r>
    </w:p>
    <w:tbl>
      <w:tblPr>
        <w:tblW w:w="93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906"/>
        <w:gridCol w:w="1075"/>
        <w:gridCol w:w="1076"/>
        <w:gridCol w:w="1075"/>
        <w:gridCol w:w="1076"/>
        <w:gridCol w:w="1075"/>
        <w:gridCol w:w="1076"/>
      </w:tblGrid>
      <w:tr w:rsidR="00976A8F" w:rsidRPr="00AD2583" w:rsidTr="00D0768E">
        <w:trPr>
          <w:cantSplit/>
          <w:tblHeader/>
        </w:trPr>
        <w:tc>
          <w:tcPr>
            <w:tcW w:w="2906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vAlign w:val="bottom"/>
          </w:tcPr>
          <w:p w:rsidR="00976A8F" w:rsidRPr="00AD2583" w:rsidRDefault="00976A8F" w:rsidP="00F31641">
            <w:pPr>
              <w:pStyle w:val="ad"/>
            </w:pPr>
          </w:p>
        </w:tc>
        <w:tc>
          <w:tcPr>
            <w:tcW w:w="1075" w:type="dxa"/>
            <w:tcBorders>
              <w:top w:val="single" w:sz="12" w:space="0" w:color="auto"/>
              <w:left w:val="single" w:sz="6" w:space="0" w:color="auto"/>
              <w:bottom w:val="nil"/>
              <w:right w:val="nil"/>
            </w:tcBorders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107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107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107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107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1076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976A8F" w:rsidRPr="00AD2583" w:rsidRDefault="00976A8F" w:rsidP="00673400">
            <w:pPr>
              <w:pStyle w:val="ad"/>
              <w:ind w:left="-57" w:right="-57"/>
            </w:pPr>
            <w:r>
              <w:t>2022</w:t>
            </w:r>
          </w:p>
        </w:tc>
      </w:tr>
      <w:tr w:rsidR="00976A8F" w:rsidRPr="00AD2583" w:rsidTr="00D0768E">
        <w:trPr>
          <w:cantSplit/>
        </w:trPr>
        <w:tc>
          <w:tcPr>
            <w:tcW w:w="9359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76A8F" w:rsidRPr="00AD2583" w:rsidRDefault="00976A8F" w:rsidP="00F31641">
            <w:pPr>
              <w:pStyle w:val="-"/>
            </w:pPr>
            <w:r w:rsidRPr="00AD2583">
              <w:t>Хозяйства всех категорий</w:t>
            </w:r>
          </w:p>
        </w:tc>
      </w:tr>
      <w:tr w:rsidR="00F828A9" w:rsidRPr="00AD2583" w:rsidTr="00D0768E">
        <w:trPr>
          <w:cantSplit/>
          <w:trHeight w:val="413"/>
        </w:trPr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F828A9" w:rsidRPr="00AD2583" w:rsidRDefault="00F828A9" w:rsidP="00F31641">
            <w:pPr>
              <w:pStyle w:val="0"/>
            </w:pPr>
            <w:r w:rsidRPr="00AD2583">
              <w:t>Крупный рогатый скот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458,9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  <w:spacing w:before="60" w:after="60"/>
            </w:pPr>
            <w:r w:rsidRPr="00AD2583">
              <w:t>455,2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  <w:spacing w:before="60" w:after="60"/>
            </w:pPr>
            <w:r w:rsidRPr="00AD2583">
              <w:t>462,1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  <w:spacing w:before="60" w:after="60"/>
            </w:pPr>
            <w:r w:rsidRPr="00AD2583">
              <w:t>443,5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  <w:spacing w:before="60" w:after="60"/>
            </w:pPr>
            <w:r w:rsidRPr="00AD2583">
              <w:t>427,8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  <w:spacing w:before="60" w:after="60"/>
            </w:pPr>
            <w:r>
              <w:t>418,4</w:t>
            </w:r>
          </w:p>
        </w:tc>
      </w:tr>
      <w:tr w:rsidR="00F828A9" w:rsidRPr="00AD2583" w:rsidTr="00D0768E">
        <w:trPr>
          <w:cantSplit/>
          <w:trHeight w:val="413"/>
        </w:trPr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F828A9" w:rsidRPr="00AD2583" w:rsidRDefault="00F828A9" w:rsidP="00F31641">
            <w:pPr>
              <w:pStyle w:val="05"/>
            </w:pPr>
            <w:r w:rsidRPr="00AD2583">
              <w:t>в том числе коровы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189,8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  <w:spacing w:before="60" w:after="60"/>
            </w:pPr>
            <w:r w:rsidRPr="00AD2583">
              <w:t>190,3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  <w:spacing w:before="60" w:after="60"/>
            </w:pPr>
            <w:r w:rsidRPr="00AD2583">
              <w:t>197,9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  <w:spacing w:before="60" w:after="60"/>
            </w:pPr>
            <w:r w:rsidRPr="00AD2583">
              <w:t>191,1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  <w:spacing w:before="60" w:after="60"/>
            </w:pPr>
            <w:r w:rsidRPr="00AD2583">
              <w:t>185,9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  <w:spacing w:before="60" w:after="60"/>
            </w:pPr>
            <w:r>
              <w:t>177,4</w:t>
            </w:r>
          </w:p>
        </w:tc>
      </w:tr>
      <w:tr w:rsidR="00F828A9" w:rsidRPr="00AD2583" w:rsidTr="00D0768E">
        <w:trPr>
          <w:cantSplit/>
          <w:trHeight w:val="413"/>
        </w:trPr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F828A9" w:rsidRPr="00AD2583" w:rsidRDefault="00F828A9" w:rsidP="00F31641">
            <w:pPr>
              <w:pStyle w:val="0"/>
            </w:pPr>
            <w:r w:rsidRPr="00AD2583">
              <w:t xml:space="preserve">Свиньи 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366,7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  <w:spacing w:before="60" w:after="60"/>
            </w:pPr>
            <w:r w:rsidRPr="00AD2583">
              <w:t>345,4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  <w:spacing w:before="60" w:after="60"/>
            </w:pPr>
            <w:r w:rsidRPr="00AD2583">
              <w:t>363,9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  <w:spacing w:before="60" w:after="60"/>
            </w:pPr>
            <w:r w:rsidRPr="00AD2583">
              <w:t>427,1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  <w:spacing w:before="60" w:after="60"/>
            </w:pPr>
            <w:r w:rsidRPr="00AD2583">
              <w:t>508,4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  <w:spacing w:before="60" w:after="60"/>
            </w:pPr>
            <w:r>
              <w:t>350,2</w:t>
            </w:r>
          </w:p>
        </w:tc>
      </w:tr>
      <w:tr w:rsidR="00F828A9" w:rsidRPr="00AD2583" w:rsidTr="00D0768E">
        <w:trPr>
          <w:cantSplit/>
          <w:trHeight w:val="413"/>
        </w:trPr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F828A9" w:rsidRPr="00AD2583" w:rsidRDefault="00F828A9" w:rsidP="00F31641">
            <w:pPr>
              <w:pStyle w:val="0"/>
            </w:pPr>
            <w:r w:rsidRPr="00AD2583">
              <w:t>Овцы и козы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217,7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  <w:spacing w:before="60" w:after="60"/>
            </w:pPr>
            <w:r w:rsidRPr="00AD2583">
              <w:t>206,2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  <w:spacing w:before="60" w:after="60"/>
            </w:pPr>
            <w:r w:rsidRPr="00AD2583">
              <w:t>180,3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  <w:spacing w:before="60" w:after="60"/>
            </w:pPr>
            <w:r w:rsidRPr="00AD2583">
              <w:t>203,0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  <w:spacing w:before="60" w:after="60"/>
            </w:pPr>
            <w:r w:rsidRPr="00AD2583">
              <w:t>154,7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  <w:spacing w:before="60" w:after="60"/>
            </w:pPr>
            <w:r>
              <w:t>149,8</w:t>
            </w:r>
          </w:p>
        </w:tc>
      </w:tr>
      <w:tr w:rsidR="00F828A9" w:rsidRPr="00AD2583" w:rsidTr="00D0768E">
        <w:trPr>
          <w:cantSplit/>
        </w:trPr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F828A9" w:rsidRPr="00AD2583" w:rsidRDefault="00F828A9" w:rsidP="00F31641">
            <w:pPr>
              <w:pStyle w:val="0"/>
            </w:pPr>
            <w:r w:rsidRPr="00AD2583">
              <w:t xml:space="preserve">Птица 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9689,6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9285,7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10310,4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8932,9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8934,4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828A9" w:rsidRPr="000A7A73" w:rsidRDefault="00F828A9" w:rsidP="00435A11">
            <w:pPr>
              <w:pStyle w:val="ad"/>
              <w:rPr>
                <w:lang w:val="en-US"/>
              </w:rPr>
            </w:pPr>
            <w:r>
              <w:rPr>
                <w:lang w:val="en-US"/>
              </w:rPr>
              <w:t>9288</w:t>
            </w:r>
            <w:r>
              <w:t>,</w:t>
            </w:r>
            <w:r>
              <w:rPr>
                <w:lang w:val="en-US"/>
              </w:rPr>
              <w:t>2</w:t>
            </w:r>
          </w:p>
        </w:tc>
      </w:tr>
      <w:tr w:rsidR="00F828A9" w:rsidRPr="00AD2583" w:rsidTr="00D0768E">
        <w:trPr>
          <w:cantSplit/>
        </w:trPr>
        <w:tc>
          <w:tcPr>
            <w:tcW w:w="9359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F31641">
            <w:pPr>
              <w:pStyle w:val="-"/>
            </w:pPr>
            <w:r w:rsidRPr="00AD2583">
              <w:t>Сельскохозяйственные организации</w:t>
            </w:r>
          </w:p>
        </w:tc>
      </w:tr>
      <w:tr w:rsidR="00F828A9" w:rsidRPr="00AD2583" w:rsidTr="00D0768E">
        <w:trPr>
          <w:cantSplit/>
        </w:trPr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F828A9" w:rsidRPr="00AD2583" w:rsidRDefault="00F828A9" w:rsidP="00F31641">
            <w:pPr>
              <w:pStyle w:val="0"/>
            </w:pPr>
            <w:r w:rsidRPr="00AD2583">
              <w:t>Крупный рогатый скот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335,4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318,4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313,8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302,0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289,0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</w:pPr>
            <w:r>
              <w:t>283,5</w:t>
            </w:r>
          </w:p>
        </w:tc>
      </w:tr>
      <w:tr w:rsidR="00F828A9" w:rsidRPr="00AD2583" w:rsidTr="00D0768E">
        <w:trPr>
          <w:cantSplit/>
        </w:trPr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F828A9" w:rsidRPr="00AD2583" w:rsidRDefault="00F828A9" w:rsidP="00F31641">
            <w:pPr>
              <w:pStyle w:val="05"/>
            </w:pPr>
            <w:r w:rsidRPr="00AD2583">
              <w:t>в том числе коровы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133,2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129,9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129,6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126,8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122,1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</w:pPr>
            <w:r>
              <w:t>116,5</w:t>
            </w:r>
          </w:p>
        </w:tc>
      </w:tr>
      <w:tr w:rsidR="00F828A9" w:rsidRPr="00AD2583" w:rsidTr="00D0768E">
        <w:trPr>
          <w:cantSplit/>
        </w:trPr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F828A9" w:rsidRPr="00AD2583" w:rsidRDefault="00F828A9" w:rsidP="00F31641">
            <w:pPr>
              <w:pStyle w:val="0"/>
            </w:pPr>
            <w:r w:rsidRPr="00AD2583">
              <w:t xml:space="preserve">Свиньи 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269,8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265,7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266,3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342,1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426,1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</w:pPr>
            <w:r>
              <w:t>273,6</w:t>
            </w:r>
          </w:p>
        </w:tc>
      </w:tr>
      <w:tr w:rsidR="00F828A9" w:rsidRPr="00AD2583" w:rsidTr="00D0768E">
        <w:trPr>
          <w:cantSplit/>
        </w:trPr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F828A9" w:rsidRPr="00AD2583" w:rsidRDefault="00F828A9" w:rsidP="00044DD5">
            <w:pPr>
              <w:pStyle w:val="0"/>
            </w:pPr>
            <w:r w:rsidRPr="00AD2583">
              <w:t>Овцы и козы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11,1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8,4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4,6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3,1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2,8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</w:pPr>
            <w:r>
              <w:t>2,7</w:t>
            </w:r>
          </w:p>
        </w:tc>
      </w:tr>
      <w:tr w:rsidR="00F828A9" w:rsidRPr="00AD2583" w:rsidTr="00D0768E">
        <w:trPr>
          <w:cantSplit/>
        </w:trPr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F828A9" w:rsidRPr="00AD2583" w:rsidRDefault="00F828A9" w:rsidP="00F31641">
            <w:pPr>
              <w:pStyle w:val="0"/>
            </w:pPr>
            <w:r w:rsidRPr="00AD2583">
              <w:t xml:space="preserve">Птица 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8889,5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8504,5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9225,7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7763,5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7837,3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</w:pPr>
            <w:r>
              <w:t>8307,6</w:t>
            </w:r>
          </w:p>
        </w:tc>
      </w:tr>
      <w:tr w:rsidR="00F828A9" w:rsidRPr="00AD2583" w:rsidTr="00D0768E">
        <w:trPr>
          <w:cantSplit/>
        </w:trPr>
        <w:tc>
          <w:tcPr>
            <w:tcW w:w="9359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F31641">
            <w:pPr>
              <w:pStyle w:val="-"/>
            </w:pPr>
            <w:r w:rsidRPr="00AD2583">
              <w:t>Хозяйства населения</w:t>
            </w:r>
          </w:p>
        </w:tc>
      </w:tr>
      <w:tr w:rsidR="00F828A9" w:rsidRPr="00AD2583" w:rsidTr="00D0768E">
        <w:trPr>
          <w:cantSplit/>
        </w:trPr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F828A9" w:rsidRPr="00AD2583" w:rsidRDefault="00F828A9" w:rsidP="00F31641">
            <w:pPr>
              <w:pStyle w:val="0"/>
            </w:pPr>
            <w:r w:rsidRPr="00AD2583">
              <w:t>Крупный рогатый скот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91,8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100,7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105,7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90,7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87,1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</w:pPr>
            <w:r>
              <w:t>83,0</w:t>
            </w:r>
          </w:p>
        </w:tc>
      </w:tr>
      <w:tr w:rsidR="00F828A9" w:rsidRPr="00AD2583" w:rsidTr="00D0768E">
        <w:trPr>
          <w:cantSplit/>
        </w:trPr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F828A9" w:rsidRPr="00AD2583" w:rsidRDefault="00F828A9" w:rsidP="00F31641">
            <w:pPr>
              <w:pStyle w:val="05"/>
            </w:pPr>
            <w:r w:rsidRPr="00AD2583">
              <w:t>в том числе коровы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42,4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44,0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48,6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40,9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38,9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</w:pPr>
            <w:r>
              <w:t>36,3</w:t>
            </w:r>
          </w:p>
        </w:tc>
      </w:tr>
      <w:tr w:rsidR="00F828A9" w:rsidRPr="00AD2583" w:rsidTr="00D0768E">
        <w:trPr>
          <w:cantSplit/>
        </w:trPr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F828A9" w:rsidRPr="00AD2583" w:rsidRDefault="00F828A9" w:rsidP="00F31641">
            <w:pPr>
              <w:pStyle w:val="0"/>
            </w:pPr>
            <w:r w:rsidRPr="00AD2583">
              <w:t xml:space="preserve">Свиньи 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87,1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71,9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91,7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79,3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77,6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</w:pPr>
            <w:r>
              <w:t>73,6</w:t>
            </w:r>
          </w:p>
        </w:tc>
      </w:tr>
      <w:tr w:rsidR="00F828A9" w:rsidRPr="00AD2583" w:rsidTr="00D0768E">
        <w:trPr>
          <w:cantSplit/>
        </w:trPr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F828A9" w:rsidRPr="00AD2583" w:rsidRDefault="00F828A9" w:rsidP="00044DD5">
            <w:pPr>
              <w:pStyle w:val="0"/>
            </w:pPr>
            <w:r w:rsidRPr="00AD2583">
              <w:t>Овцы и козы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193,7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184,4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163,0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191,0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145,2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</w:pPr>
            <w:r>
              <w:t>140,2</w:t>
            </w:r>
          </w:p>
        </w:tc>
      </w:tr>
      <w:tr w:rsidR="00F828A9" w:rsidRPr="00AD2583" w:rsidTr="00D0768E">
        <w:trPr>
          <w:cantSplit/>
        </w:trPr>
        <w:tc>
          <w:tcPr>
            <w:tcW w:w="9359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F31641">
            <w:pPr>
              <w:pStyle w:val="-"/>
            </w:pPr>
            <w:r w:rsidRPr="00AD2583">
              <w:t>Крестьянские (фермерские) хозяйства</w:t>
            </w:r>
          </w:p>
        </w:tc>
      </w:tr>
      <w:tr w:rsidR="00F828A9" w:rsidRPr="00AD2583" w:rsidTr="00D0768E">
        <w:trPr>
          <w:cantSplit/>
        </w:trPr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F828A9" w:rsidRPr="00AD2583" w:rsidRDefault="00F828A9" w:rsidP="00F31641">
            <w:pPr>
              <w:pStyle w:val="0"/>
            </w:pPr>
            <w:r w:rsidRPr="00AD2583">
              <w:t>Крупный рогатый скот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31,7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36,1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42,6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50,8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51,7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</w:pPr>
            <w:r>
              <w:t>51,9</w:t>
            </w:r>
          </w:p>
        </w:tc>
      </w:tr>
      <w:tr w:rsidR="00F828A9" w:rsidRPr="00AD2583" w:rsidTr="00D0768E">
        <w:trPr>
          <w:cantSplit/>
        </w:trPr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F828A9" w:rsidRPr="00AD2583" w:rsidRDefault="00F828A9" w:rsidP="00F31641">
            <w:pPr>
              <w:pStyle w:val="05"/>
            </w:pPr>
            <w:r w:rsidRPr="00AD2583">
              <w:t>в том числе коровы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14,2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16,4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19,7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23,4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24,9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</w:pPr>
            <w:r>
              <w:t>24,6</w:t>
            </w:r>
          </w:p>
        </w:tc>
      </w:tr>
      <w:tr w:rsidR="00F828A9" w:rsidRPr="00AD2583" w:rsidTr="00D0768E">
        <w:trPr>
          <w:cantSplit/>
        </w:trPr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F828A9" w:rsidRPr="00AD2583" w:rsidRDefault="00F828A9" w:rsidP="00F31641">
            <w:pPr>
              <w:pStyle w:val="0"/>
            </w:pPr>
            <w:r w:rsidRPr="00AD2583">
              <w:t xml:space="preserve">Свиньи 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9,7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7,8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5,9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5,7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4,7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</w:pPr>
            <w:r>
              <w:t>3,0</w:t>
            </w:r>
          </w:p>
        </w:tc>
      </w:tr>
      <w:tr w:rsidR="00F828A9" w:rsidRPr="00AD2583" w:rsidTr="00D0768E">
        <w:trPr>
          <w:cantSplit/>
        </w:trPr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:rsidR="00F828A9" w:rsidRPr="00AD2583" w:rsidRDefault="00F828A9" w:rsidP="00044DD5">
            <w:pPr>
              <w:pStyle w:val="0"/>
            </w:pPr>
            <w:r w:rsidRPr="00AD2583">
              <w:t>Овцы и козы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12,9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13,4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12,7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8,9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6,7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</w:pPr>
            <w:r>
              <w:t>6,9</w:t>
            </w:r>
          </w:p>
        </w:tc>
      </w:tr>
    </w:tbl>
    <w:p w:rsidR="00F31641" w:rsidRPr="00AD2583" w:rsidRDefault="00F31641">
      <w:pPr>
        <w:pStyle w:val="aff3"/>
      </w:pPr>
    </w:p>
    <w:p w:rsidR="003B4F91" w:rsidRPr="00AD2583" w:rsidRDefault="003B4F91">
      <w:pPr>
        <w:jc w:val="center"/>
      </w:pPr>
    </w:p>
    <w:p w:rsidR="003B4F91" w:rsidRPr="00AD2583" w:rsidRDefault="003B4F91" w:rsidP="00696E21">
      <w:pPr>
        <w:pStyle w:val="aff2"/>
        <w:pageBreakBefore/>
      </w:pPr>
      <w:r w:rsidRPr="00AD2583">
        <w:lastRenderedPageBreak/>
        <w:t>Производство основных продуктов животноводства</w:t>
      </w:r>
      <w:r w:rsidRPr="00AD2583">
        <w:br/>
        <w:t>в хозяйствах всех категорий</w:t>
      </w:r>
    </w:p>
    <w:tbl>
      <w:tblPr>
        <w:tblW w:w="93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32"/>
        <w:gridCol w:w="1004"/>
        <w:gridCol w:w="1005"/>
        <w:gridCol w:w="1004"/>
        <w:gridCol w:w="1005"/>
        <w:gridCol w:w="1004"/>
        <w:gridCol w:w="1005"/>
      </w:tblGrid>
      <w:tr w:rsidR="00976A8F" w:rsidRPr="00AD2583" w:rsidTr="00D0768E">
        <w:trPr>
          <w:cantSplit/>
          <w:tblHeader/>
        </w:trPr>
        <w:tc>
          <w:tcPr>
            <w:tcW w:w="333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76A8F" w:rsidRPr="00AD2583" w:rsidRDefault="00976A8F" w:rsidP="002D68B6">
            <w:pPr>
              <w:pStyle w:val="ad"/>
            </w:pPr>
          </w:p>
        </w:tc>
        <w:tc>
          <w:tcPr>
            <w:tcW w:w="10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1004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1004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76A8F" w:rsidRPr="00AD2583" w:rsidRDefault="00976A8F" w:rsidP="00673400">
            <w:pPr>
              <w:pStyle w:val="ad"/>
              <w:ind w:left="-57" w:right="-57"/>
            </w:pPr>
            <w:r>
              <w:t>2022</w:t>
            </w:r>
          </w:p>
        </w:tc>
      </w:tr>
      <w:tr w:rsidR="00976A8F" w:rsidRPr="00AD2583" w:rsidTr="00D0768E">
        <w:trPr>
          <w:cantSplit/>
        </w:trPr>
        <w:tc>
          <w:tcPr>
            <w:tcW w:w="9359" w:type="dxa"/>
            <w:gridSpan w:val="7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76A8F" w:rsidRPr="00AD2583" w:rsidRDefault="00976A8F" w:rsidP="002D68B6">
            <w:pPr>
              <w:pStyle w:val="-"/>
            </w:pPr>
            <w:r w:rsidRPr="00AD2583">
              <w:t>Производство</w:t>
            </w:r>
          </w:p>
        </w:tc>
      </w:tr>
      <w:tr w:rsidR="00976A8F" w:rsidRPr="00AD2583" w:rsidTr="00976A8F">
        <w:trPr>
          <w:cantSplit/>
          <w:trHeight w:val="50"/>
        </w:trPr>
        <w:tc>
          <w:tcPr>
            <w:tcW w:w="3332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vAlign w:val="bottom"/>
          </w:tcPr>
          <w:p w:rsidR="00976A8F" w:rsidRPr="00AD2583" w:rsidRDefault="00976A8F" w:rsidP="002D68B6">
            <w:pPr>
              <w:pStyle w:val="0"/>
            </w:pPr>
            <w:r w:rsidRPr="00AD2583">
              <w:t>Мясо, тыс. тонн: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vAlign w:val="bottom"/>
          </w:tcPr>
          <w:p w:rsidR="00976A8F" w:rsidRPr="00AD2583" w:rsidRDefault="00976A8F" w:rsidP="002D68B6">
            <w:pPr>
              <w:pStyle w:val="ad"/>
              <w:ind w:left="-57" w:right="-57"/>
            </w:pP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76A8F" w:rsidRPr="00AD2583" w:rsidRDefault="00976A8F" w:rsidP="002D68B6">
            <w:pPr>
              <w:pStyle w:val="ad"/>
              <w:ind w:left="-57" w:right="-57"/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76A8F" w:rsidRPr="00AD2583" w:rsidRDefault="00976A8F" w:rsidP="002D68B6">
            <w:pPr>
              <w:pStyle w:val="ad"/>
              <w:ind w:left="-57" w:right="-57"/>
            </w:pP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76A8F" w:rsidRPr="00AD2583" w:rsidRDefault="00976A8F" w:rsidP="002D68B6">
            <w:pPr>
              <w:pStyle w:val="ad"/>
              <w:ind w:left="-57" w:right="-57"/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76A8F" w:rsidRPr="00AD2583" w:rsidRDefault="00976A8F" w:rsidP="002D68B6">
            <w:pPr>
              <w:pStyle w:val="ad"/>
              <w:ind w:left="-57" w:right="-57"/>
            </w:pP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976A8F" w:rsidRPr="00AD2583" w:rsidRDefault="00976A8F" w:rsidP="002D68B6">
            <w:pPr>
              <w:pStyle w:val="ad"/>
              <w:ind w:left="-57" w:right="-57"/>
            </w:pPr>
          </w:p>
        </w:tc>
      </w:tr>
      <w:tr w:rsidR="00F828A9" w:rsidRPr="00AD2583" w:rsidTr="00D0768E">
        <w:trPr>
          <w:cantSplit/>
        </w:trPr>
        <w:tc>
          <w:tcPr>
            <w:tcW w:w="3332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vAlign w:val="bottom"/>
          </w:tcPr>
          <w:p w:rsidR="00F828A9" w:rsidRPr="00AD2583" w:rsidRDefault="00F828A9" w:rsidP="002D68B6">
            <w:pPr>
              <w:pStyle w:val="05"/>
            </w:pPr>
            <w:r w:rsidRPr="00AD2583">
              <w:t xml:space="preserve">в живом весе </w:t>
            </w:r>
          </w:p>
        </w:tc>
        <w:tc>
          <w:tcPr>
            <w:tcW w:w="1004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  <w:vAlign w:val="bottom"/>
          </w:tcPr>
          <w:p w:rsidR="00F828A9" w:rsidRPr="00AD2583" w:rsidRDefault="00F828A9" w:rsidP="00BF75A7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236,1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</w:pPr>
            <w:r w:rsidRPr="00AD2583">
              <w:t>239,4</w:t>
            </w: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828A9" w:rsidRPr="00AD2583" w:rsidRDefault="00F828A9" w:rsidP="00F828A9">
            <w:pPr>
              <w:pStyle w:val="ad"/>
              <w:ind w:left="-57" w:right="-57"/>
            </w:pPr>
            <w:r w:rsidRPr="00AD2583">
              <w:t>236,</w:t>
            </w:r>
            <w:r>
              <w:t>1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828A9" w:rsidRPr="00AD2583" w:rsidRDefault="00F828A9" w:rsidP="00F828A9">
            <w:pPr>
              <w:pStyle w:val="ad"/>
              <w:ind w:left="-57" w:right="-57"/>
            </w:pPr>
            <w:r w:rsidRPr="00AD2583">
              <w:t>247,</w:t>
            </w:r>
            <w:r>
              <w:t>6</w:t>
            </w: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</w:pPr>
            <w:r w:rsidRPr="00AD2583">
              <w:t>252,6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  <w:ind w:left="-57" w:right="-57"/>
            </w:pPr>
            <w:r>
              <w:t>265,3</w:t>
            </w:r>
          </w:p>
        </w:tc>
      </w:tr>
      <w:tr w:rsidR="00F828A9" w:rsidRPr="00AD2583" w:rsidTr="00D0768E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nil"/>
              <w:right w:val="single" w:sz="6" w:space="0" w:color="auto"/>
            </w:tcBorders>
            <w:vAlign w:val="bottom"/>
          </w:tcPr>
          <w:p w:rsidR="00F828A9" w:rsidRPr="00AD2583" w:rsidRDefault="00F828A9" w:rsidP="002D68B6">
            <w:pPr>
              <w:pStyle w:val="05"/>
            </w:pPr>
            <w:r w:rsidRPr="00AD2583">
              <w:t>в убойном весе</w:t>
            </w:r>
          </w:p>
        </w:tc>
        <w:tc>
          <w:tcPr>
            <w:tcW w:w="1004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bottom"/>
          </w:tcPr>
          <w:p w:rsidR="00F828A9" w:rsidRPr="00AD2583" w:rsidRDefault="00F828A9" w:rsidP="00BF75A7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166,8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F828A9" w:rsidRPr="00AD2583" w:rsidRDefault="00F828A9" w:rsidP="00F828A9">
            <w:pPr>
              <w:pStyle w:val="ad"/>
              <w:ind w:left="-57" w:right="-57"/>
            </w:pPr>
            <w:r w:rsidRPr="00AD2583">
              <w:t>166,</w:t>
            </w:r>
            <w:r>
              <w:t>8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</w:pPr>
            <w:r w:rsidRPr="00AD2583">
              <w:t>165,9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</w:pPr>
            <w:r w:rsidRPr="00AD2583">
              <w:t>174,6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</w:pPr>
            <w:r w:rsidRPr="00AD2583">
              <w:t>179,8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  <w:ind w:left="-57" w:right="-57"/>
            </w:pPr>
            <w:r>
              <w:t>190,8</w:t>
            </w:r>
          </w:p>
        </w:tc>
      </w:tr>
      <w:tr w:rsidR="00F828A9" w:rsidRPr="00AD2583" w:rsidTr="00D0768E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nil"/>
              <w:right w:val="single" w:sz="6" w:space="0" w:color="auto"/>
            </w:tcBorders>
            <w:vAlign w:val="bottom"/>
          </w:tcPr>
          <w:p w:rsidR="00F828A9" w:rsidRPr="00AD2583" w:rsidRDefault="00F828A9" w:rsidP="002D68B6">
            <w:pPr>
              <w:pStyle w:val="0"/>
            </w:pPr>
            <w:r w:rsidRPr="00AD2583">
              <w:t>Молоко, тыс. тонн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vAlign w:val="bottom"/>
          </w:tcPr>
          <w:p w:rsidR="00F828A9" w:rsidRPr="00AD2583" w:rsidRDefault="00F828A9" w:rsidP="00BF75A7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702,5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</w:pPr>
            <w:r w:rsidRPr="00AD2583">
              <w:t>734,9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</w:pPr>
            <w:r w:rsidRPr="00AD2583">
              <w:t>792,1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</w:pPr>
            <w:r w:rsidRPr="00AD2583">
              <w:t>822,4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</w:pPr>
            <w:r w:rsidRPr="00AD2583">
              <w:t>847,3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  <w:ind w:left="-57" w:right="-57"/>
            </w:pPr>
            <w:r>
              <w:t>893,9</w:t>
            </w:r>
          </w:p>
        </w:tc>
      </w:tr>
      <w:tr w:rsidR="00F828A9" w:rsidRPr="00AD2583" w:rsidTr="00D0768E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nil"/>
              <w:right w:val="single" w:sz="6" w:space="0" w:color="auto"/>
            </w:tcBorders>
            <w:vAlign w:val="bottom"/>
          </w:tcPr>
          <w:p w:rsidR="00F828A9" w:rsidRPr="00AD2583" w:rsidRDefault="00F828A9" w:rsidP="001F4CE9">
            <w:pPr>
              <w:pStyle w:val="0"/>
            </w:pPr>
            <w:r w:rsidRPr="00AD2583">
              <w:t>Яйца, млн штук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vAlign w:val="bottom"/>
          </w:tcPr>
          <w:p w:rsidR="00F828A9" w:rsidRPr="00AD2583" w:rsidRDefault="00F828A9" w:rsidP="00BF75A7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bCs/>
                <w:szCs w:val="22"/>
              </w:rPr>
            </w:pPr>
            <w:r w:rsidRPr="00AD2583">
              <w:rPr>
                <w:rFonts w:cs="Arial"/>
                <w:bCs/>
                <w:szCs w:val="22"/>
              </w:rPr>
              <w:t>1247,0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</w:pPr>
            <w:r w:rsidRPr="00AD2583">
              <w:t>1220,6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</w:pPr>
            <w:r w:rsidRPr="00AD2583">
              <w:t>1182,4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</w:pPr>
            <w:r w:rsidRPr="00AD2583">
              <w:t>1244,5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</w:pPr>
            <w:r w:rsidRPr="00AD2583">
              <w:t>1111,1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  <w:ind w:left="-57" w:right="-57"/>
            </w:pPr>
            <w:r>
              <w:t>1233,5</w:t>
            </w:r>
          </w:p>
        </w:tc>
      </w:tr>
      <w:tr w:rsidR="00F828A9" w:rsidRPr="00AD2583" w:rsidTr="00D0768E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nil"/>
              <w:right w:val="single" w:sz="6" w:space="0" w:color="auto"/>
            </w:tcBorders>
            <w:vAlign w:val="bottom"/>
          </w:tcPr>
          <w:p w:rsidR="00F828A9" w:rsidRPr="00AD2583" w:rsidRDefault="00F828A9" w:rsidP="002D68B6">
            <w:pPr>
              <w:pStyle w:val="0"/>
            </w:pPr>
            <w:r w:rsidRPr="00AD2583">
              <w:t>Шерсть, тонн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vAlign w:val="bottom"/>
          </w:tcPr>
          <w:p w:rsidR="00F828A9" w:rsidRPr="00AD2583" w:rsidRDefault="00F828A9" w:rsidP="00BF75A7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355</w:t>
            </w:r>
            <w:r>
              <w:rPr>
                <w:rFonts w:cs="Arial"/>
                <w:szCs w:val="22"/>
              </w:rPr>
              <w:t>,1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</w:pPr>
            <w:r w:rsidRPr="00AD2583">
              <w:t>286</w:t>
            </w:r>
            <w:r>
              <w:t>,0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F828A9" w:rsidRPr="00AD2583" w:rsidRDefault="00F828A9" w:rsidP="00F828A9">
            <w:pPr>
              <w:pStyle w:val="ad"/>
              <w:ind w:left="-57" w:right="-57"/>
            </w:pPr>
            <w:r w:rsidRPr="00AD2583">
              <w:t>18</w:t>
            </w:r>
            <w:r>
              <w:t>1,8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F828A9" w:rsidRPr="00AD2583" w:rsidRDefault="00F828A9" w:rsidP="00F828A9">
            <w:pPr>
              <w:pStyle w:val="ad"/>
              <w:ind w:left="-57" w:right="-57"/>
            </w:pPr>
            <w:r w:rsidRPr="00AD2583">
              <w:t>22</w:t>
            </w:r>
            <w:r>
              <w:t>7,7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F828A9" w:rsidRPr="00AD2583" w:rsidRDefault="00F828A9" w:rsidP="00F828A9">
            <w:pPr>
              <w:pStyle w:val="ad"/>
              <w:ind w:left="-57" w:right="-57"/>
            </w:pPr>
            <w:r w:rsidRPr="00AD2583">
              <w:t>48</w:t>
            </w:r>
            <w:r>
              <w:t>8,5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  <w:ind w:left="-57" w:right="-57"/>
            </w:pPr>
            <w:r>
              <w:t>178,7</w:t>
            </w:r>
          </w:p>
        </w:tc>
      </w:tr>
      <w:tr w:rsidR="00F828A9" w:rsidRPr="00AD2583" w:rsidTr="00D0768E">
        <w:trPr>
          <w:cantSplit/>
        </w:trPr>
        <w:tc>
          <w:tcPr>
            <w:tcW w:w="9359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2D68B6">
            <w:pPr>
              <w:pStyle w:val="-"/>
              <w:rPr>
                <w:vertAlign w:val="superscript"/>
              </w:rPr>
            </w:pPr>
            <w:r w:rsidRPr="00AD2583">
              <w:t xml:space="preserve">Продуктивность скота и птицы </w:t>
            </w:r>
            <w:r w:rsidRPr="00AD2583">
              <w:rPr>
                <w:rStyle w:val="a9"/>
                <w:sz w:val="24"/>
                <w:szCs w:val="24"/>
              </w:rPr>
              <w:footnoteReference w:customMarkFollows="1" w:id="49"/>
              <w:t>1)</w:t>
            </w:r>
          </w:p>
        </w:tc>
      </w:tr>
      <w:tr w:rsidR="00F828A9" w:rsidRPr="00AD2583" w:rsidTr="00D0768E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2D68B6">
            <w:pPr>
              <w:pStyle w:val="ad"/>
              <w:jc w:val="left"/>
            </w:pPr>
            <w:r w:rsidRPr="00AD2583">
              <w:t xml:space="preserve">Средний удой молока </w:t>
            </w:r>
            <w:r w:rsidRPr="00AD2583">
              <w:br/>
              <w:t>от одной коровы, кг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5024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5301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5615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6250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6862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</w:pPr>
            <w:r>
              <w:t>7615</w:t>
            </w:r>
          </w:p>
        </w:tc>
      </w:tr>
      <w:tr w:rsidR="00F828A9" w:rsidRPr="00AD2583" w:rsidTr="00D0768E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2D68B6">
            <w:pPr>
              <w:pStyle w:val="ad"/>
              <w:jc w:val="left"/>
            </w:pPr>
            <w:r w:rsidRPr="00AD2583">
              <w:rPr>
                <w:spacing w:val="-2"/>
              </w:rPr>
              <w:t xml:space="preserve">Средний настриг шерсти </w:t>
            </w:r>
            <w:r w:rsidRPr="00AD2583">
              <w:rPr>
                <w:spacing w:val="-2"/>
              </w:rPr>
              <w:br/>
              <w:t>от одной овцы, кг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2,0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2,2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1,6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1,0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2,4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</w:pPr>
            <w:r>
              <w:t>2,6</w:t>
            </w:r>
          </w:p>
        </w:tc>
      </w:tr>
      <w:tr w:rsidR="00F828A9" w:rsidRPr="00AD2583" w:rsidTr="00D0768E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2D68B6">
            <w:pPr>
              <w:pStyle w:val="ad"/>
              <w:jc w:val="left"/>
            </w:pPr>
            <w:r w:rsidRPr="00AD2583">
              <w:t xml:space="preserve">Средняя яйценоскость одной курицы - несушки, штук 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332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323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330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340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828A9" w:rsidRPr="00AD2583" w:rsidRDefault="00F828A9" w:rsidP="00BF75A7">
            <w:pPr>
              <w:pStyle w:val="ad"/>
            </w:pPr>
            <w:r w:rsidRPr="00AD2583">
              <w:t>322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828A9" w:rsidRPr="00AD2583" w:rsidRDefault="00F828A9" w:rsidP="00435A11">
            <w:pPr>
              <w:pStyle w:val="ad"/>
            </w:pPr>
            <w:r>
              <w:t>333</w:t>
            </w:r>
          </w:p>
        </w:tc>
      </w:tr>
    </w:tbl>
    <w:p w:rsidR="00F31641" w:rsidRPr="00AD2583" w:rsidRDefault="00F31641" w:rsidP="00135EAF">
      <w:pPr>
        <w:pStyle w:val="aff2"/>
        <w:spacing w:after="0" w:line="240" w:lineRule="auto"/>
        <w:rPr>
          <w:b w:val="0"/>
          <w:sz w:val="22"/>
          <w:szCs w:val="22"/>
        </w:rPr>
      </w:pPr>
    </w:p>
    <w:p w:rsidR="00380B78" w:rsidRPr="00AD2583" w:rsidRDefault="00380B78" w:rsidP="00696E21">
      <w:pPr>
        <w:pStyle w:val="aff2"/>
      </w:pPr>
      <w:r w:rsidRPr="00AD2583">
        <w:t>Производство основных продуктов животноводства</w:t>
      </w:r>
      <w:r w:rsidRPr="00AD2583">
        <w:br/>
        <w:t>по Новосибирской области</w:t>
      </w:r>
      <w:r w:rsidR="000A4C14" w:rsidRPr="00AD2583">
        <w:t xml:space="preserve"> в сравнении с данными </w:t>
      </w:r>
      <w:r w:rsidR="000A4C14" w:rsidRPr="00AD2583">
        <w:br/>
        <w:t>по</w:t>
      </w:r>
      <w:r w:rsidRPr="00AD2583">
        <w:t xml:space="preserve"> </w:t>
      </w:r>
      <w:r w:rsidR="00B337F2" w:rsidRPr="00AD2583">
        <w:t>Российской Феде</w:t>
      </w:r>
      <w:r w:rsidR="002D68B6" w:rsidRPr="00AD2583">
        <w:t>рации</w:t>
      </w:r>
    </w:p>
    <w:p w:rsidR="00380B78" w:rsidRPr="00AD2583" w:rsidRDefault="00380B78" w:rsidP="00380B78">
      <w:pPr>
        <w:pStyle w:val="aff3"/>
      </w:pPr>
      <w:r w:rsidRPr="00AD2583">
        <w:t>(в хозяйствах всех категорий, тыс. тонн)</w:t>
      </w:r>
    </w:p>
    <w:tbl>
      <w:tblPr>
        <w:tblW w:w="9344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686"/>
        <w:gridCol w:w="943"/>
        <w:gridCol w:w="943"/>
        <w:gridCol w:w="943"/>
        <w:gridCol w:w="943"/>
        <w:gridCol w:w="943"/>
        <w:gridCol w:w="943"/>
      </w:tblGrid>
      <w:tr w:rsidR="00976A8F" w:rsidRPr="00AD2583" w:rsidTr="00F4764F">
        <w:tc>
          <w:tcPr>
            <w:tcW w:w="3686" w:type="dxa"/>
          </w:tcPr>
          <w:p w:rsidR="00976A8F" w:rsidRPr="00AD2583" w:rsidRDefault="00976A8F" w:rsidP="002D68B6">
            <w:pPr>
              <w:pStyle w:val="ad"/>
            </w:pPr>
          </w:p>
        </w:tc>
        <w:tc>
          <w:tcPr>
            <w:tcW w:w="943" w:type="dxa"/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943" w:type="dxa"/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943" w:type="dxa"/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943" w:type="dxa"/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943" w:type="dxa"/>
          </w:tcPr>
          <w:p w:rsidR="00976A8F" w:rsidRPr="00AD2583" w:rsidRDefault="00976A8F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943" w:type="dxa"/>
          </w:tcPr>
          <w:p w:rsidR="00976A8F" w:rsidRPr="00AD2583" w:rsidRDefault="00976A8F" w:rsidP="00516918">
            <w:pPr>
              <w:pStyle w:val="ad"/>
              <w:ind w:left="-57" w:right="-57"/>
            </w:pPr>
            <w:r>
              <w:t>2022</w:t>
            </w:r>
          </w:p>
        </w:tc>
      </w:tr>
      <w:tr w:rsidR="00F828A9" w:rsidRPr="00AD2583" w:rsidTr="00044DD5">
        <w:tc>
          <w:tcPr>
            <w:tcW w:w="3686" w:type="dxa"/>
            <w:vAlign w:val="bottom"/>
          </w:tcPr>
          <w:p w:rsidR="00F828A9" w:rsidRPr="00AD2583" w:rsidRDefault="00F828A9" w:rsidP="00F56CEE">
            <w:pPr>
              <w:pStyle w:val="0"/>
              <w:rPr>
                <w:b/>
              </w:rPr>
            </w:pPr>
            <w:r w:rsidRPr="00AD2583">
              <w:rPr>
                <w:b/>
              </w:rPr>
              <w:t>Скот и птица (в убойном весе)</w:t>
            </w:r>
          </w:p>
          <w:p w:rsidR="00F828A9" w:rsidRPr="00AD2583" w:rsidRDefault="00F828A9" w:rsidP="00F56CEE">
            <w:pPr>
              <w:pStyle w:val="0"/>
              <w:ind w:left="318"/>
            </w:pPr>
            <w:r w:rsidRPr="00AD2583">
              <w:t>Российская Федерация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BF75A7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bCs/>
                <w:szCs w:val="22"/>
              </w:rPr>
            </w:pPr>
            <w:r w:rsidRPr="00AD2583">
              <w:rPr>
                <w:rFonts w:cs="Arial"/>
                <w:bCs/>
                <w:szCs w:val="22"/>
              </w:rPr>
              <w:t>10319,0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10629,4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10866,3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11222,0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BF75A7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bCs/>
                <w:szCs w:val="22"/>
              </w:rPr>
            </w:pPr>
            <w:r w:rsidRPr="00AD2583">
              <w:rPr>
                <w:rFonts w:cs="Arial"/>
                <w:bCs/>
                <w:szCs w:val="22"/>
              </w:rPr>
              <w:t>11346,1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435A11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bCs/>
                <w:szCs w:val="22"/>
              </w:rPr>
            </w:pPr>
            <w:r>
              <w:rPr>
                <w:rFonts w:cs="Arial"/>
                <w:bCs/>
                <w:szCs w:val="22"/>
              </w:rPr>
              <w:t>11744,2</w:t>
            </w:r>
          </w:p>
        </w:tc>
      </w:tr>
      <w:tr w:rsidR="00F828A9" w:rsidRPr="00AD2583" w:rsidTr="00044DD5">
        <w:tc>
          <w:tcPr>
            <w:tcW w:w="3686" w:type="dxa"/>
            <w:vAlign w:val="bottom"/>
          </w:tcPr>
          <w:p w:rsidR="00F828A9" w:rsidRPr="00AD2583" w:rsidRDefault="00F828A9" w:rsidP="00F56CEE">
            <w:pPr>
              <w:pStyle w:val="0"/>
              <w:ind w:left="318"/>
            </w:pPr>
            <w:r w:rsidRPr="00AD2583">
              <w:t>Новосибирская область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BF75A7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166,8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166,9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165,9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174,6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BF75A7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179,8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435A11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190,8</w:t>
            </w:r>
          </w:p>
        </w:tc>
      </w:tr>
      <w:tr w:rsidR="00F828A9" w:rsidRPr="00AD2583" w:rsidTr="00044DD5">
        <w:tc>
          <w:tcPr>
            <w:tcW w:w="3686" w:type="dxa"/>
            <w:vAlign w:val="bottom"/>
          </w:tcPr>
          <w:p w:rsidR="00F828A9" w:rsidRPr="00AD2583" w:rsidRDefault="00F828A9" w:rsidP="00F56CEE">
            <w:pPr>
              <w:pStyle w:val="0"/>
              <w:rPr>
                <w:b/>
              </w:rPr>
            </w:pPr>
            <w:r w:rsidRPr="00AD2583">
              <w:rPr>
                <w:b/>
              </w:rPr>
              <w:t>Молоко</w:t>
            </w:r>
          </w:p>
          <w:p w:rsidR="00F828A9" w:rsidRPr="00AD2583" w:rsidRDefault="00F828A9" w:rsidP="00F56CEE">
            <w:pPr>
              <w:pStyle w:val="0"/>
              <w:ind w:left="318"/>
            </w:pPr>
            <w:r w:rsidRPr="00AD2583">
              <w:t>Российская Федерация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BF75A7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bCs/>
                <w:szCs w:val="22"/>
              </w:rPr>
            </w:pPr>
            <w:r w:rsidRPr="00AD2583">
              <w:rPr>
                <w:rFonts w:cs="Arial"/>
                <w:bCs/>
                <w:szCs w:val="22"/>
              </w:rPr>
              <w:t>30184,5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F828A9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30611,</w:t>
            </w:r>
            <w:r>
              <w:rPr>
                <w:rFonts w:cs="Arial"/>
                <w:szCs w:val="22"/>
              </w:rPr>
              <w:t>7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31360,4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32225,5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BF75A7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bCs/>
                <w:szCs w:val="22"/>
              </w:rPr>
            </w:pPr>
            <w:r w:rsidRPr="00AD2583">
              <w:rPr>
                <w:rFonts w:cs="Arial"/>
                <w:bCs/>
                <w:szCs w:val="22"/>
              </w:rPr>
              <w:t>32339,3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435A11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bCs/>
                <w:szCs w:val="22"/>
              </w:rPr>
            </w:pPr>
            <w:r>
              <w:rPr>
                <w:rFonts w:cs="Arial"/>
                <w:bCs/>
                <w:szCs w:val="22"/>
              </w:rPr>
              <w:t>32983,8</w:t>
            </w:r>
          </w:p>
        </w:tc>
      </w:tr>
      <w:tr w:rsidR="00F828A9" w:rsidRPr="00AD2583" w:rsidTr="00044DD5">
        <w:tc>
          <w:tcPr>
            <w:tcW w:w="3686" w:type="dxa"/>
            <w:vAlign w:val="bottom"/>
          </w:tcPr>
          <w:p w:rsidR="00F828A9" w:rsidRPr="00AD2583" w:rsidRDefault="00F828A9" w:rsidP="00F56CEE">
            <w:pPr>
              <w:pStyle w:val="0"/>
              <w:ind w:left="318"/>
            </w:pPr>
            <w:r w:rsidRPr="00AD2583">
              <w:t>Новосибирская область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BF75A7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702,5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734,9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792,1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822,4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BF75A7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847,3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435A11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893,9</w:t>
            </w:r>
          </w:p>
        </w:tc>
      </w:tr>
      <w:tr w:rsidR="00F828A9" w:rsidRPr="00AD2583" w:rsidTr="00044DD5">
        <w:tc>
          <w:tcPr>
            <w:tcW w:w="3686" w:type="dxa"/>
            <w:vAlign w:val="bottom"/>
          </w:tcPr>
          <w:p w:rsidR="00F828A9" w:rsidRPr="00AD2583" w:rsidRDefault="00F828A9" w:rsidP="00F56CEE">
            <w:pPr>
              <w:pStyle w:val="0"/>
              <w:rPr>
                <w:b/>
              </w:rPr>
            </w:pPr>
            <w:r w:rsidRPr="00AD2583">
              <w:rPr>
                <w:b/>
              </w:rPr>
              <w:t>Яйца, млн штук</w:t>
            </w:r>
          </w:p>
          <w:p w:rsidR="00F828A9" w:rsidRPr="00AD2583" w:rsidRDefault="00F828A9" w:rsidP="00F56CEE">
            <w:pPr>
              <w:pStyle w:val="0"/>
              <w:ind w:left="318"/>
            </w:pPr>
            <w:r w:rsidRPr="00AD2583">
              <w:t>Российская Федерация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BF75A7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bCs/>
                <w:szCs w:val="22"/>
              </w:rPr>
            </w:pPr>
            <w:r w:rsidRPr="00AD2583">
              <w:rPr>
                <w:rFonts w:cs="Arial"/>
                <w:bCs/>
                <w:szCs w:val="22"/>
              </w:rPr>
              <w:t>44829,2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44901,2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44857,9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44909,0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BF75A7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bCs/>
                <w:szCs w:val="22"/>
              </w:rPr>
            </w:pPr>
            <w:r w:rsidRPr="00AD2583">
              <w:rPr>
                <w:rFonts w:cs="Arial"/>
                <w:bCs/>
                <w:szCs w:val="22"/>
              </w:rPr>
              <w:t>44893,4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435A11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bCs/>
                <w:szCs w:val="22"/>
              </w:rPr>
            </w:pPr>
            <w:r>
              <w:rPr>
                <w:rFonts w:cs="Arial"/>
                <w:bCs/>
                <w:szCs w:val="22"/>
              </w:rPr>
              <w:t>46109,8</w:t>
            </w:r>
          </w:p>
        </w:tc>
      </w:tr>
      <w:tr w:rsidR="00F828A9" w:rsidRPr="00AD2583" w:rsidTr="00044DD5">
        <w:tc>
          <w:tcPr>
            <w:tcW w:w="3686" w:type="dxa"/>
            <w:vAlign w:val="bottom"/>
          </w:tcPr>
          <w:p w:rsidR="00F828A9" w:rsidRPr="00AD2583" w:rsidRDefault="00F828A9" w:rsidP="00F56CEE">
            <w:pPr>
              <w:pStyle w:val="0"/>
              <w:ind w:left="318"/>
            </w:pPr>
            <w:r w:rsidRPr="00AD2583">
              <w:t>Новосибирская область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BF75A7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bCs/>
                <w:szCs w:val="22"/>
              </w:rPr>
            </w:pPr>
            <w:r w:rsidRPr="00AD2583">
              <w:rPr>
                <w:rFonts w:cs="Arial"/>
                <w:bCs/>
                <w:szCs w:val="22"/>
              </w:rPr>
              <w:t>1247,0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  <w:rPr>
                <w:szCs w:val="22"/>
              </w:rPr>
            </w:pPr>
            <w:r w:rsidRPr="00AD2583">
              <w:rPr>
                <w:szCs w:val="22"/>
              </w:rPr>
              <w:t>1220,6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  <w:rPr>
                <w:szCs w:val="22"/>
              </w:rPr>
            </w:pPr>
            <w:r w:rsidRPr="00AD2583">
              <w:rPr>
                <w:szCs w:val="22"/>
              </w:rPr>
              <w:t>1182,4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BF75A7">
            <w:pPr>
              <w:pStyle w:val="ad"/>
              <w:ind w:left="-57" w:right="-57"/>
              <w:rPr>
                <w:szCs w:val="22"/>
              </w:rPr>
            </w:pPr>
            <w:r w:rsidRPr="00AD2583">
              <w:rPr>
                <w:szCs w:val="22"/>
              </w:rPr>
              <w:t>1244,5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BF75A7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bCs/>
                <w:szCs w:val="22"/>
              </w:rPr>
            </w:pPr>
            <w:r w:rsidRPr="00AD2583">
              <w:rPr>
                <w:rFonts w:cs="Arial"/>
                <w:bCs/>
                <w:szCs w:val="22"/>
              </w:rPr>
              <w:t>1111,1</w:t>
            </w:r>
          </w:p>
        </w:tc>
        <w:tc>
          <w:tcPr>
            <w:tcW w:w="943" w:type="dxa"/>
            <w:vAlign w:val="bottom"/>
          </w:tcPr>
          <w:p w:rsidR="00F828A9" w:rsidRPr="00AD2583" w:rsidRDefault="00F828A9" w:rsidP="00435A11">
            <w:pPr>
              <w:spacing w:before="80" w:after="80" w:line="240" w:lineRule="auto"/>
              <w:ind w:left="-57" w:right="-57" w:firstLine="0"/>
              <w:jc w:val="center"/>
              <w:rPr>
                <w:rFonts w:cs="Arial"/>
                <w:bCs/>
                <w:szCs w:val="22"/>
              </w:rPr>
            </w:pPr>
            <w:r>
              <w:rPr>
                <w:rFonts w:cs="Arial"/>
                <w:bCs/>
                <w:szCs w:val="22"/>
              </w:rPr>
              <w:t>1233,5</w:t>
            </w:r>
          </w:p>
        </w:tc>
      </w:tr>
    </w:tbl>
    <w:p w:rsidR="003B4F91" w:rsidRPr="00AD2583" w:rsidRDefault="003B4F91" w:rsidP="00121A48">
      <w:pPr>
        <w:pStyle w:val="1d"/>
      </w:pPr>
      <w:bookmarkStart w:id="36" w:name="_Toc110930918"/>
      <w:r w:rsidRPr="00AD2583">
        <w:lastRenderedPageBreak/>
        <w:t>1</w:t>
      </w:r>
      <w:r w:rsidR="00D53AA5" w:rsidRPr="00AD2583">
        <w:t>7</w:t>
      </w:r>
      <w:r w:rsidRPr="00AD2583">
        <w:t xml:space="preserve">. </w:t>
      </w:r>
      <w:r w:rsidR="00EC6C74" w:rsidRPr="00AD2583">
        <w:t>С</w:t>
      </w:r>
      <w:r w:rsidR="00FE7664" w:rsidRPr="00AD2583">
        <w:t>троитель</w:t>
      </w:r>
      <w:r w:rsidR="00990AB8" w:rsidRPr="00AD2583">
        <w:t>ство</w:t>
      </w:r>
      <w:bookmarkEnd w:id="36"/>
    </w:p>
    <w:p w:rsidR="009F0108" w:rsidRPr="00AD2583" w:rsidRDefault="009F0108" w:rsidP="00DE4E1E">
      <w:pPr>
        <w:pStyle w:val="BodyTextIndent21"/>
        <w:widowControl/>
        <w:spacing w:before="60" w:line="264" w:lineRule="auto"/>
        <w:ind w:firstLine="709"/>
        <w:rPr>
          <w:rFonts w:cs="Arial"/>
          <w:color w:val="000000"/>
          <w:sz w:val="22"/>
          <w:szCs w:val="22"/>
        </w:rPr>
      </w:pPr>
      <w:r w:rsidRPr="00AD2583">
        <w:rPr>
          <w:rFonts w:cs="Arial"/>
          <w:color w:val="000000"/>
          <w:sz w:val="22"/>
          <w:szCs w:val="22"/>
        </w:rPr>
        <w:t xml:space="preserve">В разделе представлены основные показатели строительной деятельности, </w:t>
      </w:r>
      <w:r w:rsidR="00DE4E1E">
        <w:rPr>
          <w:rFonts w:cs="Arial"/>
          <w:color w:val="000000"/>
          <w:sz w:val="22"/>
          <w:szCs w:val="22"/>
        </w:rPr>
        <w:br/>
      </w:r>
      <w:r w:rsidRPr="00AD2583">
        <w:rPr>
          <w:rFonts w:cs="Arial"/>
          <w:color w:val="000000"/>
          <w:sz w:val="22"/>
          <w:szCs w:val="22"/>
        </w:rPr>
        <w:t>данные о вводе в действие производственных мощностей, жилищном и социально-культурном строительстве.</w:t>
      </w:r>
    </w:p>
    <w:p w:rsidR="009F0108" w:rsidRPr="00AD2583" w:rsidRDefault="009F0108" w:rsidP="00DE4E1E">
      <w:pPr>
        <w:spacing w:before="60" w:line="264" w:lineRule="auto"/>
        <w:ind w:firstLine="709"/>
        <w:rPr>
          <w:rFonts w:cs="Arial"/>
          <w:color w:val="000000"/>
          <w:szCs w:val="22"/>
        </w:rPr>
      </w:pPr>
      <w:r w:rsidRPr="00AD2583">
        <w:rPr>
          <w:rFonts w:cs="Arial"/>
          <w:b/>
          <w:color w:val="000000"/>
          <w:szCs w:val="22"/>
        </w:rPr>
        <w:t>Объем работ, выполненных по виду экономической деятельности «Стро</w:t>
      </w:r>
      <w:r w:rsidRPr="00AD2583">
        <w:rPr>
          <w:rFonts w:cs="Arial"/>
          <w:b/>
          <w:color w:val="000000"/>
          <w:szCs w:val="22"/>
        </w:rPr>
        <w:t>и</w:t>
      </w:r>
      <w:r w:rsidRPr="00AD2583">
        <w:rPr>
          <w:rFonts w:cs="Arial"/>
          <w:b/>
          <w:color w:val="000000"/>
          <w:szCs w:val="22"/>
        </w:rPr>
        <w:t>тельство»</w:t>
      </w:r>
      <w:r w:rsidRPr="00AD2583">
        <w:rPr>
          <w:rFonts w:cs="Arial"/>
          <w:color w:val="000000"/>
          <w:szCs w:val="22"/>
        </w:rPr>
        <w:t xml:space="preserve"> – это строительные работы, выполненные организациями собственными силами на основании договоров и (или) контрактов, заключаемых с заказчиками, </w:t>
      </w:r>
      <w:r w:rsidR="006F4FA3" w:rsidRPr="00AD2583">
        <w:rPr>
          <w:rFonts w:cs="Arial"/>
          <w:color w:val="000000"/>
          <w:szCs w:val="22"/>
        </w:rPr>
        <w:br/>
      </w:r>
      <w:r w:rsidRPr="00AD2583">
        <w:rPr>
          <w:rFonts w:cs="Arial"/>
          <w:color w:val="000000"/>
          <w:szCs w:val="22"/>
        </w:rPr>
        <w:t xml:space="preserve">а также (начиная </w:t>
      </w:r>
      <w:r w:rsidRPr="00AD2583">
        <w:rPr>
          <w:rFonts w:cs="Arial"/>
          <w:color w:val="000000"/>
          <w:szCs w:val="22"/>
          <w:lang w:val="en-US"/>
        </w:rPr>
        <w:t>c</w:t>
      </w:r>
      <w:r w:rsidRPr="00AD2583">
        <w:rPr>
          <w:rFonts w:cs="Arial"/>
          <w:color w:val="000000"/>
          <w:szCs w:val="22"/>
        </w:rPr>
        <w:t xml:space="preserve"> 2015 года) работы, выполненные хозяйственным способом орган</w:t>
      </w:r>
      <w:r w:rsidRPr="00AD2583">
        <w:rPr>
          <w:rFonts w:cs="Arial"/>
          <w:color w:val="000000"/>
          <w:szCs w:val="22"/>
        </w:rPr>
        <w:t>и</w:t>
      </w:r>
      <w:r w:rsidRPr="00AD2583">
        <w:rPr>
          <w:rFonts w:cs="Arial"/>
          <w:color w:val="000000"/>
          <w:szCs w:val="22"/>
        </w:rPr>
        <w:t>зациями и населением. В стоимость этих работ включаются работы по строительству новых объектов, по капитальному и текущему ремонту, реконструкции жилых и нежилых зданий и инженерных сооружений.</w:t>
      </w:r>
    </w:p>
    <w:p w:rsidR="009F0108" w:rsidRPr="00AD2583" w:rsidRDefault="009F0108" w:rsidP="00DE4E1E">
      <w:pPr>
        <w:spacing w:before="60" w:line="264" w:lineRule="auto"/>
        <w:ind w:firstLine="709"/>
        <w:rPr>
          <w:rFonts w:cs="Arial"/>
          <w:color w:val="000000"/>
          <w:szCs w:val="22"/>
        </w:rPr>
      </w:pPr>
      <w:r w:rsidRPr="00AD2583">
        <w:rPr>
          <w:rFonts w:cs="Arial"/>
          <w:color w:val="000000"/>
          <w:szCs w:val="22"/>
        </w:rPr>
        <w:t>Стоимостные показатели по строительству приведены в фактически действ</w:t>
      </w:r>
      <w:r w:rsidRPr="00AD2583">
        <w:rPr>
          <w:rFonts w:cs="Arial"/>
          <w:color w:val="000000"/>
          <w:szCs w:val="22"/>
        </w:rPr>
        <w:t>о</w:t>
      </w:r>
      <w:r w:rsidRPr="00AD2583">
        <w:rPr>
          <w:rFonts w:cs="Arial"/>
          <w:color w:val="000000"/>
          <w:szCs w:val="22"/>
        </w:rPr>
        <w:t xml:space="preserve">вавших ценах, </w:t>
      </w:r>
      <w:r w:rsidRPr="00AD2583">
        <w:rPr>
          <w:rFonts w:cs="Arial"/>
          <w:b/>
          <w:color w:val="000000"/>
          <w:szCs w:val="22"/>
        </w:rPr>
        <w:t>индексы физического объема работ, выполненных по виду экон</w:t>
      </w:r>
      <w:r w:rsidRPr="00AD2583">
        <w:rPr>
          <w:rFonts w:cs="Arial"/>
          <w:b/>
          <w:color w:val="000000"/>
          <w:szCs w:val="22"/>
        </w:rPr>
        <w:t>о</w:t>
      </w:r>
      <w:r w:rsidRPr="00AD2583">
        <w:rPr>
          <w:rFonts w:cs="Arial"/>
          <w:b/>
          <w:color w:val="000000"/>
          <w:szCs w:val="22"/>
        </w:rPr>
        <w:t>мической деятельности «Строительство»</w:t>
      </w:r>
      <w:r w:rsidRPr="00AD2583">
        <w:rPr>
          <w:rFonts w:cs="Arial"/>
          <w:color w:val="000000"/>
          <w:szCs w:val="22"/>
        </w:rPr>
        <w:t xml:space="preserve">, рассчитаны в сопоставимых ценах. </w:t>
      </w:r>
      <w:r w:rsidR="006F4FA3" w:rsidRPr="00AD2583">
        <w:rPr>
          <w:rFonts w:cs="Arial"/>
          <w:color w:val="000000"/>
          <w:szCs w:val="22"/>
        </w:rPr>
        <w:br/>
      </w:r>
      <w:r w:rsidRPr="00AD2583">
        <w:rPr>
          <w:rFonts w:cs="Arial"/>
          <w:color w:val="000000"/>
          <w:szCs w:val="22"/>
        </w:rPr>
        <w:t>В качестве сопоставимых цен приняты среднегодовые цены предыдущего года.</w:t>
      </w:r>
    </w:p>
    <w:p w:rsidR="009F0108" w:rsidRPr="00AD2583" w:rsidRDefault="009F0108" w:rsidP="00DE4E1E">
      <w:pPr>
        <w:spacing w:before="60" w:line="264" w:lineRule="auto"/>
        <w:ind w:firstLine="709"/>
        <w:rPr>
          <w:rFonts w:cs="Arial"/>
          <w:color w:val="000000"/>
          <w:szCs w:val="22"/>
        </w:rPr>
      </w:pPr>
      <w:r w:rsidRPr="00AD2583">
        <w:rPr>
          <w:rFonts w:cs="Arial"/>
          <w:color w:val="000000"/>
          <w:szCs w:val="22"/>
        </w:rPr>
        <w:t>Данные о вводе в действие объектов и мощностей производственного и соц</w:t>
      </w:r>
      <w:r w:rsidRPr="00AD2583">
        <w:rPr>
          <w:rFonts w:cs="Arial"/>
          <w:color w:val="000000"/>
          <w:szCs w:val="22"/>
        </w:rPr>
        <w:t>и</w:t>
      </w:r>
      <w:r w:rsidRPr="00AD2583">
        <w:rPr>
          <w:rFonts w:cs="Arial"/>
          <w:color w:val="000000"/>
          <w:szCs w:val="22"/>
        </w:rPr>
        <w:t>ально-культурного назначения</w:t>
      </w:r>
      <w:r w:rsidRPr="00AD2583">
        <w:rPr>
          <w:rFonts w:cs="Arial"/>
          <w:b/>
          <w:color w:val="000000"/>
          <w:szCs w:val="22"/>
        </w:rPr>
        <w:t xml:space="preserve"> </w:t>
      </w:r>
      <w:r w:rsidRPr="00AD2583">
        <w:rPr>
          <w:rFonts w:cs="Arial"/>
          <w:color w:val="000000"/>
          <w:szCs w:val="22"/>
        </w:rPr>
        <w:t xml:space="preserve">включают ввод за счет строительства и реконструкции. </w:t>
      </w:r>
    </w:p>
    <w:p w:rsidR="009F0108" w:rsidRPr="00AD2583" w:rsidRDefault="009F0108" w:rsidP="00DE4E1E">
      <w:pPr>
        <w:pStyle w:val="BodyTextIndent21"/>
        <w:widowControl/>
        <w:spacing w:before="60" w:line="264" w:lineRule="auto"/>
        <w:ind w:firstLine="709"/>
        <w:rPr>
          <w:rFonts w:cs="Arial"/>
          <w:color w:val="000000"/>
          <w:sz w:val="22"/>
          <w:szCs w:val="22"/>
        </w:rPr>
      </w:pPr>
      <w:r w:rsidRPr="00AD2583">
        <w:rPr>
          <w:rFonts w:cs="Arial"/>
          <w:color w:val="000000"/>
          <w:sz w:val="22"/>
          <w:szCs w:val="22"/>
        </w:rPr>
        <w:t xml:space="preserve">Начиная с августа 2019 года в общем вводе жилых домов учитываются жилые дома, построенные населением на земельных участках, предназначенных для ведения садоводства. </w:t>
      </w:r>
      <w:r w:rsidRPr="00AD2583">
        <w:rPr>
          <w:rFonts w:cs="Arial" w:hint="eastAsia"/>
          <w:color w:val="000000"/>
          <w:sz w:val="22"/>
          <w:szCs w:val="22"/>
        </w:rPr>
        <w:t>Изменения</w:t>
      </w:r>
      <w:r w:rsidRPr="00AD2583">
        <w:rPr>
          <w:rFonts w:cs="Arial"/>
          <w:color w:val="000000"/>
          <w:sz w:val="22"/>
          <w:szCs w:val="22"/>
        </w:rPr>
        <w:t xml:space="preserve"> </w:t>
      </w:r>
      <w:r w:rsidRPr="00AD2583">
        <w:rPr>
          <w:rFonts w:cs="Arial" w:hint="eastAsia"/>
          <w:color w:val="000000"/>
          <w:sz w:val="22"/>
          <w:szCs w:val="22"/>
        </w:rPr>
        <w:t>связаны</w:t>
      </w:r>
      <w:r w:rsidRPr="00AD2583">
        <w:rPr>
          <w:rFonts w:cs="Arial"/>
          <w:color w:val="000000"/>
          <w:sz w:val="22"/>
          <w:szCs w:val="22"/>
        </w:rPr>
        <w:t xml:space="preserve"> </w:t>
      </w:r>
      <w:r w:rsidRPr="00AD2583">
        <w:rPr>
          <w:rFonts w:cs="Arial" w:hint="eastAsia"/>
          <w:color w:val="000000"/>
          <w:sz w:val="22"/>
          <w:szCs w:val="22"/>
        </w:rPr>
        <w:t>с</w:t>
      </w:r>
      <w:r w:rsidRPr="00AD2583">
        <w:rPr>
          <w:rFonts w:cs="Arial"/>
          <w:color w:val="000000"/>
          <w:sz w:val="22"/>
          <w:szCs w:val="22"/>
        </w:rPr>
        <w:t xml:space="preserve"> </w:t>
      </w:r>
      <w:r w:rsidRPr="00AD2583">
        <w:rPr>
          <w:rFonts w:cs="Arial" w:hint="eastAsia"/>
          <w:color w:val="000000"/>
          <w:sz w:val="22"/>
          <w:szCs w:val="22"/>
        </w:rPr>
        <w:t>тем</w:t>
      </w:r>
      <w:r w:rsidRPr="00AD2583">
        <w:rPr>
          <w:rFonts w:cs="Arial"/>
          <w:color w:val="000000"/>
          <w:sz w:val="22"/>
          <w:szCs w:val="22"/>
        </w:rPr>
        <w:t xml:space="preserve">, </w:t>
      </w:r>
      <w:r w:rsidRPr="00AD2583">
        <w:rPr>
          <w:rFonts w:cs="Arial" w:hint="eastAsia"/>
          <w:color w:val="000000"/>
          <w:sz w:val="22"/>
          <w:szCs w:val="22"/>
        </w:rPr>
        <w:t>что</w:t>
      </w:r>
      <w:r w:rsidRPr="00AD2583">
        <w:rPr>
          <w:rFonts w:cs="Arial"/>
          <w:color w:val="000000"/>
          <w:sz w:val="22"/>
          <w:szCs w:val="22"/>
        </w:rPr>
        <w:t xml:space="preserve"> </w:t>
      </w:r>
      <w:r w:rsidRPr="00AD2583">
        <w:rPr>
          <w:rFonts w:cs="Arial" w:hint="eastAsia"/>
          <w:color w:val="000000"/>
          <w:sz w:val="22"/>
          <w:szCs w:val="22"/>
        </w:rPr>
        <w:t>в</w:t>
      </w:r>
      <w:r w:rsidRPr="00AD2583">
        <w:rPr>
          <w:rFonts w:cs="Arial"/>
          <w:color w:val="000000"/>
          <w:sz w:val="22"/>
          <w:szCs w:val="22"/>
        </w:rPr>
        <w:t xml:space="preserve"> </w:t>
      </w:r>
      <w:r w:rsidRPr="00AD2583">
        <w:rPr>
          <w:rFonts w:cs="Arial" w:hint="eastAsia"/>
          <w:color w:val="000000"/>
          <w:sz w:val="22"/>
          <w:szCs w:val="22"/>
        </w:rPr>
        <w:t>полном</w:t>
      </w:r>
      <w:r w:rsidRPr="00AD2583">
        <w:rPr>
          <w:rFonts w:cs="Arial"/>
          <w:color w:val="000000"/>
          <w:sz w:val="22"/>
          <w:szCs w:val="22"/>
        </w:rPr>
        <w:t xml:space="preserve"> </w:t>
      </w:r>
      <w:r w:rsidRPr="00AD2583">
        <w:rPr>
          <w:rFonts w:cs="Arial" w:hint="eastAsia"/>
          <w:color w:val="000000"/>
          <w:sz w:val="22"/>
          <w:szCs w:val="22"/>
        </w:rPr>
        <w:t>объеме</w:t>
      </w:r>
      <w:r w:rsidRPr="00AD2583">
        <w:rPr>
          <w:rFonts w:cs="Arial"/>
          <w:color w:val="000000"/>
          <w:sz w:val="22"/>
          <w:szCs w:val="22"/>
        </w:rPr>
        <w:t xml:space="preserve"> </w:t>
      </w:r>
      <w:r w:rsidRPr="00AD2583">
        <w:rPr>
          <w:rFonts w:cs="Arial" w:hint="eastAsia"/>
          <w:color w:val="000000"/>
          <w:sz w:val="22"/>
          <w:szCs w:val="22"/>
        </w:rPr>
        <w:t>начали</w:t>
      </w:r>
      <w:r w:rsidRPr="00AD2583">
        <w:rPr>
          <w:rFonts w:cs="Arial"/>
          <w:color w:val="000000"/>
          <w:sz w:val="22"/>
          <w:szCs w:val="22"/>
        </w:rPr>
        <w:t xml:space="preserve"> </w:t>
      </w:r>
      <w:r w:rsidRPr="00AD2583">
        <w:rPr>
          <w:rFonts w:cs="Arial" w:hint="eastAsia"/>
          <w:color w:val="000000"/>
          <w:sz w:val="22"/>
          <w:szCs w:val="22"/>
        </w:rPr>
        <w:t>действовать</w:t>
      </w:r>
      <w:r w:rsidRPr="00AD2583">
        <w:rPr>
          <w:rFonts w:cs="Arial"/>
          <w:color w:val="000000"/>
          <w:sz w:val="22"/>
          <w:szCs w:val="22"/>
        </w:rPr>
        <w:t xml:space="preserve"> </w:t>
      </w:r>
      <w:r w:rsidRPr="00AD2583">
        <w:rPr>
          <w:rFonts w:cs="Arial" w:hint="eastAsia"/>
          <w:color w:val="000000"/>
          <w:sz w:val="22"/>
          <w:szCs w:val="22"/>
        </w:rPr>
        <w:t>но</w:t>
      </w:r>
      <w:r w:rsidRPr="00AD2583">
        <w:rPr>
          <w:rFonts w:cs="Arial" w:hint="eastAsia"/>
          <w:color w:val="000000"/>
          <w:sz w:val="22"/>
          <w:szCs w:val="22"/>
        </w:rPr>
        <w:t>р</w:t>
      </w:r>
      <w:r w:rsidRPr="00AD2583">
        <w:rPr>
          <w:rFonts w:cs="Arial" w:hint="eastAsia"/>
          <w:color w:val="000000"/>
          <w:sz w:val="22"/>
          <w:szCs w:val="22"/>
        </w:rPr>
        <w:t>мы</w:t>
      </w:r>
      <w:r w:rsidRPr="00AD2583">
        <w:rPr>
          <w:rFonts w:cs="Arial"/>
          <w:color w:val="000000"/>
          <w:sz w:val="22"/>
          <w:szCs w:val="22"/>
        </w:rPr>
        <w:t xml:space="preserve"> </w:t>
      </w:r>
      <w:r w:rsidRPr="00AD2583">
        <w:rPr>
          <w:rFonts w:cs="Arial" w:hint="eastAsia"/>
          <w:color w:val="000000"/>
          <w:sz w:val="22"/>
          <w:szCs w:val="22"/>
        </w:rPr>
        <w:t>Федерального</w:t>
      </w:r>
      <w:r w:rsidRPr="00AD2583">
        <w:rPr>
          <w:rFonts w:cs="Arial"/>
          <w:color w:val="000000"/>
          <w:sz w:val="22"/>
          <w:szCs w:val="22"/>
        </w:rPr>
        <w:t xml:space="preserve"> </w:t>
      </w:r>
      <w:r w:rsidRPr="00AD2583">
        <w:rPr>
          <w:rFonts w:cs="Arial" w:hint="eastAsia"/>
          <w:color w:val="000000"/>
          <w:sz w:val="22"/>
          <w:szCs w:val="22"/>
        </w:rPr>
        <w:t>закона</w:t>
      </w:r>
      <w:r w:rsidRPr="00AD2583">
        <w:rPr>
          <w:rFonts w:cs="Arial"/>
          <w:color w:val="000000"/>
          <w:sz w:val="22"/>
          <w:szCs w:val="22"/>
        </w:rPr>
        <w:t xml:space="preserve"> от 29.07.2017 № 217-ФЗ «О ведении гражданами садоводства и огородничества для собственных нужд и о внесении изменений в отдельные закон</w:t>
      </w:r>
      <w:r w:rsidRPr="00AD2583">
        <w:rPr>
          <w:rFonts w:cs="Arial"/>
          <w:color w:val="000000"/>
          <w:sz w:val="22"/>
          <w:szCs w:val="22"/>
        </w:rPr>
        <w:t>о</w:t>
      </w:r>
      <w:r w:rsidRPr="00AD2583">
        <w:rPr>
          <w:rFonts w:cs="Arial"/>
          <w:color w:val="000000"/>
          <w:sz w:val="22"/>
          <w:szCs w:val="22"/>
        </w:rPr>
        <w:t xml:space="preserve">дательные акты Российской Федерации». В целях обеспечения сопоставимости </w:t>
      </w:r>
      <w:r w:rsidR="006F4FA3" w:rsidRPr="00AD2583">
        <w:rPr>
          <w:rFonts w:cs="Arial"/>
          <w:color w:val="000000"/>
          <w:sz w:val="22"/>
          <w:szCs w:val="22"/>
        </w:rPr>
        <w:br/>
      </w:r>
      <w:r w:rsidRPr="00AD2583">
        <w:rPr>
          <w:rFonts w:cs="Arial"/>
          <w:color w:val="000000"/>
          <w:sz w:val="22"/>
          <w:szCs w:val="22"/>
        </w:rPr>
        <w:t xml:space="preserve">с предыдущими периодами, относительные показатели за 2019 год рассчитаны </w:t>
      </w:r>
      <w:r w:rsidR="006F4FA3" w:rsidRPr="00AD2583">
        <w:rPr>
          <w:rFonts w:cs="Arial"/>
          <w:color w:val="000000"/>
          <w:sz w:val="22"/>
          <w:szCs w:val="22"/>
        </w:rPr>
        <w:br/>
      </w:r>
      <w:r w:rsidRPr="00AD2583">
        <w:rPr>
          <w:rFonts w:cs="Arial"/>
          <w:color w:val="000000"/>
          <w:sz w:val="22"/>
          <w:szCs w:val="22"/>
        </w:rPr>
        <w:t xml:space="preserve">без учета жилых домов, построенных на земельных участках, предназначенных </w:t>
      </w:r>
      <w:r w:rsidR="00DE4E1E">
        <w:rPr>
          <w:rFonts w:cs="Arial"/>
          <w:color w:val="000000"/>
          <w:sz w:val="22"/>
          <w:szCs w:val="22"/>
        </w:rPr>
        <w:br/>
      </w:r>
      <w:r w:rsidRPr="00AD2583">
        <w:rPr>
          <w:rFonts w:cs="Arial"/>
          <w:color w:val="000000"/>
          <w:sz w:val="22"/>
          <w:szCs w:val="22"/>
        </w:rPr>
        <w:t>для ведения садоводства.</w:t>
      </w:r>
    </w:p>
    <w:p w:rsidR="009F0108" w:rsidRPr="00AD2583" w:rsidRDefault="009F0108" w:rsidP="009F0108">
      <w:pPr>
        <w:spacing w:line="264" w:lineRule="auto"/>
        <w:ind w:firstLine="709"/>
        <w:rPr>
          <w:rFonts w:cs="Arial"/>
          <w:color w:val="000000"/>
          <w:szCs w:val="22"/>
        </w:rPr>
      </w:pPr>
    </w:p>
    <w:p w:rsidR="009F0108" w:rsidRPr="00AD2583" w:rsidRDefault="009F0108" w:rsidP="009F0108">
      <w:pPr>
        <w:pStyle w:val="aff2"/>
      </w:pPr>
      <w:r w:rsidRPr="00AD2583">
        <w:t>Основные показатели строительной деятельности</w:t>
      </w:r>
    </w:p>
    <w:tbl>
      <w:tblPr>
        <w:tblW w:w="94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048"/>
        <w:gridCol w:w="1063"/>
        <w:gridCol w:w="1063"/>
        <w:gridCol w:w="1063"/>
        <w:gridCol w:w="1063"/>
        <w:gridCol w:w="1063"/>
        <w:gridCol w:w="1063"/>
      </w:tblGrid>
      <w:tr w:rsidR="000A02BF" w:rsidRPr="00AD2583" w:rsidTr="00ED7130">
        <w:trPr>
          <w:cantSplit/>
          <w:trHeight w:val="375"/>
        </w:trPr>
        <w:tc>
          <w:tcPr>
            <w:tcW w:w="3048" w:type="dxa"/>
            <w:vAlign w:val="bottom"/>
          </w:tcPr>
          <w:p w:rsidR="000A02BF" w:rsidRPr="00AD2583" w:rsidRDefault="000A02BF" w:rsidP="00ED7130">
            <w:pPr>
              <w:pStyle w:val="-"/>
            </w:pPr>
          </w:p>
        </w:tc>
        <w:tc>
          <w:tcPr>
            <w:tcW w:w="1063" w:type="dxa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1063" w:type="dxa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1063" w:type="dxa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1063" w:type="dxa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1063" w:type="dxa"/>
          </w:tcPr>
          <w:p w:rsidR="000A02BF" w:rsidRPr="00AD2583" w:rsidRDefault="000A02BF" w:rsidP="001F69D3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1063" w:type="dxa"/>
          </w:tcPr>
          <w:p w:rsidR="000A02BF" w:rsidRPr="00AD2583" w:rsidRDefault="000A02BF" w:rsidP="00ED7130">
            <w:pPr>
              <w:pStyle w:val="ad"/>
              <w:ind w:left="-57" w:right="-57"/>
            </w:pPr>
            <w:r>
              <w:t>2022</w:t>
            </w:r>
            <w:r w:rsidR="001F69D3" w:rsidRPr="00AD2583">
              <w:t xml:space="preserve"> </w:t>
            </w:r>
            <w:r w:rsidR="001F69D3" w:rsidRPr="00AD2583">
              <w:rPr>
                <w:rStyle w:val="a9"/>
                <w:sz w:val="24"/>
                <w:szCs w:val="24"/>
              </w:rPr>
              <w:footnoteReference w:customMarkFollows="1" w:id="50"/>
              <w:t>1)</w:t>
            </w:r>
          </w:p>
        </w:tc>
      </w:tr>
      <w:tr w:rsidR="001F69D3" w:rsidRPr="00AD2583" w:rsidTr="00ED7130">
        <w:trPr>
          <w:cantSplit/>
        </w:trPr>
        <w:tc>
          <w:tcPr>
            <w:tcW w:w="3048" w:type="dxa"/>
          </w:tcPr>
          <w:p w:rsidR="001F69D3" w:rsidRPr="00AD2583" w:rsidRDefault="001F69D3" w:rsidP="00ED7130">
            <w:pPr>
              <w:pStyle w:val="0"/>
            </w:pPr>
            <w:r w:rsidRPr="00AD2583">
              <w:t>Объем работ, выполненных по ви</w:t>
            </w:r>
            <w:r w:rsidR="002B1CE2">
              <w:t>ду деятельности «Строительство»</w:t>
            </w:r>
          </w:p>
          <w:p w:rsidR="001F69D3" w:rsidRPr="00AD2583" w:rsidRDefault="001F69D3" w:rsidP="00ED7130">
            <w:pPr>
              <w:pStyle w:val="0"/>
              <w:ind w:left="284"/>
            </w:pPr>
            <w:r w:rsidRPr="00AD2583">
              <w:t>млн рублей</w:t>
            </w:r>
          </w:p>
        </w:tc>
        <w:tc>
          <w:tcPr>
            <w:tcW w:w="1063" w:type="dxa"/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117545,6</w:t>
            </w:r>
          </w:p>
        </w:tc>
        <w:tc>
          <w:tcPr>
            <w:tcW w:w="1063" w:type="dxa"/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132879,4</w:t>
            </w:r>
          </w:p>
        </w:tc>
        <w:tc>
          <w:tcPr>
            <w:tcW w:w="1063" w:type="dxa"/>
            <w:vAlign w:val="bottom"/>
          </w:tcPr>
          <w:p w:rsidR="001F69D3" w:rsidRPr="00AD2583" w:rsidRDefault="001F69D3" w:rsidP="00BF75A7">
            <w:pPr>
              <w:pStyle w:val="ad"/>
              <w:ind w:left="-57" w:right="-57"/>
            </w:pPr>
            <w:r w:rsidRPr="00AD2583">
              <w:t>137383,1</w:t>
            </w:r>
          </w:p>
        </w:tc>
        <w:tc>
          <w:tcPr>
            <w:tcW w:w="1063" w:type="dxa"/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149076,9</w:t>
            </w:r>
          </w:p>
        </w:tc>
        <w:tc>
          <w:tcPr>
            <w:tcW w:w="1063" w:type="dxa"/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170450,0</w:t>
            </w:r>
          </w:p>
        </w:tc>
        <w:tc>
          <w:tcPr>
            <w:tcW w:w="1063" w:type="dxa"/>
            <w:vAlign w:val="bottom"/>
          </w:tcPr>
          <w:p w:rsidR="001F69D3" w:rsidRPr="00AD2583" w:rsidRDefault="001F69D3" w:rsidP="00067E40">
            <w:pPr>
              <w:pStyle w:val="ad"/>
              <w:ind w:left="-57" w:right="-57"/>
            </w:pPr>
            <w:r>
              <w:t>212892,6</w:t>
            </w:r>
          </w:p>
        </w:tc>
      </w:tr>
      <w:tr w:rsidR="001F69D3" w:rsidRPr="00AD2583" w:rsidTr="00ED7130">
        <w:trPr>
          <w:cantSplit/>
        </w:trPr>
        <w:tc>
          <w:tcPr>
            <w:tcW w:w="3048" w:type="dxa"/>
          </w:tcPr>
          <w:p w:rsidR="001F69D3" w:rsidRPr="00AD2583" w:rsidRDefault="001F69D3" w:rsidP="00ED7130">
            <w:pPr>
              <w:pStyle w:val="05"/>
            </w:pPr>
            <w:r w:rsidRPr="00AD2583">
              <w:t>в % к предыдущему году, в сопоставимых ценах</w:t>
            </w:r>
          </w:p>
        </w:tc>
        <w:tc>
          <w:tcPr>
            <w:tcW w:w="1063" w:type="dxa"/>
            <w:vAlign w:val="bottom"/>
          </w:tcPr>
          <w:p w:rsidR="001F69D3" w:rsidRPr="00AD2583" w:rsidRDefault="001F69D3" w:rsidP="00BF75A7">
            <w:pPr>
              <w:pStyle w:val="ad"/>
            </w:pPr>
            <w:r w:rsidRPr="00AD2583">
              <w:t>91,7</w:t>
            </w:r>
          </w:p>
        </w:tc>
        <w:tc>
          <w:tcPr>
            <w:tcW w:w="1063" w:type="dxa"/>
            <w:vAlign w:val="bottom"/>
          </w:tcPr>
          <w:p w:rsidR="001F69D3" w:rsidRPr="00AD2583" w:rsidRDefault="001F69D3" w:rsidP="00BF75A7">
            <w:pPr>
              <w:pStyle w:val="ad"/>
            </w:pPr>
            <w:r w:rsidRPr="00AD2583">
              <w:t>106,2</w:t>
            </w:r>
          </w:p>
        </w:tc>
        <w:tc>
          <w:tcPr>
            <w:tcW w:w="1063" w:type="dxa"/>
            <w:vAlign w:val="bottom"/>
          </w:tcPr>
          <w:p w:rsidR="001F69D3" w:rsidRPr="00AD2583" w:rsidRDefault="001F69D3" w:rsidP="00BF75A7">
            <w:pPr>
              <w:pStyle w:val="ad"/>
            </w:pPr>
            <w:r w:rsidRPr="00AD2583">
              <w:t>99,6</w:t>
            </w:r>
          </w:p>
        </w:tc>
        <w:tc>
          <w:tcPr>
            <w:tcW w:w="1063" w:type="dxa"/>
            <w:vAlign w:val="bottom"/>
          </w:tcPr>
          <w:p w:rsidR="001F69D3" w:rsidRPr="00AD2583" w:rsidRDefault="001F69D3" w:rsidP="00067E40">
            <w:pPr>
              <w:pStyle w:val="ad"/>
            </w:pPr>
            <w:r>
              <w:t>104,7</w:t>
            </w:r>
          </w:p>
        </w:tc>
        <w:tc>
          <w:tcPr>
            <w:tcW w:w="1063" w:type="dxa"/>
            <w:vAlign w:val="bottom"/>
          </w:tcPr>
          <w:p w:rsidR="001F69D3" w:rsidRPr="00AD2583" w:rsidRDefault="001F69D3" w:rsidP="00067E40">
            <w:pPr>
              <w:pStyle w:val="ad"/>
            </w:pPr>
            <w:r>
              <w:t>108,4</w:t>
            </w:r>
          </w:p>
        </w:tc>
        <w:tc>
          <w:tcPr>
            <w:tcW w:w="1063" w:type="dxa"/>
            <w:vAlign w:val="bottom"/>
          </w:tcPr>
          <w:p w:rsidR="001F69D3" w:rsidRPr="00AD2583" w:rsidRDefault="001F69D3" w:rsidP="00067E40">
            <w:pPr>
              <w:pStyle w:val="ad"/>
            </w:pPr>
            <w:r>
              <w:t>115,6</w:t>
            </w:r>
          </w:p>
        </w:tc>
      </w:tr>
    </w:tbl>
    <w:p w:rsidR="009F0108" w:rsidRPr="00AD2583" w:rsidRDefault="009F0108" w:rsidP="009668A7">
      <w:pPr>
        <w:pStyle w:val="BodyTextIndent21"/>
        <w:widowControl/>
        <w:spacing w:line="264" w:lineRule="auto"/>
        <w:ind w:firstLine="709"/>
        <w:rPr>
          <w:rFonts w:cs="Arial"/>
          <w:color w:val="000000"/>
          <w:sz w:val="22"/>
          <w:szCs w:val="22"/>
        </w:rPr>
      </w:pPr>
    </w:p>
    <w:p w:rsidR="009F0108" w:rsidRPr="00AD2583" w:rsidRDefault="009F0108" w:rsidP="009F0108">
      <w:pPr>
        <w:pStyle w:val="aff2"/>
        <w:pageBreakBefore/>
      </w:pPr>
      <w:r w:rsidRPr="00AD2583">
        <w:lastRenderedPageBreak/>
        <w:t>Ввод в действие зданий</w:t>
      </w:r>
    </w:p>
    <w:tbl>
      <w:tblPr>
        <w:tblW w:w="94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899"/>
        <w:gridCol w:w="920"/>
        <w:gridCol w:w="921"/>
        <w:gridCol w:w="920"/>
        <w:gridCol w:w="921"/>
        <w:gridCol w:w="920"/>
        <w:gridCol w:w="921"/>
      </w:tblGrid>
      <w:tr w:rsidR="000A02BF" w:rsidRPr="00AD2583" w:rsidTr="00ED7130">
        <w:trPr>
          <w:cantSplit/>
          <w:tblHeader/>
        </w:trPr>
        <w:tc>
          <w:tcPr>
            <w:tcW w:w="3899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0A02BF" w:rsidRPr="00AD2583" w:rsidRDefault="000A02BF" w:rsidP="00BC6B9A">
            <w:pPr>
              <w:pStyle w:val="ad"/>
              <w:spacing w:before="60" w:after="60"/>
            </w:pPr>
          </w:p>
        </w:tc>
        <w:tc>
          <w:tcPr>
            <w:tcW w:w="920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 w:rsidR="000A02BF" w:rsidRPr="00AD2583" w:rsidRDefault="000A02BF" w:rsidP="00BC6B9A">
            <w:pPr>
              <w:pStyle w:val="ad"/>
              <w:spacing w:before="60" w:after="60"/>
              <w:ind w:left="-57" w:right="-57"/>
            </w:pPr>
            <w:r w:rsidRPr="00AD2583">
              <w:t>2017</w:t>
            </w:r>
          </w:p>
        </w:tc>
        <w:tc>
          <w:tcPr>
            <w:tcW w:w="921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A02BF" w:rsidRPr="00AD2583" w:rsidRDefault="000A02BF" w:rsidP="00BC6B9A">
            <w:pPr>
              <w:pStyle w:val="ad"/>
              <w:spacing w:before="60" w:after="60"/>
              <w:ind w:left="-57" w:right="-57"/>
            </w:pPr>
            <w:r w:rsidRPr="00AD2583">
              <w:t>2018</w:t>
            </w:r>
          </w:p>
        </w:tc>
        <w:tc>
          <w:tcPr>
            <w:tcW w:w="920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 w:rsidR="000A02BF" w:rsidRPr="00AD2583" w:rsidRDefault="000A02BF" w:rsidP="00BC6B9A">
            <w:pPr>
              <w:pStyle w:val="ad"/>
              <w:spacing w:before="60" w:after="60"/>
              <w:ind w:left="-57" w:right="-57"/>
            </w:pPr>
            <w:r w:rsidRPr="00AD2583">
              <w:t>2019</w:t>
            </w: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 w:rsidR="000A02BF" w:rsidRPr="00AD2583" w:rsidRDefault="000A02BF" w:rsidP="00BC6B9A">
            <w:pPr>
              <w:pStyle w:val="ad"/>
              <w:spacing w:before="60" w:after="60"/>
              <w:ind w:left="-57" w:right="-57"/>
            </w:pPr>
            <w:r w:rsidRPr="00AD2583">
              <w:t>2020</w:t>
            </w:r>
          </w:p>
        </w:tc>
        <w:tc>
          <w:tcPr>
            <w:tcW w:w="920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 w:rsidR="000A02BF" w:rsidRPr="00AD2583" w:rsidRDefault="000A02BF" w:rsidP="00BC6B9A">
            <w:pPr>
              <w:pStyle w:val="ad"/>
              <w:spacing w:before="60" w:after="60"/>
              <w:ind w:left="-57" w:right="-57"/>
            </w:pPr>
            <w:r w:rsidRPr="00AD2583">
              <w:t>2021</w:t>
            </w: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0A02BF" w:rsidRPr="00AD2583" w:rsidRDefault="000A02BF" w:rsidP="00BC6B9A">
            <w:pPr>
              <w:pStyle w:val="ad"/>
              <w:spacing w:before="60" w:after="60"/>
              <w:ind w:left="-57" w:right="-57"/>
            </w:pPr>
            <w:r>
              <w:t>2022</w:t>
            </w:r>
          </w:p>
        </w:tc>
      </w:tr>
      <w:tr w:rsidR="001F69D3" w:rsidRPr="00AD2583" w:rsidTr="00ED7130">
        <w:trPr>
          <w:cantSplit/>
        </w:trPr>
        <w:tc>
          <w:tcPr>
            <w:tcW w:w="3899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F69D3" w:rsidRPr="00AD2583" w:rsidRDefault="001F69D3" w:rsidP="00BC6B9A">
            <w:pPr>
              <w:pStyle w:val="0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Число зданий</w:t>
            </w:r>
          </w:p>
        </w:tc>
        <w:tc>
          <w:tcPr>
            <w:tcW w:w="92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4942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4571</w:t>
            </w:r>
          </w:p>
        </w:tc>
        <w:tc>
          <w:tcPr>
            <w:tcW w:w="92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4291</w:t>
            </w:r>
          </w:p>
        </w:tc>
        <w:tc>
          <w:tcPr>
            <w:tcW w:w="921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4721</w:t>
            </w:r>
          </w:p>
        </w:tc>
        <w:tc>
          <w:tcPr>
            <w:tcW w:w="92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5867</w:t>
            </w:r>
          </w:p>
        </w:tc>
        <w:tc>
          <w:tcPr>
            <w:tcW w:w="921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rPr>
                <w:b w:val="0"/>
              </w:rPr>
            </w:pPr>
            <w:r>
              <w:rPr>
                <w:b w:val="0"/>
              </w:rPr>
              <w:t>6754</w:t>
            </w:r>
          </w:p>
        </w:tc>
      </w:tr>
      <w:tr w:rsidR="001F69D3" w:rsidRPr="00AD2583" w:rsidTr="00ED7130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C6B9A" w:rsidRDefault="00BC6B9A" w:rsidP="00BC6B9A">
            <w:pPr>
              <w:pStyle w:val="0"/>
              <w:spacing w:before="60" w:after="60"/>
              <w:ind w:left="284"/>
            </w:pPr>
            <w:r>
              <w:t>в том числе:</w:t>
            </w:r>
          </w:p>
          <w:p w:rsidR="001F69D3" w:rsidRPr="00AD2583" w:rsidRDefault="001F69D3" w:rsidP="00BC6B9A">
            <w:pPr>
              <w:pStyle w:val="05"/>
              <w:spacing w:before="60" w:after="60"/>
            </w:pPr>
            <w:r w:rsidRPr="00AD2583">
              <w:t>жилого назначения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ad"/>
              <w:spacing w:before="60" w:after="60"/>
            </w:pPr>
            <w:r w:rsidRPr="00AD2583">
              <w:t>4475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ad"/>
              <w:spacing w:before="60" w:after="60"/>
            </w:pPr>
            <w:r w:rsidRPr="00AD2583">
              <w:t>4112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3836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4326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5489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rPr>
                <w:b w:val="0"/>
              </w:rPr>
            </w:pPr>
            <w:r>
              <w:rPr>
                <w:b w:val="0"/>
              </w:rPr>
              <w:t>6415</w:t>
            </w:r>
          </w:p>
        </w:tc>
      </w:tr>
      <w:tr w:rsidR="001F69D3" w:rsidRPr="00AD2583" w:rsidTr="00ED7130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F69D3" w:rsidRPr="00AD2583" w:rsidRDefault="001F69D3" w:rsidP="00BC6B9A">
            <w:pPr>
              <w:pStyle w:val="05"/>
              <w:spacing w:before="60" w:after="60"/>
            </w:pPr>
            <w:r w:rsidRPr="00AD2583">
              <w:t>нежилого назначения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ad"/>
              <w:spacing w:before="60" w:after="60"/>
            </w:pPr>
            <w:r w:rsidRPr="00AD2583">
              <w:t>467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ad"/>
              <w:spacing w:before="60" w:after="60"/>
            </w:pPr>
            <w:r w:rsidRPr="00AD2583">
              <w:t>459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455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395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378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rPr>
                <w:b w:val="0"/>
              </w:rPr>
            </w:pPr>
            <w:r>
              <w:rPr>
                <w:b w:val="0"/>
              </w:rPr>
              <w:t>339</w:t>
            </w:r>
          </w:p>
        </w:tc>
      </w:tr>
      <w:tr w:rsidR="001F69D3" w:rsidRPr="00AD2583" w:rsidTr="00ED7130">
        <w:trPr>
          <w:cantSplit/>
        </w:trPr>
        <w:tc>
          <w:tcPr>
            <w:tcW w:w="3899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F69D3" w:rsidRPr="00AD2583" w:rsidRDefault="001F69D3" w:rsidP="00BC6B9A">
            <w:pPr>
              <w:pStyle w:val="0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 xml:space="preserve">Общий строительный объем </w:t>
            </w:r>
            <w:r w:rsidRPr="00AD2583">
              <w:rPr>
                <w:b w:val="0"/>
              </w:rPr>
              <w:br/>
              <w:t>зданий, тыс. куб. м</w:t>
            </w:r>
          </w:p>
        </w:tc>
        <w:tc>
          <w:tcPr>
            <w:tcW w:w="92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17793,6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13517,0</w:t>
            </w:r>
          </w:p>
        </w:tc>
        <w:tc>
          <w:tcPr>
            <w:tcW w:w="92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14793,6</w:t>
            </w:r>
          </w:p>
        </w:tc>
        <w:tc>
          <w:tcPr>
            <w:tcW w:w="921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18007,7</w:t>
            </w:r>
          </w:p>
        </w:tc>
        <w:tc>
          <w:tcPr>
            <w:tcW w:w="92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14656,5</w:t>
            </w:r>
          </w:p>
        </w:tc>
        <w:tc>
          <w:tcPr>
            <w:tcW w:w="921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ind w:left="-57" w:right="-57"/>
              <w:rPr>
                <w:b w:val="0"/>
              </w:rPr>
            </w:pPr>
            <w:r>
              <w:rPr>
                <w:b w:val="0"/>
              </w:rPr>
              <w:t>16461,6</w:t>
            </w:r>
          </w:p>
        </w:tc>
      </w:tr>
      <w:tr w:rsidR="001F69D3" w:rsidRPr="00AD2583" w:rsidTr="00ED7130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C6B9A" w:rsidRDefault="00BC6B9A" w:rsidP="00BC6B9A">
            <w:pPr>
              <w:pStyle w:val="0"/>
              <w:spacing w:before="60" w:after="60"/>
              <w:ind w:left="284"/>
            </w:pPr>
            <w:r>
              <w:t>в том числе:</w:t>
            </w:r>
          </w:p>
          <w:p w:rsidR="001F69D3" w:rsidRPr="00AD2583" w:rsidRDefault="001F69D3" w:rsidP="00BC6B9A">
            <w:pPr>
              <w:pStyle w:val="05"/>
              <w:spacing w:before="60" w:after="60"/>
            </w:pPr>
            <w:r w:rsidRPr="00AD2583">
              <w:t>жилого назначения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ad"/>
              <w:spacing w:before="60" w:after="60"/>
              <w:ind w:left="-57" w:right="-57"/>
            </w:pPr>
            <w:r w:rsidRPr="00AD2583">
              <w:t>13178,4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ad"/>
              <w:spacing w:before="60" w:after="60"/>
              <w:ind w:left="-57" w:right="-57"/>
            </w:pPr>
            <w:r w:rsidRPr="00AD2583">
              <w:t>8330,3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8659,5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11912,3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9459,4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ind w:left="-57" w:right="-57"/>
              <w:rPr>
                <w:b w:val="0"/>
              </w:rPr>
            </w:pPr>
            <w:r>
              <w:rPr>
                <w:b w:val="0"/>
              </w:rPr>
              <w:t>10591,7</w:t>
            </w:r>
          </w:p>
        </w:tc>
      </w:tr>
      <w:tr w:rsidR="001F69D3" w:rsidRPr="00AD2583" w:rsidTr="00ED7130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F69D3" w:rsidRPr="00AD2583" w:rsidRDefault="001F69D3" w:rsidP="00BC6B9A">
            <w:pPr>
              <w:pStyle w:val="05"/>
              <w:spacing w:before="60" w:after="60"/>
            </w:pPr>
            <w:r w:rsidRPr="00AD2583">
              <w:t>нежилого назначения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ad"/>
              <w:spacing w:before="60" w:after="60"/>
              <w:ind w:left="-57" w:right="-57"/>
            </w:pPr>
            <w:r w:rsidRPr="00AD2583">
              <w:t>4615,2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ad"/>
              <w:spacing w:before="60" w:after="60"/>
              <w:ind w:left="-57" w:right="-57"/>
            </w:pPr>
            <w:r w:rsidRPr="00AD2583">
              <w:t>5186,7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6134,1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6095,4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5197,1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rPr>
                <w:b w:val="0"/>
              </w:rPr>
            </w:pPr>
            <w:r>
              <w:rPr>
                <w:b w:val="0"/>
              </w:rPr>
              <w:t>5869,9</w:t>
            </w:r>
          </w:p>
        </w:tc>
      </w:tr>
      <w:tr w:rsidR="001F69D3" w:rsidRPr="00AD2583" w:rsidTr="00ED7130">
        <w:trPr>
          <w:cantSplit/>
        </w:trPr>
        <w:tc>
          <w:tcPr>
            <w:tcW w:w="3899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F69D3" w:rsidRPr="00AD2583" w:rsidRDefault="001F69D3" w:rsidP="00BC6B9A">
            <w:pPr>
              <w:pStyle w:val="0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Общая площадь зданий, тыс. кв. м</w:t>
            </w:r>
          </w:p>
        </w:tc>
        <w:tc>
          <w:tcPr>
            <w:tcW w:w="92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4071,9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3400,9</w:t>
            </w:r>
          </w:p>
        </w:tc>
        <w:tc>
          <w:tcPr>
            <w:tcW w:w="92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3473,9</w:t>
            </w:r>
          </w:p>
        </w:tc>
        <w:tc>
          <w:tcPr>
            <w:tcW w:w="921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4236,0</w:t>
            </w:r>
          </w:p>
        </w:tc>
        <w:tc>
          <w:tcPr>
            <w:tcW w:w="92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3454,7</w:t>
            </w:r>
          </w:p>
        </w:tc>
        <w:tc>
          <w:tcPr>
            <w:tcW w:w="921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rPr>
                <w:b w:val="0"/>
              </w:rPr>
            </w:pPr>
            <w:r>
              <w:rPr>
                <w:b w:val="0"/>
              </w:rPr>
              <w:t>3741,7</w:t>
            </w:r>
          </w:p>
        </w:tc>
      </w:tr>
      <w:tr w:rsidR="001F69D3" w:rsidRPr="00AD2583" w:rsidTr="00ED7130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C6B9A" w:rsidRDefault="00BC6B9A" w:rsidP="00BC6B9A">
            <w:pPr>
              <w:pStyle w:val="0"/>
              <w:spacing w:before="60" w:after="60"/>
              <w:ind w:left="284"/>
            </w:pPr>
            <w:r>
              <w:t>в том числе:</w:t>
            </w:r>
          </w:p>
          <w:p w:rsidR="001F69D3" w:rsidRPr="00AD2583" w:rsidRDefault="001F69D3" w:rsidP="00BC6B9A">
            <w:pPr>
              <w:pStyle w:val="05"/>
              <w:spacing w:before="60" w:after="60"/>
            </w:pPr>
            <w:r w:rsidRPr="00AD2583">
              <w:t>жилого назначения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ad"/>
              <w:spacing w:before="60" w:after="60"/>
            </w:pPr>
            <w:r w:rsidRPr="00AD2583">
              <w:t>3229,9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ad"/>
              <w:spacing w:before="60" w:after="60"/>
            </w:pPr>
            <w:r w:rsidRPr="00AD2583">
              <w:t>2603,2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2532,7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3372,7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2680,7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rPr>
                <w:b w:val="0"/>
              </w:rPr>
            </w:pPr>
            <w:r>
              <w:rPr>
                <w:b w:val="0"/>
              </w:rPr>
              <w:t>3001,2</w:t>
            </w:r>
          </w:p>
        </w:tc>
      </w:tr>
      <w:tr w:rsidR="001F69D3" w:rsidRPr="00AD2583" w:rsidTr="00ED7130">
        <w:trPr>
          <w:cantSplit/>
        </w:trPr>
        <w:tc>
          <w:tcPr>
            <w:tcW w:w="38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F69D3" w:rsidRPr="00AD2583" w:rsidRDefault="001F69D3" w:rsidP="00BC6B9A">
            <w:pPr>
              <w:pStyle w:val="05"/>
              <w:spacing w:before="60" w:after="60"/>
            </w:pPr>
            <w:r w:rsidRPr="00AD2583">
              <w:t>нежилого назначения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842,0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797,7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941,2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ind w:left="-57" w:right="-57"/>
              <w:rPr>
                <w:b w:val="0"/>
              </w:rPr>
            </w:pPr>
            <w:r w:rsidRPr="00AD2583">
              <w:rPr>
                <w:b w:val="0"/>
              </w:rPr>
              <w:t>863,3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rPr>
                <w:b w:val="0"/>
              </w:rPr>
            </w:pPr>
            <w:r w:rsidRPr="00AD2583">
              <w:rPr>
                <w:b w:val="0"/>
              </w:rPr>
              <w:t>774,0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BC6B9A">
            <w:pPr>
              <w:pStyle w:val="-"/>
              <w:spacing w:before="60" w:after="60"/>
              <w:rPr>
                <w:b w:val="0"/>
              </w:rPr>
            </w:pPr>
            <w:r>
              <w:rPr>
                <w:b w:val="0"/>
              </w:rPr>
              <w:t>740,5</w:t>
            </w:r>
          </w:p>
        </w:tc>
      </w:tr>
    </w:tbl>
    <w:p w:rsidR="009F0108" w:rsidRPr="00AD2583" w:rsidRDefault="009F0108" w:rsidP="009F0108">
      <w:pPr>
        <w:pStyle w:val="aff2"/>
        <w:spacing w:after="0" w:line="240" w:lineRule="auto"/>
        <w:rPr>
          <w:b w:val="0"/>
          <w:sz w:val="22"/>
          <w:szCs w:val="22"/>
        </w:rPr>
      </w:pPr>
    </w:p>
    <w:p w:rsidR="009F0108" w:rsidRPr="00AD2583" w:rsidRDefault="009F0108" w:rsidP="009F0108">
      <w:pPr>
        <w:pStyle w:val="aff2"/>
      </w:pPr>
      <w:r w:rsidRPr="00AD2583">
        <w:t>Ввод в действие жилых домов</w:t>
      </w:r>
    </w:p>
    <w:tbl>
      <w:tblPr>
        <w:tblW w:w="94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040"/>
        <w:gridCol w:w="897"/>
        <w:gridCol w:w="897"/>
        <w:gridCol w:w="897"/>
        <w:gridCol w:w="897"/>
        <w:gridCol w:w="897"/>
        <w:gridCol w:w="897"/>
      </w:tblGrid>
      <w:tr w:rsidR="000A02BF" w:rsidRPr="00AD2583" w:rsidTr="00ED7130">
        <w:trPr>
          <w:cantSplit/>
          <w:tblHeader/>
        </w:trPr>
        <w:tc>
          <w:tcPr>
            <w:tcW w:w="4040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0A02BF" w:rsidRPr="00AD2583" w:rsidRDefault="000A02BF" w:rsidP="00ED7130">
            <w:pPr>
              <w:pStyle w:val="ad"/>
              <w:spacing w:before="60" w:after="60"/>
            </w:pPr>
          </w:p>
        </w:tc>
        <w:tc>
          <w:tcPr>
            <w:tcW w:w="897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897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897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897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897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89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0A02BF" w:rsidRPr="00AD2583" w:rsidRDefault="000A02BF" w:rsidP="00ED7130">
            <w:pPr>
              <w:pStyle w:val="ad"/>
              <w:ind w:left="-57" w:right="-57"/>
            </w:pPr>
            <w:r>
              <w:t>2022</w:t>
            </w:r>
          </w:p>
        </w:tc>
      </w:tr>
      <w:tr w:rsidR="001F69D3" w:rsidRPr="00AD2583" w:rsidTr="00ED7130">
        <w:trPr>
          <w:cantSplit/>
        </w:trPr>
        <w:tc>
          <w:tcPr>
            <w:tcW w:w="404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F69D3" w:rsidRPr="00AD2583" w:rsidRDefault="001F69D3" w:rsidP="00ED7130">
            <w:pPr>
              <w:pStyle w:val="0-"/>
              <w:spacing w:before="60" w:after="60"/>
            </w:pPr>
            <w:r w:rsidRPr="00AD2583">
              <w:t>Всего построено, тыс. кв. метров общей площади жилых помещений</w:t>
            </w:r>
          </w:p>
        </w:tc>
        <w:tc>
          <w:tcPr>
            <w:tcW w:w="89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-"/>
              <w:spacing w:before="60" w:after="60"/>
            </w:pPr>
            <w:r w:rsidRPr="00AD2583">
              <w:t>1729,1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-"/>
              <w:spacing w:before="60" w:after="60"/>
            </w:pPr>
            <w:r w:rsidRPr="00AD2583">
              <w:t>1738,4</w:t>
            </w:r>
          </w:p>
        </w:tc>
        <w:tc>
          <w:tcPr>
            <w:tcW w:w="89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-"/>
              <w:spacing w:before="60" w:after="60"/>
            </w:pPr>
            <w:r w:rsidRPr="00AD2583">
              <w:t>1759,2</w:t>
            </w:r>
          </w:p>
        </w:tc>
        <w:tc>
          <w:tcPr>
            <w:tcW w:w="89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-"/>
              <w:spacing w:before="60" w:after="60"/>
            </w:pPr>
            <w:r w:rsidRPr="00AD2583">
              <w:t>1944,4</w:t>
            </w:r>
          </w:p>
        </w:tc>
        <w:tc>
          <w:tcPr>
            <w:tcW w:w="89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-"/>
              <w:spacing w:before="60" w:after="60"/>
            </w:pPr>
            <w:r w:rsidRPr="00AD2583">
              <w:t>2004,6</w:t>
            </w:r>
          </w:p>
        </w:tc>
        <w:tc>
          <w:tcPr>
            <w:tcW w:w="897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-"/>
              <w:spacing w:before="60" w:after="60"/>
            </w:pPr>
            <w:r>
              <w:t>2243,5</w:t>
            </w:r>
          </w:p>
        </w:tc>
      </w:tr>
      <w:tr w:rsidR="001F69D3" w:rsidRPr="00AD2583" w:rsidTr="00ED7130">
        <w:trPr>
          <w:cantSplit/>
        </w:trPr>
        <w:tc>
          <w:tcPr>
            <w:tcW w:w="40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:rsidR="001F69D3" w:rsidRPr="00AD2583" w:rsidRDefault="001F69D3" w:rsidP="00ED7130">
            <w:pPr>
              <w:pStyle w:val="05"/>
              <w:spacing w:before="60" w:after="60"/>
            </w:pPr>
            <w:r w:rsidRPr="00AD2583">
              <w:t>из них: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</w:p>
        </w:tc>
        <w:tc>
          <w:tcPr>
            <w:tcW w:w="8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  <w:rPr>
                <w:b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spacing w:before="60" w:after="60"/>
              <w:rPr>
                <w:b/>
              </w:rPr>
            </w:pPr>
          </w:p>
        </w:tc>
      </w:tr>
      <w:tr w:rsidR="001F69D3" w:rsidRPr="00AD2583" w:rsidTr="00ED7130">
        <w:trPr>
          <w:cantSplit/>
        </w:trPr>
        <w:tc>
          <w:tcPr>
            <w:tcW w:w="40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F69D3" w:rsidRPr="00AD2583" w:rsidRDefault="001F69D3" w:rsidP="00ED7130">
            <w:pPr>
              <w:pStyle w:val="05"/>
              <w:spacing w:before="60" w:after="60"/>
            </w:pPr>
            <w:r w:rsidRPr="00AD2583">
              <w:t>в городах и поселках городского типа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1283,6</w:t>
            </w:r>
          </w:p>
        </w:tc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1272,3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1331,7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1531,7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1475,2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spacing w:before="60" w:after="60"/>
            </w:pPr>
            <w:r>
              <w:t>1622,4</w:t>
            </w:r>
          </w:p>
        </w:tc>
      </w:tr>
      <w:tr w:rsidR="001F69D3" w:rsidRPr="00AD2583" w:rsidTr="00ED7130">
        <w:trPr>
          <w:cantSplit/>
        </w:trPr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1F69D3" w:rsidRPr="00AD2583" w:rsidRDefault="001F69D3" w:rsidP="00ED7130">
            <w:pPr>
              <w:pStyle w:val="05"/>
              <w:spacing w:before="60" w:after="60"/>
            </w:pPr>
            <w:r w:rsidRPr="00AD2583">
              <w:t>в сельской местности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445,5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466,1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427,5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412,7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</w:pPr>
            <w:r w:rsidRPr="00AD2583">
              <w:t>529,4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spacing w:before="60" w:after="60"/>
            </w:pPr>
            <w:r>
              <w:t>621,1</w:t>
            </w:r>
          </w:p>
        </w:tc>
      </w:tr>
      <w:tr w:rsidR="001F69D3" w:rsidRPr="00AD2583" w:rsidTr="00ED7130">
        <w:trPr>
          <w:cantSplit/>
        </w:trPr>
        <w:tc>
          <w:tcPr>
            <w:tcW w:w="40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ED7130">
            <w:pPr>
              <w:pStyle w:val="0-"/>
              <w:spacing w:before="60" w:after="60"/>
            </w:pPr>
            <w:r w:rsidRPr="00AD2583">
              <w:t>Индекс ввода в действие жилых домов, в % к предыдущему году</w:t>
            </w:r>
          </w:p>
        </w:tc>
        <w:tc>
          <w:tcPr>
            <w:tcW w:w="897" w:type="dxa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78,0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100,5</w:t>
            </w:r>
          </w:p>
        </w:tc>
        <w:tc>
          <w:tcPr>
            <w:tcW w:w="897" w:type="dxa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100,0</w:t>
            </w:r>
          </w:p>
        </w:tc>
        <w:tc>
          <w:tcPr>
            <w:tcW w:w="897" w:type="dxa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110,5</w:t>
            </w:r>
          </w:p>
        </w:tc>
        <w:tc>
          <w:tcPr>
            <w:tcW w:w="897" w:type="dxa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1F69D3" w:rsidRPr="00AD2583" w:rsidRDefault="001F69D3" w:rsidP="00BF75A7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103,1</w:t>
            </w:r>
          </w:p>
        </w:tc>
        <w:tc>
          <w:tcPr>
            <w:tcW w:w="897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1F69D3" w:rsidRPr="00AD2583" w:rsidRDefault="001F69D3" w:rsidP="00067E40">
            <w:pPr>
              <w:pStyle w:val="ad"/>
              <w:spacing w:before="60" w:after="60"/>
              <w:rPr>
                <w:b/>
              </w:rPr>
            </w:pPr>
            <w:r>
              <w:rPr>
                <w:b/>
              </w:rPr>
              <w:t>111,9</w:t>
            </w:r>
          </w:p>
        </w:tc>
      </w:tr>
    </w:tbl>
    <w:p w:rsidR="009F0108" w:rsidRPr="00AD2583" w:rsidRDefault="009F0108" w:rsidP="009F0108">
      <w:pPr>
        <w:jc w:val="center"/>
      </w:pPr>
    </w:p>
    <w:p w:rsidR="009F0108" w:rsidRPr="00AD2583" w:rsidRDefault="009F0108" w:rsidP="009F0108">
      <w:pPr>
        <w:pStyle w:val="aff2"/>
      </w:pPr>
      <w:r w:rsidRPr="00AD2583">
        <w:t>Ввод в действие жилых домов на 1000 человек населения</w:t>
      </w:r>
    </w:p>
    <w:p w:rsidR="009F0108" w:rsidRPr="00AD2583" w:rsidRDefault="009F0108" w:rsidP="009F0108">
      <w:pPr>
        <w:pStyle w:val="aff3"/>
      </w:pPr>
      <w:r w:rsidRPr="00AD2583">
        <w:t>(кв. м общей площади жилых помещений)</w:t>
      </w:r>
    </w:p>
    <w:p w:rsidR="009F0108" w:rsidRPr="00AD2583" w:rsidRDefault="005D2276" w:rsidP="009F0108">
      <w:pPr>
        <w:ind w:firstLine="0"/>
        <w:jc w:val="center"/>
      </w:pPr>
      <w:r>
        <w:rPr>
          <w:noProof/>
        </w:rPr>
        <w:drawing>
          <wp:inline distT="0" distB="0" distL="0" distR="0" wp14:anchorId="5FA86F4E" wp14:editId="5BC2DE13">
            <wp:extent cx="5730240" cy="2110740"/>
            <wp:effectExtent l="0" t="0" r="0" b="0"/>
            <wp:docPr id="11" name="Объект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9F0108" w:rsidRPr="00AD2583" w:rsidRDefault="009F0108" w:rsidP="009F0108">
      <w:pPr>
        <w:jc w:val="center"/>
        <w:rPr>
          <w:szCs w:val="22"/>
        </w:rPr>
      </w:pPr>
    </w:p>
    <w:p w:rsidR="009F0108" w:rsidRPr="00AD2583" w:rsidRDefault="009F0108" w:rsidP="009F0108">
      <w:pPr>
        <w:pStyle w:val="aff2"/>
        <w:pageBreakBefore/>
        <w:spacing w:after="180"/>
      </w:pPr>
      <w:r w:rsidRPr="00AD2583">
        <w:lastRenderedPageBreak/>
        <w:t>Динамика ввода в действие жилых домов по Новосибирской области</w:t>
      </w:r>
      <w:r w:rsidRPr="00AD2583">
        <w:br/>
        <w:t>в сравнении с данными по Российской Федерации</w:t>
      </w:r>
    </w:p>
    <w:p w:rsidR="009F0108" w:rsidRPr="00AD2583" w:rsidRDefault="009F0108" w:rsidP="009F0108">
      <w:pPr>
        <w:pStyle w:val="aff3"/>
      </w:pPr>
      <w:r w:rsidRPr="00AD2583">
        <w:t>(в % к предыдущему году)</w:t>
      </w:r>
    </w:p>
    <w:p w:rsidR="009F0108" w:rsidRPr="00AD2583" w:rsidRDefault="005D2276" w:rsidP="009F0108">
      <w:pPr>
        <w:pStyle w:val="a8"/>
        <w:tabs>
          <w:tab w:val="clear" w:pos="4536"/>
          <w:tab w:val="clear" w:pos="9072"/>
        </w:tabs>
        <w:spacing w:line="240" w:lineRule="auto"/>
        <w:ind w:firstLine="0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72064" behindDoc="0" locked="0" layoutInCell="1" allowOverlap="1" wp14:anchorId="5DCE5777" wp14:editId="4FFE64E5">
            <wp:simplePos x="0" y="0"/>
            <wp:positionH relativeFrom="column">
              <wp:posOffset>214630</wp:posOffset>
            </wp:positionH>
            <wp:positionV relativeFrom="paragraph">
              <wp:posOffset>160655</wp:posOffset>
            </wp:positionV>
            <wp:extent cx="5772785" cy="1558925"/>
            <wp:effectExtent l="0" t="0" r="0" b="0"/>
            <wp:wrapTopAndBottom/>
            <wp:docPr id="228" name="Объект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108" w:rsidRPr="00AD2583" w:rsidRDefault="009F0108" w:rsidP="009F0108">
      <w:pPr>
        <w:tabs>
          <w:tab w:val="left" w:pos="6521"/>
        </w:tabs>
        <w:spacing w:line="240" w:lineRule="auto"/>
        <w:ind w:right="-57" w:firstLine="0"/>
        <w:jc w:val="right"/>
        <w:rPr>
          <w:sz w:val="16"/>
          <w:szCs w:val="16"/>
        </w:rPr>
      </w:pPr>
    </w:p>
    <w:p w:rsidR="009F0108" w:rsidRPr="00AD2583" w:rsidRDefault="009F0108" w:rsidP="009F0108">
      <w:pPr>
        <w:pStyle w:val="aff2"/>
        <w:spacing w:after="180"/>
      </w:pPr>
      <w:r w:rsidRPr="00AD2583">
        <w:t xml:space="preserve">Ввод в действие жилых домов, построенных населением за счет </w:t>
      </w:r>
      <w:r w:rsidRPr="00AD2583">
        <w:br/>
        <w:t xml:space="preserve">собственных и привлеченных средств по Новосибирской области </w:t>
      </w:r>
      <w:r w:rsidRPr="00AD2583">
        <w:br/>
        <w:t>в сравнении с данными по Российской Федерации</w:t>
      </w:r>
    </w:p>
    <w:p w:rsidR="009F0108" w:rsidRPr="00AD2583" w:rsidRDefault="009F0108" w:rsidP="009F0108">
      <w:pPr>
        <w:pStyle w:val="aff3"/>
      </w:pPr>
      <w:r w:rsidRPr="00AD2583">
        <w:t>(в % к общему вводу)</w:t>
      </w:r>
    </w:p>
    <w:p w:rsidR="009F0108" w:rsidRPr="00AD2583" w:rsidRDefault="009F0108" w:rsidP="009F0108">
      <w:pPr>
        <w:tabs>
          <w:tab w:val="left" w:pos="6521"/>
        </w:tabs>
        <w:spacing w:line="240" w:lineRule="auto"/>
        <w:ind w:right="-57" w:firstLine="0"/>
        <w:jc w:val="right"/>
        <w:rPr>
          <w:sz w:val="16"/>
          <w:szCs w:val="16"/>
        </w:rPr>
      </w:pPr>
    </w:p>
    <w:p w:rsidR="009F0108" w:rsidRPr="00AD2583" w:rsidRDefault="005D2276" w:rsidP="009F0108">
      <w:pPr>
        <w:pStyle w:val="aff2"/>
        <w:spacing w:after="0" w:line="240" w:lineRule="auto"/>
        <w:rPr>
          <w:b w:val="0"/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73088" behindDoc="0" locked="0" layoutInCell="1" allowOverlap="1" wp14:anchorId="6D7177E9" wp14:editId="351213DD">
            <wp:simplePos x="0" y="0"/>
            <wp:positionH relativeFrom="column">
              <wp:posOffset>294005</wp:posOffset>
            </wp:positionH>
            <wp:positionV relativeFrom="paragraph">
              <wp:posOffset>175260</wp:posOffset>
            </wp:positionV>
            <wp:extent cx="5609590" cy="1857375"/>
            <wp:effectExtent l="0" t="0" r="0" b="0"/>
            <wp:wrapTopAndBottom/>
            <wp:docPr id="229" name="Объект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108" w:rsidRPr="00AD2583" w:rsidRDefault="009F0108" w:rsidP="009F0108">
      <w:pPr>
        <w:pStyle w:val="aff2"/>
        <w:spacing w:before="240"/>
      </w:pPr>
      <w:r w:rsidRPr="00AD2583">
        <w:t xml:space="preserve">Ввод в действие жилых домов на 1000 человек населения по регионам </w:t>
      </w:r>
      <w:r w:rsidRPr="00AD2583">
        <w:br/>
        <w:t>Сибирского федерального округа за 202</w:t>
      </w:r>
      <w:r w:rsidR="001F69D3">
        <w:t>2</w:t>
      </w:r>
      <w:r w:rsidRPr="00AD2583">
        <w:t xml:space="preserve"> год</w:t>
      </w:r>
    </w:p>
    <w:p w:rsidR="009F0108" w:rsidRPr="00AD2583" w:rsidRDefault="005D2276" w:rsidP="009F0108">
      <w:pPr>
        <w:pStyle w:val="aff3"/>
        <w:rPr>
          <w:b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1190E69F" wp14:editId="7EEC135C">
            <wp:simplePos x="0" y="0"/>
            <wp:positionH relativeFrom="column">
              <wp:posOffset>104140</wp:posOffset>
            </wp:positionH>
            <wp:positionV relativeFrom="paragraph">
              <wp:posOffset>304165</wp:posOffset>
            </wp:positionV>
            <wp:extent cx="5799455" cy="2567305"/>
            <wp:effectExtent l="0" t="0" r="0" b="0"/>
            <wp:wrapSquare wrapText="bothSides"/>
            <wp:docPr id="230" name="Объект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108" w:rsidRPr="00AD2583">
        <w:t>(кв. м общей площади жилых помещений)</w:t>
      </w:r>
    </w:p>
    <w:p w:rsidR="009F0108" w:rsidRPr="00AD2583" w:rsidRDefault="009F0108" w:rsidP="009F0108">
      <w:pPr>
        <w:pStyle w:val="aff2"/>
        <w:pageBreakBefore/>
      </w:pPr>
      <w:r w:rsidRPr="00AD2583">
        <w:lastRenderedPageBreak/>
        <w:t xml:space="preserve">Ввод в действие жилых домов организациями различных форм </w:t>
      </w:r>
      <w:r w:rsidRPr="00AD2583">
        <w:br/>
        <w:t>собственности и населением</w:t>
      </w:r>
    </w:p>
    <w:tbl>
      <w:tblPr>
        <w:tblW w:w="942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040"/>
        <w:gridCol w:w="897"/>
        <w:gridCol w:w="898"/>
        <w:gridCol w:w="898"/>
        <w:gridCol w:w="898"/>
        <w:gridCol w:w="898"/>
        <w:gridCol w:w="898"/>
      </w:tblGrid>
      <w:tr w:rsidR="000A02BF" w:rsidRPr="00AD2583" w:rsidTr="00ED7130">
        <w:trPr>
          <w:cantSplit/>
          <w:tblHeader/>
        </w:trPr>
        <w:tc>
          <w:tcPr>
            <w:tcW w:w="4040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0A02BF" w:rsidRPr="00AD2583" w:rsidRDefault="000A02BF" w:rsidP="00ED7130">
            <w:pPr>
              <w:pStyle w:val="ad"/>
              <w:spacing w:before="40" w:after="40"/>
            </w:pPr>
          </w:p>
        </w:tc>
        <w:tc>
          <w:tcPr>
            <w:tcW w:w="897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2017</w:t>
            </w:r>
          </w:p>
        </w:tc>
        <w:tc>
          <w:tcPr>
            <w:tcW w:w="898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2018</w:t>
            </w:r>
          </w:p>
        </w:tc>
        <w:tc>
          <w:tcPr>
            <w:tcW w:w="898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2019</w:t>
            </w:r>
          </w:p>
        </w:tc>
        <w:tc>
          <w:tcPr>
            <w:tcW w:w="898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2020</w:t>
            </w:r>
          </w:p>
        </w:tc>
        <w:tc>
          <w:tcPr>
            <w:tcW w:w="898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2021</w:t>
            </w:r>
          </w:p>
        </w:tc>
        <w:tc>
          <w:tcPr>
            <w:tcW w:w="89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0A02BF" w:rsidRPr="00AD2583" w:rsidRDefault="000A02BF" w:rsidP="00ED7130">
            <w:pPr>
              <w:pStyle w:val="ad"/>
              <w:spacing w:before="40" w:after="40"/>
              <w:ind w:left="-57" w:right="-57"/>
            </w:pPr>
            <w:r>
              <w:t>2022</w:t>
            </w:r>
          </w:p>
        </w:tc>
      </w:tr>
      <w:tr w:rsidR="000A02BF" w:rsidRPr="00AD2583" w:rsidTr="00ED7130">
        <w:trPr>
          <w:cantSplit/>
        </w:trPr>
        <w:tc>
          <w:tcPr>
            <w:tcW w:w="9427" w:type="dxa"/>
            <w:gridSpan w:val="7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A02BF" w:rsidRPr="00AD2583" w:rsidRDefault="000A02BF" w:rsidP="00ED7130">
            <w:pPr>
              <w:pStyle w:val="-"/>
              <w:spacing w:before="40" w:after="40"/>
            </w:pPr>
            <w:r w:rsidRPr="00AD2583">
              <w:t>Тысяч квадратных метров общей площади жилых помещений</w:t>
            </w:r>
          </w:p>
        </w:tc>
      </w:tr>
      <w:tr w:rsidR="00A10A2F" w:rsidRPr="00AD2583" w:rsidTr="00ED7130">
        <w:trPr>
          <w:cantSplit/>
        </w:trPr>
        <w:tc>
          <w:tcPr>
            <w:tcW w:w="404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10A2F" w:rsidRPr="00AD2583" w:rsidRDefault="00A10A2F" w:rsidP="00ED7130">
            <w:pPr>
              <w:pStyle w:val="0-"/>
              <w:spacing w:before="40" w:after="40"/>
            </w:pPr>
            <w:r w:rsidRPr="00AD2583">
              <w:t>Всего построено</w:t>
            </w:r>
          </w:p>
        </w:tc>
        <w:tc>
          <w:tcPr>
            <w:tcW w:w="89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-"/>
              <w:spacing w:before="40" w:after="40"/>
            </w:pPr>
            <w:r w:rsidRPr="00AD2583">
              <w:t>1729,1</w:t>
            </w:r>
          </w:p>
        </w:tc>
        <w:tc>
          <w:tcPr>
            <w:tcW w:w="89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-"/>
              <w:spacing w:before="40" w:after="40"/>
            </w:pPr>
            <w:r w:rsidRPr="00AD2583">
              <w:t>1738,4</w:t>
            </w:r>
          </w:p>
        </w:tc>
        <w:tc>
          <w:tcPr>
            <w:tcW w:w="89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-"/>
              <w:spacing w:before="40" w:after="40"/>
            </w:pPr>
            <w:r w:rsidRPr="00AD2583">
              <w:t>1759,2</w:t>
            </w:r>
          </w:p>
        </w:tc>
        <w:tc>
          <w:tcPr>
            <w:tcW w:w="89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-"/>
              <w:spacing w:before="40" w:after="40"/>
            </w:pPr>
            <w:r w:rsidRPr="00AD2583">
              <w:t>1944,4</w:t>
            </w:r>
          </w:p>
        </w:tc>
        <w:tc>
          <w:tcPr>
            <w:tcW w:w="89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-"/>
              <w:spacing w:before="40" w:after="40"/>
            </w:pPr>
            <w:r w:rsidRPr="00AD2583">
              <w:t>2004,6</w:t>
            </w:r>
          </w:p>
        </w:tc>
        <w:tc>
          <w:tcPr>
            <w:tcW w:w="898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-"/>
              <w:spacing w:before="40" w:after="40"/>
            </w:pPr>
            <w:r>
              <w:t>2243,5</w:t>
            </w:r>
          </w:p>
        </w:tc>
      </w:tr>
      <w:tr w:rsidR="00A10A2F" w:rsidRPr="00AD2583" w:rsidTr="00ED7130">
        <w:trPr>
          <w:cantSplit/>
        </w:trPr>
        <w:tc>
          <w:tcPr>
            <w:tcW w:w="40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в том числе по формам собстве</w:t>
            </w:r>
            <w:r w:rsidRPr="00AD2583">
              <w:t>н</w:t>
            </w:r>
            <w:r w:rsidRPr="00AD2583">
              <w:t>ности: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</w:p>
        </w:tc>
      </w:tr>
      <w:tr w:rsidR="00A10A2F" w:rsidRPr="00AD2583" w:rsidTr="00ED7130">
        <w:trPr>
          <w:cantSplit/>
        </w:trPr>
        <w:tc>
          <w:tcPr>
            <w:tcW w:w="40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государственная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28,2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3,1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2,9</w:t>
            </w:r>
          </w:p>
        </w:tc>
      </w:tr>
      <w:tr w:rsidR="00A10A2F" w:rsidRPr="00AD2583" w:rsidTr="00ED7130">
        <w:trPr>
          <w:cantSplit/>
        </w:trPr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C6B9A" w:rsidRDefault="00BC6B9A" w:rsidP="00ED7130">
            <w:pPr>
              <w:pStyle w:val="05"/>
              <w:spacing w:before="40" w:after="40"/>
              <w:ind w:left="567"/>
            </w:pPr>
            <w:r>
              <w:t>в том числе:</w:t>
            </w:r>
          </w:p>
          <w:p w:rsidR="00A10A2F" w:rsidRPr="00AD2583" w:rsidRDefault="00A10A2F" w:rsidP="00ED7130">
            <w:pPr>
              <w:pStyle w:val="05"/>
              <w:spacing w:before="40" w:after="40"/>
              <w:ind w:left="567"/>
            </w:pPr>
            <w:r w:rsidRPr="00AD2583">
              <w:t>федеральная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25,8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2,9</w:t>
            </w:r>
          </w:p>
        </w:tc>
      </w:tr>
      <w:tr w:rsidR="00A10A2F" w:rsidRPr="00AD2583" w:rsidTr="00ED7130">
        <w:trPr>
          <w:cantSplit/>
        </w:trPr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10A2F" w:rsidRPr="00AD2583" w:rsidRDefault="00A10A2F" w:rsidP="00ED7130">
            <w:pPr>
              <w:pStyle w:val="05"/>
              <w:spacing w:before="40" w:after="40"/>
              <w:ind w:left="567"/>
            </w:pPr>
            <w:r w:rsidRPr="00AD2583">
              <w:t>субъектов федерации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2,4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3,1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-</w:t>
            </w:r>
          </w:p>
        </w:tc>
      </w:tr>
      <w:tr w:rsidR="00A10A2F" w:rsidRPr="00AD2583" w:rsidTr="00ED7130">
        <w:trPr>
          <w:cantSplit/>
        </w:trPr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муниципальная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1,2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6,8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0,5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7,2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1,9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16,0</w:t>
            </w:r>
          </w:p>
        </w:tc>
      </w:tr>
      <w:tr w:rsidR="00A10A2F" w:rsidRPr="00AD2583" w:rsidTr="00ED7130">
        <w:trPr>
          <w:cantSplit/>
        </w:trPr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 xml:space="preserve">общественных и религиозных </w:t>
            </w:r>
            <w:r>
              <w:br/>
            </w:r>
            <w:r w:rsidRPr="00AD2583">
              <w:t>организаций (объединений)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0,2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-</w:t>
            </w:r>
          </w:p>
        </w:tc>
      </w:tr>
      <w:tr w:rsidR="00A10A2F" w:rsidRPr="00AD2583" w:rsidTr="00ED7130">
        <w:trPr>
          <w:cantSplit/>
        </w:trPr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частная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1116,2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1125,3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1194,0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1437,3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1330,4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1383,0</w:t>
            </w:r>
          </w:p>
        </w:tc>
      </w:tr>
      <w:tr w:rsidR="00A10A2F" w:rsidRPr="00AD2583" w:rsidTr="00ED7130">
        <w:trPr>
          <w:cantSplit/>
        </w:trPr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смешанная российская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4,8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2,8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3,0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2,0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0,9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1,8</w:t>
            </w:r>
          </w:p>
        </w:tc>
      </w:tr>
      <w:tr w:rsidR="00A10A2F" w:rsidRPr="00AD2583" w:rsidTr="00ED7130">
        <w:trPr>
          <w:cantSplit/>
        </w:trPr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потребительской кооперации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-</w:t>
            </w:r>
          </w:p>
        </w:tc>
      </w:tr>
      <w:tr w:rsidR="00A10A2F" w:rsidRPr="00AD2583" w:rsidTr="00ED7130">
        <w:trPr>
          <w:cantSplit/>
        </w:trPr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иностранная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61,0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-</w:t>
            </w:r>
          </w:p>
        </w:tc>
      </w:tr>
      <w:tr w:rsidR="00A10A2F" w:rsidRPr="00AD2583" w:rsidTr="00ED7130">
        <w:trPr>
          <w:cantSplit/>
        </w:trPr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смешанная с совместным росси</w:t>
            </w:r>
            <w:r w:rsidRPr="00AD2583">
              <w:t>й</w:t>
            </w:r>
            <w:r w:rsidRPr="00AD2583">
              <w:t>ским и иностранным участием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20,8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5,9</w:t>
            </w:r>
          </w:p>
        </w:tc>
      </w:tr>
      <w:tr w:rsidR="00A10A2F" w:rsidRPr="00AD2583" w:rsidTr="00ED7130">
        <w:trPr>
          <w:cantSplit/>
        </w:trPr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собственность граждан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517,7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603,5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540,7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497,9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668,3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834,0</w:t>
            </w:r>
          </w:p>
        </w:tc>
      </w:tr>
      <w:tr w:rsidR="00A10A2F" w:rsidRPr="00AD2583" w:rsidTr="00ED7130">
        <w:trPr>
          <w:cantSplit/>
        </w:trPr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10A2F" w:rsidRPr="00AD2583" w:rsidRDefault="00A10A2F" w:rsidP="00ED7130">
            <w:pPr>
              <w:pStyle w:val="05"/>
              <w:spacing w:before="40" w:after="40"/>
              <w:ind w:left="0"/>
            </w:pPr>
            <w:r w:rsidRPr="00AD2583">
              <w:t>Из общего итога – жилищно-строительными кооперативами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71,7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5,0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174,1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41,2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74,5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11,9</w:t>
            </w:r>
          </w:p>
        </w:tc>
      </w:tr>
      <w:tr w:rsidR="00A10A2F" w:rsidRPr="00AD2583" w:rsidTr="00ED7130">
        <w:trPr>
          <w:cantSplit/>
        </w:trPr>
        <w:tc>
          <w:tcPr>
            <w:tcW w:w="9427" w:type="dxa"/>
            <w:gridSpan w:val="7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10A2F" w:rsidRPr="00AD2583" w:rsidRDefault="00A10A2F" w:rsidP="00ED7130">
            <w:pPr>
              <w:pStyle w:val="-"/>
              <w:spacing w:before="40" w:after="40"/>
            </w:pPr>
            <w:r w:rsidRPr="00AD2583">
              <w:t xml:space="preserve">В % к итогу </w:t>
            </w:r>
          </w:p>
        </w:tc>
      </w:tr>
      <w:tr w:rsidR="00A10A2F" w:rsidRPr="00AD2583" w:rsidTr="00ED7130">
        <w:trPr>
          <w:cantSplit/>
        </w:trPr>
        <w:tc>
          <w:tcPr>
            <w:tcW w:w="404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-"/>
              <w:spacing w:before="40" w:after="40"/>
            </w:pPr>
            <w:r w:rsidRPr="00AD2583">
              <w:t>Всего построено</w:t>
            </w:r>
          </w:p>
        </w:tc>
        <w:tc>
          <w:tcPr>
            <w:tcW w:w="89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-"/>
              <w:spacing w:before="40" w:after="40"/>
            </w:pPr>
            <w:r w:rsidRPr="00AD2583">
              <w:t>100,0</w:t>
            </w:r>
          </w:p>
        </w:tc>
        <w:tc>
          <w:tcPr>
            <w:tcW w:w="89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-"/>
              <w:spacing w:before="40" w:after="40"/>
            </w:pPr>
            <w:r w:rsidRPr="00AD2583">
              <w:t>100,0</w:t>
            </w:r>
          </w:p>
        </w:tc>
        <w:tc>
          <w:tcPr>
            <w:tcW w:w="89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-"/>
              <w:spacing w:before="40" w:after="40"/>
            </w:pPr>
            <w:r w:rsidRPr="00AD2583">
              <w:t>100,0</w:t>
            </w:r>
          </w:p>
        </w:tc>
        <w:tc>
          <w:tcPr>
            <w:tcW w:w="89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-"/>
              <w:spacing w:before="40" w:after="40"/>
            </w:pPr>
            <w:r w:rsidRPr="00AD2583">
              <w:t>100,0</w:t>
            </w:r>
          </w:p>
        </w:tc>
        <w:tc>
          <w:tcPr>
            <w:tcW w:w="89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-"/>
              <w:spacing w:before="40" w:after="40"/>
            </w:pPr>
            <w:r w:rsidRPr="00AD2583">
              <w:t>100,0</w:t>
            </w:r>
          </w:p>
        </w:tc>
        <w:tc>
          <w:tcPr>
            <w:tcW w:w="898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-"/>
              <w:spacing w:before="40" w:after="40"/>
            </w:pPr>
            <w:r>
              <w:t>100,0</w:t>
            </w:r>
          </w:p>
        </w:tc>
      </w:tr>
      <w:tr w:rsidR="00A10A2F" w:rsidRPr="00AD2583" w:rsidTr="00ED7130">
        <w:trPr>
          <w:cantSplit/>
        </w:trPr>
        <w:tc>
          <w:tcPr>
            <w:tcW w:w="40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в том числе по формам собстве</w:t>
            </w:r>
            <w:r w:rsidRPr="00AD2583">
              <w:t>н</w:t>
            </w:r>
            <w:r w:rsidRPr="00AD2583">
              <w:t>ности: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</w:p>
        </w:tc>
      </w:tr>
      <w:tr w:rsidR="00A10A2F" w:rsidRPr="00AD2583" w:rsidTr="00ED7130">
        <w:trPr>
          <w:cantSplit/>
        </w:trPr>
        <w:tc>
          <w:tcPr>
            <w:tcW w:w="40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государственная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1,6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0,2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0,1</w:t>
            </w:r>
          </w:p>
        </w:tc>
      </w:tr>
      <w:tr w:rsidR="00A10A2F" w:rsidRPr="00AD2583" w:rsidTr="00ED7130">
        <w:trPr>
          <w:cantSplit/>
        </w:trPr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C6B9A" w:rsidRDefault="00BC6B9A" w:rsidP="00ED7130">
            <w:pPr>
              <w:pStyle w:val="05"/>
              <w:spacing w:before="40" w:after="40"/>
              <w:ind w:left="567"/>
            </w:pPr>
            <w:r>
              <w:t>в том числе:</w:t>
            </w:r>
          </w:p>
          <w:p w:rsidR="00A10A2F" w:rsidRPr="00AD2583" w:rsidRDefault="00A10A2F" w:rsidP="00ED7130">
            <w:pPr>
              <w:pStyle w:val="05"/>
              <w:spacing w:before="40" w:after="40"/>
              <w:ind w:left="567"/>
            </w:pPr>
            <w:r w:rsidRPr="00AD2583">
              <w:t>федеральная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1,5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0,1</w:t>
            </w:r>
          </w:p>
        </w:tc>
      </w:tr>
      <w:tr w:rsidR="00A10A2F" w:rsidRPr="00AD2583" w:rsidTr="00ED7130">
        <w:trPr>
          <w:cantSplit/>
        </w:trPr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10A2F" w:rsidRPr="00AD2583" w:rsidRDefault="00A10A2F" w:rsidP="00ED7130">
            <w:pPr>
              <w:pStyle w:val="05"/>
              <w:spacing w:before="40" w:after="40"/>
              <w:ind w:left="567"/>
            </w:pPr>
            <w:r w:rsidRPr="00AD2583">
              <w:t>субъектов федерации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0,1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0,2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-</w:t>
            </w:r>
          </w:p>
        </w:tc>
      </w:tr>
      <w:tr w:rsidR="00A10A2F" w:rsidRPr="00AD2583" w:rsidTr="00ED7130">
        <w:trPr>
          <w:cantSplit/>
        </w:trPr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муниципальная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0,1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0,4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0,0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0,4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0,1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0,7</w:t>
            </w:r>
          </w:p>
        </w:tc>
      </w:tr>
      <w:tr w:rsidR="00A10A2F" w:rsidRPr="00AD2583" w:rsidTr="00ED7130">
        <w:trPr>
          <w:cantSplit/>
        </w:trPr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 xml:space="preserve">общественных и религиозных </w:t>
            </w:r>
            <w:r>
              <w:br/>
            </w:r>
            <w:r w:rsidRPr="00AD2583">
              <w:t>организаций (объединений)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0,0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-</w:t>
            </w:r>
          </w:p>
        </w:tc>
      </w:tr>
      <w:tr w:rsidR="00A10A2F" w:rsidRPr="00AD2583" w:rsidTr="00ED7130">
        <w:trPr>
          <w:cantSplit/>
        </w:trPr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частная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64,6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64,7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67,9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73,9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66,4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61,6</w:t>
            </w:r>
          </w:p>
        </w:tc>
      </w:tr>
      <w:tr w:rsidR="00A10A2F" w:rsidRPr="00AD2583" w:rsidTr="00ED7130">
        <w:trPr>
          <w:cantSplit/>
        </w:trPr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смешанная российская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0,3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0,2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0,2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0,1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0,0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0,1</w:t>
            </w:r>
          </w:p>
        </w:tc>
      </w:tr>
      <w:tr w:rsidR="00A10A2F" w:rsidRPr="00AD2583" w:rsidTr="00ED7130">
        <w:trPr>
          <w:cantSplit/>
        </w:trPr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потребительской кооперации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-</w:t>
            </w:r>
          </w:p>
        </w:tc>
      </w:tr>
      <w:tr w:rsidR="00A10A2F" w:rsidRPr="00AD2583" w:rsidTr="00ED7130">
        <w:trPr>
          <w:cantSplit/>
        </w:trPr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иностранная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3,5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-</w:t>
            </w:r>
          </w:p>
        </w:tc>
      </w:tr>
      <w:tr w:rsidR="00A10A2F" w:rsidRPr="00AD2583" w:rsidTr="00ED7130">
        <w:trPr>
          <w:cantSplit/>
        </w:trPr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смешанная с совместным росси</w:t>
            </w:r>
            <w:r w:rsidRPr="00AD2583">
              <w:t>й</w:t>
            </w:r>
            <w:r w:rsidRPr="00AD2583">
              <w:t>ским и иностранным участием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1,2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0,3</w:t>
            </w:r>
          </w:p>
        </w:tc>
      </w:tr>
      <w:tr w:rsidR="00A10A2F" w:rsidRPr="00AD2583" w:rsidTr="00ED7130">
        <w:trPr>
          <w:cantSplit/>
        </w:trPr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собственность граждан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29,9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34,7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30,7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25,6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33,3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37,2</w:t>
            </w:r>
          </w:p>
        </w:tc>
      </w:tr>
      <w:tr w:rsidR="00A10A2F" w:rsidRPr="00AD2583" w:rsidTr="00ED7130">
        <w:trPr>
          <w:cantSplit/>
        </w:trPr>
        <w:tc>
          <w:tcPr>
            <w:tcW w:w="40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  <w:ind w:left="0"/>
            </w:pPr>
            <w:r w:rsidRPr="00AD2583">
              <w:t>Из общего итога – жилищно-строительными кооперативами</w:t>
            </w:r>
          </w:p>
        </w:tc>
        <w:tc>
          <w:tcPr>
            <w:tcW w:w="897" w:type="dxa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4,1</w:t>
            </w:r>
          </w:p>
        </w:tc>
        <w:tc>
          <w:tcPr>
            <w:tcW w:w="898" w:type="dxa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0,3</w:t>
            </w:r>
          </w:p>
        </w:tc>
        <w:tc>
          <w:tcPr>
            <w:tcW w:w="898" w:type="dxa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9,9</w:t>
            </w:r>
          </w:p>
        </w:tc>
        <w:tc>
          <w:tcPr>
            <w:tcW w:w="898" w:type="dxa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2,1</w:t>
            </w:r>
          </w:p>
        </w:tc>
        <w:tc>
          <w:tcPr>
            <w:tcW w:w="898" w:type="dxa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3,7</w:t>
            </w:r>
          </w:p>
        </w:tc>
        <w:tc>
          <w:tcPr>
            <w:tcW w:w="898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0,5</w:t>
            </w:r>
          </w:p>
        </w:tc>
      </w:tr>
    </w:tbl>
    <w:p w:rsidR="009F0108" w:rsidRPr="00AD2583" w:rsidRDefault="009F0108" w:rsidP="009F0108">
      <w:pPr>
        <w:jc w:val="center"/>
      </w:pPr>
    </w:p>
    <w:p w:rsidR="009F0108" w:rsidRPr="00AD2583" w:rsidRDefault="009F0108" w:rsidP="009F0108">
      <w:pPr>
        <w:pStyle w:val="aff2"/>
        <w:pageBreakBefore/>
      </w:pPr>
      <w:r w:rsidRPr="00AD2583">
        <w:lastRenderedPageBreak/>
        <w:t>Ввод в действие объектов социально-культурной сферы</w:t>
      </w:r>
    </w:p>
    <w:tbl>
      <w:tblPr>
        <w:tblW w:w="94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466"/>
        <w:gridCol w:w="826"/>
        <w:gridCol w:w="826"/>
        <w:gridCol w:w="826"/>
        <w:gridCol w:w="826"/>
        <w:gridCol w:w="826"/>
        <w:gridCol w:w="826"/>
      </w:tblGrid>
      <w:tr w:rsidR="000A02BF" w:rsidRPr="00AD2583" w:rsidTr="00ED7130">
        <w:trPr>
          <w:cantSplit/>
          <w:tblHeader/>
        </w:trPr>
        <w:tc>
          <w:tcPr>
            <w:tcW w:w="44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2BF" w:rsidRPr="00AD2583" w:rsidRDefault="000A02BF" w:rsidP="00ED7130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8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82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82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82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826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0A02BF" w:rsidRPr="00AD2583" w:rsidRDefault="000A02BF" w:rsidP="00ED7130">
            <w:pPr>
              <w:pStyle w:val="ad"/>
              <w:ind w:left="-57" w:right="-57"/>
            </w:pPr>
            <w:r>
              <w:t>2022</w:t>
            </w:r>
          </w:p>
        </w:tc>
      </w:tr>
      <w:tr w:rsidR="000A02BF" w:rsidRPr="00AD2583" w:rsidTr="00ED7130">
        <w:trPr>
          <w:cantSplit/>
        </w:trPr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0A02BF" w:rsidRPr="00AD2583" w:rsidRDefault="000A02BF" w:rsidP="00ED7130">
            <w:pPr>
              <w:pStyle w:val="0-"/>
              <w:spacing w:before="40" w:after="40"/>
            </w:pPr>
            <w:r w:rsidRPr="00AD2583">
              <w:t xml:space="preserve">Объекты коммунальной </w:t>
            </w:r>
            <w:r w:rsidRPr="00AD2583">
              <w:br/>
              <w:t>инфраструктуры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0A02BF" w:rsidRPr="00AD2583" w:rsidRDefault="000A02BF" w:rsidP="00ED7130">
            <w:pPr>
              <w:pStyle w:val="ad"/>
              <w:spacing w:before="40" w:after="40"/>
            </w:pP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Водопроводные сети, км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46,6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92,1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67,1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18,3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8,3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14,3</w:t>
            </w: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Канализационные сети, км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1,6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13,4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3,0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6,6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6,5</w:t>
            </w: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Газовые сети, км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86,7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63,2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38,3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20,8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0,4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1,1</w:t>
            </w: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Тепловые сети, км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30,4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6,6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0,7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0,8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3,3</w:t>
            </w: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Гостиницы, мест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428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73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875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120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928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524</w:t>
            </w: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Дома отдыха, мест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320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101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-</w:t>
            </w: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Туристские базы, мест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-</w:t>
            </w: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Мотели, мест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40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-</w:t>
            </w: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Бани, мест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214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25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30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49</w:t>
            </w: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Комбинаты бытового обслуживания населения и дома быта, рабочих мест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-</w:t>
            </w: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Салоны красоты (парикмахерские), посадочных мест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…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8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-</w:t>
            </w: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single" w:sz="6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-"/>
              <w:spacing w:before="40" w:after="40"/>
            </w:pPr>
            <w:r w:rsidRPr="00AD2583">
              <w:t>Образование</w:t>
            </w:r>
          </w:p>
        </w:tc>
        <w:tc>
          <w:tcPr>
            <w:tcW w:w="826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 xml:space="preserve">Образовательные организации </w:t>
            </w:r>
            <w:r>
              <w:br/>
            </w:r>
            <w:r w:rsidRPr="00AD2583">
              <w:t>высшего образования, кв. м учебно-лабораторных зданий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823,0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2497,0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260,5</w:t>
            </w: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Профессиональные образовательные организации, кв. м учебно-</w:t>
            </w:r>
            <w:proofErr w:type="spellStart"/>
            <w:r w:rsidRPr="00AD2583">
              <w:t>лаборатор</w:t>
            </w:r>
            <w:proofErr w:type="spellEnd"/>
            <w:r w:rsidRPr="00AD2583">
              <w:t>-</w:t>
            </w:r>
            <w:proofErr w:type="spellStart"/>
            <w:r w:rsidRPr="00AD2583">
              <w:t>ных</w:t>
            </w:r>
            <w:proofErr w:type="spellEnd"/>
            <w:r w:rsidRPr="00AD2583">
              <w:t xml:space="preserve"> зданий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202,7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-</w:t>
            </w: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Общеобразовательные организации, ученических мест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1796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2767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4726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4925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3270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2332</w:t>
            </w: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 xml:space="preserve">Дошкольные образовательные </w:t>
            </w:r>
            <w:r>
              <w:br/>
            </w:r>
            <w:r w:rsidRPr="00AD2583">
              <w:t>организации, мест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220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330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2790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3390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1215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522</w:t>
            </w:r>
          </w:p>
        </w:tc>
      </w:tr>
      <w:tr w:rsidR="00A10A2F" w:rsidRPr="00AD2583" w:rsidTr="00B2696E">
        <w:trPr>
          <w:cantSplit/>
          <w:trHeight w:val="246"/>
        </w:trPr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-"/>
              <w:spacing w:before="40" w:after="40"/>
            </w:pPr>
            <w:r w:rsidRPr="00AD2583">
              <w:t>Здравоохранение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</w:p>
        </w:tc>
      </w:tr>
      <w:tr w:rsidR="00A10A2F" w:rsidRPr="00AD2583" w:rsidTr="00B2696E">
        <w:trPr>
          <w:cantSplit/>
          <w:trHeight w:val="219"/>
        </w:trPr>
        <w:tc>
          <w:tcPr>
            <w:tcW w:w="446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Больничные организации, коек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10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229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8</w:t>
            </w: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 xml:space="preserve">Амбулаторно-поликлинические </w:t>
            </w:r>
            <w:r>
              <w:br/>
            </w:r>
            <w:r w:rsidRPr="00AD2583">
              <w:t>организации, посещений в смену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180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402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538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772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294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1626</w:t>
            </w: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Санатории, коек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150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6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12</w:t>
            </w: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Медицинские центры, кв. м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970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-</w:t>
            </w:r>
          </w:p>
        </w:tc>
      </w:tr>
      <w:tr w:rsidR="00A10A2F" w:rsidRPr="00AD2583" w:rsidTr="00B2696E">
        <w:trPr>
          <w:cantSplit/>
          <w:trHeight w:val="260"/>
        </w:trPr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-"/>
              <w:spacing w:before="40" w:after="40"/>
            </w:pPr>
            <w:r w:rsidRPr="00AD2583">
              <w:t>Культура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Учреждения культуры клубного типа, мест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350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273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360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405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209</w:t>
            </w: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  <w:ind w:right="-57"/>
            </w:pPr>
            <w:r w:rsidRPr="00AD2583">
              <w:t>Библиотеки, книжный фонд, тыс. томов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150</w:t>
            </w: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Культовые сооружения, единиц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6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-</w:t>
            </w: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Торгово-развлекательные центры, тыс. кв. м общей площади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41,7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5,8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2,7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-</w:t>
            </w: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>Торгово-офисные центры, тыс. кв. м общей площади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0,5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4,7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1,7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16,3</w:t>
            </w: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2696E">
            <w:pPr>
              <w:pStyle w:val="05"/>
              <w:spacing w:before="40" w:after="40"/>
            </w:pPr>
            <w:r w:rsidRPr="00AD2583">
              <w:t>Торгово-выставочные комплексы, тыс. кв. м общей площади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2696E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2696E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2696E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2696E">
            <w:pPr>
              <w:pStyle w:val="ad"/>
              <w:spacing w:before="40" w:after="40"/>
            </w:pPr>
            <w:r w:rsidRPr="00AD2583">
              <w:t>1,0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2696E">
            <w:pPr>
              <w:pStyle w:val="ad"/>
              <w:spacing w:before="40" w:after="40"/>
            </w:pPr>
            <w:r w:rsidRPr="00AD2583">
              <w:t>6,3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B2696E">
            <w:pPr>
              <w:pStyle w:val="ad"/>
              <w:spacing w:before="40" w:after="40"/>
            </w:pPr>
            <w:r>
              <w:t>17,9</w:t>
            </w:r>
          </w:p>
        </w:tc>
      </w:tr>
      <w:tr w:rsidR="00A10A2F" w:rsidRPr="00AD2583" w:rsidTr="00B2696E">
        <w:trPr>
          <w:cantSplit/>
          <w:trHeight w:val="230"/>
        </w:trPr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-"/>
              <w:spacing w:before="40" w:after="40"/>
            </w:pPr>
            <w:r w:rsidRPr="00AD2583">
              <w:lastRenderedPageBreak/>
              <w:t>Спорт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</w:pPr>
            <w:r w:rsidRPr="00AD2583">
              <w:t xml:space="preserve">Плавательные бассейны (с длиной дорожек 25 и 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Pr="00AD2583">
                <w:t>50 метров</w:t>
              </w:r>
            </w:smartTag>
            <w:r w:rsidRPr="00AD2583">
              <w:t>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  <w:ind w:left="567"/>
            </w:pPr>
            <w:r w:rsidRPr="00AD2583">
              <w:t>единиц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-</w:t>
            </w: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  <w:ind w:left="567"/>
            </w:pPr>
            <w:r w:rsidRPr="00AD2583">
              <w:t>кв. м зеркала воды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275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400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-</w:t>
            </w: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  <w:ind w:right="-57"/>
            </w:pPr>
            <w:r w:rsidRPr="00AD2583">
              <w:t>Плоскостные спортивные сооружения (футбольные поля, игровые площадки и др.), кв. м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5174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4080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1857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4000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1156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14030</w:t>
            </w: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  <w:ind w:right="-57"/>
            </w:pPr>
            <w:r w:rsidRPr="00AD2583">
              <w:t>Спортивные сооружения с искусстве</w:t>
            </w:r>
            <w:r w:rsidRPr="00AD2583">
              <w:t>н</w:t>
            </w:r>
            <w:r w:rsidRPr="00AD2583">
              <w:t>ным льдом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  <w:ind w:left="567"/>
            </w:pPr>
            <w:r w:rsidRPr="00AD2583">
              <w:t>единиц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1</w:t>
            </w: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  <w:ind w:left="567"/>
            </w:pPr>
            <w:r w:rsidRPr="00AD2583">
              <w:t>кв. м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1800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4187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3428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2777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3600</w:t>
            </w: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  <w:ind w:right="-57"/>
            </w:pPr>
            <w:r w:rsidRPr="00AD2583">
              <w:t>Спортивные залы, кв. м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2971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3824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7767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876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1944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067E40">
            <w:pPr>
              <w:pStyle w:val="ad"/>
              <w:spacing w:before="40" w:after="40"/>
            </w:pPr>
            <w:r>
              <w:t>852</w:t>
            </w:r>
          </w:p>
        </w:tc>
      </w:tr>
      <w:tr w:rsidR="00A10A2F" w:rsidRPr="00AD2583" w:rsidTr="00ED7130">
        <w:trPr>
          <w:cantSplit/>
        </w:trPr>
        <w:tc>
          <w:tcPr>
            <w:tcW w:w="4466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ED7130">
            <w:pPr>
              <w:pStyle w:val="05"/>
              <w:spacing w:before="40" w:after="40"/>
              <w:ind w:right="-57"/>
            </w:pPr>
            <w:r w:rsidRPr="00AD2583">
              <w:t xml:space="preserve">Физкультурно-оздоровительные </w:t>
            </w:r>
            <w:r>
              <w:br/>
            </w:r>
            <w:r w:rsidRPr="00AD2583">
              <w:t>комплексы, единиц</w:t>
            </w:r>
          </w:p>
        </w:tc>
        <w:tc>
          <w:tcPr>
            <w:tcW w:w="82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-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A10A2F" w:rsidRPr="00AD2583" w:rsidRDefault="00A10A2F" w:rsidP="00BF75A7">
            <w:pPr>
              <w:pStyle w:val="ad"/>
              <w:spacing w:before="40" w:after="40"/>
            </w:pPr>
            <w:r w:rsidRPr="00AD2583">
              <w:t>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10A2F" w:rsidRPr="00AD2583" w:rsidRDefault="00A10A2F" w:rsidP="00ED7130">
            <w:pPr>
              <w:pStyle w:val="ad"/>
              <w:spacing w:before="40" w:after="40"/>
            </w:pPr>
            <w:r>
              <w:t>1</w:t>
            </w:r>
          </w:p>
        </w:tc>
      </w:tr>
    </w:tbl>
    <w:p w:rsidR="009F0108" w:rsidRPr="00AD2583" w:rsidRDefault="009F0108" w:rsidP="009F0108">
      <w:pPr>
        <w:jc w:val="center"/>
      </w:pPr>
    </w:p>
    <w:p w:rsidR="009F0108" w:rsidRPr="00AD2583" w:rsidRDefault="009F0108" w:rsidP="00B2696E">
      <w:pPr>
        <w:pStyle w:val="aff2"/>
        <w:spacing w:after="120"/>
      </w:pPr>
      <w:r w:rsidRPr="00AD2583">
        <w:t xml:space="preserve">Ввод в действие отдельных производственных мощностей </w:t>
      </w:r>
      <w:r w:rsidRPr="00AD2583">
        <w:br/>
        <w:t>и объектов по видам экономической деятельности за 202</w:t>
      </w:r>
      <w:r w:rsidR="008468DD" w:rsidRPr="008468DD">
        <w:t>2</w:t>
      </w:r>
      <w:r w:rsidRPr="00AD2583">
        <w:t xml:space="preserve"> год</w:t>
      </w:r>
    </w:p>
    <w:tbl>
      <w:tblPr>
        <w:tblW w:w="942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025"/>
        <w:gridCol w:w="1984"/>
        <w:gridCol w:w="1418"/>
      </w:tblGrid>
      <w:tr w:rsidR="009F0108" w:rsidRPr="00AD2583" w:rsidTr="00ED7130">
        <w:trPr>
          <w:cantSplit/>
          <w:tblHeader/>
        </w:trPr>
        <w:tc>
          <w:tcPr>
            <w:tcW w:w="60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0108" w:rsidRPr="00AD2583" w:rsidRDefault="009F0108" w:rsidP="00B2696E">
            <w:pPr>
              <w:pStyle w:val="ad"/>
              <w:spacing w:before="40" w:after="40"/>
            </w:pP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0108" w:rsidRPr="00AD2583" w:rsidRDefault="009F0108" w:rsidP="00B2696E">
            <w:pPr>
              <w:pStyle w:val="ad"/>
              <w:spacing w:before="40" w:after="40"/>
              <w:ind w:left="-57" w:right="-57"/>
            </w:pPr>
            <w:r w:rsidRPr="00AD2583">
              <w:t xml:space="preserve">Единица </w:t>
            </w:r>
            <w:r w:rsidRPr="00AD2583">
              <w:br/>
              <w:t>измерения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9F0108" w:rsidRPr="00AD2583" w:rsidRDefault="009F0108" w:rsidP="00B2696E">
            <w:pPr>
              <w:pStyle w:val="ad"/>
              <w:spacing w:before="40" w:after="40"/>
              <w:ind w:left="-57" w:right="-57"/>
            </w:pPr>
            <w:r w:rsidRPr="00AD2583">
              <w:t>Введено в действие</w:t>
            </w:r>
          </w:p>
        </w:tc>
      </w:tr>
      <w:tr w:rsidR="009F0108" w:rsidRPr="00AD2583" w:rsidTr="00ED7130">
        <w:trPr>
          <w:cantSplit/>
        </w:trPr>
        <w:tc>
          <w:tcPr>
            <w:tcW w:w="942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F0108" w:rsidRPr="00AD2583" w:rsidRDefault="009F0108" w:rsidP="00B2696E">
            <w:pPr>
              <w:pStyle w:val="ad"/>
              <w:spacing w:before="40" w:after="40"/>
              <w:jc w:val="left"/>
              <w:rPr>
                <w:b/>
              </w:rPr>
            </w:pPr>
            <w:r w:rsidRPr="00AD2583">
              <w:rPr>
                <w:b/>
              </w:rPr>
              <w:t>Сельское, лесное хозяйство, охота, рыболовство и рыбоводство</w:t>
            </w:r>
          </w:p>
        </w:tc>
      </w:tr>
      <w:tr w:rsidR="00174D95" w:rsidRPr="00AD2583" w:rsidTr="00ED7130">
        <w:trPr>
          <w:cantSplit/>
        </w:trPr>
        <w:tc>
          <w:tcPr>
            <w:tcW w:w="6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</w:pPr>
            <w:r w:rsidRPr="00AD2583">
              <w:t>Помещения для крупного рогатого скота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 w:rsidRPr="00AD2583">
              <w:t>тыс. мест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  <w:ind w:left="-57" w:right="-57"/>
              <w:jc w:val="center"/>
            </w:pPr>
            <w:r>
              <w:t>1,0</w:t>
            </w:r>
          </w:p>
        </w:tc>
      </w:tr>
      <w:tr w:rsidR="00174D95" w:rsidRPr="00AD2583" w:rsidTr="00ED7130">
        <w:trPr>
          <w:cantSplit/>
        </w:trPr>
        <w:tc>
          <w:tcPr>
            <w:tcW w:w="6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</w:pPr>
            <w:r w:rsidRPr="00AD2583">
              <w:t>Помещения для свиней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 w:rsidRPr="00AD2583">
              <w:t>тыс. мест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  <w:ind w:left="-57" w:right="-57"/>
              <w:jc w:val="center"/>
            </w:pPr>
            <w:r>
              <w:t>0,1</w:t>
            </w:r>
          </w:p>
        </w:tc>
      </w:tr>
      <w:tr w:rsidR="00174D95" w:rsidRPr="00AD2583" w:rsidTr="00ED7130">
        <w:trPr>
          <w:cantSplit/>
        </w:trPr>
        <w:tc>
          <w:tcPr>
            <w:tcW w:w="6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</w:pPr>
            <w:r w:rsidRPr="00AD2583">
              <w:t>Зерносушилки стационарные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 w:rsidRPr="00AD2583">
              <w:t>т в час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  <w:ind w:left="-57" w:right="-57"/>
              <w:jc w:val="center"/>
            </w:pPr>
            <w:r>
              <w:t>65,0</w:t>
            </w:r>
          </w:p>
        </w:tc>
      </w:tr>
      <w:tr w:rsidR="00174D95" w:rsidRPr="00AD2583" w:rsidTr="00ED7130">
        <w:trPr>
          <w:cantSplit/>
        </w:trPr>
        <w:tc>
          <w:tcPr>
            <w:tcW w:w="6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</w:pPr>
            <w:proofErr w:type="spellStart"/>
            <w:r w:rsidRPr="00AD2583">
              <w:t>Зерносеменохранилища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 w:rsidRPr="00AD2583">
              <w:t>тыс. т единовр</w:t>
            </w:r>
            <w:r w:rsidRPr="00AD2583">
              <w:t>е</w:t>
            </w:r>
            <w:r w:rsidRPr="00AD2583">
              <w:t>менного хранения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  <w:ind w:left="-57" w:right="-57"/>
              <w:jc w:val="center"/>
            </w:pPr>
            <w:r>
              <w:t>61,2</w:t>
            </w:r>
          </w:p>
        </w:tc>
      </w:tr>
      <w:tr w:rsidR="00174D95" w:rsidRPr="00AD2583" w:rsidTr="00067E40">
        <w:trPr>
          <w:cantSplit/>
        </w:trPr>
        <w:tc>
          <w:tcPr>
            <w:tcW w:w="6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D95" w:rsidRPr="00EE4C0B" w:rsidRDefault="00174D95" w:rsidP="00B2696E">
            <w:pPr>
              <w:pStyle w:val="0"/>
              <w:spacing w:before="40" w:after="40"/>
            </w:pPr>
            <w:r w:rsidRPr="00EE4C0B">
              <w:t>Хранилища для картофеля, овощей и фруктов в сел</w:t>
            </w:r>
            <w:r w:rsidRPr="00EE4C0B">
              <w:t>ь</w:t>
            </w:r>
            <w:r w:rsidRPr="00EE4C0B">
              <w:t>ском хозяйстве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D95" w:rsidRPr="00EE4C0B" w:rsidRDefault="00174D95" w:rsidP="00B2696E">
            <w:pPr>
              <w:pStyle w:val="ad"/>
              <w:spacing w:before="40" w:after="40"/>
              <w:ind w:left="-57" w:right="-57"/>
            </w:pPr>
            <w:r>
              <w:t>т</w:t>
            </w:r>
            <w:r w:rsidRPr="00EE4C0B">
              <w:t>ыс</w:t>
            </w:r>
            <w:r>
              <w:t xml:space="preserve">. </w:t>
            </w:r>
            <w:r w:rsidRPr="00EE4C0B">
              <w:t xml:space="preserve">т </w:t>
            </w:r>
            <w:r>
              <w:br/>
            </w:r>
            <w:r w:rsidRPr="00EE4C0B">
              <w:t>единовременного хранения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  <w:ind w:left="-57" w:right="-57"/>
              <w:jc w:val="center"/>
            </w:pPr>
            <w:r>
              <w:t>1,1</w:t>
            </w:r>
          </w:p>
        </w:tc>
      </w:tr>
      <w:tr w:rsidR="00174D95" w:rsidRPr="00AD2583" w:rsidTr="00067E40">
        <w:trPr>
          <w:cantSplit/>
        </w:trPr>
        <w:tc>
          <w:tcPr>
            <w:tcW w:w="6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D95" w:rsidRPr="00EE4C0B" w:rsidRDefault="00174D95" w:rsidP="00B2696E">
            <w:pPr>
              <w:pStyle w:val="0"/>
              <w:spacing w:before="40" w:after="40"/>
            </w:pPr>
            <w:r w:rsidRPr="00EE4C0B">
              <w:t>Ремонтные мастерские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D95" w:rsidRPr="00EE4C0B" w:rsidRDefault="00174D95" w:rsidP="00B2696E">
            <w:pPr>
              <w:pStyle w:val="ad"/>
              <w:spacing w:before="40" w:after="40"/>
              <w:ind w:left="-57" w:right="-57"/>
            </w:pPr>
            <w:r>
              <w:t>у</w:t>
            </w:r>
            <w:r w:rsidRPr="00EE4C0B">
              <w:t>словны</w:t>
            </w:r>
            <w:r>
              <w:t>х</w:t>
            </w:r>
            <w:r w:rsidRPr="00EE4C0B">
              <w:t xml:space="preserve"> </w:t>
            </w:r>
            <w:r>
              <w:br/>
            </w:r>
            <w:r w:rsidRPr="00EE4C0B">
              <w:t>ремонт</w:t>
            </w:r>
            <w:r>
              <w:t>ов</w:t>
            </w:r>
            <w:r w:rsidRPr="00EE4C0B">
              <w:t xml:space="preserve"> в год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  <w:ind w:left="-57" w:right="-57"/>
              <w:jc w:val="center"/>
            </w:pPr>
            <w:r>
              <w:t>240</w:t>
            </w:r>
          </w:p>
        </w:tc>
      </w:tr>
      <w:tr w:rsidR="00174D95" w:rsidRPr="00AD2583" w:rsidTr="00ED7130">
        <w:trPr>
          <w:cantSplit/>
        </w:trPr>
        <w:tc>
          <w:tcPr>
            <w:tcW w:w="942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jc w:val="left"/>
              <w:rPr>
                <w:b/>
              </w:rPr>
            </w:pPr>
            <w:r w:rsidRPr="00AD2583">
              <w:rPr>
                <w:b/>
              </w:rPr>
              <w:t>Обрабатывающие производства</w:t>
            </w:r>
          </w:p>
        </w:tc>
      </w:tr>
      <w:tr w:rsidR="00174D95" w:rsidRPr="00AD2583" w:rsidTr="00ED7130">
        <w:trPr>
          <w:cantSplit/>
        </w:trPr>
        <w:tc>
          <w:tcPr>
            <w:tcW w:w="6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</w:pPr>
            <w:r w:rsidRPr="00AD2583">
              <w:t>Мясо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 w:rsidRPr="00AD2583">
              <w:t>т в смену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  <w:ind w:left="-57" w:right="-57"/>
              <w:jc w:val="center"/>
            </w:pPr>
            <w:r>
              <w:t>7,0</w:t>
            </w:r>
          </w:p>
        </w:tc>
      </w:tr>
      <w:tr w:rsidR="00174D95" w:rsidRPr="00AD2583" w:rsidTr="00ED7130">
        <w:trPr>
          <w:cantSplit/>
        </w:trPr>
        <w:tc>
          <w:tcPr>
            <w:tcW w:w="6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</w:pPr>
            <w:proofErr w:type="spellStart"/>
            <w:r>
              <w:t>Гофрокартон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>
              <w:t>млн кв. 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Default="00174D95" w:rsidP="00B2696E">
            <w:pPr>
              <w:pStyle w:val="0"/>
              <w:spacing w:before="40" w:after="40"/>
              <w:ind w:left="-57" w:right="-57"/>
              <w:jc w:val="center"/>
            </w:pPr>
            <w:r>
              <w:t>10,0</w:t>
            </w:r>
          </w:p>
        </w:tc>
      </w:tr>
      <w:tr w:rsidR="00174D95" w:rsidRPr="00AD2583" w:rsidTr="00ED7130">
        <w:trPr>
          <w:cantSplit/>
        </w:trPr>
        <w:tc>
          <w:tcPr>
            <w:tcW w:w="6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Default="00174D95" w:rsidP="00B2696E">
            <w:pPr>
              <w:pStyle w:val="0"/>
              <w:spacing w:before="40" w:after="40"/>
            </w:pPr>
            <w:r>
              <w:t>Средства синтетические моющие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Default="00174D95" w:rsidP="00B2696E">
            <w:pPr>
              <w:pStyle w:val="ad"/>
              <w:spacing w:before="40" w:after="40"/>
              <w:ind w:left="-57" w:right="-57"/>
            </w:pPr>
            <w:r>
              <w:t>тыс. 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Default="00174D95" w:rsidP="00B2696E">
            <w:pPr>
              <w:pStyle w:val="0"/>
              <w:spacing w:before="40" w:after="40"/>
              <w:ind w:left="-57" w:right="-57"/>
              <w:jc w:val="center"/>
            </w:pPr>
            <w:r>
              <w:t>1,8</w:t>
            </w:r>
          </w:p>
        </w:tc>
      </w:tr>
      <w:tr w:rsidR="00174D95" w:rsidRPr="00AD2583" w:rsidTr="00ED7130">
        <w:trPr>
          <w:cantSplit/>
        </w:trPr>
        <w:tc>
          <w:tcPr>
            <w:tcW w:w="6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Default="00174D95" w:rsidP="00B2696E">
            <w:pPr>
              <w:pStyle w:val="0"/>
              <w:spacing w:before="40" w:after="40"/>
            </w:pPr>
            <w:r>
              <w:t>Прочие пластмассовые изделия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Default="00174D95" w:rsidP="00B2696E">
            <w:pPr>
              <w:pStyle w:val="ad"/>
              <w:spacing w:before="40" w:after="40"/>
              <w:ind w:left="-57" w:right="-57"/>
            </w:pPr>
            <w:r>
              <w:t>тыс. 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Default="00174D95" w:rsidP="00B2696E">
            <w:pPr>
              <w:pStyle w:val="0"/>
              <w:spacing w:before="40" w:after="40"/>
              <w:ind w:left="-57" w:right="-57"/>
              <w:jc w:val="center"/>
            </w:pPr>
            <w:r>
              <w:t>0,6</w:t>
            </w:r>
          </w:p>
        </w:tc>
      </w:tr>
      <w:tr w:rsidR="00174D95" w:rsidRPr="00AD2583" w:rsidTr="00ED7130">
        <w:trPr>
          <w:cantSplit/>
        </w:trPr>
        <w:tc>
          <w:tcPr>
            <w:tcW w:w="6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Default="00174D95" w:rsidP="00B2696E">
            <w:pPr>
              <w:pStyle w:val="0"/>
              <w:spacing w:before="40" w:after="40"/>
            </w:pPr>
            <w:r>
              <w:t>Конструкции и изделия сборные железобетонные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Default="00174D95" w:rsidP="00B2696E">
            <w:pPr>
              <w:pStyle w:val="ad"/>
              <w:spacing w:before="40" w:after="40"/>
              <w:ind w:left="-57" w:right="-57"/>
            </w:pPr>
            <w:r>
              <w:t>тыс. куб. 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Default="00174D95" w:rsidP="00B2696E">
            <w:pPr>
              <w:pStyle w:val="0"/>
              <w:spacing w:before="40" w:after="40"/>
              <w:ind w:left="-57" w:right="-57"/>
              <w:jc w:val="center"/>
            </w:pPr>
            <w:r>
              <w:t>1,0</w:t>
            </w:r>
          </w:p>
        </w:tc>
      </w:tr>
      <w:tr w:rsidR="00174D95" w:rsidRPr="00AD2583" w:rsidTr="00ED7130">
        <w:trPr>
          <w:cantSplit/>
        </w:trPr>
        <w:tc>
          <w:tcPr>
            <w:tcW w:w="6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Default="00174D95" w:rsidP="00B2696E">
            <w:pPr>
              <w:pStyle w:val="0"/>
              <w:spacing w:before="40" w:after="40"/>
            </w:pPr>
            <w:r>
              <w:t>Конструкции и изделия строительные из алюминиевых сплавов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Default="00174D95" w:rsidP="00B2696E">
            <w:pPr>
              <w:pStyle w:val="ad"/>
              <w:spacing w:before="40" w:after="40"/>
              <w:ind w:left="-57" w:right="-57"/>
            </w:pPr>
            <w:r>
              <w:t>тыс. 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Default="00174D95" w:rsidP="00B2696E">
            <w:pPr>
              <w:pStyle w:val="0"/>
              <w:spacing w:before="40" w:after="40"/>
              <w:ind w:left="-57" w:right="-57"/>
              <w:jc w:val="center"/>
            </w:pPr>
            <w:r>
              <w:t>2,8</w:t>
            </w:r>
          </w:p>
        </w:tc>
      </w:tr>
      <w:tr w:rsidR="00174D95" w:rsidRPr="00AD2583" w:rsidTr="00ED7130">
        <w:trPr>
          <w:cantSplit/>
        </w:trPr>
        <w:tc>
          <w:tcPr>
            <w:tcW w:w="942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jc w:val="left"/>
              <w:rPr>
                <w:b/>
              </w:rPr>
            </w:pPr>
            <w:r w:rsidRPr="00AD2583">
              <w:rPr>
                <w:b/>
              </w:rPr>
              <w:t>Обеспечение электрической энергией, газом и паром; кондиционирование воздуха</w:t>
            </w:r>
          </w:p>
        </w:tc>
      </w:tr>
      <w:tr w:rsidR="00174D95" w:rsidRPr="00AD2583" w:rsidTr="00ED7130">
        <w:trPr>
          <w:cantSplit/>
        </w:trPr>
        <w:tc>
          <w:tcPr>
            <w:tcW w:w="60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</w:pPr>
            <w:r w:rsidRPr="00AD2583">
              <w:t xml:space="preserve">Линии электропередачи напряжением 35кВ </w:t>
            </w:r>
            <w:r w:rsidRPr="00AD2583">
              <w:br/>
              <w:t>и выше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 w:rsidRPr="00AD2583"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  <w:ind w:left="-57" w:right="-57"/>
              <w:jc w:val="center"/>
            </w:pPr>
            <w:r>
              <w:t>9,2</w:t>
            </w:r>
          </w:p>
        </w:tc>
      </w:tr>
      <w:tr w:rsidR="00174D95" w:rsidRPr="00AD2583" w:rsidTr="00ED7130">
        <w:trPr>
          <w:cantSplit/>
        </w:trPr>
        <w:tc>
          <w:tcPr>
            <w:tcW w:w="60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  <w:ind w:left="284"/>
            </w:pPr>
            <w:r w:rsidRPr="00AD2583">
              <w:t>в том числе для электрификации сельского хозяйства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 w:rsidRPr="00AD2583"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Default="00174D95" w:rsidP="00B2696E">
            <w:pPr>
              <w:pStyle w:val="0"/>
              <w:spacing w:before="40" w:after="40"/>
              <w:ind w:left="-57" w:right="-57"/>
              <w:jc w:val="center"/>
            </w:pPr>
            <w:r>
              <w:t>9,1</w:t>
            </w:r>
          </w:p>
        </w:tc>
      </w:tr>
      <w:tr w:rsidR="00174D95" w:rsidRPr="00AD2583" w:rsidTr="00ED7130">
        <w:trPr>
          <w:cantSplit/>
        </w:trPr>
        <w:tc>
          <w:tcPr>
            <w:tcW w:w="60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pageBreakBefore/>
              <w:spacing w:before="40" w:after="40"/>
            </w:pPr>
            <w:r w:rsidRPr="00AD2583">
              <w:lastRenderedPageBreak/>
              <w:t xml:space="preserve">Линии электропередачи напряжением 6-20 </w:t>
            </w:r>
            <w:proofErr w:type="spellStart"/>
            <w:r w:rsidRPr="00AD2583">
              <w:t>кВ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pageBreakBefore/>
              <w:spacing w:before="40" w:after="40"/>
              <w:ind w:left="-57" w:right="-57"/>
            </w:pPr>
            <w:r w:rsidRPr="00AD2583"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pageBreakBefore/>
              <w:spacing w:before="40" w:after="40"/>
              <w:ind w:left="-57" w:right="-57"/>
              <w:jc w:val="center"/>
            </w:pPr>
            <w:r>
              <w:t>101,8</w:t>
            </w:r>
          </w:p>
        </w:tc>
      </w:tr>
      <w:tr w:rsidR="00174D95" w:rsidRPr="00AD2583" w:rsidTr="00ED7130">
        <w:trPr>
          <w:cantSplit/>
        </w:trPr>
        <w:tc>
          <w:tcPr>
            <w:tcW w:w="60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  <w:ind w:left="284"/>
            </w:pPr>
            <w:r w:rsidRPr="00AD2583">
              <w:t>в том числе для электрификации сельского хозяйства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 w:rsidRPr="00AD2583"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  <w:ind w:left="-57" w:right="-57"/>
              <w:jc w:val="center"/>
            </w:pPr>
            <w:r>
              <w:t>65,9</w:t>
            </w:r>
          </w:p>
        </w:tc>
      </w:tr>
      <w:tr w:rsidR="00174D95" w:rsidRPr="00AD2583" w:rsidTr="00ED7130">
        <w:trPr>
          <w:cantSplit/>
        </w:trPr>
        <w:tc>
          <w:tcPr>
            <w:tcW w:w="60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</w:pPr>
            <w:r w:rsidRPr="00AD2583">
              <w:t xml:space="preserve">Линии электропередачи напряжением 0,4 </w:t>
            </w:r>
            <w:proofErr w:type="spellStart"/>
            <w:r w:rsidRPr="00AD2583">
              <w:t>кВ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pageBreakBefore/>
              <w:spacing w:before="40" w:after="40"/>
              <w:ind w:left="-57" w:right="-57"/>
            </w:pPr>
            <w:r w:rsidRPr="00AD2583"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  <w:ind w:left="-57" w:right="-57"/>
              <w:jc w:val="center"/>
            </w:pPr>
            <w:r>
              <w:t>64,1</w:t>
            </w:r>
          </w:p>
        </w:tc>
      </w:tr>
      <w:tr w:rsidR="00174D95" w:rsidRPr="00AD2583" w:rsidTr="00ED7130">
        <w:trPr>
          <w:cantSplit/>
        </w:trPr>
        <w:tc>
          <w:tcPr>
            <w:tcW w:w="60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  <w:ind w:left="284"/>
            </w:pPr>
            <w:r w:rsidRPr="00AD2583">
              <w:t>в том числе для электрификации сельского хозяйства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 w:rsidRPr="00AD2583"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  <w:ind w:left="-57" w:right="-57"/>
              <w:jc w:val="center"/>
            </w:pPr>
            <w:r>
              <w:t>30,7</w:t>
            </w:r>
          </w:p>
        </w:tc>
      </w:tr>
      <w:tr w:rsidR="00174D95" w:rsidRPr="00AD2583" w:rsidTr="00ED7130">
        <w:trPr>
          <w:cantSplit/>
        </w:trPr>
        <w:tc>
          <w:tcPr>
            <w:tcW w:w="60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</w:pPr>
            <w:r w:rsidRPr="00AD2583">
              <w:t>Трансформаторные понизительные подстанции напр</w:t>
            </w:r>
            <w:r w:rsidRPr="00AD2583">
              <w:t>я</w:t>
            </w:r>
            <w:r w:rsidRPr="00AD2583">
              <w:t xml:space="preserve">жением до 35 </w:t>
            </w:r>
            <w:proofErr w:type="spellStart"/>
            <w:r w:rsidRPr="00AD2583">
              <w:t>кВ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 w:rsidRPr="00AD2583">
              <w:t xml:space="preserve">тыс. </w:t>
            </w:r>
            <w:proofErr w:type="spellStart"/>
            <w:r w:rsidRPr="00AD2583">
              <w:t>кВ.</w:t>
            </w:r>
            <w:proofErr w:type="spellEnd"/>
            <w:r w:rsidRPr="00AD2583">
              <w:t xml:space="preserve"> 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  <w:ind w:left="-57" w:right="-57"/>
              <w:jc w:val="center"/>
            </w:pPr>
            <w:r>
              <w:t>1,6</w:t>
            </w:r>
          </w:p>
        </w:tc>
      </w:tr>
      <w:tr w:rsidR="00174D95" w:rsidRPr="00AD2583" w:rsidTr="00067E40">
        <w:trPr>
          <w:cantSplit/>
        </w:trPr>
        <w:tc>
          <w:tcPr>
            <w:tcW w:w="9427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C85B00" w:rsidRDefault="00174D95" w:rsidP="00B2696E">
            <w:pPr>
              <w:pStyle w:val="ad"/>
              <w:spacing w:before="40" w:after="40"/>
              <w:jc w:val="left"/>
              <w:rPr>
                <w:b/>
              </w:rPr>
            </w:pPr>
            <w:r>
              <w:rPr>
                <w:b/>
              </w:rPr>
              <w:t>Водоснабжение</w:t>
            </w:r>
            <w:r w:rsidRPr="00C85B00">
              <w:rPr>
                <w:b/>
              </w:rPr>
              <w:t>;</w:t>
            </w:r>
            <w:r>
              <w:rPr>
                <w:b/>
              </w:rPr>
              <w:t xml:space="preserve"> водоотведение, организация сбора и утилизации отходов, </w:t>
            </w:r>
            <w:r w:rsidR="00F75F04">
              <w:rPr>
                <w:b/>
              </w:rPr>
              <w:br/>
            </w:r>
            <w:r>
              <w:rPr>
                <w:b/>
              </w:rPr>
              <w:t>деятельность по ликвидации загрязнений</w:t>
            </w:r>
          </w:p>
        </w:tc>
      </w:tr>
      <w:tr w:rsidR="00174D95" w:rsidRPr="00AD2583" w:rsidTr="00ED7130">
        <w:trPr>
          <w:cantSplit/>
        </w:trPr>
        <w:tc>
          <w:tcPr>
            <w:tcW w:w="60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</w:pPr>
            <w:r>
              <w:t>Канализационные сети к производственным объектам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Default="00174D95" w:rsidP="00B2696E">
            <w:pPr>
              <w:pStyle w:val="0"/>
              <w:spacing w:before="40" w:after="40"/>
              <w:ind w:left="-57" w:right="-57"/>
              <w:jc w:val="center"/>
            </w:pPr>
            <w:r>
              <w:t>3,6</w:t>
            </w:r>
          </w:p>
        </w:tc>
      </w:tr>
      <w:tr w:rsidR="00174D95" w:rsidRPr="00AD2583" w:rsidTr="00ED7130">
        <w:trPr>
          <w:cantSplit/>
        </w:trPr>
        <w:tc>
          <w:tcPr>
            <w:tcW w:w="942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jc w:val="left"/>
              <w:rPr>
                <w:b/>
              </w:rPr>
            </w:pPr>
            <w:r w:rsidRPr="00AD2583">
              <w:rPr>
                <w:b/>
              </w:rPr>
              <w:t>Строительство</w:t>
            </w:r>
          </w:p>
        </w:tc>
      </w:tr>
      <w:tr w:rsidR="00174D95" w:rsidRPr="00AD2583" w:rsidTr="00ED7130">
        <w:trPr>
          <w:cantSplit/>
        </w:trPr>
        <w:tc>
          <w:tcPr>
            <w:tcW w:w="6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</w:pPr>
            <w:r w:rsidRPr="00AD2583">
              <w:t>Буровые колодцы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 w:rsidRPr="00AD2583">
              <w:t>единиц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>
              <w:t>16</w:t>
            </w:r>
          </w:p>
        </w:tc>
      </w:tr>
      <w:tr w:rsidR="00174D95" w:rsidRPr="00AD2583" w:rsidTr="00ED7130">
        <w:trPr>
          <w:cantSplit/>
        </w:trPr>
        <w:tc>
          <w:tcPr>
            <w:tcW w:w="942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jc w:val="left"/>
              <w:rPr>
                <w:b/>
              </w:rPr>
            </w:pPr>
            <w:r w:rsidRPr="00AD2583">
              <w:rPr>
                <w:b/>
              </w:rPr>
              <w:t>Торговля оптовая и розничная; ремонт автотранспортных средств и мотоциклов</w:t>
            </w:r>
          </w:p>
        </w:tc>
      </w:tr>
      <w:tr w:rsidR="00174D95" w:rsidRPr="00AD2583" w:rsidTr="00ED7130">
        <w:trPr>
          <w:cantSplit/>
        </w:trPr>
        <w:tc>
          <w:tcPr>
            <w:tcW w:w="6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</w:pPr>
            <w:r w:rsidRPr="00AD2583">
              <w:t xml:space="preserve">Станции технического обслуживания легковых </w:t>
            </w:r>
            <w:r w:rsidRPr="00AD2583">
              <w:br/>
              <w:t>автомобилей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 w:rsidRPr="00AD2583">
              <w:t>единиц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>
              <w:t>2</w:t>
            </w:r>
          </w:p>
        </w:tc>
      </w:tr>
      <w:tr w:rsidR="00174D95" w:rsidRPr="00AD2583" w:rsidTr="00ED7130">
        <w:trPr>
          <w:cantSplit/>
        </w:trPr>
        <w:tc>
          <w:tcPr>
            <w:tcW w:w="6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</w:pPr>
            <w:r w:rsidRPr="00AD2583">
              <w:t xml:space="preserve">Станции технического обслуживания грузовых </w:t>
            </w:r>
            <w:r w:rsidRPr="00AD2583">
              <w:br/>
              <w:t>автомобилей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 w:rsidRPr="00AD2583">
              <w:t>единиц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>
              <w:t>1</w:t>
            </w:r>
          </w:p>
        </w:tc>
      </w:tr>
      <w:tr w:rsidR="00174D95" w:rsidRPr="00AD2583" w:rsidTr="00ED7130">
        <w:trPr>
          <w:cantSplit/>
        </w:trPr>
        <w:tc>
          <w:tcPr>
            <w:tcW w:w="6025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174D95" w:rsidRPr="00AD2583" w:rsidRDefault="00174D95" w:rsidP="00B2696E">
            <w:pPr>
              <w:pStyle w:val="0"/>
              <w:spacing w:before="40" w:after="40"/>
            </w:pPr>
            <w:r w:rsidRPr="00AD2583">
              <w:t>Автомойка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 w:rsidRPr="00AD2583">
              <w:t>единиц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>
              <w:t>1</w:t>
            </w:r>
          </w:p>
        </w:tc>
      </w:tr>
      <w:tr w:rsidR="00174D95" w:rsidRPr="00AD2583" w:rsidTr="00ED7130">
        <w:trPr>
          <w:cantSplit/>
        </w:trPr>
        <w:tc>
          <w:tcPr>
            <w:tcW w:w="6025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 w:rsidRPr="00AD2583">
              <w:t>моечных постов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>
              <w:t>5</w:t>
            </w:r>
          </w:p>
        </w:tc>
      </w:tr>
      <w:tr w:rsidR="00174D95" w:rsidRPr="00AD2583" w:rsidTr="00ED7130">
        <w:trPr>
          <w:cantSplit/>
        </w:trPr>
        <w:tc>
          <w:tcPr>
            <w:tcW w:w="6025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</w:pPr>
            <w:r w:rsidRPr="00AD2583">
              <w:t>Торговые предприятия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 w:rsidRPr="00AD2583">
              <w:t>тыс. кв. м торговой площади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>
              <w:t>29,9</w:t>
            </w:r>
          </w:p>
        </w:tc>
      </w:tr>
      <w:tr w:rsidR="00174D95" w:rsidRPr="00AD2583" w:rsidTr="00ED7130">
        <w:trPr>
          <w:cantSplit/>
        </w:trPr>
        <w:tc>
          <w:tcPr>
            <w:tcW w:w="6025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</w:pPr>
            <w:r w:rsidRPr="00AD2583">
              <w:t>Автозаправочные станции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 w:rsidRPr="00AD2583">
              <w:t>единиц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>
              <w:t>2</w:t>
            </w:r>
          </w:p>
        </w:tc>
      </w:tr>
      <w:tr w:rsidR="00174D95" w:rsidRPr="00AD2583" w:rsidTr="00ED7130">
        <w:trPr>
          <w:cantSplit/>
        </w:trPr>
        <w:tc>
          <w:tcPr>
            <w:tcW w:w="6025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</w:pPr>
            <w:r>
              <w:t>Автомобильные газозаправочные станции сжиженного нефтяного газа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>
              <w:t>единиц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Default="00174D95" w:rsidP="00B2696E">
            <w:pPr>
              <w:pStyle w:val="ad"/>
              <w:spacing w:before="40" w:after="40"/>
              <w:ind w:left="-57" w:right="-57"/>
            </w:pPr>
            <w:r>
              <w:t>3</w:t>
            </w:r>
          </w:p>
        </w:tc>
      </w:tr>
      <w:tr w:rsidR="00174D95" w:rsidRPr="00AD2583" w:rsidTr="00ED7130">
        <w:trPr>
          <w:cantSplit/>
        </w:trPr>
        <w:tc>
          <w:tcPr>
            <w:tcW w:w="942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jc w:val="left"/>
              <w:rPr>
                <w:b/>
              </w:rPr>
            </w:pPr>
            <w:r w:rsidRPr="00AD2583">
              <w:rPr>
                <w:b/>
              </w:rPr>
              <w:t>Транспортировка и хранение</w:t>
            </w:r>
          </w:p>
        </w:tc>
      </w:tr>
      <w:tr w:rsidR="00174D95" w:rsidRPr="00AD2583" w:rsidTr="00ED7130">
        <w:trPr>
          <w:cantSplit/>
        </w:trPr>
        <w:tc>
          <w:tcPr>
            <w:tcW w:w="6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</w:pPr>
            <w:r w:rsidRPr="00AD2583">
              <w:t>Железнодорожные пути к производственным объектам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 w:rsidRPr="00AD2583"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>
              <w:t>17,8</w:t>
            </w:r>
          </w:p>
        </w:tc>
      </w:tr>
      <w:tr w:rsidR="00174D95" w:rsidRPr="00AD2583" w:rsidTr="00ED7130">
        <w:trPr>
          <w:cantSplit/>
        </w:trPr>
        <w:tc>
          <w:tcPr>
            <w:tcW w:w="6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</w:pPr>
            <w:r w:rsidRPr="00AD2583">
              <w:t>Автомобильные дороги с твердым покрытием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 w:rsidRPr="00AD2583"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>
              <w:t>19,1</w:t>
            </w:r>
          </w:p>
        </w:tc>
      </w:tr>
      <w:tr w:rsidR="00174D95" w:rsidRPr="00AD2583" w:rsidTr="00ED7130">
        <w:trPr>
          <w:cantSplit/>
        </w:trPr>
        <w:tc>
          <w:tcPr>
            <w:tcW w:w="6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</w:pPr>
            <w:r w:rsidRPr="00AD2583">
              <w:t>Надземный (подземный) пешеходный переход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proofErr w:type="spellStart"/>
            <w:r w:rsidRPr="00AD2583">
              <w:t>пог</w:t>
            </w:r>
            <w:proofErr w:type="spellEnd"/>
            <w:r w:rsidRPr="00AD2583">
              <w:t>. 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>
              <w:t>129,0</w:t>
            </w:r>
          </w:p>
        </w:tc>
      </w:tr>
      <w:tr w:rsidR="00174D95" w:rsidRPr="00AD2583" w:rsidTr="00ED7130">
        <w:trPr>
          <w:cantSplit/>
        </w:trPr>
        <w:tc>
          <w:tcPr>
            <w:tcW w:w="6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</w:pPr>
            <w:proofErr w:type="spellStart"/>
            <w:r w:rsidRPr="00AD2583">
              <w:t>Общетоварные</w:t>
            </w:r>
            <w:proofErr w:type="spellEnd"/>
            <w:r w:rsidRPr="00AD2583">
              <w:t xml:space="preserve"> склады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 w:rsidRPr="00AD2583">
              <w:t>тыс. кв. м общей площади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>
              <w:t>11,5</w:t>
            </w:r>
          </w:p>
        </w:tc>
      </w:tr>
      <w:tr w:rsidR="00174D95" w:rsidRPr="00AD2583" w:rsidTr="00ED7130">
        <w:trPr>
          <w:cantSplit/>
          <w:trHeight w:val="165"/>
        </w:trPr>
        <w:tc>
          <w:tcPr>
            <w:tcW w:w="6025" w:type="dxa"/>
            <w:vMerge w:val="restar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74D95" w:rsidRPr="00AD2583" w:rsidRDefault="00174D95" w:rsidP="00B2696E">
            <w:pPr>
              <w:pStyle w:val="0"/>
              <w:spacing w:before="40" w:after="40"/>
            </w:pPr>
            <w:r w:rsidRPr="00AD2583">
              <w:t>Мосты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 w:rsidRPr="00AD2583">
              <w:t>единиц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>
              <w:t>1</w:t>
            </w:r>
          </w:p>
        </w:tc>
      </w:tr>
      <w:tr w:rsidR="00174D95" w:rsidRPr="00AD2583" w:rsidTr="00ED7130">
        <w:trPr>
          <w:cantSplit/>
          <w:trHeight w:val="165"/>
        </w:trPr>
        <w:tc>
          <w:tcPr>
            <w:tcW w:w="6025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proofErr w:type="spellStart"/>
            <w:r w:rsidRPr="00AD2583">
              <w:t>пог</w:t>
            </w:r>
            <w:proofErr w:type="spellEnd"/>
            <w:r w:rsidRPr="00AD2583">
              <w:t>. 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>
              <w:t>63,8</w:t>
            </w:r>
          </w:p>
        </w:tc>
      </w:tr>
      <w:tr w:rsidR="00174D95" w:rsidRPr="00AD2583" w:rsidTr="00ED7130">
        <w:trPr>
          <w:cantSplit/>
          <w:trHeight w:val="165"/>
        </w:trPr>
        <w:tc>
          <w:tcPr>
            <w:tcW w:w="6025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</w:pPr>
            <w:proofErr w:type="spellStart"/>
            <w:r>
              <w:t>Нефтеемкости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>
              <w:t>тыс. куб. 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Default="00174D95" w:rsidP="00B2696E">
            <w:pPr>
              <w:pStyle w:val="ad"/>
              <w:spacing w:before="40" w:after="40"/>
              <w:ind w:left="-57" w:right="-57"/>
            </w:pPr>
            <w:r>
              <w:t>20,0</w:t>
            </w:r>
          </w:p>
        </w:tc>
      </w:tr>
      <w:tr w:rsidR="00174D95" w:rsidRPr="00AD2583" w:rsidTr="00ED7130">
        <w:trPr>
          <w:cantSplit/>
        </w:trPr>
        <w:tc>
          <w:tcPr>
            <w:tcW w:w="942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jc w:val="left"/>
              <w:rPr>
                <w:b/>
              </w:rPr>
            </w:pPr>
            <w:r w:rsidRPr="00AD2583">
              <w:rPr>
                <w:b/>
              </w:rPr>
              <w:t>Деятельность гостиниц и предприятий общественного питания</w:t>
            </w:r>
          </w:p>
        </w:tc>
      </w:tr>
      <w:tr w:rsidR="00174D95" w:rsidRPr="00AD2583" w:rsidTr="00ED7130">
        <w:trPr>
          <w:cantSplit/>
        </w:trPr>
        <w:tc>
          <w:tcPr>
            <w:tcW w:w="6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D95" w:rsidRPr="00AD2583" w:rsidRDefault="00174D95" w:rsidP="00B2696E">
            <w:pPr>
              <w:pStyle w:val="0"/>
              <w:spacing w:before="40" w:after="40"/>
            </w:pPr>
            <w:r w:rsidRPr="00AD2583">
              <w:t>Предприятия общественного питания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 w:rsidRPr="00AD2583">
              <w:t>посадочных мест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>
              <w:t>30</w:t>
            </w:r>
          </w:p>
        </w:tc>
      </w:tr>
      <w:tr w:rsidR="00174D95" w:rsidRPr="00AD2583" w:rsidTr="00ED7130">
        <w:trPr>
          <w:cantSplit/>
        </w:trPr>
        <w:tc>
          <w:tcPr>
            <w:tcW w:w="942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jc w:val="left"/>
              <w:rPr>
                <w:b/>
              </w:rPr>
            </w:pPr>
            <w:r w:rsidRPr="00AD2583">
              <w:rPr>
                <w:b/>
              </w:rPr>
              <w:t>Деятельность в области информации и связи</w:t>
            </w:r>
          </w:p>
        </w:tc>
      </w:tr>
      <w:tr w:rsidR="00174D95" w:rsidRPr="00AD2583" w:rsidTr="00ED7130">
        <w:trPr>
          <w:cantSplit/>
        </w:trPr>
        <w:tc>
          <w:tcPr>
            <w:tcW w:w="6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05"/>
              <w:spacing w:before="40" w:after="40"/>
              <w:ind w:left="0"/>
            </w:pPr>
            <w:r w:rsidRPr="00AD2583">
              <w:t>Волоконно-оптические линии связи (передачи)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 w:rsidRPr="00AD2583"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ad"/>
              <w:spacing w:before="40" w:after="40"/>
              <w:ind w:left="-57" w:right="-57"/>
            </w:pPr>
            <w:r>
              <w:t>309,4</w:t>
            </w:r>
          </w:p>
        </w:tc>
      </w:tr>
      <w:tr w:rsidR="00174D95" w:rsidRPr="00AD2583" w:rsidTr="00ED7130">
        <w:trPr>
          <w:cantSplit/>
        </w:trPr>
        <w:tc>
          <w:tcPr>
            <w:tcW w:w="942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74D95" w:rsidRPr="00AD2583" w:rsidRDefault="00174D95" w:rsidP="00B2696E">
            <w:pPr>
              <w:pStyle w:val="ad"/>
              <w:spacing w:before="40" w:after="40"/>
              <w:jc w:val="left"/>
              <w:rPr>
                <w:b/>
              </w:rPr>
            </w:pPr>
            <w:r w:rsidRPr="00AD2583">
              <w:rPr>
                <w:b/>
              </w:rPr>
              <w:t>Деятельность по операциям с недвижимым имуществом</w:t>
            </w:r>
          </w:p>
        </w:tc>
      </w:tr>
      <w:tr w:rsidR="00174D95" w:rsidRPr="00AD2583" w:rsidTr="00ED7130">
        <w:trPr>
          <w:cantSplit/>
          <w:trHeight w:val="165"/>
        </w:trPr>
        <w:tc>
          <w:tcPr>
            <w:tcW w:w="6025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74D95" w:rsidRPr="00AD2583" w:rsidRDefault="00174D95" w:rsidP="00B2696E">
            <w:pPr>
              <w:pStyle w:val="0"/>
              <w:spacing w:before="40" w:after="40"/>
            </w:pPr>
            <w:r w:rsidRPr="00AD2583">
              <w:t>Капитальные гаражи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  <w:ind w:left="-57" w:right="-57"/>
              <w:jc w:val="center"/>
            </w:pPr>
            <w:r w:rsidRPr="00AD2583">
              <w:t>единиц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  <w:ind w:left="-57" w:right="-57"/>
              <w:jc w:val="center"/>
            </w:pPr>
            <w:r>
              <w:t>32</w:t>
            </w:r>
          </w:p>
        </w:tc>
      </w:tr>
      <w:tr w:rsidR="00174D95" w:rsidRPr="00AD2583" w:rsidTr="00ED7130">
        <w:trPr>
          <w:cantSplit/>
          <w:trHeight w:val="165"/>
        </w:trPr>
        <w:tc>
          <w:tcPr>
            <w:tcW w:w="6025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74D95" w:rsidRPr="00AD2583" w:rsidRDefault="00174D95" w:rsidP="00B2696E">
            <w:pPr>
              <w:pStyle w:val="0"/>
              <w:spacing w:before="40" w:after="40"/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174D95" w:rsidRPr="00AD2583" w:rsidRDefault="00174D95" w:rsidP="00B2696E">
            <w:pPr>
              <w:pStyle w:val="0"/>
              <w:spacing w:before="40" w:after="40"/>
              <w:ind w:left="-57" w:right="-57"/>
              <w:jc w:val="center"/>
            </w:pPr>
            <w:r w:rsidRPr="00AD2583">
              <w:t xml:space="preserve">количество </w:t>
            </w:r>
            <w:r w:rsidRPr="00AD2583">
              <w:br/>
            </w:r>
            <w:proofErr w:type="spellStart"/>
            <w:r w:rsidRPr="00AD2583">
              <w:t>машиномест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174D95" w:rsidRPr="00AD2583" w:rsidRDefault="00174D95" w:rsidP="00B2696E">
            <w:pPr>
              <w:pStyle w:val="0"/>
              <w:spacing w:before="40" w:after="40"/>
              <w:ind w:left="-57" w:right="-57"/>
              <w:jc w:val="center"/>
            </w:pPr>
            <w:r>
              <w:t>931</w:t>
            </w:r>
          </w:p>
        </w:tc>
      </w:tr>
    </w:tbl>
    <w:p w:rsidR="003B4F91" w:rsidRPr="00AD2583" w:rsidRDefault="003B4F91" w:rsidP="00A44AC7">
      <w:pPr>
        <w:tabs>
          <w:tab w:val="left" w:pos="6521"/>
        </w:tabs>
        <w:spacing w:after="120" w:line="240" w:lineRule="auto"/>
        <w:ind w:right="-57" w:firstLine="0"/>
        <w:jc w:val="center"/>
      </w:pPr>
    </w:p>
    <w:p w:rsidR="002A4DD7" w:rsidRPr="00AD2583" w:rsidRDefault="002A4DD7" w:rsidP="00121A48">
      <w:pPr>
        <w:pStyle w:val="1d"/>
      </w:pPr>
      <w:bookmarkStart w:id="37" w:name="_Toc110930919"/>
      <w:r w:rsidRPr="00AD2583">
        <w:lastRenderedPageBreak/>
        <w:t>1</w:t>
      </w:r>
      <w:r w:rsidR="00D53AA5" w:rsidRPr="00AD2583">
        <w:t>8</w:t>
      </w:r>
      <w:r w:rsidRPr="00AD2583">
        <w:t>. Торговля и услуги населению</w:t>
      </w:r>
      <w:bookmarkEnd w:id="37"/>
    </w:p>
    <w:p w:rsidR="000C5FDA" w:rsidRPr="00AD2583" w:rsidRDefault="000C5FDA" w:rsidP="00B2006F">
      <w:pPr>
        <w:pStyle w:val="aff"/>
        <w:spacing w:before="60" w:line="264" w:lineRule="auto"/>
        <w:ind w:left="0" w:firstLine="709"/>
        <w:jc w:val="both"/>
        <w:rPr>
          <w:rFonts w:cs="Arial"/>
          <w:color w:val="000000"/>
          <w:szCs w:val="22"/>
        </w:rPr>
      </w:pPr>
      <w:bookmarkStart w:id="38" w:name="_Toc145998601"/>
      <w:bookmarkStart w:id="39" w:name="_Toc147051012"/>
      <w:r w:rsidRPr="00AD2583">
        <w:rPr>
          <w:rFonts w:cs="Arial"/>
          <w:color w:val="000000"/>
          <w:szCs w:val="22"/>
        </w:rPr>
        <w:t>Раздел представляет статистику розничной, оптовой торговли и потребительск</w:t>
      </w:r>
      <w:r w:rsidRPr="00AD2583">
        <w:rPr>
          <w:rFonts w:cs="Arial"/>
          <w:color w:val="000000"/>
          <w:szCs w:val="22"/>
        </w:rPr>
        <w:t>о</w:t>
      </w:r>
      <w:r w:rsidRPr="00AD2583">
        <w:rPr>
          <w:rFonts w:cs="Arial"/>
          <w:color w:val="000000"/>
          <w:szCs w:val="22"/>
        </w:rPr>
        <w:t>го рынка услуг. Состояние розничной и оптовой торговли иллюстрируют данные об об</w:t>
      </w:r>
      <w:r w:rsidRPr="00AD2583">
        <w:rPr>
          <w:rFonts w:cs="Arial"/>
          <w:color w:val="000000"/>
          <w:szCs w:val="22"/>
        </w:rPr>
        <w:t>о</w:t>
      </w:r>
      <w:r w:rsidRPr="00AD2583">
        <w:rPr>
          <w:rFonts w:cs="Arial"/>
          <w:color w:val="000000"/>
          <w:szCs w:val="22"/>
        </w:rPr>
        <w:t>роте торговли, индексах физического объема оборота розничной и оптовой торговли</w:t>
      </w:r>
      <w:r w:rsidR="00BB182F" w:rsidRPr="00AD2583">
        <w:rPr>
          <w:rFonts w:cs="Arial"/>
          <w:color w:val="000000"/>
          <w:szCs w:val="22"/>
        </w:rPr>
        <w:t>,</w:t>
      </w:r>
      <w:r w:rsidRPr="00AD2583">
        <w:rPr>
          <w:rFonts w:cs="Arial"/>
          <w:color w:val="000000"/>
          <w:szCs w:val="22"/>
        </w:rPr>
        <w:t xml:space="preserve"> </w:t>
      </w:r>
      <w:r w:rsidR="00BB182F" w:rsidRPr="00AD2583">
        <w:rPr>
          <w:rFonts w:cs="Arial"/>
          <w:color w:val="000000"/>
          <w:szCs w:val="22"/>
        </w:rPr>
        <w:t>п</w:t>
      </w:r>
      <w:r w:rsidRPr="00AD2583">
        <w:rPr>
          <w:rFonts w:cs="Arial"/>
          <w:color w:val="000000"/>
          <w:szCs w:val="22"/>
        </w:rPr>
        <w:t xml:space="preserve">риведена информация о товарной структуре оборота розничной торговли. В разделе </w:t>
      </w:r>
      <w:r w:rsidR="006D4732" w:rsidRPr="00AD2583">
        <w:rPr>
          <w:rFonts w:cs="Arial"/>
          <w:color w:val="000000"/>
          <w:szCs w:val="22"/>
        </w:rPr>
        <w:t xml:space="preserve">также </w:t>
      </w:r>
      <w:r w:rsidRPr="00AD2583">
        <w:rPr>
          <w:rFonts w:cs="Arial"/>
          <w:color w:val="000000"/>
          <w:szCs w:val="22"/>
        </w:rPr>
        <w:t xml:space="preserve">представлена информация об объеме платных услуг населению в целом </w:t>
      </w:r>
      <w:r w:rsidR="00DE4E1E">
        <w:rPr>
          <w:rFonts w:cs="Arial"/>
          <w:color w:val="000000"/>
          <w:szCs w:val="22"/>
        </w:rPr>
        <w:br/>
      </w:r>
      <w:r w:rsidRPr="00AD2583">
        <w:rPr>
          <w:rFonts w:cs="Arial"/>
          <w:color w:val="000000"/>
          <w:szCs w:val="22"/>
        </w:rPr>
        <w:t xml:space="preserve">и по отдельным видам услуг. Информация в стоимостном выражении приведена </w:t>
      </w:r>
      <w:r w:rsidR="00DE4E1E">
        <w:rPr>
          <w:rFonts w:cs="Arial"/>
          <w:color w:val="000000"/>
          <w:szCs w:val="22"/>
        </w:rPr>
        <w:br/>
      </w:r>
      <w:r w:rsidRPr="00AD2583">
        <w:rPr>
          <w:rFonts w:cs="Arial"/>
          <w:color w:val="000000"/>
          <w:szCs w:val="22"/>
        </w:rPr>
        <w:t xml:space="preserve">в фактически действовавших ценах. </w:t>
      </w:r>
    </w:p>
    <w:p w:rsidR="000C5FDA" w:rsidRPr="00AD2583" w:rsidRDefault="000C5FDA" w:rsidP="00B2006F">
      <w:pPr>
        <w:pStyle w:val="afff5"/>
        <w:spacing w:before="60" w:line="264" w:lineRule="auto"/>
        <w:ind w:firstLine="709"/>
        <w:jc w:val="both"/>
        <w:rPr>
          <w:rFonts w:cs="Arial"/>
          <w:color w:val="000000"/>
          <w:sz w:val="22"/>
          <w:szCs w:val="22"/>
        </w:rPr>
      </w:pPr>
      <w:r w:rsidRPr="00AD2583">
        <w:rPr>
          <w:rFonts w:cs="Arial"/>
          <w:b/>
          <w:bCs/>
          <w:color w:val="000000"/>
          <w:sz w:val="22"/>
          <w:szCs w:val="22"/>
        </w:rPr>
        <w:t>Оборот розничной торговли</w:t>
      </w:r>
      <w:r w:rsidRPr="00AD2583">
        <w:rPr>
          <w:rFonts w:cs="Arial"/>
          <w:color w:val="000000"/>
          <w:sz w:val="22"/>
          <w:szCs w:val="22"/>
        </w:rPr>
        <w:t xml:space="preserve"> – выручка от продажи товаров населению для личного потребления или использования в домашнем хозяйстве за наличный расчет или оплаченных по кредитным карточкам, расчетным чекам банков, по перечислениям со счетов вкладчиков, по поручению физического лица без открытия счета, посредством платежных карт (электронных денег).</w:t>
      </w:r>
    </w:p>
    <w:p w:rsidR="000C5FDA" w:rsidRPr="00AD2583" w:rsidRDefault="000C5FDA" w:rsidP="00B2006F">
      <w:pPr>
        <w:pStyle w:val="afff5"/>
        <w:spacing w:before="60" w:line="264" w:lineRule="auto"/>
        <w:ind w:firstLine="709"/>
        <w:jc w:val="both"/>
        <w:rPr>
          <w:rFonts w:cs="Arial"/>
          <w:color w:val="000000"/>
          <w:sz w:val="22"/>
          <w:szCs w:val="22"/>
        </w:rPr>
      </w:pPr>
      <w:r w:rsidRPr="00AD2583">
        <w:rPr>
          <w:rFonts w:cs="Arial"/>
          <w:color w:val="000000"/>
          <w:sz w:val="22"/>
          <w:szCs w:val="22"/>
        </w:rPr>
        <w:t>Оборот розничной торговли приводится в фактических продажных ценах, вкл</w:t>
      </w:r>
      <w:r w:rsidRPr="00AD2583">
        <w:rPr>
          <w:rFonts w:cs="Arial"/>
          <w:color w:val="000000"/>
          <w:sz w:val="22"/>
          <w:szCs w:val="22"/>
        </w:rPr>
        <w:t>ю</w:t>
      </w:r>
      <w:r w:rsidRPr="00AD2583">
        <w:rPr>
          <w:rFonts w:cs="Arial"/>
          <w:color w:val="000000"/>
          <w:sz w:val="22"/>
          <w:szCs w:val="22"/>
        </w:rPr>
        <w:t>чающих  торговую наценку, налог на добавленную стоимость и аналогичные обязател</w:t>
      </w:r>
      <w:r w:rsidRPr="00AD2583">
        <w:rPr>
          <w:rFonts w:cs="Arial"/>
          <w:color w:val="000000"/>
          <w:sz w:val="22"/>
          <w:szCs w:val="22"/>
        </w:rPr>
        <w:t>ь</w:t>
      </w:r>
      <w:r w:rsidRPr="00AD2583">
        <w:rPr>
          <w:rFonts w:cs="Arial"/>
          <w:color w:val="000000"/>
          <w:sz w:val="22"/>
          <w:szCs w:val="22"/>
        </w:rPr>
        <w:t>ные платежи.</w:t>
      </w:r>
    </w:p>
    <w:p w:rsidR="000911C4" w:rsidRPr="00AD2583" w:rsidRDefault="000911C4" w:rsidP="00B2006F">
      <w:pPr>
        <w:pStyle w:val="afff5"/>
        <w:spacing w:before="60" w:line="264" w:lineRule="auto"/>
        <w:ind w:firstLine="709"/>
        <w:jc w:val="both"/>
        <w:rPr>
          <w:rFonts w:cs="Arial"/>
          <w:color w:val="000000"/>
          <w:sz w:val="22"/>
          <w:szCs w:val="22"/>
        </w:rPr>
      </w:pPr>
      <w:r w:rsidRPr="00AD2583">
        <w:rPr>
          <w:rFonts w:cs="Arial"/>
          <w:b/>
          <w:color w:val="000000"/>
          <w:sz w:val="22"/>
          <w:szCs w:val="22"/>
        </w:rPr>
        <w:t>Оборот общественного питания</w:t>
      </w:r>
      <w:r w:rsidRPr="00AD2583">
        <w:rPr>
          <w:rFonts w:cs="Arial"/>
          <w:color w:val="000000"/>
          <w:sz w:val="22"/>
          <w:szCs w:val="22"/>
        </w:rPr>
        <w:t xml:space="preserve"> – выручка от продажи собственной кулинарной продукции и покупных товаров без </w:t>
      </w:r>
      <w:r w:rsidR="00B2006F" w:rsidRPr="00AD2583">
        <w:rPr>
          <w:rFonts w:cs="Arial"/>
          <w:color w:val="000000"/>
          <w:sz w:val="22"/>
          <w:szCs w:val="22"/>
        </w:rPr>
        <w:t xml:space="preserve">кулинарной обработки </w:t>
      </w:r>
      <w:r w:rsidRPr="00AD2583">
        <w:rPr>
          <w:rFonts w:cs="Arial"/>
          <w:color w:val="000000"/>
          <w:sz w:val="22"/>
          <w:szCs w:val="22"/>
        </w:rPr>
        <w:t xml:space="preserve">населению </w:t>
      </w:r>
      <w:r w:rsidRPr="00AD2583">
        <w:rPr>
          <w:rFonts w:cs="Arial"/>
          <w:color w:val="000000"/>
          <w:sz w:val="22"/>
          <w:szCs w:val="22"/>
        </w:rPr>
        <w:br/>
        <w:t>для потребления, главным образом, на месте, а также организациям и индивидуальным предпринимателям для организации питания различных контингентов населения.</w:t>
      </w:r>
    </w:p>
    <w:p w:rsidR="000911C4" w:rsidRPr="00AD2583" w:rsidRDefault="000911C4" w:rsidP="00B2006F">
      <w:pPr>
        <w:pStyle w:val="afff5"/>
        <w:spacing w:before="60" w:line="264" w:lineRule="auto"/>
        <w:ind w:firstLine="709"/>
        <w:jc w:val="both"/>
        <w:rPr>
          <w:rFonts w:cs="Arial"/>
          <w:color w:val="000000"/>
          <w:sz w:val="22"/>
          <w:szCs w:val="22"/>
        </w:rPr>
      </w:pPr>
      <w:r w:rsidRPr="00AD2583">
        <w:rPr>
          <w:rFonts w:cs="Arial"/>
          <w:color w:val="000000"/>
          <w:sz w:val="22"/>
          <w:szCs w:val="22"/>
        </w:rPr>
        <w:t>Оборот общественного питания включает данные как по организациям, для кот</w:t>
      </w:r>
      <w:r w:rsidRPr="00AD2583">
        <w:rPr>
          <w:rFonts w:cs="Arial"/>
          <w:color w:val="000000"/>
          <w:sz w:val="22"/>
          <w:szCs w:val="22"/>
        </w:rPr>
        <w:t>о</w:t>
      </w:r>
      <w:r w:rsidRPr="00AD2583">
        <w:rPr>
          <w:rFonts w:cs="Arial"/>
          <w:color w:val="000000"/>
          <w:sz w:val="22"/>
          <w:szCs w:val="22"/>
        </w:rPr>
        <w:t xml:space="preserve">рых эта деятельность является основной, так и по организациям других видов </w:t>
      </w:r>
      <w:r w:rsidR="00DE4E1E">
        <w:rPr>
          <w:rFonts w:cs="Arial"/>
          <w:color w:val="000000"/>
          <w:sz w:val="22"/>
          <w:szCs w:val="22"/>
        </w:rPr>
        <w:br/>
      </w:r>
      <w:r w:rsidRPr="00AD2583">
        <w:rPr>
          <w:rFonts w:cs="Arial"/>
          <w:color w:val="000000"/>
          <w:sz w:val="22"/>
          <w:szCs w:val="22"/>
        </w:rPr>
        <w:t>деятельности, осуществляющим продажу кулинарной продукции и покупных товаров для потребления, через собственные заведения общественного питания.</w:t>
      </w:r>
    </w:p>
    <w:p w:rsidR="000911C4" w:rsidRPr="00AD2583" w:rsidRDefault="000911C4" w:rsidP="00B2006F">
      <w:pPr>
        <w:pStyle w:val="afff5"/>
        <w:spacing w:before="60" w:line="264" w:lineRule="auto"/>
        <w:ind w:firstLine="709"/>
        <w:jc w:val="both"/>
        <w:rPr>
          <w:rFonts w:cs="Arial"/>
          <w:color w:val="000000"/>
          <w:sz w:val="22"/>
          <w:szCs w:val="22"/>
        </w:rPr>
      </w:pPr>
      <w:r w:rsidRPr="00AD2583">
        <w:rPr>
          <w:rFonts w:cs="Arial"/>
          <w:color w:val="000000"/>
          <w:sz w:val="22"/>
          <w:szCs w:val="22"/>
        </w:rPr>
        <w:t xml:space="preserve">Оборот общественного питания приводится в фактических продажных ценах, включающих наценку общественного питания, налог на добавленную стоимость </w:t>
      </w:r>
      <w:r w:rsidR="00DE4E1E">
        <w:rPr>
          <w:rFonts w:cs="Arial"/>
          <w:color w:val="000000"/>
          <w:sz w:val="22"/>
          <w:szCs w:val="22"/>
        </w:rPr>
        <w:br/>
      </w:r>
      <w:r w:rsidRPr="00AD2583">
        <w:rPr>
          <w:rFonts w:cs="Arial"/>
          <w:color w:val="000000"/>
          <w:sz w:val="22"/>
          <w:szCs w:val="22"/>
        </w:rPr>
        <w:t>и аналогичные обязательные платежи.</w:t>
      </w:r>
    </w:p>
    <w:p w:rsidR="000C5FDA" w:rsidRPr="00AD2583" w:rsidRDefault="000C5FDA" w:rsidP="00B2006F">
      <w:pPr>
        <w:pStyle w:val="afff5"/>
        <w:spacing w:before="60" w:line="264" w:lineRule="auto"/>
        <w:ind w:firstLine="709"/>
        <w:jc w:val="both"/>
        <w:rPr>
          <w:rFonts w:cs="Arial"/>
          <w:color w:val="000000"/>
          <w:sz w:val="22"/>
          <w:szCs w:val="22"/>
        </w:rPr>
      </w:pPr>
      <w:r w:rsidRPr="00AD2583">
        <w:rPr>
          <w:rFonts w:cs="Arial"/>
          <w:b/>
          <w:bCs/>
          <w:color w:val="000000"/>
          <w:sz w:val="22"/>
          <w:szCs w:val="22"/>
        </w:rPr>
        <w:t>Оборот оптовой торговли</w:t>
      </w:r>
      <w:r w:rsidRPr="00AD2583">
        <w:rPr>
          <w:rFonts w:cs="Arial"/>
          <w:color w:val="000000"/>
          <w:sz w:val="22"/>
          <w:szCs w:val="22"/>
        </w:rPr>
        <w:t xml:space="preserve"> </w:t>
      </w:r>
      <w:r w:rsidR="00400600" w:rsidRPr="00AD2583">
        <w:rPr>
          <w:rFonts w:cs="Arial"/>
          <w:color w:val="000000"/>
          <w:sz w:val="22"/>
          <w:szCs w:val="22"/>
        </w:rPr>
        <w:t xml:space="preserve">– </w:t>
      </w:r>
      <w:r w:rsidRPr="00AD2583">
        <w:rPr>
          <w:rFonts w:cs="Arial"/>
          <w:color w:val="000000"/>
          <w:sz w:val="22"/>
          <w:szCs w:val="22"/>
        </w:rPr>
        <w:t>выручка от реализации товаров, приобретенных ранее на стороне в целях перепродажи юридическим лицам и индивидуальным пре</w:t>
      </w:r>
      <w:r w:rsidRPr="00AD2583">
        <w:rPr>
          <w:rFonts w:cs="Arial"/>
          <w:color w:val="000000"/>
          <w:sz w:val="22"/>
          <w:szCs w:val="22"/>
        </w:rPr>
        <w:t>д</w:t>
      </w:r>
      <w:r w:rsidRPr="00AD2583">
        <w:rPr>
          <w:rFonts w:cs="Arial"/>
          <w:color w:val="000000"/>
          <w:sz w:val="22"/>
          <w:szCs w:val="22"/>
        </w:rPr>
        <w:t xml:space="preserve">принимателям для профессионального использования (переработки или дальнейшей продажи). </w:t>
      </w:r>
    </w:p>
    <w:p w:rsidR="006D4732" w:rsidRPr="00AD2583" w:rsidRDefault="006D4732" w:rsidP="00B2006F">
      <w:pPr>
        <w:pStyle w:val="afff5"/>
        <w:spacing w:before="60" w:line="264" w:lineRule="auto"/>
        <w:ind w:firstLine="709"/>
        <w:jc w:val="both"/>
        <w:rPr>
          <w:rFonts w:cs="Arial"/>
          <w:color w:val="000000"/>
          <w:sz w:val="22"/>
          <w:szCs w:val="22"/>
        </w:rPr>
      </w:pPr>
      <w:r w:rsidRPr="00AD2583">
        <w:rPr>
          <w:rFonts w:cs="Arial"/>
          <w:color w:val="000000"/>
          <w:sz w:val="22"/>
          <w:szCs w:val="22"/>
        </w:rPr>
        <w:t>Оборот оптовой торговли приводится в фактических продажных ценах, включ</w:t>
      </w:r>
      <w:r w:rsidRPr="00AD2583">
        <w:rPr>
          <w:rFonts w:cs="Arial"/>
          <w:color w:val="000000"/>
          <w:sz w:val="22"/>
          <w:szCs w:val="22"/>
        </w:rPr>
        <w:t>а</w:t>
      </w:r>
      <w:r w:rsidRPr="00AD2583">
        <w:rPr>
          <w:rFonts w:cs="Arial"/>
          <w:color w:val="000000"/>
          <w:sz w:val="22"/>
          <w:szCs w:val="22"/>
        </w:rPr>
        <w:t>ющих торговую наценку, налог на добавленную стоимость, акциз, экспортную пошлину, таможенные сборы и аналогичные обязательные платежи.</w:t>
      </w:r>
    </w:p>
    <w:p w:rsidR="000C5FDA" w:rsidRPr="00AD2583" w:rsidRDefault="000C5FDA" w:rsidP="00B2006F">
      <w:pPr>
        <w:spacing w:before="60" w:line="264" w:lineRule="auto"/>
        <w:ind w:firstLine="709"/>
        <w:rPr>
          <w:rFonts w:cs="Arial"/>
          <w:color w:val="000000"/>
          <w:spacing w:val="-2"/>
          <w:szCs w:val="22"/>
        </w:rPr>
      </w:pPr>
      <w:r w:rsidRPr="00AD2583">
        <w:rPr>
          <w:rFonts w:cs="Arial"/>
          <w:b/>
          <w:color w:val="000000"/>
          <w:spacing w:val="-2"/>
          <w:szCs w:val="22"/>
        </w:rPr>
        <w:t>Объем платных услуг населению</w:t>
      </w:r>
      <w:r w:rsidRPr="00AD2583">
        <w:rPr>
          <w:rFonts w:cs="Arial"/>
          <w:color w:val="000000"/>
          <w:spacing w:val="-2"/>
          <w:szCs w:val="22"/>
        </w:rPr>
        <w:t xml:space="preserve"> представляет собой денежный эквивалент объема услуг, оказанных резидентами российской</w:t>
      </w:r>
      <w:r w:rsidR="00B2006F" w:rsidRPr="00AD2583">
        <w:rPr>
          <w:rFonts w:cs="Arial"/>
          <w:color w:val="000000"/>
          <w:spacing w:val="-2"/>
          <w:szCs w:val="22"/>
        </w:rPr>
        <w:t xml:space="preserve"> экономики (юридическими лицами, </w:t>
      </w:r>
      <w:r w:rsidR="00DE4E1E">
        <w:rPr>
          <w:rFonts w:cs="Arial"/>
          <w:color w:val="000000"/>
          <w:spacing w:val="-2"/>
          <w:szCs w:val="22"/>
        </w:rPr>
        <w:br/>
      </w:r>
      <w:r w:rsidR="006D4732" w:rsidRPr="00AD2583">
        <w:rPr>
          <w:rFonts w:cs="Arial"/>
          <w:color w:val="000000"/>
          <w:spacing w:val="-2"/>
          <w:szCs w:val="22"/>
        </w:rPr>
        <w:t>ин</w:t>
      </w:r>
      <w:r w:rsidR="00B2006F" w:rsidRPr="00AD2583">
        <w:rPr>
          <w:rFonts w:cs="Arial"/>
          <w:color w:val="000000"/>
          <w:spacing w:val="-2"/>
          <w:szCs w:val="22"/>
        </w:rPr>
        <w:t xml:space="preserve">дивидуальными предпринимателями, </w:t>
      </w:r>
      <w:proofErr w:type="spellStart"/>
      <w:r w:rsidR="00B2006F" w:rsidRPr="00AD2583">
        <w:rPr>
          <w:rFonts w:cs="Arial"/>
          <w:color w:val="000000"/>
          <w:spacing w:val="-2"/>
          <w:szCs w:val="22"/>
        </w:rPr>
        <w:t>самозанятыми</w:t>
      </w:r>
      <w:proofErr w:type="spellEnd"/>
      <w:r w:rsidR="00B2006F" w:rsidRPr="00AD2583">
        <w:rPr>
          <w:rFonts w:cs="Arial"/>
          <w:color w:val="000000"/>
          <w:spacing w:val="-2"/>
          <w:szCs w:val="22"/>
        </w:rPr>
        <w:t>, нотариусами и адвокатами, учр</w:t>
      </w:r>
      <w:r w:rsidR="00B2006F" w:rsidRPr="00AD2583">
        <w:rPr>
          <w:rFonts w:cs="Arial"/>
          <w:color w:val="000000"/>
          <w:spacing w:val="-2"/>
          <w:szCs w:val="22"/>
        </w:rPr>
        <w:t>е</w:t>
      </w:r>
      <w:r w:rsidR="00B2006F" w:rsidRPr="00AD2583">
        <w:rPr>
          <w:rFonts w:cs="Arial"/>
          <w:color w:val="000000"/>
          <w:spacing w:val="-2"/>
          <w:szCs w:val="22"/>
        </w:rPr>
        <w:t>дившими адвокатские кабинеты</w:t>
      </w:r>
      <w:r w:rsidR="006D4732" w:rsidRPr="00AD2583">
        <w:rPr>
          <w:rFonts w:cs="Arial"/>
          <w:color w:val="000000"/>
          <w:spacing w:val="-2"/>
          <w:szCs w:val="22"/>
        </w:rPr>
        <w:t>)</w:t>
      </w:r>
      <w:r w:rsidRPr="00AD2583">
        <w:rPr>
          <w:rFonts w:cs="Arial"/>
          <w:color w:val="000000"/>
          <w:spacing w:val="-2"/>
          <w:szCs w:val="22"/>
        </w:rPr>
        <w:t xml:space="preserve"> гражданам Российской Федерации, а также гражданам других государств (нерезидентам), потребляющим те или иные услуги на территории </w:t>
      </w:r>
      <w:r w:rsidR="00DE4E1E">
        <w:rPr>
          <w:rFonts w:cs="Arial"/>
          <w:color w:val="000000"/>
          <w:spacing w:val="-2"/>
          <w:szCs w:val="22"/>
        </w:rPr>
        <w:br/>
      </w:r>
      <w:r w:rsidRPr="00AD2583">
        <w:rPr>
          <w:rFonts w:cs="Arial"/>
          <w:color w:val="000000"/>
          <w:spacing w:val="-2"/>
          <w:szCs w:val="22"/>
        </w:rPr>
        <w:t xml:space="preserve">Российской Федерации. </w:t>
      </w:r>
    </w:p>
    <w:p w:rsidR="000C5FDA" w:rsidRPr="00AD2583" w:rsidRDefault="000C5FDA" w:rsidP="000C5FDA">
      <w:pPr>
        <w:spacing w:line="240" w:lineRule="auto"/>
        <w:jc w:val="center"/>
      </w:pPr>
    </w:p>
    <w:p w:rsidR="000C5FDA" w:rsidRPr="00AD2583" w:rsidRDefault="000C5FDA" w:rsidP="000C5FDA">
      <w:pPr>
        <w:spacing w:line="240" w:lineRule="auto"/>
        <w:jc w:val="center"/>
      </w:pPr>
    </w:p>
    <w:p w:rsidR="002A4DD7" w:rsidRPr="00AD2583" w:rsidRDefault="002A4DD7" w:rsidP="000C5FDA">
      <w:pPr>
        <w:pStyle w:val="afff2"/>
      </w:pPr>
      <w:bookmarkStart w:id="40" w:name="_Toc110930920"/>
      <w:r w:rsidRPr="00AD2583">
        <w:lastRenderedPageBreak/>
        <w:t>1</w:t>
      </w:r>
      <w:r w:rsidR="00D53AA5" w:rsidRPr="00AD2583">
        <w:t>8</w:t>
      </w:r>
      <w:r w:rsidRPr="00AD2583">
        <w:t>.1. Торговля</w:t>
      </w:r>
      <w:bookmarkEnd w:id="40"/>
      <w:r w:rsidRPr="00AD2583">
        <w:t xml:space="preserve"> </w:t>
      </w:r>
      <w:bookmarkEnd w:id="38"/>
      <w:bookmarkEnd w:id="39"/>
    </w:p>
    <w:p w:rsidR="002A4DD7" w:rsidRPr="00AD2583" w:rsidRDefault="002A4DD7" w:rsidP="002A4DD7">
      <w:pPr>
        <w:pStyle w:val="aff2"/>
        <w:spacing w:after="120"/>
      </w:pPr>
      <w:r w:rsidRPr="00AD2583">
        <w:t>Основные показатели розничной торговли и общественного питания</w:t>
      </w:r>
    </w:p>
    <w:p w:rsidR="002A4DD7" w:rsidRPr="00AD2583" w:rsidRDefault="002A4DD7" w:rsidP="002A4DD7">
      <w:pPr>
        <w:pStyle w:val="aff3"/>
      </w:pPr>
      <w:r w:rsidRPr="00AD2583">
        <w:t>(в фактически действовавших ценах, млн рублей)</w:t>
      </w:r>
    </w:p>
    <w:tbl>
      <w:tblPr>
        <w:tblW w:w="94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615"/>
        <w:gridCol w:w="968"/>
        <w:gridCol w:w="968"/>
        <w:gridCol w:w="968"/>
        <w:gridCol w:w="968"/>
        <w:gridCol w:w="968"/>
        <w:gridCol w:w="968"/>
      </w:tblGrid>
      <w:tr w:rsidR="000A02BF" w:rsidRPr="00AD2583" w:rsidTr="00586A02">
        <w:trPr>
          <w:cantSplit/>
        </w:trPr>
        <w:tc>
          <w:tcPr>
            <w:tcW w:w="3615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0A02BF" w:rsidRPr="00AD2583" w:rsidRDefault="000A02BF" w:rsidP="00B25E76">
            <w:pPr>
              <w:pStyle w:val="ad"/>
              <w:spacing w:before="60" w:after="60"/>
            </w:pPr>
          </w:p>
        </w:tc>
        <w:tc>
          <w:tcPr>
            <w:tcW w:w="968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spacing w:before="60" w:after="60"/>
              <w:ind w:left="-57" w:right="-57"/>
            </w:pPr>
            <w:r w:rsidRPr="00AD2583">
              <w:t>2017</w:t>
            </w:r>
          </w:p>
        </w:tc>
        <w:tc>
          <w:tcPr>
            <w:tcW w:w="968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spacing w:before="60" w:after="60"/>
              <w:ind w:left="-57" w:right="-57"/>
            </w:pPr>
            <w:r w:rsidRPr="00AD2583">
              <w:t>2018</w:t>
            </w:r>
          </w:p>
        </w:tc>
        <w:tc>
          <w:tcPr>
            <w:tcW w:w="968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spacing w:before="60" w:after="60"/>
              <w:ind w:left="-57" w:right="-57"/>
            </w:pPr>
            <w:r w:rsidRPr="00AD2583">
              <w:t>2019</w:t>
            </w:r>
          </w:p>
        </w:tc>
        <w:tc>
          <w:tcPr>
            <w:tcW w:w="968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spacing w:before="60" w:after="60"/>
              <w:ind w:left="-57" w:right="-57"/>
            </w:pPr>
            <w:r w:rsidRPr="00AD2583">
              <w:t>2020</w:t>
            </w:r>
          </w:p>
        </w:tc>
        <w:tc>
          <w:tcPr>
            <w:tcW w:w="968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spacing w:before="60" w:after="60"/>
              <w:ind w:left="-57" w:right="-57"/>
            </w:pPr>
            <w:r w:rsidRPr="00AD2583">
              <w:t>2021</w:t>
            </w:r>
          </w:p>
        </w:tc>
        <w:tc>
          <w:tcPr>
            <w:tcW w:w="96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0A02BF" w:rsidRPr="00AD2583" w:rsidRDefault="000A02BF" w:rsidP="00516918">
            <w:pPr>
              <w:pStyle w:val="ad"/>
              <w:spacing w:before="60" w:after="60"/>
              <w:ind w:left="-57" w:right="-57"/>
            </w:pPr>
            <w:r>
              <w:t>2022</w:t>
            </w:r>
          </w:p>
        </w:tc>
      </w:tr>
      <w:tr w:rsidR="008C6A03" w:rsidRPr="00AD2583" w:rsidTr="00586A02">
        <w:trPr>
          <w:cantSplit/>
        </w:trPr>
        <w:tc>
          <w:tcPr>
            <w:tcW w:w="3615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25E76">
            <w:pPr>
              <w:pStyle w:val="0-"/>
              <w:spacing w:before="60" w:after="60"/>
            </w:pPr>
            <w:proofErr w:type="spellStart"/>
            <w:r w:rsidRPr="00AD2583">
              <w:rPr>
                <w:lang w:val="en-US"/>
              </w:rPr>
              <w:t>Оборот</w:t>
            </w:r>
            <w:proofErr w:type="spellEnd"/>
            <w:r w:rsidRPr="00AD2583">
              <w:rPr>
                <w:lang w:val="en-US"/>
              </w:rPr>
              <w:t xml:space="preserve"> </w:t>
            </w:r>
            <w:proofErr w:type="spellStart"/>
            <w:r w:rsidRPr="00AD2583">
              <w:rPr>
                <w:lang w:val="en-US"/>
              </w:rPr>
              <w:t>розничной</w:t>
            </w:r>
            <w:proofErr w:type="spellEnd"/>
            <w:r w:rsidRPr="00AD2583">
              <w:rPr>
                <w:lang w:val="en-US"/>
              </w:rPr>
              <w:t xml:space="preserve"> </w:t>
            </w:r>
            <w:proofErr w:type="spellStart"/>
            <w:r w:rsidRPr="00AD2583">
              <w:rPr>
                <w:lang w:val="en-US"/>
              </w:rPr>
              <w:t>торговли</w:t>
            </w:r>
            <w:proofErr w:type="spellEnd"/>
            <w:r w:rsidRPr="00AD2583">
              <w:rPr>
                <w:lang w:val="en-US"/>
              </w:rPr>
              <w:t xml:space="preserve"> </w:t>
            </w:r>
          </w:p>
        </w:tc>
        <w:tc>
          <w:tcPr>
            <w:tcW w:w="96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  <w:spacing w:before="60" w:after="60"/>
              <w:ind w:left="-57" w:right="-57"/>
            </w:pPr>
            <w:r w:rsidRPr="00AD2583">
              <w:t>473396,5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  <w:spacing w:before="60" w:after="60"/>
              <w:ind w:left="-57" w:right="-57"/>
            </w:pPr>
            <w:r w:rsidRPr="00AD2583">
              <w:t>501403,3</w:t>
            </w:r>
          </w:p>
        </w:tc>
        <w:tc>
          <w:tcPr>
            <w:tcW w:w="96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  <w:spacing w:before="60" w:after="60"/>
              <w:ind w:left="-57" w:right="-57"/>
            </w:pPr>
            <w:r w:rsidRPr="00AD2583">
              <w:t>535148,3</w:t>
            </w:r>
          </w:p>
        </w:tc>
        <w:tc>
          <w:tcPr>
            <w:tcW w:w="96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  <w:spacing w:before="60" w:after="60"/>
              <w:ind w:left="-57" w:right="-57"/>
            </w:pPr>
            <w:r w:rsidRPr="00AD2583">
              <w:t>550103,8</w:t>
            </w:r>
          </w:p>
        </w:tc>
        <w:tc>
          <w:tcPr>
            <w:tcW w:w="96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  <w:spacing w:before="60" w:after="60"/>
              <w:ind w:left="-57" w:right="-57"/>
            </w:pPr>
            <w:r w:rsidRPr="00AD2583">
              <w:t>671856,5</w:t>
            </w:r>
          </w:p>
        </w:tc>
        <w:tc>
          <w:tcPr>
            <w:tcW w:w="968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8C6A03" w:rsidRPr="00AD2583" w:rsidRDefault="008C6A03" w:rsidP="008C408B">
            <w:pPr>
              <w:pStyle w:val="-"/>
              <w:spacing w:before="60" w:after="60"/>
              <w:ind w:left="-57" w:right="-57"/>
            </w:pPr>
            <w:r>
              <w:t>782567,0</w:t>
            </w:r>
          </w:p>
        </w:tc>
      </w:tr>
      <w:tr w:rsidR="008C6A03" w:rsidRPr="00AD2583" w:rsidTr="00586A02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C6A03" w:rsidRPr="00AD2583" w:rsidRDefault="00BC6B9A" w:rsidP="00B25E76">
            <w:pPr>
              <w:pStyle w:val="05"/>
              <w:spacing w:before="60" w:after="60"/>
            </w:pPr>
            <w:r>
              <w:rPr>
                <w:i/>
              </w:rPr>
              <w:t xml:space="preserve">в том числе </w:t>
            </w:r>
            <w:r w:rsidR="008C6A03" w:rsidRPr="00AD2583">
              <w:rPr>
                <w:i/>
              </w:rPr>
              <w:t xml:space="preserve">по формам </w:t>
            </w:r>
            <w:r>
              <w:rPr>
                <w:i/>
              </w:rPr>
              <w:br/>
            </w:r>
            <w:r w:rsidR="008C6A03" w:rsidRPr="00AD2583">
              <w:rPr>
                <w:i/>
              </w:rPr>
              <w:t>проявления</w:t>
            </w:r>
            <w:r w:rsidR="008C6A03" w:rsidRPr="00AD2583">
              <w:t>:</w:t>
            </w:r>
          </w:p>
          <w:p w:rsidR="008C6A03" w:rsidRPr="00AD2583" w:rsidRDefault="008C6A03" w:rsidP="00B25E76">
            <w:pPr>
              <w:pStyle w:val="05"/>
              <w:spacing w:before="60" w:after="60"/>
            </w:pPr>
            <w:r w:rsidRPr="00AD2583">
              <w:t xml:space="preserve">торгующих организаций 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467046,4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495421,0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528922,7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543996,8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665258,5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8C6A03" w:rsidRPr="00AD2583" w:rsidRDefault="008C6A03" w:rsidP="008C408B">
            <w:pPr>
              <w:pStyle w:val="ad"/>
              <w:spacing w:before="60" w:after="60"/>
              <w:ind w:left="-57" w:right="-57"/>
            </w:pPr>
            <w:r>
              <w:t>775612,8</w:t>
            </w:r>
          </w:p>
        </w:tc>
      </w:tr>
      <w:tr w:rsidR="008C6A03" w:rsidRPr="00AD2583" w:rsidTr="00586A02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C6A03" w:rsidRPr="00AD2583" w:rsidRDefault="008C6A03" w:rsidP="00B25E76">
            <w:pPr>
              <w:pStyle w:val="05"/>
              <w:spacing w:before="60" w:after="60"/>
            </w:pPr>
            <w:r w:rsidRPr="00AD2583">
              <w:t>продажа товаров на розни</w:t>
            </w:r>
            <w:r w:rsidRPr="00AD2583">
              <w:t>ч</w:t>
            </w:r>
            <w:r w:rsidRPr="00AD2583">
              <w:t>ных рынках и ярмарках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6350,1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5982,3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6225,6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6107,0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6598,0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8C6A03" w:rsidRPr="00AD2583" w:rsidRDefault="008C6A03" w:rsidP="008C408B">
            <w:pPr>
              <w:pStyle w:val="ad"/>
              <w:spacing w:before="60" w:after="60"/>
              <w:ind w:left="-57" w:right="-57"/>
            </w:pPr>
            <w:r>
              <w:t>6954,2</w:t>
            </w:r>
          </w:p>
        </w:tc>
      </w:tr>
      <w:tr w:rsidR="008C6A03" w:rsidRPr="00AD2583" w:rsidTr="00586A02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C6A03" w:rsidRPr="00AD2583" w:rsidRDefault="00BC6B9A" w:rsidP="00B25E76">
            <w:pPr>
              <w:pStyle w:val="05"/>
              <w:spacing w:before="60" w:after="60"/>
            </w:pPr>
            <w:r>
              <w:rPr>
                <w:i/>
              </w:rPr>
              <w:t xml:space="preserve">в том числе </w:t>
            </w:r>
            <w:r w:rsidR="008C6A03" w:rsidRPr="00AD2583">
              <w:rPr>
                <w:i/>
              </w:rPr>
              <w:t>по видам</w:t>
            </w:r>
            <w:r w:rsidR="008C6A03" w:rsidRPr="00AD2583">
              <w:t>:</w:t>
            </w:r>
          </w:p>
          <w:p w:rsidR="008C6A03" w:rsidRPr="00AD2583" w:rsidRDefault="008C6A03" w:rsidP="00B25E76">
            <w:pPr>
              <w:pStyle w:val="05"/>
              <w:spacing w:before="60" w:after="60"/>
            </w:pPr>
            <w:r w:rsidRPr="00AD2583">
              <w:t>пищевые продукты, включая напитки, и табачные изделия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224065,2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231958,8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247966,7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259454,4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301232,6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8C6A03" w:rsidRPr="00AD2583" w:rsidRDefault="008C6A03" w:rsidP="008C408B">
            <w:pPr>
              <w:pStyle w:val="ad"/>
              <w:spacing w:before="60" w:after="60"/>
              <w:ind w:left="-57" w:right="-57"/>
            </w:pPr>
            <w:r>
              <w:t>364659,0</w:t>
            </w:r>
          </w:p>
        </w:tc>
      </w:tr>
      <w:tr w:rsidR="008C6A03" w:rsidRPr="00AD2583" w:rsidTr="00586A02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:rsidR="008C6A03" w:rsidRPr="00AD2583" w:rsidRDefault="008C6A03" w:rsidP="00B25E76">
            <w:pPr>
              <w:pStyle w:val="05"/>
              <w:spacing w:before="60" w:after="60"/>
            </w:pPr>
            <w:r w:rsidRPr="00AD2583">
              <w:t>непродовольственные товары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249331,3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269444,5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287181,6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290649,4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370623,9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8C6A03" w:rsidRPr="00AD2583" w:rsidRDefault="008C6A03" w:rsidP="008C408B">
            <w:pPr>
              <w:pStyle w:val="ad"/>
              <w:spacing w:before="60" w:after="60"/>
              <w:ind w:left="-57" w:right="-57"/>
            </w:pPr>
            <w:r>
              <w:t>417908,0</w:t>
            </w:r>
          </w:p>
        </w:tc>
      </w:tr>
      <w:tr w:rsidR="008C6A03" w:rsidRPr="00AD2583" w:rsidTr="00586A02">
        <w:trPr>
          <w:cantSplit/>
        </w:trPr>
        <w:tc>
          <w:tcPr>
            <w:tcW w:w="3615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25E76">
            <w:pPr>
              <w:pStyle w:val="0-"/>
              <w:spacing w:before="60" w:after="60"/>
            </w:pPr>
            <w:r w:rsidRPr="00AD2583">
              <w:t xml:space="preserve">Оборот розничной торговли </w:t>
            </w:r>
            <w:r w:rsidRPr="00AD2583">
              <w:br/>
              <w:t>на душу населения, рублей</w:t>
            </w:r>
          </w:p>
        </w:tc>
        <w:tc>
          <w:tcPr>
            <w:tcW w:w="96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  <w:spacing w:before="60" w:after="60"/>
              <w:ind w:left="-57" w:right="-57"/>
            </w:pPr>
            <w:r w:rsidRPr="00AD2583">
              <w:t>170030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  <w:spacing w:before="60" w:after="60"/>
              <w:ind w:left="-57" w:right="-57"/>
            </w:pPr>
            <w:r w:rsidRPr="00AD2583">
              <w:t>179643</w:t>
            </w:r>
          </w:p>
        </w:tc>
        <w:tc>
          <w:tcPr>
            <w:tcW w:w="96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  <w:spacing w:before="60" w:after="60"/>
              <w:ind w:left="-57" w:right="-57"/>
            </w:pPr>
            <w:r w:rsidRPr="00AD2583">
              <w:t>191413</w:t>
            </w:r>
          </w:p>
        </w:tc>
        <w:tc>
          <w:tcPr>
            <w:tcW w:w="96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  <w:spacing w:before="60" w:after="60"/>
              <w:ind w:left="-57" w:right="-57"/>
            </w:pPr>
            <w:r w:rsidRPr="00AD2583">
              <w:t>197028</w:t>
            </w:r>
          </w:p>
        </w:tc>
        <w:tc>
          <w:tcPr>
            <w:tcW w:w="96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  <w:spacing w:before="60" w:after="60"/>
              <w:ind w:left="-57" w:right="-57"/>
            </w:pPr>
            <w:r w:rsidRPr="00AD2583">
              <w:t>241409</w:t>
            </w:r>
          </w:p>
        </w:tc>
        <w:tc>
          <w:tcPr>
            <w:tcW w:w="968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8C6A03" w:rsidRPr="00AD2583" w:rsidRDefault="008C6A03" w:rsidP="008C408B">
            <w:pPr>
              <w:pStyle w:val="-"/>
              <w:spacing w:before="60" w:after="60"/>
              <w:ind w:left="-57" w:right="-57"/>
            </w:pPr>
            <w:r>
              <w:t>279900</w:t>
            </w:r>
          </w:p>
        </w:tc>
      </w:tr>
      <w:tr w:rsidR="008C6A03" w:rsidRPr="00AD2583" w:rsidTr="00586A02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C6A03" w:rsidRPr="00AD2583" w:rsidRDefault="00BC6B9A" w:rsidP="00B25E76">
            <w:pPr>
              <w:pStyle w:val="05"/>
              <w:spacing w:before="60" w:after="60"/>
            </w:pPr>
            <w:r>
              <w:rPr>
                <w:i/>
              </w:rPr>
              <w:t xml:space="preserve">в том числе </w:t>
            </w:r>
            <w:r w:rsidR="008C6A03" w:rsidRPr="00AD2583">
              <w:rPr>
                <w:i/>
              </w:rPr>
              <w:t xml:space="preserve">по формам </w:t>
            </w:r>
            <w:r>
              <w:rPr>
                <w:i/>
              </w:rPr>
              <w:br/>
            </w:r>
            <w:r w:rsidR="008C6A03" w:rsidRPr="00AD2583">
              <w:rPr>
                <w:i/>
              </w:rPr>
              <w:t>проявления</w:t>
            </w:r>
            <w:r w:rsidR="008C6A03" w:rsidRPr="00AD2583">
              <w:t>:</w:t>
            </w:r>
          </w:p>
          <w:p w:rsidR="008C6A03" w:rsidRPr="00AD2583" w:rsidRDefault="008C6A03" w:rsidP="00B25E76">
            <w:pPr>
              <w:pStyle w:val="05"/>
              <w:spacing w:before="60" w:after="60"/>
            </w:pPr>
            <w:r w:rsidRPr="00AD2583">
              <w:t>торгующих организаций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167749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177500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189186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194841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239038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8C6A03" w:rsidRPr="00AD2583" w:rsidRDefault="008C6A03" w:rsidP="008C408B">
            <w:pPr>
              <w:pStyle w:val="ad"/>
              <w:spacing w:before="60" w:after="60"/>
              <w:ind w:left="-57" w:right="-57"/>
            </w:pPr>
            <w:r>
              <w:t>277413</w:t>
            </w:r>
          </w:p>
        </w:tc>
      </w:tr>
      <w:tr w:rsidR="008C6A03" w:rsidRPr="00AD2583" w:rsidTr="00586A02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8C6A03" w:rsidRPr="00AD2583" w:rsidRDefault="008C6A03" w:rsidP="00B25E76">
            <w:pPr>
              <w:pStyle w:val="05"/>
              <w:spacing w:before="60" w:after="60"/>
            </w:pPr>
            <w:r w:rsidRPr="00AD2583">
              <w:t>продажа товаров на розни</w:t>
            </w:r>
            <w:r w:rsidRPr="00AD2583">
              <w:t>ч</w:t>
            </w:r>
            <w:r w:rsidRPr="00AD2583">
              <w:t>ных рынках и ярмарках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2281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2143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2227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2187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2371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8C6A03" w:rsidRPr="00AD2583" w:rsidRDefault="008C6A03" w:rsidP="008C408B">
            <w:pPr>
              <w:pStyle w:val="ad"/>
              <w:spacing w:before="60" w:after="60"/>
              <w:ind w:left="-57" w:right="-57"/>
            </w:pPr>
            <w:r>
              <w:t>2487</w:t>
            </w:r>
          </w:p>
        </w:tc>
      </w:tr>
      <w:tr w:rsidR="008C6A03" w:rsidRPr="00AD2583" w:rsidTr="00586A02">
        <w:trPr>
          <w:cantSplit/>
        </w:trPr>
        <w:tc>
          <w:tcPr>
            <w:tcW w:w="3615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25E76">
            <w:pPr>
              <w:pStyle w:val="0-"/>
              <w:spacing w:before="60" w:after="60"/>
            </w:pPr>
            <w:r w:rsidRPr="00AD2583">
              <w:t xml:space="preserve">Индекс физического объема </w:t>
            </w:r>
            <w:r w:rsidRPr="00AD2583">
              <w:br/>
              <w:t xml:space="preserve">оборота розничной торговли, </w:t>
            </w:r>
            <w:r w:rsidRPr="00AD2583">
              <w:br/>
              <w:t>в % к предыдущему году</w:t>
            </w:r>
          </w:p>
        </w:tc>
        <w:tc>
          <w:tcPr>
            <w:tcW w:w="96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  <w:spacing w:before="60" w:after="60"/>
              <w:ind w:left="-57" w:right="-57"/>
            </w:pPr>
            <w:r w:rsidRPr="00AD2583">
              <w:t>102,5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  <w:spacing w:before="60" w:after="60"/>
              <w:ind w:left="-57" w:right="-57"/>
            </w:pPr>
            <w:r w:rsidRPr="00AD2583">
              <w:t>104,5</w:t>
            </w:r>
          </w:p>
        </w:tc>
        <w:tc>
          <w:tcPr>
            <w:tcW w:w="96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  <w:spacing w:before="60" w:after="60"/>
              <w:ind w:left="-57" w:right="-57"/>
            </w:pPr>
            <w:r w:rsidRPr="00AD2583">
              <w:t>102,7</w:t>
            </w:r>
          </w:p>
        </w:tc>
        <w:tc>
          <w:tcPr>
            <w:tcW w:w="96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  <w:spacing w:before="60" w:after="60"/>
              <w:ind w:left="-57" w:right="-57"/>
            </w:pPr>
            <w:r w:rsidRPr="00AD2583">
              <w:t>99,8</w:t>
            </w:r>
          </w:p>
        </w:tc>
        <w:tc>
          <w:tcPr>
            <w:tcW w:w="96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  <w:spacing w:before="60" w:after="60"/>
              <w:ind w:left="-57" w:right="-57"/>
            </w:pPr>
            <w:r w:rsidRPr="00AD2583">
              <w:t>113,7</w:t>
            </w:r>
          </w:p>
        </w:tc>
        <w:tc>
          <w:tcPr>
            <w:tcW w:w="968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8C6A03" w:rsidRPr="00AD2583" w:rsidRDefault="008C6A03" w:rsidP="008C408B">
            <w:pPr>
              <w:pStyle w:val="-"/>
              <w:spacing w:before="60" w:after="60"/>
              <w:ind w:left="-57" w:right="-57"/>
            </w:pPr>
            <w:r>
              <w:t>101,2</w:t>
            </w:r>
          </w:p>
        </w:tc>
      </w:tr>
      <w:tr w:rsidR="008C6A03" w:rsidRPr="00AD2583" w:rsidTr="00586A02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C6A03" w:rsidRPr="00AD2583" w:rsidRDefault="00BC6B9A" w:rsidP="00B25E76">
            <w:pPr>
              <w:pStyle w:val="05"/>
              <w:spacing w:before="60" w:after="60"/>
            </w:pPr>
            <w:r>
              <w:rPr>
                <w:i/>
              </w:rPr>
              <w:t xml:space="preserve">в том числе </w:t>
            </w:r>
            <w:r w:rsidR="008C6A03" w:rsidRPr="00AD2583">
              <w:rPr>
                <w:i/>
              </w:rPr>
              <w:t>по видам</w:t>
            </w:r>
            <w:r w:rsidR="008C6A03" w:rsidRPr="00AD2583">
              <w:t>:</w:t>
            </w:r>
          </w:p>
          <w:p w:rsidR="008C6A03" w:rsidRPr="00AD2583" w:rsidRDefault="008C6A03" w:rsidP="00B25E76">
            <w:pPr>
              <w:pStyle w:val="05"/>
              <w:spacing w:before="60" w:after="60"/>
            </w:pPr>
            <w:r w:rsidRPr="00AD2583">
              <w:t>пищевые продукты, включая напитки, и табачные изделия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102,4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102,8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102,3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100,5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107,8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8C6A03" w:rsidRPr="00AD2583" w:rsidRDefault="008C6A03" w:rsidP="008C408B">
            <w:pPr>
              <w:pStyle w:val="ad"/>
              <w:spacing w:before="60" w:after="60"/>
              <w:ind w:left="-57" w:right="-57"/>
            </w:pPr>
            <w:r>
              <w:t>104,3</w:t>
            </w:r>
          </w:p>
        </w:tc>
      </w:tr>
      <w:tr w:rsidR="008C6A03" w:rsidRPr="00AD2583" w:rsidTr="00586A02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C6A03" w:rsidRPr="00AD2583" w:rsidRDefault="008C6A03" w:rsidP="00B25E76">
            <w:pPr>
              <w:pStyle w:val="05"/>
              <w:spacing w:before="60" w:after="60"/>
            </w:pPr>
            <w:r w:rsidRPr="00AD2583">
              <w:t>непродовольственные товары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102,5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106,1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103,2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99,2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119,0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8C6A03" w:rsidRPr="00AD2583" w:rsidRDefault="008C6A03" w:rsidP="008C408B">
            <w:pPr>
              <w:pStyle w:val="ad"/>
              <w:spacing w:before="60" w:after="60"/>
              <w:ind w:left="-57" w:right="-57"/>
            </w:pPr>
            <w:r>
              <w:t>98,6</w:t>
            </w:r>
          </w:p>
        </w:tc>
      </w:tr>
      <w:tr w:rsidR="008C6A03" w:rsidRPr="00AD2583" w:rsidTr="008C6A03">
        <w:trPr>
          <w:cantSplit/>
        </w:trPr>
        <w:tc>
          <w:tcPr>
            <w:tcW w:w="361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:rsidR="008C6A03" w:rsidRPr="00AD2583" w:rsidRDefault="008C6A03" w:rsidP="00B25E76">
            <w:pPr>
              <w:pStyle w:val="0-"/>
              <w:spacing w:before="60" w:after="60"/>
            </w:pPr>
            <w:r w:rsidRPr="00AD2583">
              <w:t>Товарные запасы в розничной торговле (на конец года):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C6A03" w:rsidRPr="00AD2583" w:rsidRDefault="008C6A03" w:rsidP="008C6A03">
            <w:pPr>
              <w:pStyle w:val="ad"/>
              <w:spacing w:before="60" w:after="60"/>
              <w:ind w:left="-57" w:right="-57"/>
            </w:pPr>
          </w:p>
        </w:tc>
      </w:tr>
      <w:tr w:rsidR="008C6A03" w:rsidRPr="00AD2583" w:rsidTr="00586A02">
        <w:trPr>
          <w:cantSplit/>
        </w:trPr>
        <w:tc>
          <w:tcPr>
            <w:tcW w:w="361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1F4CE9">
            <w:pPr>
              <w:pStyle w:val="05"/>
              <w:spacing w:before="60" w:after="60"/>
            </w:pPr>
            <w:r w:rsidRPr="00AD2583">
              <w:t>млн рублей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34540,3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35879,2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43697,0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42007,5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48539,2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8C6A03" w:rsidRPr="00AD2583" w:rsidRDefault="008C6A03" w:rsidP="008C408B">
            <w:pPr>
              <w:pStyle w:val="ad"/>
              <w:spacing w:before="60" w:after="60"/>
              <w:ind w:left="-57" w:right="-57"/>
            </w:pPr>
            <w:r>
              <w:t>53017,3</w:t>
            </w:r>
          </w:p>
        </w:tc>
      </w:tr>
      <w:tr w:rsidR="008C6A03" w:rsidRPr="00AD2583" w:rsidTr="00586A02">
        <w:trPr>
          <w:cantSplit/>
        </w:trPr>
        <w:tc>
          <w:tcPr>
            <w:tcW w:w="3615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25E76">
            <w:pPr>
              <w:pStyle w:val="05"/>
              <w:spacing w:before="60" w:after="60"/>
            </w:pPr>
            <w:r w:rsidRPr="00AD2583">
              <w:t>в днях товарооборота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38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38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42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39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</w:pPr>
            <w:r w:rsidRPr="00AD2583">
              <w:t>37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8C6A03" w:rsidRPr="00AD2583" w:rsidRDefault="008C6A03" w:rsidP="008C408B">
            <w:pPr>
              <w:pStyle w:val="ad"/>
              <w:spacing w:before="60" w:after="60"/>
              <w:ind w:left="-57" w:right="-57"/>
            </w:pPr>
            <w:r>
              <w:t>39</w:t>
            </w:r>
          </w:p>
        </w:tc>
      </w:tr>
      <w:tr w:rsidR="008C6A03" w:rsidRPr="00AD2583" w:rsidTr="00586A02">
        <w:trPr>
          <w:cantSplit/>
        </w:trPr>
        <w:tc>
          <w:tcPr>
            <w:tcW w:w="3615" w:type="dxa"/>
            <w:tcBorders>
              <w:top w:val="single" w:sz="6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25E76">
            <w:pPr>
              <w:pStyle w:val="0-"/>
              <w:spacing w:before="60" w:after="60"/>
            </w:pPr>
            <w:proofErr w:type="spellStart"/>
            <w:r w:rsidRPr="00AD2583">
              <w:rPr>
                <w:lang w:val="en-US"/>
              </w:rPr>
              <w:t>Оборот</w:t>
            </w:r>
            <w:proofErr w:type="spellEnd"/>
            <w:r w:rsidRPr="00AD2583">
              <w:rPr>
                <w:lang w:val="en-US"/>
              </w:rPr>
              <w:t xml:space="preserve"> </w:t>
            </w:r>
            <w:proofErr w:type="spellStart"/>
            <w:r w:rsidRPr="00AD2583">
              <w:rPr>
                <w:lang w:val="en-US"/>
              </w:rPr>
              <w:t>общественного</w:t>
            </w:r>
            <w:proofErr w:type="spellEnd"/>
            <w:r w:rsidRPr="00AD2583">
              <w:rPr>
                <w:lang w:val="en-US"/>
              </w:rPr>
              <w:t xml:space="preserve"> </w:t>
            </w:r>
            <w:proofErr w:type="spellStart"/>
            <w:r w:rsidRPr="00AD2583">
              <w:rPr>
                <w:lang w:val="en-US"/>
              </w:rPr>
              <w:t>питания</w:t>
            </w:r>
            <w:proofErr w:type="spellEnd"/>
          </w:p>
        </w:tc>
        <w:tc>
          <w:tcPr>
            <w:tcW w:w="968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  <w:spacing w:before="60" w:after="60"/>
              <w:ind w:left="-57" w:right="-57"/>
            </w:pPr>
            <w:r w:rsidRPr="00AD2583">
              <w:t>25751,2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  <w:spacing w:before="60" w:after="60"/>
              <w:ind w:left="-57" w:right="-57"/>
            </w:pPr>
            <w:r w:rsidRPr="00AD2583">
              <w:t>31275,4</w:t>
            </w:r>
          </w:p>
        </w:tc>
        <w:tc>
          <w:tcPr>
            <w:tcW w:w="968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  <w:spacing w:before="60" w:after="60"/>
              <w:ind w:left="-57" w:right="-57"/>
            </w:pPr>
            <w:r w:rsidRPr="00AD2583">
              <w:t>36410,2</w:t>
            </w:r>
          </w:p>
        </w:tc>
        <w:tc>
          <w:tcPr>
            <w:tcW w:w="968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  <w:spacing w:before="60" w:after="60"/>
              <w:ind w:left="-57" w:right="-57"/>
            </w:pPr>
            <w:r w:rsidRPr="00AD2583">
              <w:t>26415,9</w:t>
            </w:r>
          </w:p>
        </w:tc>
        <w:tc>
          <w:tcPr>
            <w:tcW w:w="968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  <w:spacing w:before="60" w:after="60"/>
              <w:ind w:left="-57" w:right="-57"/>
            </w:pPr>
            <w:r w:rsidRPr="00AD2583">
              <w:t>34127,3</w:t>
            </w:r>
          </w:p>
        </w:tc>
        <w:tc>
          <w:tcPr>
            <w:tcW w:w="968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8C6A03" w:rsidRPr="00AD2583" w:rsidRDefault="008C6A03" w:rsidP="008C408B">
            <w:pPr>
              <w:pStyle w:val="-"/>
              <w:spacing w:before="60" w:after="60"/>
              <w:ind w:left="-57" w:right="-57"/>
            </w:pPr>
            <w:r>
              <w:t>45198,8</w:t>
            </w:r>
          </w:p>
        </w:tc>
      </w:tr>
      <w:tr w:rsidR="008C6A03" w:rsidRPr="00AD2583" w:rsidTr="00586A02">
        <w:trPr>
          <w:cantSplit/>
        </w:trPr>
        <w:tc>
          <w:tcPr>
            <w:tcW w:w="3615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25E76">
            <w:pPr>
              <w:pStyle w:val="0-"/>
              <w:spacing w:before="60" w:after="60"/>
              <w:ind w:right="-57"/>
            </w:pPr>
            <w:r w:rsidRPr="00AD2583">
              <w:t>Оборот общественного питания на душу населения, рублей</w:t>
            </w:r>
          </w:p>
        </w:tc>
        <w:tc>
          <w:tcPr>
            <w:tcW w:w="96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  <w:spacing w:before="60" w:after="60"/>
              <w:ind w:left="-57" w:right="-57"/>
            </w:pPr>
            <w:r w:rsidRPr="00AD2583">
              <w:t>9249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  <w:spacing w:before="60" w:after="60"/>
              <w:ind w:left="-57" w:right="-57"/>
            </w:pPr>
            <w:r w:rsidRPr="00AD2583">
              <w:t>11205</w:t>
            </w:r>
          </w:p>
        </w:tc>
        <w:tc>
          <w:tcPr>
            <w:tcW w:w="96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  <w:spacing w:before="60" w:after="60"/>
              <w:ind w:left="-57" w:right="-57"/>
            </w:pPr>
            <w:r w:rsidRPr="00AD2583">
              <w:t>13023</w:t>
            </w:r>
          </w:p>
        </w:tc>
        <w:tc>
          <w:tcPr>
            <w:tcW w:w="96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  <w:spacing w:before="60" w:after="60"/>
              <w:ind w:left="-57" w:right="-57"/>
            </w:pPr>
            <w:r w:rsidRPr="00AD2583">
              <w:t>9461</w:t>
            </w:r>
          </w:p>
        </w:tc>
        <w:tc>
          <w:tcPr>
            <w:tcW w:w="96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  <w:spacing w:before="60" w:after="60"/>
              <w:ind w:left="-57" w:right="-57"/>
            </w:pPr>
            <w:r w:rsidRPr="00AD2583">
              <w:t>12262</w:t>
            </w:r>
          </w:p>
        </w:tc>
        <w:tc>
          <w:tcPr>
            <w:tcW w:w="968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8C6A03" w:rsidRPr="00AD2583" w:rsidRDefault="008C6A03" w:rsidP="008E7F1C">
            <w:pPr>
              <w:pStyle w:val="-"/>
              <w:spacing w:before="60" w:after="60"/>
              <w:ind w:left="-57" w:right="-57"/>
            </w:pPr>
            <w:r>
              <w:t>161</w:t>
            </w:r>
            <w:r w:rsidR="008E7F1C">
              <w:t>66</w:t>
            </w:r>
          </w:p>
        </w:tc>
      </w:tr>
      <w:tr w:rsidR="008C6A03" w:rsidRPr="00AD2583" w:rsidTr="00586A02">
        <w:trPr>
          <w:cantSplit/>
        </w:trPr>
        <w:tc>
          <w:tcPr>
            <w:tcW w:w="3615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25E76">
            <w:pPr>
              <w:pStyle w:val="0-"/>
              <w:spacing w:before="60" w:after="60"/>
              <w:ind w:right="-57"/>
            </w:pPr>
            <w:r w:rsidRPr="00AD2583">
              <w:t xml:space="preserve">Индекс физического объема </w:t>
            </w:r>
            <w:r w:rsidRPr="00AD2583">
              <w:br/>
              <w:t>оборота общественного пит</w:t>
            </w:r>
            <w:r w:rsidRPr="00AD2583">
              <w:t>а</w:t>
            </w:r>
            <w:r w:rsidRPr="00AD2583">
              <w:t>ния, в % к предыдущему году</w:t>
            </w:r>
          </w:p>
        </w:tc>
        <w:tc>
          <w:tcPr>
            <w:tcW w:w="9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  <w:rPr>
                <w:b/>
              </w:rPr>
            </w:pPr>
            <w:r w:rsidRPr="00AD2583">
              <w:rPr>
                <w:b/>
              </w:rPr>
              <w:t>117,6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  <w:rPr>
                <w:b/>
              </w:rPr>
            </w:pPr>
            <w:r w:rsidRPr="00AD2583">
              <w:rPr>
                <w:b/>
              </w:rPr>
              <w:t>119,8</w:t>
            </w:r>
          </w:p>
        </w:tc>
        <w:tc>
          <w:tcPr>
            <w:tcW w:w="9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  <w:rPr>
                <w:b/>
              </w:rPr>
            </w:pPr>
            <w:r w:rsidRPr="00AD2583">
              <w:rPr>
                <w:b/>
              </w:rPr>
              <w:t>112,0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  <w:rPr>
                <w:b/>
              </w:rPr>
            </w:pPr>
            <w:r w:rsidRPr="00AD2583">
              <w:rPr>
                <w:b/>
              </w:rPr>
              <w:t>71,6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spacing w:before="60" w:after="60"/>
              <w:ind w:left="-57" w:right="-57"/>
              <w:rPr>
                <w:b/>
              </w:rPr>
            </w:pPr>
            <w:r w:rsidRPr="00AD2583">
              <w:rPr>
                <w:b/>
              </w:rPr>
              <w:t>122,9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C6A03" w:rsidRPr="00AD2583" w:rsidRDefault="008C6A03" w:rsidP="008C408B">
            <w:pPr>
              <w:pStyle w:val="ad"/>
              <w:spacing w:before="60" w:after="60"/>
              <w:ind w:left="-57" w:right="-57"/>
              <w:rPr>
                <w:b/>
              </w:rPr>
            </w:pPr>
            <w:r>
              <w:rPr>
                <w:b/>
              </w:rPr>
              <w:t>117,9</w:t>
            </w:r>
          </w:p>
        </w:tc>
      </w:tr>
    </w:tbl>
    <w:p w:rsidR="002A4DD7" w:rsidRPr="00AD2583" w:rsidRDefault="002A4DD7" w:rsidP="002A4DD7">
      <w:pPr>
        <w:rPr>
          <w:sz w:val="16"/>
          <w:szCs w:val="16"/>
        </w:rPr>
      </w:pPr>
    </w:p>
    <w:p w:rsidR="002A4DD7" w:rsidRPr="00AD2583" w:rsidRDefault="002A4DD7" w:rsidP="00C97A0B">
      <w:pPr>
        <w:pStyle w:val="aff2"/>
        <w:pageBreakBefore/>
      </w:pPr>
      <w:r w:rsidRPr="00AD2583">
        <w:lastRenderedPageBreak/>
        <w:t xml:space="preserve">Индекс физического объема оборота розничной торговли </w:t>
      </w:r>
      <w:r w:rsidRPr="00AD2583">
        <w:br/>
        <w:t xml:space="preserve">по Новосибирской области в сравнении с данными </w:t>
      </w:r>
      <w:r w:rsidRPr="00AD2583">
        <w:br/>
        <w:t>по Российской Феде</w:t>
      </w:r>
      <w:r w:rsidR="00C97A0B" w:rsidRPr="00AD2583">
        <w:t>рации</w:t>
      </w:r>
    </w:p>
    <w:p w:rsidR="002A4DD7" w:rsidRPr="00AD2583" w:rsidRDefault="002A4DD7" w:rsidP="002A4DD7">
      <w:pPr>
        <w:pStyle w:val="aff3"/>
      </w:pPr>
      <w:r w:rsidRPr="00AD2583">
        <w:t>(в % к предыдущему году)</w:t>
      </w:r>
    </w:p>
    <w:tbl>
      <w:tblPr>
        <w:tblW w:w="960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94"/>
        <w:gridCol w:w="968"/>
        <w:gridCol w:w="968"/>
        <w:gridCol w:w="968"/>
        <w:gridCol w:w="968"/>
        <w:gridCol w:w="968"/>
        <w:gridCol w:w="968"/>
      </w:tblGrid>
      <w:tr w:rsidR="000A02BF" w:rsidRPr="00AD2583" w:rsidTr="0032300D">
        <w:tc>
          <w:tcPr>
            <w:tcW w:w="3794" w:type="dxa"/>
          </w:tcPr>
          <w:p w:rsidR="000A02BF" w:rsidRPr="00AD2583" w:rsidRDefault="000A02BF" w:rsidP="009273D2">
            <w:pPr>
              <w:pStyle w:val="ad"/>
            </w:pPr>
          </w:p>
        </w:tc>
        <w:tc>
          <w:tcPr>
            <w:tcW w:w="968" w:type="dxa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968" w:type="dxa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968" w:type="dxa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968" w:type="dxa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968" w:type="dxa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968" w:type="dxa"/>
          </w:tcPr>
          <w:p w:rsidR="000A02BF" w:rsidRPr="00AD2583" w:rsidRDefault="000A02BF" w:rsidP="00516918">
            <w:pPr>
              <w:pStyle w:val="ad"/>
              <w:ind w:left="-57" w:right="-57"/>
            </w:pPr>
            <w:r>
              <w:t>2022</w:t>
            </w:r>
          </w:p>
        </w:tc>
      </w:tr>
      <w:tr w:rsidR="008C6A03" w:rsidRPr="00AD2583" w:rsidTr="0010103B">
        <w:tc>
          <w:tcPr>
            <w:tcW w:w="3794" w:type="dxa"/>
          </w:tcPr>
          <w:p w:rsidR="008C6A03" w:rsidRPr="00AD2583" w:rsidRDefault="008C6A03" w:rsidP="009273D2">
            <w:pPr>
              <w:pStyle w:val="0"/>
            </w:pPr>
            <w:r w:rsidRPr="00AD2583">
              <w:t>Российская Федерация</w:t>
            </w:r>
          </w:p>
        </w:tc>
        <w:tc>
          <w:tcPr>
            <w:tcW w:w="968" w:type="dxa"/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101,3</w:t>
            </w:r>
          </w:p>
        </w:tc>
        <w:tc>
          <w:tcPr>
            <w:tcW w:w="968" w:type="dxa"/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102,8</w:t>
            </w:r>
          </w:p>
        </w:tc>
        <w:tc>
          <w:tcPr>
            <w:tcW w:w="968" w:type="dxa"/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101,9</w:t>
            </w:r>
          </w:p>
        </w:tc>
        <w:tc>
          <w:tcPr>
            <w:tcW w:w="968" w:type="dxa"/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96,8</w:t>
            </w:r>
          </w:p>
        </w:tc>
        <w:tc>
          <w:tcPr>
            <w:tcW w:w="968" w:type="dxa"/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107,8</w:t>
            </w:r>
          </w:p>
        </w:tc>
        <w:tc>
          <w:tcPr>
            <w:tcW w:w="968" w:type="dxa"/>
            <w:vAlign w:val="bottom"/>
          </w:tcPr>
          <w:p w:rsidR="008C6A03" w:rsidRPr="00AD2583" w:rsidRDefault="008C6A03" w:rsidP="008C408B">
            <w:pPr>
              <w:pStyle w:val="ad"/>
              <w:ind w:left="-57" w:right="-57"/>
            </w:pPr>
            <w:r>
              <w:t>93,5</w:t>
            </w:r>
          </w:p>
        </w:tc>
      </w:tr>
      <w:tr w:rsidR="008C6A03" w:rsidRPr="00AD2583" w:rsidTr="0010103B">
        <w:tc>
          <w:tcPr>
            <w:tcW w:w="3794" w:type="dxa"/>
          </w:tcPr>
          <w:p w:rsidR="008C6A03" w:rsidRPr="00AD2583" w:rsidRDefault="008C6A03" w:rsidP="009273D2">
            <w:pPr>
              <w:pStyle w:val="0"/>
            </w:pPr>
            <w:r w:rsidRPr="00AD2583">
              <w:t>Новосибирская область</w:t>
            </w:r>
          </w:p>
        </w:tc>
        <w:tc>
          <w:tcPr>
            <w:tcW w:w="968" w:type="dxa"/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102,5</w:t>
            </w:r>
          </w:p>
        </w:tc>
        <w:tc>
          <w:tcPr>
            <w:tcW w:w="968" w:type="dxa"/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104,5</w:t>
            </w:r>
          </w:p>
        </w:tc>
        <w:tc>
          <w:tcPr>
            <w:tcW w:w="968" w:type="dxa"/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102,7</w:t>
            </w:r>
          </w:p>
        </w:tc>
        <w:tc>
          <w:tcPr>
            <w:tcW w:w="968" w:type="dxa"/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99,8</w:t>
            </w:r>
          </w:p>
        </w:tc>
        <w:tc>
          <w:tcPr>
            <w:tcW w:w="968" w:type="dxa"/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113,7</w:t>
            </w:r>
          </w:p>
        </w:tc>
        <w:tc>
          <w:tcPr>
            <w:tcW w:w="968" w:type="dxa"/>
            <w:vAlign w:val="bottom"/>
          </w:tcPr>
          <w:p w:rsidR="008C6A03" w:rsidRPr="00AD2583" w:rsidRDefault="008C6A03" w:rsidP="008C408B">
            <w:pPr>
              <w:pStyle w:val="ad"/>
              <w:ind w:left="-57" w:right="-57"/>
            </w:pPr>
            <w:r>
              <w:t>101,2</w:t>
            </w:r>
          </w:p>
        </w:tc>
      </w:tr>
    </w:tbl>
    <w:p w:rsidR="002A4DD7" w:rsidRPr="00B2696E" w:rsidRDefault="002A4DD7" w:rsidP="002A4DD7">
      <w:pPr>
        <w:spacing w:line="240" w:lineRule="auto"/>
        <w:jc w:val="center"/>
        <w:rPr>
          <w:sz w:val="28"/>
        </w:rPr>
      </w:pPr>
    </w:p>
    <w:p w:rsidR="002A4DD7" w:rsidRPr="00AD2583" w:rsidRDefault="002A4DD7" w:rsidP="002A4DD7">
      <w:pPr>
        <w:pStyle w:val="aff2"/>
      </w:pPr>
      <w:r w:rsidRPr="00AD2583">
        <w:t xml:space="preserve">Индекс физического объема оборота розничной торговли по регионам </w:t>
      </w:r>
      <w:r w:rsidRPr="00AD2583">
        <w:br/>
        <w:t>Сибирского федерального округа за 20</w:t>
      </w:r>
      <w:r w:rsidR="0032300D" w:rsidRPr="00AD2583">
        <w:t>2</w:t>
      </w:r>
      <w:r w:rsidR="008C6A03">
        <w:t>2</w:t>
      </w:r>
      <w:r w:rsidRPr="00AD2583">
        <w:t xml:space="preserve"> год</w:t>
      </w:r>
    </w:p>
    <w:p w:rsidR="002A4DD7" w:rsidRPr="00AD2583" w:rsidRDefault="005D2276" w:rsidP="002A4DD7">
      <w:pPr>
        <w:pStyle w:val="aff3"/>
        <w:rPr>
          <w:b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41AFBA11" wp14:editId="0D81EB95">
            <wp:simplePos x="0" y="0"/>
            <wp:positionH relativeFrom="column">
              <wp:posOffset>73660</wp:posOffset>
            </wp:positionH>
            <wp:positionV relativeFrom="paragraph">
              <wp:posOffset>205105</wp:posOffset>
            </wp:positionV>
            <wp:extent cx="5756910" cy="2523490"/>
            <wp:effectExtent l="0" t="0" r="0" b="0"/>
            <wp:wrapSquare wrapText="bothSides"/>
            <wp:docPr id="205" name="Объект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DD7" w:rsidRPr="00AD2583">
        <w:t>(в % к предыдущему году)</w:t>
      </w:r>
    </w:p>
    <w:p w:rsidR="002A4DD7" w:rsidRPr="00AD2583" w:rsidRDefault="002A4DD7" w:rsidP="002A4DD7">
      <w:pPr>
        <w:spacing w:line="240" w:lineRule="auto"/>
        <w:jc w:val="center"/>
      </w:pPr>
    </w:p>
    <w:p w:rsidR="000C1334" w:rsidRPr="00AD2583" w:rsidRDefault="000C1334" w:rsidP="002A4DD7">
      <w:pPr>
        <w:spacing w:line="240" w:lineRule="auto"/>
        <w:jc w:val="center"/>
      </w:pPr>
    </w:p>
    <w:p w:rsidR="002A4DD7" w:rsidRPr="00AD2583" w:rsidRDefault="002A4DD7" w:rsidP="00C97A0B">
      <w:pPr>
        <w:pStyle w:val="aff2"/>
      </w:pPr>
      <w:r w:rsidRPr="00AD2583">
        <w:t xml:space="preserve">Оборот розничной торговли и оборот общественного питания </w:t>
      </w:r>
      <w:r w:rsidRPr="00AD2583">
        <w:br/>
        <w:t xml:space="preserve">на душу населения по Новосибирской области в сравнении с данными </w:t>
      </w:r>
      <w:r w:rsidRPr="00AD2583">
        <w:br/>
        <w:t>по Российской Феде</w:t>
      </w:r>
      <w:r w:rsidR="00C97A0B" w:rsidRPr="00AD2583">
        <w:t>рации</w:t>
      </w:r>
    </w:p>
    <w:p w:rsidR="002A4DD7" w:rsidRPr="00AD2583" w:rsidRDefault="002A4DD7" w:rsidP="002A4DD7">
      <w:pPr>
        <w:pStyle w:val="aff3"/>
      </w:pPr>
      <w:r w:rsidRPr="00AD2583">
        <w:t>(рублей)</w:t>
      </w:r>
    </w:p>
    <w:tbl>
      <w:tblPr>
        <w:tblW w:w="9351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897"/>
        <w:gridCol w:w="897"/>
        <w:gridCol w:w="897"/>
        <w:gridCol w:w="897"/>
        <w:gridCol w:w="897"/>
        <w:gridCol w:w="897"/>
      </w:tblGrid>
      <w:tr w:rsidR="000A02BF" w:rsidRPr="00AD2583" w:rsidTr="00B34695">
        <w:tc>
          <w:tcPr>
            <w:tcW w:w="3969" w:type="dxa"/>
          </w:tcPr>
          <w:p w:rsidR="000A02BF" w:rsidRPr="00AD2583" w:rsidRDefault="000A02BF" w:rsidP="009273D2">
            <w:pPr>
              <w:pStyle w:val="ad"/>
            </w:pPr>
          </w:p>
        </w:tc>
        <w:tc>
          <w:tcPr>
            <w:tcW w:w="897" w:type="dxa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897" w:type="dxa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897" w:type="dxa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897" w:type="dxa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897" w:type="dxa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897" w:type="dxa"/>
          </w:tcPr>
          <w:p w:rsidR="000A02BF" w:rsidRPr="00AD2583" w:rsidRDefault="000A02BF" w:rsidP="00516918">
            <w:pPr>
              <w:pStyle w:val="ad"/>
              <w:ind w:left="-57" w:right="-57"/>
            </w:pPr>
            <w:r>
              <w:t>2022</w:t>
            </w:r>
          </w:p>
        </w:tc>
      </w:tr>
      <w:tr w:rsidR="008C6A03" w:rsidRPr="00AD2583" w:rsidTr="0010103B">
        <w:tc>
          <w:tcPr>
            <w:tcW w:w="3969" w:type="dxa"/>
          </w:tcPr>
          <w:p w:rsidR="008C6A03" w:rsidRPr="00AD2583" w:rsidRDefault="002B1CE2" w:rsidP="009273D2">
            <w:pPr>
              <w:pStyle w:val="0"/>
              <w:rPr>
                <w:b/>
              </w:rPr>
            </w:pPr>
            <w:r>
              <w:rPr>
                <w:b/>
              </w:rPr>
              <w:t>Оборот розничной торговли</w:t>
            </w:r>
          </w:p>
          <w:p w:rsidR="008C6A03" w:rsidRPr="00AD2583" w:rsidRDefault="008C6A03" w:rsidP="009273D2">
            <w:pPr>
              <w:pStyle w:val="0"/>
              <w:ind w:left="318"/>
            </w:pPr>
            <w:r w:rsidRPr="00AD2583">
              <w:t xml:space="preserve">Российская Федерация </w:t>
            </w:r>
          </w:p>
        </w:tc>
        <w:tc>
          <w:tcPr>
            <w:tcW w:w="897" w:type="dxa"/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202568</w:t>
            </w:r>
          </w:p>
        </w:tc>
        <w:tc>
          <w:tcPr>
            <w:tcW w:w="897" w:type="dxa"/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215075</w:t>
            </w:r>
          </w:p>
        </w:tc>
        <w:tc>
          <w:tcPr>
            <w:tcW w:w="897" w:type="dxa"/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229104</w:t>
            </w:r>
          </w:p>
        </w:tc>
        <w:tc>
          <w:tcPr>
            <w:tcW w:w="897" w:type="dxa"/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231283</w:t>
            </w:r>
          </w:p>
        </w:tc>
        <w:tc>
          <w:tcPr>
            <w:tcW w:w="897" w:type="dxa"/>
            <w:vAlign w:val="bottom"/>
          </w:tcPr>
          <w:p w:rsidR="008C6A03" w:rsidRPr="00AD2583" w:rsidRDefault="008C6A03" w:rsidP="008E7F1C">
            <w:pPr>
              <w:pStyle w:val="ad"/>
              <w:ind w:left="-57" w:right="-57"/>
            </w:pPr>
            <w:r w:rsidRPr="00AD2583">
              <w:t>27060</w:t>
            </w:r>
            <w:r w:rsidR="008E7F1C">
              <w:t>8</w:t>
            </w:r>
          </w:p>
        </w:tc>
        <w:tc>
          <w:tcPr>
            <w:tcW w:w="897" w:type="dxa"/>
            <w:vAlign w:val="bottom"/>
          </w:tcPr>
          <w:p w:rsidR="008C6A03" w:rsidRPr="00AD2583" w:rsidRDefault="008C6A03" w:rsidP="008C408B">
            <w:pPr>
              <w:pStyle w:val="ad"/>
              <w:ind w:left="-57" w:right="-57"/>
            </w:pPr>
            <w:r>
              <w:t>290205</w:t>
            </w:r>
          </w:p>
        </w:tc>
      </w:tr>
      <w:tr w:rsidR="008C6A03" w:rsidRPr="00AD2583" w:rsidTr="0010103B">
        <w:tc>
          <w:tcPr>
            <w:tcW w:w="3969" w:type="dxa"/>
          </w:tcPr>
          <w:p w:rsidR="008C6A03" w:rsidRPr="00AD2583" w:rsidRDefault="008C6A03" w:rsidP="009273D2">
            <w:pPr>
              <w:pStyle w:val="0"/>
              <w:ind w:left="318"/>
            </w:pPr>
            <w:r w:rsidRPr="00AD2583">
              <w:t>Новосибирская область</w:t>
            </w:r>
          </w:p>
        </w:tc>
        <w:tc>
          <w:tcPr>
            <w:tcW w:w="897" w:type="dxa"/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170030</w:t>
            </w:r>
          </w:p>
        </w:tc>
        <w:tc>
          <w:tcPr>
            <w:tcW w:w="897" w:type="dxa"/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179643</w:t>
            </w:r>
          </w:p>
        </w:tc>
        <w:tc>
          <w:tcPr>
            <w:tcW w:w="897" w:type="dxa"/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191413</w:t>
            </w:r>
          </w:p>
        </w:tc>
        <w:tc>
          <w:tcPr>
            <w:tcW w:w="897" w:type="dxa"/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197028</w:t>
            </w:r>
          </w:p>
        </w:tc>
        <w:tc>
          <w:tcPr>
            <w:tcW w:w="897" w:type="dxa"/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241409</w:t>
            </w:r>
          </w:p>
        </w:tc>
        <w:tc>
          <w:tcPr>
            <w:tcW w:w="897" w:type="dxa"/>
            <w:vAlign w:val="bottom"/>
          </w:tcPr>
          <w:p w:rsidR="008C6A03" w:rsidRPr="00AD2583" w:rsidRDefault="008C6A03" w:rsidP="008C408B">
            <w:pPr>
              <w:pStyle w:val="ad"/>
              <w:ind w:left="-57" w:right="-57"/>
            </w:pPr>
            <w:r>
              <w:t>279900</w:t>
            </w:r>
          </w:p>
        </w:tc>
      </w:tr>
      <w:tr w:rsidR="008C6A03" w:rsidRPr="00AD2583" w:rsidTr="0010103B">
        <w:tc>
          <w:tcPr>
            <w:tcW w:w="3969" w:type="dxa"/>
          </w:tcPr>
          <w:p w:rsidR="008C6A03" w:rsidRPr="00AD2583" w:rsidRDefault="008C6A03" w:rsidP="009273D2">
            <w:pPr>
              <w:pStyle w:val="0"/>
              <w:rPr>
                <w:b/>
              </w:rPr>
            </w:pPr>
            <w:r w:rsidRPr="00AD2583">
              <w:rPr>
                <w:b/>
              </w:rPr>
              <w:t>Оборот общественного питания</w:t>
            </w:r>
          </w:p>
          <w:p w:rsidR="008C6A03" w:rsidRPr="00AD2583" w:rsidRDefault="008C6A03" w:rsidP="009273D2">
            <w:pPr>
              <w:pStyle w:val="0"/>
              <w:ind w:left="318"/>
            </w:pPr>
            <w:r w:rsidRPr="00AD2583">
              <w:t xml:space="preserve">Российская Федерация </w:t>
            </w:r>
          </w:p>
        </w:tc>
        <w:tc>
          <w:tcPr>
            <w:tcW w:w="897" w:type="dxa"/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9770</w:t>
            </w:r>
          </w:p>
        </w:tc>
        <w:tc>
          <w:tcPr>
            <w:tcW w:w="897" w:type="dxa"/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11464</w:t>
            </w:r>
          </w:p>
        </w:tc>
        <w:tc>
          <w:tcPr>
            <w:tcW w:w="897" w:type="dxa"/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12435</w:t>
            </w:r>
          </w:p>
        </w:tc>
        <w:tc>
          <w:tcPr>
            <w:tcW w:w="897" w:type="dxa"/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9883</w:t>
            </w:r>
          </w:p>
        </w:tc>
        <w:tc>
          <w:tcPr>
            <w:tcW w:w="897" w:type="dxa"/>
            <w:vAlign w:val="bottom"/>
          </w:tcPr>
          <w:p w:rsidR="008C6A03" w:rsidRPr="00AD2583" w:rsidRDefault="008C6A03" w:rsidP="008E7F1C">
            <w:pPr>
              <w:pStyle w:val="ad"/>
              <w:ind w:left="-57" w:right="-57"/>
            </w:pPr>
            <w:r w:rsidRPr="00AD2583">
              <w:t>132</w:t>
            </w:r>
            <w:r w:rsidR="008E7F1C">
              <w:t>41</w:t>
            </w:r>
          </w:p>
        </w:tc>
        <w:tc>
          <w:tcPr>
            <w:tcW w:w="897" w:type="dxa"/>
            <w:vAlign w:val="bottom"/>
          </w:tcPr>
          <w:p w:rsidR="008C6A03" w:rsidRPr="00AD2583" w:rsidRDefault="008C6A03" w:rsidP="008C408B">
            <w:pPr>
              <w:pStyle w:val="ad"/>
              <w:ind w:left="-57" w:right="-57"/>
            </w:pPr>
            <w:r>
              <w:t>16019</w:t>
            </w:r>
          </w:p>
        </w:tc>
      </w:tr>
      <w:tr w:rsidR="008C6A03" w:rsidRPr="00AD2583" w:rsidTr="0010103B">
        <w:tc>
          <w:tcPr>
            <w:tcW w:w="3969" w:type="dxa"/>
          </w:tcPr>
          <w:p w:rsidR="008C6A03" w:rsidRPr="00AD2583" w:rsidRDefault="008C6A03" w:rsidP="009273D2">
            <w:pPr>
              <w:pStyle w:val="0"/>
              <w:ind w:left="318"/>
            </w:pPr>
            <w:r w:rsidRPr="00AD2583">
              <w:t>Новосибирская область</w:t>
            </w:r>
          </w:p>
        </w:tc>
        <w:tc>
          <w:tcPr>
            <w:tcW w:w="897" w:type="dxa"/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9249</w:t>
            </w:r>
          </w:p>
        </w:tc>
        <w:tc>
          <w:tcPr>
            <w:tcW w:w="897" w:type="dxa"/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11205</w:t>
            </w:r>
          </w:p>
        </w:tc>
        <w:tc>
          <w:tcPr>
            <w:tcW w:w="897" w:type="dxa"/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13023</w:t>
            </w:r>
          </w:p>
        </w:tc>
        <w:tc>
          <w:tcPr>
            <w:tcW w:w="897" w:type="dxa"/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9461</w:t>
            </w:r>
          </w:p>
        </w:tc>
        <w:tc>
          <w:tcPr>
            <w:tcW w:w="897" w:type="dxa"/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12262</w:t>
            </w:r>
          </w:p>
        </w:tc>
        <w:tc>
          <w:tcPr>
            <w:tcW w:w="897" w:type="dxa"/>
            <w:vAlign w:val="bottom"/>
          </w:tcPr>
          <w:p w:rsidR="008C6A03" w:rsidRPr="00AD2583" w:rsidRDefault="008C6A03" w:rsidP="008C408B">
            <w:pPr>
              <w:pStyle w:val="ad"/>
              <w:ind w:left="-57" w:right="-57"/>
            </w:pPr>
            <w:r>
              <w:t>16166</w:t>
            </w:r>
          </w:p>
        </w:tc>
      </w:tr>
    </w:tbl>
    <w:p w:rsidR="002A4DD7" w:rsidRPr="00AD2583" w:rsidRDefault="002A4DD7" w:rsidP="002A4DD7">
      <w:pPr>
        <w:pStyle w:val="a8"/>
        <w:tabs>
          <w:tab w:val="clear" w:pos="4536"/>
          <w:tab w:val="clear" w:pos="9072"/>
        </w:tabs>
        <w:spacing w:line="240" w:lineRule="auto"/>
        <w:rPr>
          <w:sz w:val="16"/>
        </w:rPr>
      </w:pPr>
    </w:p>
    <w:p w:rsidR="002A4DD7" w:rsidRPr="00AD2583" w:rsidRDefault="002A4DD7" w:rsidP="002A4DD7">
      <w:pPr>
        <w:pStyle w:val="aff2"/>
        <w:pageBreakBefore/>
      </w:pPr>
      <w:r w:rsidRPr="00AD2583">
        <w:lastRenderedPageBreak/>
        <w:t>Структура оборота розничной торговли</w:t>
      </w:r>
    </w:p>
    <w:p w:rsidR="002A4DD7" w:rsidRPr="00AD2583" w:rsidRDefault="002A4DD7" w:rsidP="002A4DD7">
      <w:pPr>
        <w:pStyle w:val="aff3"/>
      </w:pPr>
      <w:r w:rsidRPr="00AD2583">
        <w:t>(в % к итогу)</w:t>
      </w:r>
    </w:p>
    <w:tbl>
      <w:tblPr>
        <w:tblW w:w="942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182"/>
        <w:gridCol w:w="874"/>
        <w:gridCol w:w="874"/>
        <w:gridCol w:w="874"/>
        <w:gridCol w:w="874"/>
        <w:gridCol w:w="874"/>
        <w:gridCol w:w="874"/>
      </w:tblGrid>
      <w:tr w:rsidR="000A02BF" w:rsidRPr="00AD2583" w:rsidTr="00B34695">
        <w:trPr>
          <w:cantSplit/>
        </w:trPr>
        <w:tc>
          <w:tcPr>
            <w:tcW w:w="4182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0A02BF" w:rsidRPr="00AD2583" w:rsidRDefault="000A02BF" w:rsidP="009273D2">
            <w:pPr>
              <w:pStyle w:val="ad"/>
            </w:pPr>
          </w:p>
        </w:tc>
        <w:tc>
          <w:tcPr>
            <w:tcW w:w="874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874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874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874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87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0A02BF" w:rsidRPr="00AD2583" w:rsidRDefault="000A02BF" w:rsidP="00516918">
            <w:pPr>
              <w:pStyle w:val="ad"/>
              <w:ind w:left="-57" w:right="-57"/>
            </w:pPr>
            <w:r>
              <w:t>2022</w:t>
            </w:r>
          </w:p>
        </w:tc>
      </w:tr>
      <w:tr w:rsidR="008C6A03" w:rsidRPr="00AD2583" w:rsidTr="00B34695">
        <w:trPr>
          <w:cantSplit/>
        </w:trPr>
        <w:tc>
          <w:tcPr>
            <w:tcW w:w="418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9273D2">
            <w:pPr>
              <w:pStyle w:val="0-"/>
            </w:pPr>
            <w:proofErr w:type="spellStart"/>
            <w:r w:rsidRPr="00AD2583">
              <w:rPr>
                <w:lang w:val="en-US"/>
              </w:rPr>
              <w:t>Оборот</w:t>
            </w:r>
            <w:proofErr w:type="spellEnd"/>
            <w:r w:rsidRPr="00AD2583">
              <w:rPr>
                <w:lang w:val="en-US"/>
              </w:rPr>
              <w:t xml:space="preserve"> </w:t>
            </w:r>
            <w:proofErr w:type="spellStart"/>
            <w:r w:rsidRPr="00AD2583">
              <w:rPr>
                <w:lang w:val="en-US"/>
              </w:rPr>
              <w:t>розничной</w:t>
            </w:r>
            <w:proofErr w:type="spellEnd"/>
            <w:r w:rsidRPr="00AD2583">
              <w:rPr>
                <w:lang w:val="en-US"/>
              </w:rPr>
              <w:t xml:space="preserve"> </w:t>
            </w:r>
            <w:proofErr w:type="spellStart"/>
            <w:r w:rsidRPr="00AD2583">
              <w:rPr>
                <w:lang w:val="en-US"/>
              </w:rPr>
              <w:t>торговли</w:t>
            </w:r>
            <w:proofErr w:type="spellEnd"/>
          </w:p>
        </w:tc>
        <w:tc>
          <w:tcPr>
            <w:tcW w:w="87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</w:pPr>
            <w:r w:rsidRPr="00AD2583">
              <w:t>100,0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</w:pPr>
            <w:r w:rsidRPr="00AD2583">
              <w:t>100,0</w:t>
            </w:r>
          </w:p>
        </w:tc>
        <w:tc>
          <w:tcPr>
            <w:tcW w:w="87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</w:pPr>
            <w:r w:rsidRPr="00AD2583">
              <w:t>100,0</w:t>
            </w:r>
          </w:p>
        </w:tc>
        <w:tc>
          <w:tcPr>
            <w:tcW w:w="87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</w:pPr>
            <w:r w:rsidRPr="00AD2583">
              <w:t>100,0</w:t>
            </w:r>
          </w:p>
        </w:tc>
        <w:tc>
          <w:tcPr>
            <w:tcW w:w="87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</w:pPr>
            <w:r w:rsidRPr="00AD2583">
              <w:t>100,0</w:t>
            </w:r>
          </w:p>
        </w:tc>
        <w:tc>
          <w:tcPr>
            <w:tcW w:w="874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8C6A03" w:rsidRPr="00AD2583" w:rsidRDefault="008C6A03" w:rsidP="008C408B">
            <w:pPr>
              <w:pStyle w:val="-"/>
            </w:pPr>
            <w:r>
              <w:t>100,0</w:t>
            </w:r>
          </w:p>
        </w:tc>
      </w:tr>
      <w:tr w:rsidR="008C6A03" w:rsidRPr="00AD2583" w:rsidTr="00B34695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C6A03" w:rsidRPr="00AD2583" w:rsidRDefault="00537479" w:rsidP="009273D2">
            <w:pPr>
              <w:pStyle w:val="05"/>
            </w:pPr>
            <w:r>
              <w:rPr>
                <w:i/>
              </w:rPr>
              <w:t xml:space="preserve">в том числе </w:t>
            </w:r>
            <w:r w:rsidR="008C6A03" w:rsidRPr="00AD2583">
              <w:rPr>
                <w:i/>
              </w:rPr>
              <w:t xml:space="preserve">по формам </w:t>
            </w:r>
            <w:r w:rsidR="003008DF">
              <w:rPr>
                <w:i/>
              </w:rPr>
              <w:br/>
            </w:r>
            <w:r w:rsidR="008C6A03" w:rsidRPr="00AD2583">
              <w:rPr>
                <w:i/>
              </w:rPr>
              <w:t>проявления</w:t>
            </w:r>
            <w:r w:rsidR="008C6A03" w:rsidRPr="00AD2583">
              <w:t>:</w:t>
            </w:r>
          </w:p>
          <w:p w:rsidR="008C6A03" w:rsidRPr="00AD2583" w:rsidRDefault="008C6A03" w:rsidP="009273D2">
            <w:pPr>
              <w:pStyle w:val="05"/>
            </w:pPr>
            <w:r w:rsidRPr="00AD2583">
              <w:t>торгующих организаций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</w:pPr>
            <w:r w:rsidRPr="00AD2583">
              <w:t>98,7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</w:pPr>
            <w:r w:rsidRPr="00AD2583">
              <w:t>98,8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</w:pPr>
            <w:r w:rsidRPr="00AD2583">
              <w:t>98,8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</w:pPr>
            <w:r w:rsidRPr="00AD2583">
              <w:t>98,9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</w:pPr>
            <w:r w:rsidRPr="00AD2583">
              <w:t>99,0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8C6A03" w:rsidRPr="00AD2583" w:rsidRDefault="008C6A03" w:rsidP="008C408B">
            <w:pPr>
              <w:pStyle w:val="ad"/>
            </w:pPr>
            <w:r>
              <w:t>99,1</w:t>
            </w:r>
          </w:p>
        </w:tc>
      </w:tr>
      <w:tr w:rsidR="008C6A03" w:rsidRPr="00AD2583" w:rsidTr="00B34695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8C6A03" w:rsidRPr="00AD2583" w:rsidRDefault="008C6A03" w:rsidP="009273D2">
            <w:pPr>
              <w:pStyle w:val="05"/>
            </w:pPr>
            <w:r w:rsidRPr="00AD2583">
              <w:t>продажа товаров на розничных рынках и ярмарках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</w:pPr>
            <w:r w:rsidRPr="00AD2583">
              <w:t>1,3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</w:pPr>
            <w:r w:rsidRPr="00AD2583">
              <w:t>1,2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</w:pPr>
            <w:r w:rsidRPr="00AD2583">
              <w:t>1,2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</w:pPr>
            <w:r w:rsidRPr="00AD2583">
              <w:t>1,1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</w:pPr>
            <w:r w:rsidRPr="00AD2583">
              <w:t>1,0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8C6A03" w:rsidRPr="00AD2583" w:rsidRDefault="008C6A03" w:rsidP="008C408B">
            <w:pPr>
              <w:pStyle w:val="ad"/>
            </w:pPr>
            <w:r>
              <w:t>0,9</w:t>
            </w:r>
          </w:p>
        </w:tc>
      </w:tr>
      <w:tr w:rsidR="008C6A03" w:rsidRPr="00AD2583" w:rsidTr="00B34695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8C6A03" w:rsidRPr="00AD2583" w:rsidRDefault="00537479" w:rsidP="009273D2">
            <w:pPr>
              <w:pStyle w:val="05"/>
            </w:pPr>
            <w:r>
              <w:rPr>
                <w:i/>
              </w:rPr>
              <w:t xml:space="preserve">в том числе </w:t>
            </w:r>
            <w:r w:rsidR="008C6A03" w:rsidRPr="00AD2583">
              <w:rPr>
                <w:i/>
              </w:rPr>
              <w:t>по видам</w:t>
            </w:r>
            <w:r w:rsidR="008C6A03" w:rsidRPr="00AD2583">
              <w:t>:</w:t>
            </w:r>
          </w:p>
          <w:p w:rsidR="008C6A03" w:rsidRPr="00AD2583" w:rsidRDefault="008C6A03" w:rsidP="009273D2">
            <w:pPr>
              <w:pStyle w:val="05"/>
            </w:pPr>
            <w:r w:rsidRPr="00AD2583">
              <w:t xml:space="preserve">пищевые продукты, включая </w:t>
            </w:r>
            <w:r>
              <w:br/>
            </w:r>
            <w:r w:rsidRPr="00AD2583">
              <w:t>напитки, и табачные изделия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</w:pPr>
            <w:r w:rsidRPr="00AD2583">
              <w:t>47,3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</w:pPr>
            <w:r w:rsidRPr="00AD2583">
              <w:t>46,3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</w:pPr>
            <w:r w:rsidRPr="00AD2583">
              <w:t>46,3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</w:pPr>
            <w:r w:rsidRPr="00AD2583">
              <w:t>47,2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</w:pPr>
            <w:r w:rsidRPr="00AD2583">
              <w:t>44,8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8C6A03" w:rsidRPr="00AD2583" w:rsidRDefault="008C6A03" w:rsidP="008C408B">
            <w:pPr>
              <w:pStyle w:val="ad"/>
            </w:pPr>
            <w:r>
              <w:t>46,6</w:t>
            </w:r>
          </w:p>
        </w:tc>
      </w:tr>
      <w:tr w:rsidR="008C6A03" w:rsidRPr="00AD2583" w:rsidTr="00B34695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C6A03" w:rsidRPr="00AD2583" w:rsidRDefault="008C6A03" w:rsidP="009273D2">
            <w:pPr>
              <w:pStyle w:val="05"/>
            </w:pPr>
            <w:r w:rsidRPr="00AD2583">
              <w:t>непродовольственные товары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</w:pPr>
            <w:r w:rsidRPr="00AD2583">
              <w:t>52,7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</w:pPr>
            <w:r w:rsidRPr="00AD2583">
              <w:t>53,7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</w:pPr>
            <w:r w:rsidRPr="00AD2583">
              <w:t>53,7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</w:pPr>
            <w:r w:rsidRPr="00AD2583">
              <w:t>52,8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</w:pPr>
            <w:r w:rsidRPr="00AD2583">
              <w:t>55,2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C6A03" w:rsidRPr="00AD2583" w:rsidRDefault="008C6A03" w:rsidP="008C408B">
            <w:pPr>
              <w:pStyle w:val="ad"/>
            </w:pPr>
            <w:r>
              <w:t>53,4</w:t>
            </w:r>
          </w:p>
        </w:tc>
      </w:tr>
    </w:tbl>
    <w:p w:rsidR="002A4DD7" w:rsidRPr="00B2696E" w:rsidRDefault="002A4DD7" w:rsidP="002A4DD7">
      <w:pPr>
        <w:rPr>
          <w:sz w:val="24"/>
        </w:rPr>
      </w:pPr>
    </w:p>
    <w:p w:rsidR="002A4DD7" w:rsidRPr="00AD2583" w:rsidRDefault="002A4DD7" w:rsidP="00B25E76">
      <w:pPr>
        <w:pStyle w:val="aff2"/>
      </w:pPr>
      <w:r w:rsidRPr="00AD2583">
        <w:t xml:space="preserve">Товарная структура оборота розничной торговли по Новосибирской </w:t>
      </w:r>
      <w:r w:rsidR="00926378" w:rsidRPr="00AD2583">
        <w:br/>
      </w:r>
      <w:r w:rsidRPr="00AD2583">
        <w:t>области</w:t>
      </w:r>
      <w:r w:rsidR="00926378" w:rsidRPr="00AD2583">
        <w:t xml:space="preserve"> </w:t>
      </w:r>
      <w:r w:rsidRPr="00AD2583">
        <w:t>в сравнении с данными по Российской Федерации за 20</w:t>
      </w:r>
      <w:r w:rsidR="00B34695" w:rsidRPr="00AD2583">
        <w:t>2</w:t>
      </w:r>
      <w:r w:rsidR="008C6A03">
        <w:t>2</w:t>
      </w:r>
      <w:r w:rsidRPr="00AD2583">
        <w:t xml:space="preserve"> год</w:t>
      </w:r>
    </w:p>
    <w:p w:rsidR="002A4DD7" w:rsidRPr="00AD2583" w:rsidRDefault="002A4DD7" w:rsidP="002A4DD7">
      <w:pPr>
        <w:pStyle w:val="aff3"/>
      </w:pPr>
      <w:r w:rsidRPr="00AD2583">
        <w:t>(в % к итогу)</w:t>
      </w:r>
    </w:p>
    <w:p w:rsidR="002A4DD7" w:rsidRPr="00AD2583" w:rsidRDefault="005D2276" w:rsidP="002A4DD7">
      <w:pPr>
        <w:pStyle w:val="a8"/>
        <w:tabs>
          <w:tab w:val="clear" w:pos="4536"/>
          <w:tab w:val="clear" w:pos="9072"/>
        </w:tabs>
        <w:spacing w:line="240" w:lineRule="auto"/>
        <w:ind w:firstLine="0"/>
        <w:rPr>
          <w:sz w:val="16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4C375898" wp14:editId="024E922B">
            <wp:simplePos x="0" y="0"/>
            <wp:positionH relativeFrom="column">
              <wp:posOffset>26035</wp:posOffset>
            </wp:positionH>
            <wp:positionV relativeFrom="paragraph">
              <wp:posOffset>76200</wp:posOffset>
            </wp:positionV>
            <wp:extent cx="5820410" cy="1994535"/>
            <wp:effectExtent l="0" t="0" r="0" b="0"/>
            <wp:wrapTopAndBottom/>
            <wp:docPr id="204" name="Объект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DD7" w:rsidRPr="00AD2583" w:rsidRDefault="002A4DD7" w:rsidP="003A6EA6">
      <w:pPr>
        <w:pStyle w:val="a8"/>
        <w:tabs>
          <w:tab w:val="clear" w:pos="4536"/>
          <w:tab w:val="clear" w:pos="9072"/>
        </w:tabs>
        <w:spacing w:line="240" w:lineRule="auto"/>
        <w:ind w:firstLine="0"/>
        <w:rPr>
          <w:noProof/>
          <w:sz w:val="16"/>
          <w:szCs w:val="16"/>
        </w:rPr>
      </w:pPr>
    </w:p>
    <w:p w:rsidR="002A4DD7" w:rsidRPr="00AD2583" w:rsidRDefault="002A4DD7" w:rsidP="002A4DD7">
      <w:pPr>
        <w:pStyle w:val="aff2"/>
      </w:pPr>
      <w:r w:rsidRPr="00AD2583">
        <w:t xml:space="preserve">Основные показатели оптовой торговли </w:t>
      </w:r>
    </w:p>
    <w:tbl>
      <w:tblPr>
        <w:tblW w:w="942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765"/>
        <w:gridCol w:w="1110"/>
        <w:gridCol w:w="1110"/>
        <w:gridCol w:w="1110"/>
        <w:gridCol w:w="1110"/>
        <w:gridCol w:w="1110"/>
        <w:gridCol w:w="1110"/>
      </w:tblGrid>
      <w:tr w:rsidR="000A02BF" w:rsidRPr="00AD2583" w:rsidTr="004A1471">
        <w:trPr>
          <w:cantSplit/>
        </w:trPr>
        <w:tc>
          <w:tcPr>
            <w:tcW w:w="2765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0A02BF" w:rsidRPr="00AD2583" w:rsidRDefault="000A02BF" w:rsidP="009273D2">
            <w:pPr>
              <w:pStyle w:val="ad"/>
            </w:pPr>
          </w:p>
        </w:tc>
        <w:tc>
          <w:tcPr>
            <w:tcW w:w="1110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1110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1110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1110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1110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111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0A02BF" w:rsidRPr="00AD2583" w:rsidRDefault="000A02BF" w:rsidP="00516918">
            <w:pPr>
              <w:pStyle w:val="ad"/>
              <w:ind w:left="-57" w:right="-57"/>
            </w:pPr>
            <w:r>
              <w:t>2022</w:t>
            </w:r>
          </w:p>
        </w:tc>
      </w:tr>
      <w:tr w:rsidR="008C6A03" w:rsidRPr="00AD2583" w:rsidTr="004A1471">
        <w:trPr>
          <w:cantSplit/>
        </w:trPr>
        <w:tc>
          <w:tcPr>
            <w:tcW w:w="2765" w:type="dxa"/>
            <w:tcBorders>
              <w:top w:val="single" w:sz="6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1F4CE9">
            <w:pPr>
              <w:pStyle w:val="0-"/>
            </w:pPr>
            <w:r w:rsidRPr="00AD2583">
              <w:t xml:space="preserve">Оборот оптовой </w:t>
            </w:r>
            <w:r>
              <w:br/>
            </w:r>
            <w:r w:rsidRPr="00AD2583">
              <w:t>торговли, млн рублей</w:t>
            </w:r>
          </w:p>
        </w:tc>
        <w:tc>
          <w:tcPr>
            <w:tcW w:w="1110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  <w:ind w:left="-57" w:right="-57"/>
            </w:pPr>
            <w:r w:rsidRPr="00AD2583">
              <w:t>1356369,6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  <w:ind w:left="-57" w:right="-57"/>
            </w:pPr>
            <w:r w:rsidRPr="00AD2583">
              <w:t>1744650,5</w:t>
            </w:r>
          </w:p>
        </w:tc>
        <w:tc>
          <w:tcPr>
            <w:tcW w:w="1110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  <w:ind w:left="-57" w:right="-57"/>
            </w:pPr>
            <w:r w:rsidRPr="00AD2583">
              <w:t>1793232,2</w:t>
            </w:r>
          </w:p>
        </w:tc>
        <w:tc>
          <w:tcPr>
            <w:tcW w:w="1110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  <w:ind w:left="-57" w:right="-57"/>
            </w:pPr>
            <w:r w:rsidRPr="00AD2583">
              <w:t>1928863,1</w:t>
            </w:r>
          </w:p>
        </w:tc>
        <w:tc>
          <w:tcPr>
            <w:tcW w:w="1110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8E7F1C">
            <w:pPr>
              <w:pStyle w:val="-"/>
              <w:ind w:left="-57" w:right="-57"/>
            </w:pPr>
            <w:r w:rsidRPr="00AD2583">
              <w:t>20</w:t>
            </w:r>
            <w:r w:rsidR="008E7F1C">
              <w:t>2</w:t>
            </w:r>
            <w:r w:rsidRPr="00AD2583">
              <w:t>063</w:t>
            </w:r>
            <w:r w:rsidR="008E7F1C">
              <w:t>2,9</w:t>
            </w:r>
          </w:p>
        </w:tc>
        <w:tc>
          <w:tcPr>
            <w:tcW w:w="1110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8C6A03" w:rsidRPr="00AD2583" w:rsidRDefault="008C6A03" w:rsidP="008C408B">
            <w:pPr>
              <w:pStyle w:val="-"/>
              <w:ind w:left="-57" w:right="-57"/>
            </w:pPr>
            <w:r>
              <w:t>2140896,4</w:t>
            </w:r>
          </w:p>
        </w:tc>
      </w:tr>
      <w:tr w:rsidR="008C6A03" w:rsidRPr="00AD2583" w:rsidTr="004A1471">
        <w:trPr>
          <w:cantSplit/>
        </w:trPr>
        <w:tc>
          <w:tcPr>
            <w:tcW w:w="2765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8C6A03" w:rsidRPr="00AD2583" w:rsidRDefault="008C6A03" w:rsidP="009273D2">
            <w:pPr>
              <w:pStyle w:val="05"/>
            </w:pPr>
            <w:r w:rsidRPr="00AD2583">
              <w:t>в том числе организ</w:t>
            </w:r>
            <w:r w:rsidRPr="00AD2583">
              <w:t>а</w:t>
            </w:r>
            <w:r w:rsidRPr="00AD2583">
              <w:t>ций оптовой торговли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1209786,7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1532916,3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1536357,8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1665646,1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8E7F1C">
            <w:pPr>
              <w:pStyle w:val="ad"/>
              <w:ind w:left="-57" w:right="-57"/>
            </w:pPr>
            <w:r w:rsidRPr="00AD2583">
              <w:t>17</w:t>
            </w:r>
            <w:r w:rsidR="008E7F1C">
              <w:t>222</w:t>
            </w:r>
            <w:r w:rsidRPr="00AD2583">
              <w:t>8</w:t>
            </w:r>
            <w:r w:rsidR="008E7F1C">
              <w:t>7</w:t>
            </w:r>
            <w:r w:rsidRPr="00AD2583">
              <w:t>,</w:t>
            </w:r>
            <w:r w:rsidR="008E7F1C">
              <w:t>8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8C6A03" w:rsidRPr="00AD2583" w:rsidRDefault="008C6A03" w:rsidP="008C408B">
            <w:pPr>
              <w:pStyle w:val="ad"/>
              <w:ind w:left="-57" w:right="-57"/>
            </w:pPr>
            <w:r>
              <w:t>1810427,2</w:t>
            </w:r>
          </w:p>
        </w:tc>
      </w:tr>
      <w:tr w:rsidR="008C6A03" w:rsidRPr="00AD2583" w:rsidTr="004A1471">
        <w:trPr>
          <w:cantSplit/>
        </w:trPr>
        <w:tc>
          <w:tcPr>
            <w:tcW w:w="2765" w:type="dxa"/>
            <w:tcBorders>
              <w:top w:val="single" w:sz="6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9273D2">
            <w:pPr>
              <w:pStyle w:val="0-"/>
            </w:pPr>
            <w:r w:rsidRPr="00AD2583">
              <w:t>Индекс физического объема оборота опт</w:t>
            </w:r>
            <w:r w:rsidRPr="00AD2583">
              <w:t>о</w:t>
            </w:r>
            <w:r w:rsidRPr="00AD2583">
              <w:t>вой торговли, в % к предыдущему году</w:t>
            </w:r>
          </w:p>
        </w:tc>
        <w:tc>
          <w:tcPr>
            <w:tcW w:w="1110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  <w:ind w:left="-57" w:right="-57"/>
            </w:pPr>
            <w:r w:rsidRPr="00AD2583">
              <w:t>121,0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  <w:ind w:left="-57" w:right="-57"/>
            </w:pPr>
            <w:r w:rsidRPr="00AD2583">
              <w:t>124,0</w:t>
            </w:r>
          </w:p>
        </w:tc>
        <w:tc>
          <w:tcPr>
            <w:tcW w:w="1110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  <w:ind w:left="-57" w:right="-57"/>
            </w:pPr>
            <w:r w:rsidRPr="00AD2583">
              <w:t>98,4</w:t>
            </w:r>
          </w:p>
        </w:tc>
        <w:tc>
          <w:tcPr>
            <w:tcW w:w="1110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-"/>
              <w:ind w:left="-57" w:right="-57"/>
            </w:pPr>
            <w:r w:rsidRPr="00AD2583">
              <w:t>102,6</w:t>
            </w:r>
          </w:p>
        </w:tc>
        <w:tc>
          <w:tcPr>
            <w:tcW w:w="1110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C6A03" w:rsidRPr="00AD2583" w:rsidRDefault="008C6A03" w:rsidP="008E7F1C">
            <w:pPr>
              <w:pStyle w:val="-"/>
              <w:ind w:left="-57" w:right="-57"/>
            </w:pPr>
            <w:r w:rsidRPr="00AD2583">
              <w:t>96,</w:t>
            </w:r>
            <w:r w:rsidR="008E7F1C">
              <w:t>5</w:t>
            </w:r>
          </w:p>
        </w:tc>
        <w:tc>
          <w:tcPr>
            <w:tcW w:w="1110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8C6A03" w:rsidRPr="00AD2583" w:rsidRDefault="008C6A03" w:rsidP="008C408B">
            <w:pPr>
              <w:pStyle w:val="-"/>
              <w:ind w:left="-57" w:right="-57"/>
            </w:pPr>
            <w:r>
              <w:t>91,7</w:t>
            </w:r>
          </w:p>
        </w:tc>
      </w:tr>
      <w:tr w:rsidR="008C6A03" w:rsidRPr="00AD2583" w:rsidTr="004A1471">
        <w:trPr>
          <w:cantSplit/>
        </w:trPr>
        <w:tc>
          <w:tcPr>
            <w:tcW w:w="276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C6A03" w:rsidRPr="00AD2583" w:rsidRDefault="008C6A03" w:rsidP="007C6A02">
            <w:pPr>
              <w:pStyle w:val="12"/>
              <w:ind w:left="284"/>
            </w:pPr>
            <w:r w:rsidRPr="00AD2583">
              <w:t>в том числе организ</w:t>
            </w:r>
            <w:r w:rsidRPr="00AD2583">
              <w:t>а</w:t>
            </w:r>
            <w:r w:rsidRPr="00AD2583">
              <w:t xml:space="preserve">ций оптовой торговли 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119,0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122,2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96,0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BF75A7">
            <w:pPr>
              <w:pStyle w:val="ad"/>
              <w:ind w:left="-57" w:right="-57"/>
            </w:pPr>
            <w:r w:rsidRPr="00AD2583">
              <w:t>103,4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8C6A03" w:rsidRPr="00AD2583" w:rsidRDefault="008C6A03" w:rsidP="008E7F1C">
            <w:pPr>
              <w:pStyle w:val="ad"/>
              <w:ind w:left="-57" w:right="-57"/>
            </w:pPr>
            <w:r w:rsidRPr="00AD2583">
              <w:t>9</w:t>
            </w:r>
            <w:r w:rsidR="008E7F1C">
              <w:t>5</w:t>
            </w:r>
            <w:r w:rsidRPr="00AD2583">
              <w:t>,</w:t>
            </w:r>
            <w:r w:rsidR="008E7F1C"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C6A03" w:rsidRPr="00AD2583" w:rsidRDefault="008C6A03" w:rsidP="008C408B">
            <w:pPr>
              <w:pStyle w:val="ad"/>
              <w:ind w:left="-57" w:right="-57"/>
            </w:pPr>
            <w:r>
              <w:t>90,9</w:t>
            </w:r>
          </w:p>
        </w:tc>
      </w:tr>
    </w:tbl>
    <w:p w:rsidR="002A4DD7" w:rsidRPr="00AD2583" w:rsidRDefault="002A4DD7" w:rsidP="00121A48">
      <w:pPr>
        <w:pStyle w:val="afff2"/>
      </w:pPr>
      <w:bookmarkStart w:id="41" w:name="_Toc145998603"/>
      <w:bookmarkStart w:id="42" w:name="_Toc147051014"/>
      <w:bookmarkStart w:id="43" w:name="_Toc110930921"/>
      <w:r w:rsidRPr="00AD2583">
        <w:lastRenderedPageBreak/>
        <w:t>1</w:t>
      </w:r>
      <w:r w:rsidR="00D53AA5" w:rsidRPr="00AD2583">
        <w:t>8</w:t>
      </w:r>
      <w:r w:rsidRPr="00AD2583">
        <w:t>.</w:t>
      </w:r>
      <w:r w:rsidR="007D230D" w:rsidRPr="00AD2583">
        <w:t>2</w:t>
      </w:r>
      <w:r w:rsidR="00D53AA5" w:rsidRPr="00AD2583">
        <w:t>. У</w:t>
      </w:r>
      <w:r w:rsidRPr="00AD2583">
        <w:t>слуги населению</w:t>
      </w:r>
      <w:bookmarkEnd w:id="41"/>
      <w:bookmarkEnd w:id="42"/>
      <w:bookmarkEnd w:id="43"/>
    </w:p>
    <w:p w:rsidR="002A4DD7" w:rsidRPr="00AD2583" w:rsidRDefault="002A4DD7" w:rsidP="002A4DD7">
      <w:pPr>
        <w:pStyle w:val="aff2"/>
        <w:spacing w:after="120" w:line="240" w:lineRule="auto"/>
      </w:pPr>
      <w:r w:rsidRPr="00AD2583">
        <w:t>Объем платных услуг населению</w:t>
      </w:r>
    </w:p>
    <w:p w:rsidR="002A4DD7" w:rsidRPr="00AD2583" w:rsidRDefault="002A4DD7" w:rsidP="002A4DD7">
      <w:pPr>
        <w:pStyle w:val="aff3"/>
      </w:pPr>
      <w:r w:rsidRPr="00AD2583">
        <w:t>(млн рублей)</w:t>
      </w:r>
    </w:p>
    <w:tbl>
      <w:tblPr>
        <w:tblW w:w="97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040"/>
        <w:gridCol w:w="945"/>
        <w:gridCol w:w="945"/>
        <w:gridCol w:w="945"/>
        <w:gridCol w:w="945"/>
        <w:gridCol w:w="945"/>
        <w:gridCol w:w="945"/>
      </w:tblGrid>
      <w:tr w:rsidR="000A02BF" w:rsidRPr="00AD2583" w:rsidTr="005E5A1D">
        <w:trPr>
          <w:cantSplit/>
          <w:tblHeader/>
        </w:trPr>
        <w:tc>
          <w:tcPr>
            <w:tcW w:w="40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A02BF" w:rsidRPr="00AD2583" w:rsidRDefault="000A02BF" w:rsidP="005E5A1D">
            <w:pPr>
              <w:pStyle w:val="ad"/>
              <w:spacing w:before="40" w:after="40"/>
            </w:pPr>
          </w:p>
        </w:tc>
        <w:tc>
          <w:tcPr>
            <w:tcW w:w="94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5E5A1D">
            <w:pPr>
              <w:pStyle w:val="ad"/>
              <w:spacing w:before="40" w:after="40"/>
              <w:ind w:left="-57" w:right="-57"/>
            </w:pPr>
            <w:r w:rsidRPr="00AD2583">
              <w:t>2017</w:t>
            </w:r>
          </w:p>
        </w:tc>
        <w:tc>
          <w:tcPr>
            <w:tcW w:w="94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5E5A1D">
            <w:pPr>
              <w:pStyle w:val="ad"/>
              <w:spacing w:before="40" w:after="40"/>
              <w:ind w:left="-57" w:right="-57"/>
            </w:pPr>
            <w:r w:rsidRPr="00AD2583">
              <w:t>2018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5E5A1D">
            <w:pPr>
              <w:pStyle w:val="ad"/>
              <w:spacing w:before="40" w:after="40"/>
              <w:ind w:left="-57" w:right="-57"/>
            </w:pPr>
            <w:r w:rsidRPr="00AD2583">
              <w:t>2019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5E5A1D">
            <w:pPr>
              <w:pStyle w:val="ad"/>
              <w:spacing w:before="40" w:after="40"/>
              <w:ind w:left="-57" w:right="-57"/>
            </w:pPr>
            <w:r w:rsidRPr="00AD2583">
              <w:t>2020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BF" w:rsidRPr="00AD2583" w:rsidRDefault="000A02BF" w:rsidP="005E5A1D">
            <w:pPr>
              <w:pStyle w:val="ad"/>
              <w:spacing w:before="40" w:after="40"/>
              <w:ind w:left="-57" w:right="-57"/>
            </w:pPr>
            <w:r w:rsidRPr="00AD2583">
              <w:t>2021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A02BF" w:rsidRPr="00AD2583" w:rsidRDefault="000A02BF" w:rsidP="005E5A1D">
            <w:pPr>
              <w:pStyle w:val="ad"/>
              <w:spacing w:before="40" w:after="40"/>
              <w:ind w:left="-57" w:right="-57"/>
            </w:pPr>
            <w:r>
              <w:t>2022</w:t>
            </w:r>
          </w:p>
        </w:tc>
      </w:tr>
      <w:tr w:rsidR="00D726DF" w:rsidRPr="00AD2583" w:rsidTr="005E5A1D">
        <w:trPr>
          <w:cantSplit/>
          <w:trHeight w:val="170"/>
        </w:trPr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-"/>
              <w:spacing w:before="40" w:after="40"/>
            </w:pPr>
            <w:r w:rsidRPr="00AD2583">
              <w:t xml:space="preserve">Платные услуги населению 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-"/>
              <w:spacing w:before="40" w:after="40"/>
              <w:ind w:left="-113" w:right="-113"/>
            </w:pPr>
            <w:r w:rsidRPr="00AD2583">
              <w:t>151579,6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113" w:right="-113"/>
              <w:rPr>
                <w:b/>
              </w:rPr>
            </w:pPr>
            <w:r w:rsidRPr="00AD2583">
              <w:rPr>
                <w:b/>
              </w:rPr>
              <w:t>161376,9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113" w:right="-113"/>
              <w:rPr>
                <w:b/>
              </w:rPr>
            </w:pPr>
            <w:r w:rsidRPr="00AD2583">
              <w:rPr>
                <w:b/>
              </w:rPr>
              <w:t>173182,8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113" w:right="-113"/>
              <w:rPr>
                <w:b/>
              </w:rPr>
            </w:pPr>
            <w:r w:rsidRPr="00AD2583">
              <w:rPr>
                <w:b/>
              </w:rPr>
              <w:t>157590,7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-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182580,7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-"/>
              <w:spacing w:before="40" w:after="40"/>
              <w:ind w:left="-113" w:right="-113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219063,9</w:t>
            </w:r>
          </w:p>
        </w:tc>
      </w:tr>
      <w:tr w:rsidR="00D726DF" w:rsidRPr="00AD2583" w:rsidTr="005E5A1D">
        <w:trPr>
          <w:cantSplit/>
        </w:trPr>
        <w:tc>
          <w:tcPr>
            <w:tcW w:w="4040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537479" w:rsidRDefault="00537479" w:rsidP="005E5A1D">
            <w:pPr>
              <w:pStyle w:val="05"/>
              <w:spacing w:before="40" w:after="40"/>
            </w:pPr>
            <w:r>
              <w:t>в том числе:</w:t>
            </w:r>
          </w:p>
          <w:p w:rsidR="00D726DF" w:rsidRPr="00AD2583" w:rsidRDefault="00D726DF" w:rsidP="005E5A1D">
            <w:pPr>
              <w:pStyle w:val="05"/>
              <w:spacing w:before="40" w:after="40"/>
            </w:pPr>
            <w:r w:rsidRPr="00AD2583">
              <w:t>бытовые услуги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12546,5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14342,9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14914,6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14334,6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18186,0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26484,5</w:t>
            </w:r>
          </w:p>
        </w:tc>
      </w:tr>
      <w:tr w:rsidR="00D726DF" w:rsidRPr="00AD2583" w:rsidTr="005E5A1D">
        <w:trPr>
          <w:cantSplit/>
        </w:trPr>
        <w:tc>
          <w:tcPr>
            <w:tcW w:w="4040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537479" w:rsidRDefault="00B70E0F" w:rsidP="005E5A1D">
            <w:pPr>
              <w:pStyle w:val="12"/>
              <w:spacing w:before="40" w:after="40"/>
            </w:pPr>
            <w:r>
              <w:t>из них</w:t>
            </w:r>
            <w:r w:rsidR="00537479">
              <w:t>:</w:t>
            </w:r>
          </w:p>
          <w:p w:rsidR="00D726DF" w:rsidRPr="00AD2583" w:rsidRDefault="00D726DF" w:rsidP="005E5A1D">
            <w:pPr>
              <w:pStyle w:val="12"/>
              <w:spacing w:before="40" w:after="40"/>
            </w:pPr>
            <w:r w:rsidRPr="00AD2583">
              <w:t>ремонт, окраска и пошив обуви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110,5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110,5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110,9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101,8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112,0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117,8</w:t>
            </w:r>
          </w:p>
        </w:tc>
      </w:tr>
      <w:tr w:rsidR="00D726DF" w:rsidRPr="00AD2583" w:rsidTr="005E5A1D">
        <w:trPr>
          <w:cantSplit/>
        </w:trPr>
        <w:tc>
          <w:tcPr>
            <w:tcW w:w="4040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12"/>
              <w:spacing w:before="40" w:after="40"/>
              <w:ind w:right="-57"/>
            </w:pPr>
            <w:r w:rsidRPr="00AD2583">
              <w:t>ремонт и пошив швейных, мех</w:t>
            </w:r>
            <w:r w:rsidRPr="00AD2583">
              <w:t>о</w:t>
            </w:r>
            <w:r w:rsidRPr="00AD2583">
              <w:t>вых и кожаных изделий, голо</w:t>
            </w:r>
            <w:r w:rsidRPr="00AD2583">
              <w:t>в</w:t>
            </w:r>
            <w:r w:rsidRPr="00AD2583">
              <w:t>ных уборов и изделий текстил</w:t>
            </w:r>
            <w:r w:rsidRPr="00AD2583">
              <w:t>ь</w:t>
            </w:r>
            <w:r w:rsidRPr="00AD2583">
              <w:t>ной галантереи; ремонт, пошив и вязание трикотажных изделий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339,1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395,9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414,8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389,3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523,2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760,8</w:t>
            </w:r>
          </w:p>
        </w:tc>
      </w:tr>
      <w:tr w:rsidR="00D726DF" w:rsidRPr="00AD2583" w:rsidTr="005E5A1D">
        <w:trPr>
          <w:cantSplit/>
        </w:trPr>
        <w:tc>
          <w:tcPr>
            <w:tcW w:w="4040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12"/>
              <w:spacing w:before="40" w:after="40"/>
              <w:ind w:right="-57"/>
            </w:pPr>
            <w:r w:rsidRPr="00AD2583">
              <w:t>ремонт и техническое обслуж</w:t>
            </w:r>
            <w:r w:rsidRPr="00AD2583">
              <w:t>и</w:t>
            </w:r>
            <w:r w:rsidRPr="00AD2583">
              <w:t>вание бытовой радиоэлектро</w:t>
            </w:r>
            <w:r w:rsidRPr="00AD2583">
              <w:t>н</w:t>
            </w:r>
            <w:r w:rsidRPr="00AD2583">
              <w:t>ной аппаратуры, бытовых м</w:t>
            </w:r>
            <w:r w:rsidRPr="00AD2583">
              <w:t>а</w:t>
            </w:r>
            <w:r w:rsidRPr="00AD2583">
              <w:t>шин и приборов; ремонт и изг</w:t>
            </w:r>
            <w:r w:rsidRPr="00AD2583">
              <w:t>о</w:t>
            </w:r>
            <w:r w:rsidRPr="00AD2583">
              <w:t>товление металлоизделий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830,6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986,0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1070,1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1026,0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1235,0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1673,7</w:t>
            </w:r>
          </w:p>
        </w:tc>
      </w:tr>
      <w:tr w:rsidR="00D726DF" w:rsidRPr="00AD2583" w:rsidTr="005E5A1D">
        <w:trPr>
          <w:cantSplit/>
        </w:trPr>
        <w:tc>
          <w:tcPr>
            <w:tcW w:w="4040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12"/>
              <w:spacing w:before="40" w:after="40"/>
            </w:pPr>
            <w:r w:rsidRPr="00AD2583">
              <w:t>техническое обслуживание и ремонт транспортных средств, машин и оборудования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3382,7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3750,3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3836,0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3881,4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4380,5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6063,6</w:t>
            </w:r>
          </w:p>
        </w:tc>
      </w:tr>
      <w:tr w:rsidR="00D726DF" w:rsidRPr="00AD2583" w:rsidTr="005E5A1D">
        <w:trPr>
          <w:cantSplit/>
        </w:trPr>
        <w:tc>
          <w:tcPr>
            <w:tcW w:w="4040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12"/>
              <w:spacing w:before="40" w:after="40"/>
            </w:pPr>
            <w:r w:rsidRPr="00AD2583">
              <w:t>изготовление и ремонт мебели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581,5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767,6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778,5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745,3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957,9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1286,1</w:t>
            </w:r>
          </w:p>
        </w:tc>
      </w:tr>
      <w:tr w:rsidR="00D726DF" w:rsidRPr="00AD2583" w:rsidTr="005E5A1D">
        <w:trPr>
          <w:cantSplit/>
        </w:trPr>
        <w:tc>
          <w:tcPr>
            <w:tcW w:w="4040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12"/>
              <w:spacing w:before="40" w:after="40"/>
            </w:pPr>
            <w:r w:rsidRPr="00AD2583">
              <w:t xml:space="preserve">химическая чистка и крашение, </w:t>
            </w:r>
            <w:r w:rsidRPr="00AD2583">
              <w:br/>
              <w:t>услуги прачечных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180,3</w:t>
            </w:r>
          </w:p>
        </w:tc>
        <w:tc>
          <w:tcPr>
            <w:tcW w:w="945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222,9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223,0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196,5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269,4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309,7</w:t>
            </w:r>
          </w:p>
        </w:tc>
      </w:tr>
      <w:tr w:rsidR="00D726DF" w:rsidRPr="00AD2583" w:rsidTr="005E5A1D">
        <w:trPr>
          <w:cantSplit/>
        </w:trPr>
        <w:tc>
          <w:tcPr>
            <w:tcW w:w="4040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12"/>
              <w:spacing w:before="40" w:after="40"/>
            </w:pPr>
            <w:r w:rsidRPr="00AD2583">
              <w:t xml:space="preserve">ремонт и строительство жилья </w:t>
            </w:r>
            <w:r w:rsidRPr="00AD2583">
              <w:br/>
              <w:t>и других построек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2964,1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3420,6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3574,9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3615,9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4855,5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7766,3</w:t>
            </w:r>
          </w:p>
        </w:tc>
      </w:tr>
      <w:tr w:rsidR="00D726DF" w:rsidRPr="00AD2583" w:rsidTr="005E5A1D">
        <w:trPr>
          <w:cantSplit/>
        </w:trPr>
        <w:tc>
          <w:tcPr>
            <w:tcW w:w="4040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12"/>
              <w:spacing w:before="40" w:after="40"/>
            </w:pPr>
            <w:r w:rsidRPr="00AD2583">
              <w:t>услуги фотоателье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153,8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140,8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148,5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126,5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196,5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444,3</w:t>
            </w:r>
          </w:p>
        </w:tc>
      </w:tr>
      <w:tr w:rsidR="00D726DF" w:rsidRPr="00AD2583" w:rsidTr="005E5A1D">
        <w:trPr>
          <w:cantSplit/>
        </w:trPr>
        <w:tc>
          <w:tcPr>
            <w:tcW w:w="4040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12"/>
              <w:spacing w:before="40" w:after="40"/>
            </w:pPr>
            <w:r w:rsidRPr="00AD2583">
              <w:t>услуги бань и душевых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418,5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630,7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669,3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553,3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1141,8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1404,7</w:t>
            </w:r>
          </w:p>
        </w:tc>
      </w:tr>
      <w:tr w:rsidR="00D726DF" w:rsidRPr="00AD2583" w:rsidTr="005E5A1D">
        <w:trPr>
          <w:cantSplit/>
        </w:trPr>
        <w:tc>
          <w:tcPr>
            <w:tcW w:w="4040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12"/>
              <w:spacing w:before="40" w:after="40"/>
            </w:pPr>
            <w:r w:rsidRPr="00AD2583">
              <w:t>услуги парикмахерских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1711,0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1853,1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1927,8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1734,7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2031,9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2909,1</w:t>
            </w:r>
          </w:p>
        </w:tc>
      </w:tr>
      <w:tr w:rsidR="00D726DF" w:rsidRPr="00AD2583" w:rsidTr="005E5A1D">
        <w:trPr>
          <w:cantSplit/>
        </w:trPr>
        <w:tc>
          <w:tcPr>
            <w:tcW w:w="4040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12"/>
              <w:spacing w:before="40" w:after="40"/>
            </w:pPr>
            <w:r w:rsidRPr="00AD2583">
              <w:t>услуги предприятий по прокату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85,6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108,2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144,7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147,3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213,1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290,3</w:t>
            </w:r>
          </w:p>
        </w:tc>
      </w:tr>
      <w:tr w:rsidR="00D726DF" w:rsidRPr="00AD2583" w:rsidTr="005E5A1D">
        <w:trPr>
          <w:cantSplit/>
        </w:trPr>
        <w:tc>
          <w:tcPr>
            <w:tcW w:w="4040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12"/>
              <w:spacing w:before="40" w:after="40"/>
            </w:pPr>
            <w:r w:rsidRPr="00AD2583">
              <w:t>ритуальные услуги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804,2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857,6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888,6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1071,0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1198,9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1506,2</w:t>
            </w:r>
          </w:p>
        </w:tc>
      </w:tr>
      <w:tr w:rsidR="00D726DF" w:rsidRPr="00AD2583" w:rsidTr="005E5A1D">
        <w:trPr>
          <w:cantSplit/>
        </w:trPr>
        <w:tc>
          <w:tcPr>
            <w:tcW w:w="4040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12"/>
              <w:spacing w:before="40" w:after="40"/>
            </w:pPr>
            <w:r w:rsidRPr="00AD2583">
              <w:t>прочие виды бытовых услуг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984,6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1098,7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1127,5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745,6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1070,3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1951,9</w:t>
            </w:r>
          </w:p>
        </w:tc>
      </w:tr>
      <w:tr w:rsidR="00D726DF" w:rsidRPr="00AD2583" w:rsidTr="005E5A1D">
        <w:trPr>
          <w:cantSplit/>
        </w:trPr>
        <w:tc>
          <w:tcPr>
            <w:tcW w:w="404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5"/>
              <w:spacing w:before="40" w:after="40"/>
            </w:pPr>
            <w:r w:rsidRPr="00AD2583">
              <w:t>транспортные услуги</w:t>
            </w:r>
          </w:p>
        </w:tc>
        <w:tc>
          <w:tcPr>
            <w:tcW w:w="945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19831,1</w:t>
            </w:r>
          </w:p>
        </w:tc>
        <w:tc>
          <w:tcPr>
            <w:tcW w:w="945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21956,9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24125,4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18019,8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21448,8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27898,9</w:t>
            </w:r>
          </w:p>
        </w:tc>
      </w:tr>
      <w:tr w:rsidR="00D726DF" w:rsidRPr="00AD2583" w:rsidTr="005E5A1D">
        <w:trPr>
          <w:cantSplit/>
        </w:trPr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5"/>
              <w:spacing w:before="40" w:after="40"/>
            </w:pPr>
            <w:r w:rsidRPr="00AD2583">
              <w:t>услуги почтовой связи и курье</w:t>
            </w:r>
            <w:r w:rsidRPr="00AD2583">
              <w:t>р</w:t>
            </w:r>
            <w:r w:rsidRPr="00AD2583">
              <w:t>ские услуги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933,8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919,8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889,1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891,4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1220,0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1282,1</w:t>
            </w:r>
          </w:p>
        </w:tc>
      </w:tr>
      <w:tr w:rsidR="00D726DF" w:rsidRPr="00AD2583" w:rsidTr="005E5A1D">
        <w:trPr>
          <w:cantSplit/>
        </w:trPr>
        <w:tc>
          <w:tcPr>
            <w:tcW w:w="404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5"/>
              <w:spacing w:before="40" w:after="40"/>
            </w:pPr>
            <w:r w:rsidRPr="00AD2583">
              <w:t>услуги телекоммуникационные</w:t>
            </w:r>
          </w:p>
        </w:tc>
        <w:tc>
          <w:tcPr>
            <w:tcW w:w="945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23841,5</w:t>
            </w:r>
          </w:p>
        </w:tc>
        <w:tc>
          <w:tcPr>
            <w:tcW w:w="945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25247,0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27212,7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28381,6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29140,5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28999,3</w:t>
            </w:r>
          </w:p>
        </w:tc>
      </w:tr>
      <w:tr w:rsidR="00D726DF" w:rsidRPr="00AD2583" w:rsidTr="005E5A1D">
        <w:trPr>
          <w:cantSplit/>
        </w:trPr>
        <w:tc>
          <w:tcPr>
            <w:tcW w:w="404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5"/>
              <w:spacing w:before="40" w:after="40"/>
            </w:pPr>
            <w:r w:rsidRPr="00AD2583">
              <w:t>жилищные услуги</w:t>
            </w:r>
          </w:p>
        </w:tc>
        <w:tc>
          <w:tcPr>
            <w:tcW w:w="945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15334,0</w:t>
            </w:r>
          </w:p>
        </w:tc>
        <w:tc>
          <w:tcPr>
            <w:tcW w:w="945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16448,5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16269,7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16970,8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15409,5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18391,8</w:t>
            </w:r>
          </w:p>
        </w:tc>
      </w:tr>
      <w:tr w:rsidR="00D726DF" w:rsidRPr="00AD2583" w:rsidTr="005E5A1D">
        <w:trPr>
          <w:cantSplit/>
        </w:trPr>
        <w:tc>
          <w:tcPr>
            <w:tcW w:w="4040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5"/>
              <w:spacing w:before="40" w:after="40"/>
            </w:pPr>
            <w:r w:rsidRPr="00AD2583">
              <w:t>коммунальные услуги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30713,0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31111,4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35346,4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34832,7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37530,3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43229,4</w:t>
            </w:r>
          </w:p>
        </w:tc>
      </w:tr>
      <w:tr w:rsidR="00D726DF" w:rsidRPr="00AD2583" w:rsidTr="005E5A1D">
        <w:trPr>
          <w:cantSplit/>
        </w:trPr>
        <w:tc>
          <w:tcPr>
            <w:tcW w:w="404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5"/>
              <w:spacing w:before="40" w:after="40"/>
            </w:pPr>
            <w:r w:rsidRPr="00AD2583">
              <w:t>услуги учреждений культуры</w:t>
            </w:r>
          </w:p>
        </w:tc>
        <w:tc>
          <w:tcPr>
            <w:tcW w:w="945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2725,6</w:t>
            </w:r>
          </w:p>
        </w:tc>
        <w:tc>
          <w:tcPr>
            <w:tcW w:w="945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2788,4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3069,8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1576,7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2895,9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3823,2</w:t>
            </w:r>
          </w:p>
        </w:tc>
      </w:tr>
      <w:tr w:rsidR="00D726DF" w:rsidRPr="00AD2583" w:rsidTr="005E5A1D">
        <w:trPr>
          <w:cantSplit/>
        </w:trPr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5"/>
              <w:spacing w:before="40" w:after="40"/>
            </w:pPr>
            <w:r w:rsidRPr="00AD2583">
              <w:t>услуги туристических агентств, т</w:t>
            </w:r>
            <w:r w:rsidRPr="00AD2583">
              <w:t>у</w:t>
            </w:r>
            <w:r w:rsidRPr="00AD2583">
              <w:t>роператоров и прочие услуги по бронированию и сопутствующие им услуги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4108,5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3515,6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3632,0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1170,2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3084,0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4629,6</w:t>
            </w:r>
          </w:p>
        </w:tc>
      </w:tr>
      <w:tr w:rsidR="00D726DF" w:rsidRPr="00AD2583" w:rsidTr="005E5A1D">
        <w:trPr>
          <w:cantSplit/>
        </w:trPr>
        <w:tc>
          <w:tcPr>
            <w:tcW w:w="4040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5"/>
              <w:spacing w:before="40" w:after="40"/>
            </w:pPr>
            <w:r w:rsidRPr="00AD2583">
              <w:lastRenderedPageBreak/>
              <w:t>услуги гостиниц и аналогичные услуги по предоставлению вр</w:t>
            </w:r>
            <w:r w:rsidRPr="00AD2583">
              <w:t>е</w:t>
            </w:r>
            <w:r w:rsidRPr="00AD2583">
              <w:t>менного жилья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3160,5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3395,4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3531,2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2738,0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3230,0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3299,2</w:t>
            </w:r>
          </w:p>
        </w:tc>
      </w:tr>
      <w:tr w:rsidR="00D726DF" w:rsidRPr="00AD2583" w:rsidTr="005E5A1D">
        <w:trPr>
          <w:cantSplit/>
        </w:trPr>
        <w:tc>
          <w:tcPr>
            <w:tcW w:w="4040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5"/>
              <w:spacing w:before="40" w:after="40"/>
            </w:pPr>
            <w:r w:rsidRPr="00AD2583">
              <w:t>услуги физической культуры и спорта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1534,5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1527,7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1663,2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1082,4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1762,1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2414,2</w:t>
            </w:r>
          </w:p>
        </w:tc>
      </w:tr>
      <w:tr w:rsidR="00D726DF" w:rsidRPr="00AD2583" w:rsidTr="005E5A1D">
        <w:trPr>
          <w:cantSplit/>
          <w:trHeight w:val="68"/>
        </w:trPr>
        <w:tc>
          <w:tcPr>
            <w:tcW w:w="40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5"/>
              <w:spacing w:before="40" w:after="40"/>
            </w:pPr>
            <w:r w:rsidRPr="00AD2583">
              <w:t>медицинские услуги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16621,4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18746,6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20364,4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18175,8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24133,8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29297,1</w:t>
            </w:r>
          </w:p>
        </w:tc>
      </w:tr>
      <w:tr w:rsidR="00D726DF" w:rsidRPr="00AD2583" w:rsidTr="005E5A1D">
        <w:trPr>
          <w:cantSplit/>
        </w:trPr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5"/>
              <w:spacing w:before="40" w:after="40"/>
            </w:pPr>
            <w:r w:rsidRPr="00AD2583">
              <w:t>услуги специализированных ко</w:t>
            </w:r>
            <w:r w:rsidRPr="00AD2583">
              <w:t>л</w:t>
            </w:r>
            <w:r w:rsidRPr="00AD2583">
              <w:t>лективных средств размещения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2322,5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2479,9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2389,6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1241,2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2464,3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2445,9</w:t>
            </w:r>
          </w:p>
        </w:tc>
      </w:tr>
      <w:tr w:rsidR="00D726DF" w:rsidRPr="00AD2583" w:rsidTr="005E5A1D">
        <w:trPr>
          <w:cantSplit/>
        </w:trPr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5"/>
              <w:spacing w:before="40" w:after="40"/>
              <w:ind w:left="567"/>
            </w:pPr>
            <w:r w:rsidRPr="00AD2583">
              <w:t>из них услуги санаторно-курортных организаций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2198,3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2248,2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1979,4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1160,1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2029,1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1985,4</w:t>
            </w:r>
          </w:p>
        </w:tc>
      </w:tr>
      <w:tr w:rsidR="00D726DF" w:rsidRPr="00AD2583" w:rsidTr="005E5A1D">
        <w:trPr>
          <w:cantSplit/>
        </w:trPr>
        <w:tc>
          <w:tcPr>
            <w:tcW w:w="4040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5"/>
              <w:spacing w:before="40" w:after="40"/>
            </w:pPr>
            <w:r w:rsidRPr="00AD2583">
              <w:t>ветеринарные услуги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481,4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535,0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593,5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600,5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734,2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866,9</w:t>
            </w:r>
          </w:p>
        </w:tc>
      </w:tr>
      <w:tr w:rsidR="00D726DF" w:rsidRPr="00AD2583" w:rsidTr="005E5A1D">
        <w:trPr>
          <w:cantSplit/>
        </w:trPr>
        <w:tc>
          <w:tcPr>
            <w:tcW w:w="40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5"/>
              <w:spacing w:before="40" w:after="40"/>
            </w:pPr>
            <w:r w:rsidRPr="00AD2583">
              <w:t>услуги юридические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3054,4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3249,2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3052,2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2760,1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2213,4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2701,0</w:t>
            </w:r>
          </w:p>
        </w:tc>
      </w:tr>
      <w:tr w:rsidR="00D726DF" w:rsidRPr="00AD2583" w:rsidTr="005E5A1D">
        <w:trPr>
          <w:cantSplit/>
        </w:trPr>
        <w:tc>
          <w:tcPr>
            <w:tcW w:w="404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5"/>
              <w:spacing w:before="40" w:after="40"/>
            </w:pPr>
            <w:r w:rsidRPr="00AD2583">
              <w:t xml:space="preserve">услуги системы образования 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10271,7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10933,7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11803,1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10958,4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13037,6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14357,4</w:t>
            </w:r>
          </w:p>
        </w:tc>
      </w:tr>
      <w:tr w:rsidR="00D726DF" w:rsidRPr="00AD2583" w:rsidTr="005E5A1D">
        <w:trPr>
          <w:cantSplit/>
        </w:trPr>
        <w:tc>
          <w:tcPr>
            <w:tcW w:w="4040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5"/>
              <w:spacing w:before="40" w:after="40"/>
            </w:pPr>
            <w:r w:rsidRPr="00AD2583">
              <w:t>социальные услуги, предоставл</w:t>
            </w:r>
            <w:r w:rsidRPr="00AD2583">
              <w:t>я</w:t>
            </w:r>
            <w:r w:rsidRPr="00AD2583">
              <w:t>емые гражданам пожилого во</w:t>
            </w:r>
            <w:r w:rsidRPr="00AD2583">
              <w:t>з</w:t>
            </w:r>
            <w:r w:rsidRPr="00AD2583">
              <w:t>раста и инвалидам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400,5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422,0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454,9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404,6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461,6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581,4</w:t>
            </w:r>
          </w:p>
        </w:tc>
      </w:tr>
      <w:tr w:rsidR="00D726DF" w:rsidRPr="00AD2583" w:rsidTr="005E5A1D">
        <w:trPr>
          <w:cantSplit/>
        </w:trPr>
        <w:tc>
          <w:tcPr>
            <w:tcW w:w="404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5"/>
              <w:spacing w:before="40" w:after="40"/>
            </w:pPr>
            <w:r w:rsidRPr="00AD2583">
              <w:t>прочие виды платных услуг</w:t>
            </w:r>
          </w:p>
        </w:tc>
        <w:tc>
          <w:tcPr>
            <w:tcW w:w="94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3698,7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3756,9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3871,0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3451,9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5628,7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8362,0</w:t>
            </w:r>
          </w:p>
        </w:tc>
      </w:tr>
    </w:tbl>
    <w:p w:rsidR="002A4DD7" w:rsidRPr="00AD2583" w:rsidRDefault="002A4DD7" w:rsidP="002A4DD7">
      <w:pPr>
        <w:jc w:val="center"/>
      </w:pPr>
    </w:p>
    <w:p w:rsidR="002A4DD7" w:rsidRPr="00AD2583" w:rsidRDefault="002A4DD7" w:rsidP="00A357A8">
      <w:pPr>
        <w:pStyle w:val="aff2"/>
      </w:pPr>
      <w:r w:rsidRPr="00AD2583">
        <w:t>Индекс физического объема платных услуг населению</w:t>
      </w:r>
    </w:p>
    <w:p w:rsidR="002A4DD7" w:rsidRPr="00AD2583" w:rsidRDefault="002A4DD7" w:rsidP="002A4DD7">
      <w:pPr>
        <w:pStyle w:val="aff3"/>
      </w:pPr>
      <w:r w:rsidRPr="00AD2583">
        <w:t>(в % к предыдущему году)</w:t>
      </w:r>
    </w:p>
    <w:tbl>
      <w:tblPr>
        <w:tblW w:w="97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749"/>
        <w:gridCol w:w="826"/>
        <w:gridCol w:w="827"/>
        <w:gridCol w:w="827"/>
        <w:gridCol w:w="827"/>
        <w:gridCol w:w="827"/>
        <w:gridCol w:w="827"/>
      </w:tblGrid>
      <w:tr w:rsidR="000A02BF" w:rsidRPr="00AD2583" w:rsidTr="005E5A1D">
        <w:trPr>
          <w:cantSplit/>
          <w:tblHeader/>
        </w:trPr>
        <w:tc>
          <w:tcPr>
            <w:tcW w:w="474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A02BF" w:rsidRPr="00AD2583" w:rsidRDefault="000A02BF" w:rsidP="005E5A1D">
            <w:pPr>
              <w:pStyle w:val="ad"/>
              <w:spacing w:before="40" w:after="40"/>
            </w:pPr>
          </w:p>
        </w:tc>
        <w:tc>
          <w:tcPr>
            <w:tcW w:w="82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2BF" w:rsidRPr="00AD2583" w:rsidRDefault="000A02BF" w:rsidP="005E5A1D">
            <w:pPr>
              <w:pStyle w:val="ad"/>
              <w:spacing w:before="40" w:after="40"/>
              <w:ind w:left="-57" w:right="-57"/>
            </w:pPr>
            <w:r w:rsidRPr="00AD2583">
              <w:t>2017</w:t>
            </w:r>
          </w:p>
        </w:tc>
        <w:tc>
          <w:tcPr>
            <w:tcW w:w="8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2BF" w:rsidRPr="00AD2583" w:rsidRDefault="000A02BF" w:rsidP="005E5A1D">
            <w:pPr>
              <w:pStyle w:val="ad"/>
              <w:spacing w:before="40" w:after="40"/>
              <w:ind w:left="-57" w:right="-57"/>
            </w:pPr>
            <w:r w:rsidRPr="00AD2583">
              <w:t>2018</w:t>
            </w:r>
          </w:p>
        </w:tc>
        <w:tc>
          <w:tcPr>
            <w:tcW w:w="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2BF" w:rsidRPr="00AD2583" w:rsidRDefault="000A02BF" w:rsidP="005E5A1D">
            <w:pPr>
              <w:pStyle w:val="ad"/>
              <w:spacing w:before="40" w:after="40"/>
              <w:ind w:left="-57" w:right="-57"/>
            </w:pPr>
            <w:r w:rsidRPr="00AD2583">
              <w:t>2019</w:t>
            </w:r>
          </w:p>
        </w:tc>
        <w:tc>
          <w:tcPr>
            <w:tcW w:w="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2BF" w:rsidRPr="00AD2583" w:rsidRDefault="000A02BF" w:rsidP="005E5A1D">
            <w:pPr>
              <w:pStyle w:val="ad"/>
              <w:spacing w:before="40" w:after="40"/>
              <w:ind w:left="-57" w:right="-57"/>
            </w:pPr>
            <w:r w:rsidRPr="00AD2583">
              <w:t>2020</w:t>
            </w:r>
          </w:p>
        </w:tc>
        <w:tc>
          <w:tcPr>
            <w:tcW w:w="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BF" w:rsidRPr="00AD2583" w:rsidRDefault="000A02BF" w:rsidP="005E5A1D">
            <w:pPr>
              <w:pStyle w:val="ad"/>
              <w:spacing w:before="40" w:after="40"/>
              <w:ind w:left="-57" w:right="-57"/>
            </w:pPr>
            <w:r w:rsidRPr="00AD2583">
              <w:t>2021</w:t>
            </w:r>
          </w:p>
        </w:tc>
        <w:tc>
          <w:tcPr>
            <w:tcW w:w="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A02BF" w:rsidRPr="00AD2583" w:rsidRDefault="000A02BF" w:rsidP="005E5A1D">
            <w:pPr>
              <w:pStyle w:val="ad"/>
              <w:spacing w:before="40" w:after="40"/>
              <w:ind w:left="-57" w:right="-57"/>
            </w:pPr>
            <w:r>
              <w:t>2022</w:t>
            </w:r>
          </w:p>
        </w:tc>
      </w:tr>
      <w:tr w:rsidR="00D726DF" w:rsidRPr="00AD2583" w:rsidTr="005E5A1D">
        <w:trPr>
          <w:cantSplit/>
          <w:trHeight w:val="162"/>
        </w:trPr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-"/>
              <w:spacing w:before="40" w:after="40"/>
            </w:pPr>
            <w:r w:rsidRPr="00AD2583">
              <w:t xml:space="preserve">Платные услуги населению 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-"/>
              <w:spacing w:before="40" w:after="40"/>
              <w:ind w:left="-57" w:right="-57"/>
            </w:pPr>
            <w:r w:rsidRPr="00AD2583">
              <w:t>100,4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-"/>
              <w:spacing w:before="40" w:after="40"/>
              <w:ind w:left="-57" w:right="-57"/>
            </w:pPr>
            <w:r w:rsidRPr="00AD2583">
              <w:t>103,5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-"/>
              <w:spacing w:before="40" w:after="40"/>
              <w:ind w:left="-57" w:right="-57"/>
            </w:pPr>
            <w:r w:rsidRPr="00AD2583">
              <w:t>101,1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-"/>
              <w:spacing w:before="40" w:after="40"/>
              <w:ind w:left="-57" w:right="-57"/>
            </w:pPr>
            <w:r w:rsidRPr="00AD2583">
              <w:t>87,4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-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111,9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-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110,6</w:t>
            </w:r>
          </w:p>
        </w:tc>
      </w:tr>
      <w:tr w:rsidR="00D726DF" w:rsidRPr="00AD2583" w:rsidTr="005E5A1D">
        <w:trPr>
          <w:cantSplit/>
        </w:trPr>
        <w:tc>
          <w:tcPr>
            <w:tcW w:w="4749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537479" w:rsidRDefault="00537479" w:rsidP="005E5A1D">
            <w:pPr>
              <w:pStyle w:val="05"/>
              <w:spacing w:before="40" w:after="40"/>
            </w:pPr>
            <w:r>
              <w:t>в том числе:</w:t>
            </w:r>
          </w:p>
          <w:p w:rsidR="00D726DF" w:rsidRPr="00AD2583" w:rsidRDefault="00D726DF" w:rsidP="005E5A1D">
            <w:pPr>
              <w:pStyle w:val="05"/>
              <w:spacing w:before="40" w:after="40"/>
            </w:pPr>
            <w:r w:rsidRPr="00AD2583">
              <w:t>бытовые услуги</w:t>
            </w:r>
          </w:p>
        </w:tc>
        <w:tc>
          <w:tcPr>
            <w:tcW w:w="82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108,0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112,6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102,5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93,4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120,3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122,1</w:t>
            </w:r>
          </w:p>
        </w:tc>
      </w:tr>
      <w:tr w:rsidR="00D726DF" w:rsidRPr="00AD2583" w:rsidTr="005E5A1D">
        <w:trPr>
          <w:cantSplit/>
        </w:trPr>
        <w:tc>
          <w:tcPr>
            <w:tcW w:w="4749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537479" w:rsidRDefault="002B1CE2" w:rsidP="005E5A1D">
            <w:pPr>
              <w:pStyle w:val="12"/>
              <w:spacing w:before="40" w:after="40"/>
            </w:pPr>
            <w:r>
              <w:t>из них</w:t>
            </w:r>
            <w:r w:rsidR="00537479">
              <w:t>:</w:t>
            </w:r>
          </w:p>
          <w:p w:rsidR="00D726DF" w:rsidRPr="00AD2583" w:rsidRDefault="00D726DF" w:rsidP="005E5A1D">
            <w:pPr>
              <w:pStyle w:val="12"/>
              <w:spacing w:before="40" w:after="40"/>
            </w:pPr>
            <w:r w:rsidRPr="00AD2583">
              <w:t>ремонт, окраска и пошив обуви</w:t>
            </w:r>
          </w:p>
        </w:tc>
        <w:tc>
          <w:tcPr>
            <w:tcW w:w="82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105,3</w:t>
            </w:r>
          </w:p>
        </w:tc>
        <w:tc>
          <w:tcPr>
            <w:tcW w:w="82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98,8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98,9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88,0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103,0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88,8</w:t>
            </w:r>
          </w:p>
        </w:tc>
      </w:tr>
      <w:tr w:rsidR="00D726DF" w:rsidRPr="00AD2583" w:rsidTr="005E5A1D">
        <w:trPr>
          <w:cantSplit/>
        </w:trPr>
        <w:tc>
          <w:tcPr>
            <w:tcW w:w="4749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12"/>
              <w:spacing w:before="40" w:after="40"/>
              <w:ind w:right="-57"/>
            </w:pPr>
            <w:r w:rsidRPr="00AD2583">
              <w:t>ремонт и пошив швейных, меховых и кожаных изделий, головных уборов и изделий текстильной галантереи; р</w:t>
            </w:r>
            <w:r w:rsidRPr="00AD2583">
              <w:t>е</w:t>
            </w:r>
            <w:r w:rsidRPr="00AD2583">
              <w:t>монт, пошив и вязание трикотажных изделий</w:t>
            </w:r>
          </w:p>
        </w:tc>
        <w:tc>
          <w:tcPr>
            <w:tcW w:w="82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103,7</w:t>
            </w:r>
          </w:p>
        </w:tc>
        <w:tc>
          <w:tcPr>
            <w:tcW w:w="82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116,1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103,5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93,1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127,7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119,6</w:t>
            </w:r>
          </w:p>
        </w:tc>
      </w:tr>
      <w:tr w:rsidR="00D726DF" w:rsidRPr="00AD2583" w:rsidTr="005E5A1D">
        <w:trPr>
          <w:cantSplit/>
        </w:trPr>
        <w:tc>
          <w:tcPr>
            <w:tcW w:w="4749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12"/>
              <w:spacing w:before="40" w:after="40"/>
              <w:ind w:right="-57"/>
            </w:pPr>
            <w:r w:rsidRPr="00AD2583">
              <w:t>ремонт и техническое обслуживание бытовой радиоэлектронной аппарат</w:t>
            </w:r>
            <w:r w:rsidRPr="00AD2583">
              <w:t>у</w:t>
            </w:r>
            <w:r w:rsidRPr="00AD2583">
              <w:t>ры, бытовых машин и приборов; р</w:t>
            </w:r>
            <w:r w:rsidRPr="00AD2583">
              <w:t>е</w:t>
            </w:r>
            <w:r w:rsidRPr="00AD2583">
              <w:t>монт и изготовление металлоизделий</w:t>
            </w:r>
          </w:p>
        </w:tc>
        <w:tc>
          <w:tcPr>
            <w:tcW w:w="82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113,7</w:t>
            </w:r>
          </w:p>
        </w:tc>
        <w:tc>
          <w:tcPr>
            <w:tcW w:w="82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112,4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106,8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95,9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119,1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107,8</w:t>
            </w:r>
          </w:p>
        </w:tc>
      </w:tr>
      <w:tr w:rsidR="00D726DF" w:rsidRPr="00AD2583" w:rsidTr="005E5A1D">
        <w:trPr>
          <w:cantSplit/>
        </w:trPr>
        <w:tc>
          <w:tcPr>
            <w:tcW w:w="4749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12"/>
              <w:spacing w:before="40" w:after="40"/>
            </w:pPr>
            <w:r w:rsidRPr="00AD2583">
              <w:t>техническое обслуживание и ремонт транспортных средств, машин и об</w:t>
            </w:r>
            <w:r w:rsidRPr="00AD2583">
              <w:t>о</w:t>
            </w:r>
            <w:r w:rsidRPr="00AD2583">
              <w:t>рудования</w:t>
            </w:r>
          </w:p>
        </w:tc>
        <w:tc>
          <w:tcPr>
            <w:tcW w:w="82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105,2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110,2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102,3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98,6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107,6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119,9</w:t>
            </w:r>
          </w:p>
        </w:tc>
      </w:tr>
      <w:tr w:rsidR="00D726DF" w:rsidRPr="00AD2583" w:rsidTr="005E5A1D">
        <w:trPr>
          <w:cantSplit/>
        </w:trPr>
        <w:tc>
          <w:tcPr>
            <w:tcW w:w="4749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12"/>
              <w:spacing w:before="40" w:after="40"/>
            </w:pPr>
            <w:r w:rsidRPr="00AD2583">
              <w:t>изготовление и ремонт мебели</w:t>
            </w:r>
          </w:p>
        </w:tc>
        <w:tc>
          <w:tcPr>
            <w:tcW w:w="82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…</w:t>
            </w:r>
          </w:p>
        </w:tc>
        <w:tc>
          <w:tcPr>
            <w:tcW w:w="82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…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…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93,5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115,8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88,8</w:t>
            </w:r>
          </w:p>
        </w:tc>
      </w:tr>
      <w:tr w:rsidR="00D726DF" w:rsidRPr="00AD2583" w:rsidTr="005E5A1D">
        <w:trPr>
          <w:cantSplit/>
        </w:trPr>
        <w:tc>
          <w:tcPr>
            <w:tcW w:w="4749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12"/>
              <w:spacing w:before="40" w:after="40"/>
            </w:pPr>
            <w:r w:rsidRPr="00AD2583">
              <w:t>химическая чистка и крашение, услуги прачечных</w:t>
            </w:r>
          </w:p>
        </w:tc>
        <w:tc>
          <w:tcPr>
            <w:tcW w:w="82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98,2</w:t>
            </w:r>
          </w:p>
        </w:tc>
        <w:tc>
          <w:tcPr>
            <w:tcW w:w="827" w:type="dxa"/>
            <w:tcBorders>
              <w:top w:val="nil"/>
              <w:left w:val="nil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119,3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95,4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81,7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122,3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96,6</w:t>
            </w:r>
          </w:p>
        </w:tc>
      </w:tr>
      <w:tr w:rsidR="00D726DF" w:rsidRPr="00AD2583" w:rsidTr="005E5A1D">
        <w:trPr>
          <w:cantSplit/>
        </w:trPr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12"/>
              <w:spacing w:before="40" w:after="40"/>
            </w:pPr>
            <w:r w:rsidRPr="00AD2583">
              <w:t>ремонт и строительство жилья и др</w:t>
            </w:r>
            <w:r w:rsidRPr="00AD2583">
              <w:t>у</w:t>
            </w:r>
            <w:r w:rsidRPr="00AD2583">
              <w:t>гих построек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104,0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114,3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102,2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98,6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124,7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126,0</w:t>
            </w:r>
          </w:p>
        </w:tc>
      </w:tr>
      <w:tr w:rsidR="00D726DF" w:rsidRPr="00AD2583" w:rsidTr="005E5A1D">
        <w:trPr>
          <w:cantSplit/>
        </w:trPr>
        <w:tc>
          <w:tcPr>
            <w:tcW w:w="4749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12"/>
              <w:spacing w:before="40" w:after="40"/>
            </w:pPr>
            <w:r w:rsidRPr="00AD2583">
              <w:t>услуги фотоателье</w:t>
            </w:r>
          </w:p>
        </w:tc>
        <w:tc>
          <w:tcPr>
            <w:tcW w:w="82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91,7</w:t>
            </w:r>
          </w:p>
        </w:tc>
        <w:tc>
          <w:tcPr>
            <w:tcW w:w="82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90,4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102,9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80,6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149,8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179,1</w:t>
            </w:r>
          </w:p>
        </w:tc>
      </w:tr>
      <w:tr w:rsidR="00D726DF" w:rsidRPr="00AD2583" w:rsidTr="005E5A1D">
        <w:trPr>
          <w:cantSplit/>
        </w:trPr>
        <w:tc>
          <w:tcPr>
            <w:tcW w:w="4749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12"/>
              <w:spacing w:before="40" w:after="40"/>
            </w:pPr>
            <w:r w:rsidRPr="00AD2583">
              <w:t>услуги бань и душевых</w:t>
            </w:r>
          </w:p>
        </w:tc>
        <w:tc>
          <w:tcPr>
            <w:tcW w:w="82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99,1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149,6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103,8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72,0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в 2,0 р.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113,8</w:t>
            </w:r>
          </w:p>
        </w:tc>
      </w:tr>
      <w:tr w:rsidR="00D726DF" w:rsidRPr="00AD2583" w:rsidTr="005E5A1D">
        <w:trPr>
          <w:cantSplit/>
        </w:trPr>
        <w:tc>
          <w:tcPr>
            <w:tcW w:w="4749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12"/>
              <w:spacing w:before="40" w:after="40"/>
            </w:pPr>
            <w:r w:rsidRPr="00AD2583">
              <w:lastRenderedPageBreak/>
              <w:t>услуги парикмахерских</w:t>
            </w:r>
          </w:p>
        </w:tc>
        <w:tc>
          <w:tcPr>
            <w:tcW w:w="82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108,0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105,6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101,9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88,1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112,4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130,2</w:t>
            </w:r>
          </w:p>
        </w:tc>
      </w:tr>
      <w:tr w:rsidR="00D726DF" w:rsidRPr="00AD2583" w:rsidTr="005E5A1D">
        <w:trPr>
          <w:cantSplit/>
        </w:trPr>
        <w:tc>
          <w:tcPr>
            <w:tcW w:w="4749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12"/>
              <w:spacing w:before="40" w:after="40"/>
            </w:pPr>
            <w:r w:rsidRPr="00AD2583">
              <w:t>услуги предприятий по прокату</w:t>
            </w:r>
          </w:p>
        </w:tc>
        <w:tc>
          <w:tcPr>
            <w:tcW w:w="82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…</w:t>
            </w:r>
          </w:p>
        </w:tc>
        <w:tc>
          <w:tcPr>
            <w:tcW w:w="82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…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…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95,4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129,6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126,4</w:t>
            </w:r>
          </w:p>
        </w:tc>
      </w:tr>
      <w:tr w:rsidR="00D726DF" w:rsidRPr="00AD2583" w:rsidTr="005E5A1D">
        <w:trPr>
          <w:cantSplit/>
        </w:trPr>
        <w:tc>
          <w:tcPr>
            <w:tcW w:w="4749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12"/>
              <w:spacing w:before="40" w:after="40"/>
            </w:pPr>
            <w:r w:rsidRPr="00AD2583">
              <w:t>ритуальные услуги</w:t>
            </w:r>
          </w:p>
        </w:tc>
        <w:tc>
          <w:tcPr>
            <w:tcW w:w="82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99,7</w:t>
            </w:r>
          </w:p>
        </w:tc>
        <w:tc>
          <w:tcPr>
            <w:tcW w:w="82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104,9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101,7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116,8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107,4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112,7</w:t>
            </w:r>
          </w:p>
        </w:tc>
      </w:tr>
      <w:tr w:rsidR="00D726DF" w:rsidRPr="00AD2583" w:rsidTr="005E5A1D">
        <w:trPr>
          <w:cantSplit/>
        </w:trPr>
        <w:tc>
          <w:tcPr>
            <w:tcW w:w="4749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12"/>
              <w:spacing w:before="40" w:after="40"/>
            </w:pPr>
            <w:r w:rsidRPr="00AD2583">
              <w:t>прочие виды бытовых услуг</w:t>
            </w:r>
          </w:p>
        </w:tc>
        <w:tc>
          <w:tcPr>
            <w:tcW w:w="82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…</w:t>
            </w:r>
          </w:p>
        </w:tc>
        <w:tc>
          <w:tcPr>
            <w:tcW w:w="82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…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…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64,1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139,4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137,5</w:t>
            </w:r>
          </w:p>
        </w:tc>
      </w:tr>
      <w:tr w:rsidR="00D726DF" w:rsidRPr="00AD2583" w:rsidTr="005E5A1D">
        <w:trPr>
          <w:cantSplit/>
        </w:trPr>
        <w:tc>
          <w:tcPr>
            <w:tcW w:w="474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5"/>
              <w:spacing w:before="40" w:after="40"/>
            </w:pPr>
            <w:r w:rsidRPr="00AD2583">
              <w:t>транспортные услуги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101,4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111,0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99,5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76,6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115,0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116,5</w:t>
            </w:r>
          </w:p>
        </w:tc>
      </w:tr>
      <w:tr w:rsidR="00D726DF" w:rsidRPr="00AD2583" w:rsidTr="005E5A1D">
        <w:trPr>
          <w:cantSplit/>
        </w:trPr>
        <w:tc>
          <w:tcPr>
            <w:tcW w:w="4749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5"/>
              <w:spacing w:before="40" w:after="40"/>
            </w:pPr>
            <w:r w:rsidRPr="00AD2583">
              <w:t>услуги почтовой связи и курьерские усл</w:t>
            </w:r>
            <w:r w:rsidRPr="00AD2583">
              <w:t>у</w:t>
            </w:r>
            <w:r w:rsidRPr="00AD2583">
              <w:t>ги</w:t>
            </w:r>
          </w:p>
        </w:tc>
        <w:tc>
          <w:tcPr>
            <w:tcW w:w="826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92,5</w:t>
            </w:r>
          </w:p>
        </w:tc>
        <w:tc>
          <w:tcPr>
            <w:tcW w:w="82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92,9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93,1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96,1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129,1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100,0</w:t>
            </w:r>
          </w:p>
        </w:tc>
      </w:tr>
      <w:tr w:rsidR="00D726DF" w:rsidRPr="00AD2583" w:rsidTr="005E5A1D">
        <w:trPr>
          <w:cantSplit/>
        </w:trPr>
        <w:tc>
          <w:tcPr>
            <w:tcW w:w="4749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5"/>
              <w:spacing w:before="40" w:after="40"/>
            </w:pPr>
            <w:r w:rsidRPr="00AD2583">
              <w:t>услуги телекоммуникационные</w:t>
            </w:r>
          </w:p>
        </w:tc>
        <w:tc>
          <w:tcPr>
            <w:tcW w:w="826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97,8</w:t>
            </w:r>
          </w:p>
        </w:tc>
        <w:tc>
          <w:tcPr>
            <w:tcW w:w="82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102,9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101,2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93,2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106,8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101,7</w:t>
            </w:r>
          </w:p>
        </w:tc>
      </w:tr>
      <w:tr w:rsidR="00D726DF" w:rsidRPr="00AD2583" w:rsidTr="005E5A1D">
        <w:trPr>
          <w:cantSplit/>
        </w:trPr>
        <w:tc>
          <w:tcPr>
            <w:tcW w:w="4749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5"/>
              <w:spacing w:before="40" w:after="40"/>
            </w:pPr>
            <w:r w:rsidRPr="00AD2583">
              <w:t>жилищные услуги</w:t>
            </w:r>
          </w:p>
        </w:tc>
        <w:tc>
          <w:tcPr>
            <w:tcW w:w="826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101,4</w:t>
            </w:r>
          </w:p>
        </w:tc>
        <w:tc>
          <w:tcPr>
            <w:tcW w:w="82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104,8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97,5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98,7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87,0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105,9</w:t>
            </w:r>
          </w:p>
        </w:tc>
      </w:tr>
      <w:tr w:rsidR="00D726DF" w:rsidRPr="00AD2583" w:rsidTr="005E5A1D">
        <w:trPr>
          <w:cantSplit/>
        </w:trPr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5"/>
              <w:spacing w:before="40" w:after="40"/>
            </w:pPr>
            <w:r w:rsidRPr="00AD2583">
              <w:t>коммунальные услуги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96,2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98,1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103,1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96,1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101,8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108,7</w:t>
            </w:r>
          </w:p>
        </w:tc>
      </w:tr>
      <w:tr w:rsidR="00D726DF" w:rsidRPr="00AD2583" w:rsidTr="005E5A1D">
        <w:trPr>
          <w:cantSplit/>
        </w:trPr>
        <w:tc>
          <w:tcPr>
            <w:tcW w:w="4749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5"/>
              <w:spacing w:before="40" w:after="40"/>
            </w:pPr>
            <w:r w:rsidRPr="00AD2583">
              <w:t>услуги учреждений культуры</w:t>
            </w:r>
          </w:p>
        </w:tc>
        <w:tc>
          <w:tcPr>
            <w:tcW w:w="82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87,0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99,9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104,3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48,8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175,6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126,6</w:t>
            </w:r>
          </w:p>
        </w:tc>
      </w:tr>
      <w:tr w:rsidR="00D726DF" w:rsidRPr="00AD2583" w:rsidTr="005E5A1D">
        <w:trPr>
          <w:cantSplit/>
        </w:trPr>
        <w:tc>
          <w:tcPr>
            <w:tcW w:w="474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E14821">
            <w:pPr>
              <w:pStyle w:val="05"/>
              <w:spacing w:before="40" w:after="40"/>
            </w:pPr>
            <w:r w:rsidRPr="00AD2583">
              <w:t>услуги туристических агентств, туропер</w:t>
            </w:r>
            <w:r w:rsidRPr="00AD2583">
              <w:t>а</w:t>
            </w:r>
            <w:r w:rsidRPr="00AD2583">
              <w:t>торов и прочие услуги по бронированию и сопутствующие им услуги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111,7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84,4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98,5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32,4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в 2,5 р.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132,9</w:t>
            </w:r>
          </w:p>
        </w:tc>
      </w:tr>
      <w:tr w:rsidR="00D726DF" w:rsidRPr="00AD2583" w:rsidTr="005E5A1D">
        <w:trPr>
          <w:cantSplit/>
        </w:trPr>
        <w:tc>
          <w:tcPr>
            <w:tcW w:w="4749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5"/>
              <w:spacing w:before="40" w:after="40"/>
            </w:pPr>
            <w:r w:rsidRPr="00AD2583">
              <w:t>услуги гостиниц и аналогичные услуги по предоставлению временного жилья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129,8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116,2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100,8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77,9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108,6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94,9</w:t>
            </w:r>
          </w:p>
        </w:tc>
      </w:tr>
      <w:tr w:rsidR="00D726DF" w:rsidRPr="00AD2583" w:rsidTr="005E5A1D">
        <w:trPr>
          <w:cantSplit/>
        </w:trPr>
        <w:tc>
          <w:tcPr>
            <w:tcW w:w="4749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5"/>
              <w:spacing w:before="40" w:after="40"/>
            </w:pPr>
            <w:r w:rsidRPr="00AD2583">
              <w:t>услуги физической культуры и спорта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88,5</w:t>
            </w:r>
          </w:p>
        </w:tc>
        <w:tc>
          <w:tcPr>
            <w:tcW w:w="82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96,5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104,5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63,2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157,8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128,0</w:t>
            </w:r>
          </w:p>
        </w:tc>
      </w:tr>
      <w:tr w:rsidR="00D726DF" w:rsidRPr="00AD2583" w:rsidTr="005E5A1D">
        <w:trPr>
          <w:cantSplit/>
        </w:trPr>
        <w:tc>
          <w:tcPr>
            <w:tcW w:w="4749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5"/>
              <w:spacing w:before="40" w:after="40"/>
            </w:pPr>
            <w:r w:rsidRPr="00AD2583">
              <w:t>медицинские услуги</w:t>
            </w:r>
          </w:p>
        </w:tc>
        <w:tc>
          <w:tcPr>
            <w:tcW w:w="82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104,4</w:t>
            </w:r>
          </w:p>
        </w:tc>
        <w:tc>
          <w:tcPr>
            <w:tcW w:w="82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107,1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104,4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86,1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123,7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108,7</w:t>
            </w:r>
          </w:p>
        </w:tc>
      </w:tr>
      <w:tr w:rsidR="00D726DF" w:rsidRPr="00AD2583" w:rsidTr="005E5A1D">
        <w:trPr>
          <w:cantSplit/>
        </w:trPr>
        <w:tc>
          <w:tcPr>
            <w:tcW w:w="4749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5"/>
              <w:spacing w:before="40" w:after="40"/>
            </w:pPr>
            <w:r w:rsidRPr="00AD2583">
              <w:t>услуги специализированных коллекти</w:t>
            </w:r>
            <w:r w:rsidRPr="00AD2583">
              <w:t>в</w:t>
            </w:r>
            <w:r w:rsidRPr="00AD2583">
              <w:t>ных средств размещения</w:t>
            </w:r>
          </w:p>
        </w:tc>
        <w:tc>
          <w:tcPr>
            <w:tcW w:w="82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114,1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96,9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93,1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48,1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186,1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91,0</w:t>
            </w:r>
          </w:p>
        </w:tc>
      </w:tr>
      <w:tr w:rsidR="00D726DF" w:rsidRPr="00AD2583" w:rsidTr="005E5A1D">
        <w:trPr>
          <w:cantSplit/>
        </w:trPr>
        <w:tc>
          <w:tcPr>
            <w:tcW w:w="4749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5"/>
              <w:spacing w:before="40" w:after="40"/>
              <w:ind w:left="567"/>
            </w:pPr>
            <w:r w:rsidRPr="00AD2583">
              <w:t>из них услуги санаторно-курортных о</w:t>
            </w:r>
            <w:r w:rsidRPr="00AD2583">
              <w:t>р</w:t>
            </w:r>
            <w:r w:rsidRPr="00AD2583">
              <w:t>ганизаций</w:t>
            </w:r>
          </w:p>
        </w:tc>
        <w:tc>
          <w:tcPr>
            <w:tcW w:w="82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124,1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100,5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86,7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54,7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158,3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84,7</w:t>
            </w:r>
          </w:p>
        </w:tc>
      </w:tr>
      <w:tr w:rsidR="00D726DF" w:rsidRPr="00AD2583" w:rsidTr="005E5A1D">
        <w:trPr>
          <w:cantSplit/>
        </w:trPr>
        <w:tc>
          <w:tcPr>
            <w:tcW w:w="4749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5"/>
              <w:spacing w:before="40" w:after="40"/>
            </w:pPr>
            <w:r w:rsidRPr="00AD2583">
              <w:t xml:space="preserve">ветеринарные услуги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96,3</w:t>
            </w:r>
          </w:p>
        </w:tc>
        <w:tc>
          <w:tcPr>
            <w:tcW w:w="82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105,3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102,3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94,8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110,6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98,8</w:t>
            </w:r>
          </w:p>
        </w:tc>
      </w:tr>
      <w:tr w:rsidR="00D726DF" w:rsidRPr="00AD2583" w:rsidTr="005E5A1D">
        <w:trPr>
          <w:cantSplit/>
        </w:trPr>
        <w:tc>
          <w:tcPr>
            <w:tcW w:w="4749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5"/>
              <w:spacing w:before="40" w:after="40"/>
            </w:pPr>
            <w:r w:rsidRPr="00AD2583">
              <w:t>услуги юридические</w:t>
            </w:r>
          </w:p>
        </w:tc>
        <w:tc>
          <w:tcPr>
            <w:tcW w:w="82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80,2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91,9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95,8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91,3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81,5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117,0</w:t>
            </w:r>
          </w:p>
        </w:tc>
      </w:tr>
      <w:tr w:rsidR="00D726DF" w:rsidRPr="00AD2583" w:rsidTr="005E5A1D">
        <w:trPr>
          <w:cantSplit/>
        </w:trPr>
        <w:tc>
          <w:tcPr>
            <w:tcW w:w="4749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5"/>
              <w:spacing w:before="40" w:after="40"/>
            </w:pPr>
            <w:r w:rsidRPr="00AD2583">
              <w:t xml:space="preserve">услуги системы образования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100,1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101,1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102,0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89,4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115,3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104,4</w:t>
            </w:r>
          </w:p>
        </w:tc>
      </w:tr>
      <w:tr w:rsidR="00D726DF" w:rsidRPr="00AD2583" w:rsidTr="005E5A1D">
        <w:trPr>
          <w:cantSplit/>
        </w:trPr>
        <w:tc>
          <w:tcPr>
            <w:tcW w:w="4749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5"/>
              <w:spacing w:before="40" w:after="40"/>
            </w:pPr>
            <w:r w:rsidRPr="00AD2583">
              <w:t>социальные услуги, предоставляемые гражданам пожилого возраста и инвал</w:t>
            </w:r>
            <w:r w:rsidRPr="00AD2583">
              <w:t>и</w:t>
            </w:r>
            <w:r w:rsidRPr="00AD2583">
              <w:t>дам</w:t>
            </w:r>
          </w:p>
        </w:tc>
        <w:tc>
          <w:tcPr>
            <w:tcW w:w="82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…</w:t>
            </w:r>
          </w:p>
        </w:tc>
        <w:tc>
          <w:tcPr>
            <w:tcW w:w="82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…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…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88,9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107,8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111,3</w:t>
            </w:r>
          </w:p>
        </w:tc>
      </w:tr>
      <w:tr w:rsidR="00D726DF" w:rsidRPr="00AD2583" w:rsidTr="005E5A1D">
        <w:trPr>
          <w:cantSplit/>
        </w:trPr>
        <w:tc>
          <w:tcPr>
            <w:tcW w:w="474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05"/>
              <w:spacing w:before="40" w:after="40"/>
            </w:pPr>
            <w:r w:rsidRPr="00AD2583">
              <w:t>прочие виды платных услуг</w:t>
            </w:r>
          </w:p>
        </w:tc>
        <w:tc>
          <w:tcPr>
            <w:tcW w:w="826" w:type="dxa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…</w:t>
            </w:r>
          </w:p>
        </w:tc>
        <w:tc>
          <w:tcPr>
            <w:tcW w:w="827" w:type="dxa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…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…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726DF" w:rsidRPr="00AD2583" w:rsidRDefault="00D726DF" w:rsidP="005E5A1D">
            <w:pPr>
              <w:pStyle w:val="ad"/>
              <w:spacing w:before="40" w:after="40"/>
              <w:ind w:left="-57" w:right="-57"/>
            </w:pPr>
            <w:r w:rsidRPr="00AD2583">
              <w:t>85,9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156,1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726DF" w:rsidRPr="005F0F32" w:rsidRDefault="00D726DF" w:rsidP="005E5A1D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5F0F32">
              <w:rPr>
                <w:rFonts w:cs="Arial"/>
                <w:szCs w:val="22"/>
              </w:rPr>
              <w:t>138,3</w:t>
            </w:r>
          </w:p>
        </w:tc>
      </w:tr>
    </w:tbl>
    <w:p w:rsidR="002A4DD7" w:rsidRPr="00AD2583" w:rsidRDefault="002A4DD7" w:rsidP="002A4DD7"/>
    <w:p w:rsidR="002A4DD7" w:rsidRPr="00AD2583" w:rsidRDefault="002A4DD7" w:rsidP="00CB1455">
      <w:pPr>
        <w:pStyle w:val="aff2"/>
      </w:pPr>
      <w:r w:rsidRPr="00AD2583">
        <w:t xml:space="preserve">Индекс физического объема платных услуг населению </w:t>
      </w:r>
      <w:r w:rsidRPr="00AD2583">
        <w:br/>
        <w:t xml:space="preserve">по Новосибирской области в сравнении с данными </w:t>
      </w:r>
      <w:r w:rsidRPr="00AD2583">
        <w:br/>
        <w:t xml:space="preserve">по Российской Федерации </w:t>
      </w:r>
    </w:p>
    <w:p w:rsidR="002A4DD7" w:rsidRPr="00AD2583" w:rsidRDefault="002A4DD7" w:rsidP="002A4DD7">
      <w:pPr>
        <w:pStyle w:val="aff3"/>
      </w:pPr>
      <w:r w:rsidRPr="00AD2583">
        <w:t>(в % к предыдущему году)</w:t>
      </w:r>
    </w:p>
    <w:tbl>
      <w:tblPr>
        <w:tblW w:w="96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81"/>
        <w:gridCol w:w="967"/>
        <w:gridCol w:w="967"/>
        <w:gridCol w:w="967"/>
        <w:gridCol w:w="967"/>
        <w:gridCol w:w="967"/>
        <w:gridCol w:w="967"/>
      </w:tblGrid>
      <w:tr w:rsidR="000A02BF" w:rsidRPr="00AD2583" w:rsidTr="005E5A1D">
        <w:trPr>
          <w:trHeight w:val="324"/>
        </w:trPr>
        <w:tc>
          <w:tcPr>
            <w:tcW w:w="3881" w:type="dxa"/>
          </w:tcPr>
          <w:p w:rsidR="000A02BF" w:rsidRPr="00AD2583" w:rsidRDefault="000A02BF" w:rsidP="00CB1455">
            <w:pPr>
              <w:pStyle w:val="ad"/>
              <w:spacing w:before="40" w:after="40"/>
            </w:pPr>
          </w:p>
        </w:tc>
        <w:tc>
          <w:tcPr>
            <w:tcW w:w="967" w:type="dxa"/>
            <w:vAlign w:val="center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2017</w:t>
            </w:r>
          </w:p>
        </w:tc>
        <w:tc>
          <w:tcPr>
            <w:tcW w:w="967" w:type="dxa"/>
            <w:vAlign w:val="center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2018</w:t>
            </w:r>
          </w:p>
        </w:tc>
        <w:tc>
          <w:tcPr>
            <w:tcW w:w="967" w:type="dxa"/>
            <w:vAlign w:val="center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2019</w:t>
            </w:r>
          </w:p>
        </w:tc>
        <w:tc>
          <w:tcPr>
            <w:tcW w:w="967" w:type="dxa"/>
            <w:vAlign w:val="center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2020</w:t>
            </w:r>
          </w:p>
        </w:tc>
        <w:tc>
          <w:tcPr>
            <w:tcW w:w="967" w:type="dxa"/>
            <w:vAlign w:val="center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2021</w:t>
            </w:r>
          </w:p>
        </w:tc>
        <w:tc>
          <w:tcPr>
            <w:tcW w:w="967" w:type="dxa"/>
            <w:vAlign w:val="center"/>
          </w:tcPr>
          <w:p w:rsidR="000A02BF" w:rsidRPr="00AD2583" w:rsidRDefault="000A02BF" w:rsidP="00CB1455">
            <w:pPr>
              <w:pStyle w:val="ad"/>
              <w:spacing w:before="40" w:after="40"/>
              <w:ind w:left="-57" w:right="-57"/>
            </w:pPr>
            <w:r>
              <w:t>2022</w:t>
            </w:r>
          </w:p>
        </w:tc>
      </w:tr>
      <w:tr w:rsidR="000A02BF" w:rsidRPr="00AD2583" w:rsidTr="005E5A1D">
        <w:trPr>
          <w:trHeight w:val="336"/>
        </w:trPr>
        <w:tc>
          <w:tcPr>
            <w:tcW w:w="3881" w:type="dxa"/>
          </w:tcPr>
          <w:p w:rsidR="000A02BF" w:rsidRPr="00AD2583" w:rsidRDefault="000A02BF" w:rsidP="00CB1455">
            <w:pPr>
              <w:pStyle w:val="0"/>
              <w:spacing w:before="40" w:after="40"/>
            </w:pPr>
            <w:r w:rsidRPr="00AD2583">
              <w:t>Российская Федерация</w:t>
            </w:r>
          </w:p>
        </w:tc>
        <w:tc>
          <w:tcPr>
            <w:tcW w:w="967" w:type="dxa"/>
            <w:vAlign w:val="bottom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101,4</w:t>
            </w:r>
          </w:p>
        </w:tc>
        <w:tc>
          <w:tcPr>
            <w:tcW w:w="967" w:type="dxa"/>
            <w:vAlign w:val="bottom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103,2</w:t>
            </w:r>
          </w:p>
        </w:tc>
        <w:tc>
          <w:tcPr>
            <w:tcW w:w="967" w:type="dxa"/>
            <w:vAlign w:val="bottom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101,7</w:t>
            </w:r>
          </w:p>
        </w:tc>
        <w:tc>
          <w:tcPr>
            <w:tcW w:w="967" w:type="dxa"/>
            <w:vAlign w:val="bottom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85,4</w:t>
            </w:r>
          </w:p>
        </w:tc>
        <w:tc>
          <w:tcPr>
            <w:tcW w:w="967" w:type="dxa"/>
            <w:vAlign w:val="bottom"/>
          </w:tcPr>
          <w:p w:rsidR="000A02BF" w:rsidRPr="00AD2583" w:rsidRDefault="000A02BF" w:rsidP="00D726DF">
            <w:pPr>
              <w:pStyle w:val="ad"/>
              <w:spacing w:before="40" w:after="40"/>
              <w:ind w:left="-57" w:right="-57"/>
            </w:pPr>
            <w:r w:rsidRPr="00AD2583">
              <w:t>117</w:t>
            </w:r>
            <w:r w:rsidR="00D726DF">
              <w:t>,2</w:t>
            </w:r>
          </w:p>
        </w:tc>
        <w:tc>
          <w:tcPr>
            <w:tcW w:w="967" w:type="dxa"/>
            <w:vAlign w:val="bottom"/>
          </w:tcPr>
          <w:p w:rsidR="000A02BF" w:rsidRPr="00AD2583" w:rsidRDefault="00D726DF" w:rsidP="00CB1455">
            <w:pPr>
              <w:pStyle w:val="ad"/>
              <w:spacing w:before="40" w:after="40"/>
              <w:ind w:left="-57" w:right="-57"/>
            </w:pPr>
            <w:r>
              <w:t>105,0</w:t>
            </w:r>
          </w:p>
        </w:tc>
      </w:tr>
      <w:tr w:rsidR="000A02BF" w:rsidRPr="00AD2583" w:rsidTr="005E5A1D">
        <w:trPr>
          <w:trHeight w:val="336"/>
        </w:trPr>
        <w:tc>
          <w:tcPr>
            <w:tcW w:w="3881" w:type="dxa"/>
          </w:tcPr>
          <w:p w:rsidR="000A02BF" w:rsidRPr="00AD2583" w:rsidRDefault="000A02BF" w:rsidP="00CB1455">
            <w:pPr>
              <w:pStyle w:val="0"/>
              <w:spacing w:before="40" w:after="40"/>
            </w:pPr>
            <w:r w:rsidRPr="00AD2583">
              <w:t>Новосибирская область</w:t>
            </w:r>
          </w:p>
        </w:tc>
        <w:tc>
          <w:tcPr>
            <w:tcW w:w="967" w:type="dxa"/>
            <w:vAlign w:val="bottom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100,4</w:t>
            </w:r>
          </w:p>
        </w:tc>
        <w:tc>
          <w:tcPr>
            <w:tcW w:w="967" w:type="dxa"/>
            <w:vAlign w:val="bottom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103,5</w:t>
            </w:r>
          </w:p>
        </w:tc>
        <w:tc>
          <w:tcPr>
            <w:tcW w:w="967" w:type="dxa"/>
            <w:vAlign w:val="bottom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101,1</w:t>
            </w:r>
          </w:p>
        </w:tc>
        <w:tc>
          <w:tcPr>
            <w:tcW w:w="967" w:type="dxa"/>
            <w:vAlign w:val="bottom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87,4</w:t>
            </w:r>
          </w:p>
        </w:tc>
        <w:tc>
          <w:tcPr>
            <w:tcW w:w="967" w:type="dxa"/>
            <w:vAlign w:val="bottom"/>
          </w:tcPr>
          <w:p w:rsidR="000A02BF" w:rsidRPr="00AD2583" w:rsidRDefault="000A02BF" w:rsidP="00D726DF">
            <w:pPr>
              <w:pStyle w:val="ad"/>
              <w:spacing w:before="40" w:after="40"/>
              <w:ind w:left="-57" w:right="-57"/>
            </w:pPr>
            <w:r w:rsidRPr="00AD2583">
              <w:t>111,</w:t>
            </w:r>
            <w:r w:rsidR="00D726DF">
              <w:t>9</w:t>
            </w:r>
          </w:p>
        </w:tc>
        <w:tc>
          <w:tcPr>
            <w:tcW w:w="967" w:type="dxa"/>
            <w:vAlign w:val="bottom"/>
          </w:tcPr>
          <w:p w:rsidR="000A02BF" w:rsidRPr="00AD2583" w:rsidRDefault="00D726DF" w:rsidP="00CB1455">
            <w:pPr>
              <w:pStyle w:val="ad"/>
              <w:spacing w:before="40" w:after="40"/>
              <w:ind w:left="-57" w:right="-57"/>
            </w:pPr>
            <w:r>
              <w:t>110,6</w:t>
            </w:r>
          </w:p>
        </w:tc>
      </w:tr>
    </w:tbl>
    <w:p w:rsidR="002A4DD7" w:rsidRPr="00AD2583" w:rsidRDefault="002A4DD7" w:rsidP="002A4DD7">
      <w:pPr>
        <w:spacing w:line="240" w:lineRule="auto"/>
        <w:jc w:val="center"/>
      </w:pPr>
    </w:p>
    <w:p w:rsidR="003A6EA6" w:rsidRPr="00AD2583" w:rsidRDefault="003A6EA6" w:rsidP="002A4DD7">
      <w:pPr>
        <w:spacing w:line="240" w:lineRule="auto"/>
        <w:jc w:val="center"/>
      </w:pPr>
    </w:p>
    <w:p w:rsidR="002A4DD7" w:rsidRPr="00AD2583" w:rsidRDefault="002A4DD7" w:rsidP="005E5A1D">
      <w:pPr>
        <w:pStyle w:val="aff2"/>
        <w:pageBreakBefore/>
      </w:pPr>
      <w:r w:rsidRPr="00AD2583">
        <w:lastRenderedPageBreak/>
        <w:t xml:space="preserve">Индекс физического объема платных услуг населению по регионам </w:t>
      </w:r>
      <w:r w:rsidRPr="00AD2583">
        <w:br/>
        <w:t>Сибирского федерального округа за 20</w:t>
      </w:r>
      <w:r w:rsidR="002563FE" w:rsidRPr="00AD2583">
        <w:t>2</w:t>
      </w:r>
      <w:r w:rsidR="00D726DF">
        <w:t>2</w:t>
      </w:r>
      <w:r w:rsidRPr="00AD2583">
        <w:t xml:space="preserve"> год</w:t>
      </w:r>
    </w:p>
    <w:p w:rsidR="002A4DD7" w:rsidRPr="00AD2583" w:rsidRDefault="005D2276" w:rsidP="002A4DD7">
      <w:pPr>
        <w:pStyle w:val="aff3"/>
        <w:rPr>
          <w:b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B4A3206" wp14:editId="086DBEB7">
            <wp:simplePos x="0" y="0"/>
            <wp:positionH relativeFrom="column">
              <wp:posOffset>-50800</wp:posOffset>
            </wp:positionH>
            <wp:positionV relativeFrom="paragraph">
              <wp:posOffset>208280</wp:posOffset>
            </wp:positionV>
            <wp:extent cx="5867400" cy="2781300"/>
            <wp:effectExtent l="0" t="0" r="0" b="0"/>
            <wp:wrapSquare wrapText="bothSides"/>
            <wp:docPr id="206" name="Объект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DD7" w:rsidRPr="00AD2583">
        <w:t>(в % к предыдущему году)</w:t>
      </w:r>
    </w:p>
    <w:p w:rsidR="002A4DD7" w:rsidRPr="00AD2583" w:rsidRDefault="002A4DD7" w:rsidP="005E5A1D">
      <w:pPr>
        <w:pStyle w:val="aff2"/>
        <w:spacing w:before="360"/>
      </w:pPr>
      <w:r w:rsidRPr="00AD2583">
        <w:t xml:space="preserve">Объем платных услуг на душу населения по Новосибирской области </w:t>
      </w:r>
      <w:r w:rsidRPr="00AD2583">
        <w:br/>
        <w:t xml:space="preserve">в сравнении с данными по Российской Федерации </w:t>
      </w:r>
    </w:p>
    <w:p w:rsidR="002A4DD7" w:rsidRPr="00AD2583" w:rsidRDefault="002A4DD7" w:rsidP="002A4DD7">
      <w:pPr>
        <w:pStyle w:val="aff3"/>
      </w:pPr>
      <w:r w:rsidRPr="00AD2583">
        <w:t>(рублей)</w:t>
      </w:r>
    </w:p>
    <w:tbl>
      <w:tblPr>
        <w:tblW w:w="9351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897"/>
        <w:gridCol w:w="897"/>
        <w:gridCol w:w="897"/>
        <w:gridCol w:w="897"/>
        <w:gridCol w:w="897"/>
        <w:gridCol w:w="897"/>
      </w:tblGrid>
      <w:tr w:rsidR="000A02BF" w:rsidRPr="00AD2583" w:rsidTr="0010103B">
        <w:tc>
          <w:tcPr>
            <w:tcW w:w="3969" w:type="dxa"/>
          </w:tcPr>
          <w:p w:rsidR="000A02BF" w:rsidRPr="00AD2583" w:rsidRDefault="000A02BF" w:rsidP="00CB1455">
            <w:pPr>
              <w:pStyle w:val="ad"/>
              <w:spacing w:before="40" w:after="40"/>
            </w:pPr>
          </w:p>
        </w:tc>
        <w:tc>
          <w:tcPr>
            <w:tcW w:w="897" w:type="dxa"/>
            <w:vAlign w:val="center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2017</w:t>
            </w:r>
          </w:p>
        </w:tc>
        <w:tc>
          <w:tcPr>
            <w:tcW w:w="897" w:type="dxa"/>
            <w:vAlign w:val="center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2018</w:t>
            </w:r>
          </w:p>
        </w:tc>
        <w:tc>
          <w:tcPr>
            <w:tcW w:w="897" w:type="dxa"/>
            <w:vAlign w:val="center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2019</w:t>
            </w:r>
          </w:p>
        </w:tc>
        <w:tc>
          <w:tcPr>
            <w:tcW w:w="897" w:type="dxa"/>
            <w:vAlign w:val="center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2020</w:t>
            </w:r>
          </w:p>
        </w:tc>
        <w:tc>
          <w:tcPr>
            <w:tcW w:w="897" w:type="dxa"/>
            <w:vAlign w:val="center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2021</w:t>
            </w:r>
          </w:p>
        </w:tc>
        <w:tc>
          <w:tcPr>
            <w:tcW w:w="897" w:type="dxa"/>
            <w:vAlign w:val="center"/>
          </w:tcPr>
          <w:p w:rsidR="000A02BF" w:rsidRPr="00AD2583" w:rsidRDefault="000A02BF" w:rsidP="00CB1455">
            <w:pPr>
              <w:pStyle w:val="ad"/>
              <w:spacing w:before="40" w:after="40"/>
              <w:ind w:left="-57" w:right="-57"/>
            </w:pPr>
            <w:r>
              <w:t>2022</w:t>
            </w:r>
          </w:p>
        </w:tc>
      </w:tr>
      <w:tr w:rsidR="000A02BF" w:rsidRPr="00AD2583" w:rsidTr="0010103B">
        <w:tc>
          <w:tcPr>
            <w:tcW w:w="3969" w:type="dxa"/>
          </w:tcPr>
          <w:p w:rsidR="000A02BF" w:rsidRPr="00AD2583" w:rsidRDefault="000A02BF" w:rsidP="00CB1455">
            <w:pPr>
              <w:pStyle w:val="0"/>
              <w:spacing w:before="40" w:after="40"/>
              <w:ind w:left="34"/>
            </w:pPr>
            <w:r w:rsidRPr="00AD2583">
              <w:t xml:space="preserve">Российская Федерация </w:t>
            </w:r>
          </w:p>
        </w:tc>
        <w:tc>
          <w:tcPr>
            <w:tcW w:w="897" w:type="dxa"/>
            <w:vAlign w:val="bottom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62730</w:t>
            </w:r>
          </w:p>
        </w:tc>
        <w:tc>
          <w:tcPr>
            <w:tcW w:w="897" w:type="dxa"/>
            <w:vAlign w:val="bottom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67224</w:t>
            </w:r>
          </w:p>
        </w:tc>
        <w:tc>
          <w:tcPr>
            <w:tcW w:w="897" w:type="dxa"/>
            <w:vAlign w:val="bottom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71786</w:t>
            </w:r>
          </w:p>
        </w:tc>
        <w:tc>
          <w:tcPr>
            <w:tcW w:w="897" w:type="dxa"/>
            <w:vAlign w:val="bottom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63462</w:t>
            </w:r>
          </w:p>
        </w:tc>
        <w:tc>
          <w:tcPr>
            <w:tcW w:w="897" w:type="dxa"/>
            <w:vAlign w:val="bottom"/>
          </w:tcPr>
          <w:p w:rsidR="000A02BF" w:rsidRPr="00AD2583" w:rsidRDefault="009A27AA" w:rsidP="00BF75A7">
            <w:pPr>
              <w:pStyle w:val="ad"/>
              <w:spacing w:before="40" w:after="40"/>
              <w:ind w:left="-57" w:right="-57"/>
            </w:pPr>
            <w:r>
              <w:t>77959</w:t>
            </w:r>
          </w:p>
        </w:tc>
        <w:tc>
          <w:tcPr>
            <w:tcW w:w="897" w:type="dxa"/>
            <w:vAlign w:val="bottom"/>
          </w:tcPr>
          <w:p w:rsidR="000A02BF" w:rsidRPr="00AD2583" w:rsidRDefault="009A27AA" w:rsidP="00CB1455">
            <w:pPr>
              <w:pStyle w:val="ad"/>
              <w:spacing w:before="40" w:after="40"/>
              <w:ind w:left="-57" w:right="-57"/>
            </w:pPr>
            <w:r>
              <w:t>88059</w:t>
            </w:r>
          </w:p>
        </w:tc>
      </w:tr>
      <w:tr w:rsidR="000A02BF" w:rsidRPr="00AD2583" w:rsidTr="0010103B">
        <w:tc>
          <w:tcPr>
            <w:tcW w:w="3969" w:type="dxa"/>
          </w:tcPr>
          <w:p w:rsidR="000A02BF" w:rsidRPr="00AD2583" w:rsidRDefault="000A02BF" w:rsidP="00CB1455">
            <w:pPr>
              <w:pStyle w:val="0"/>
              <w:spacing w:before="40" w:after="40"/>
              <w:ind w:left="34"/>
            </w:pPr>
            <w:r w:rsidRPr="00AD2583">
              <w:t>Новосибирская область</w:t>
            </w:r>
          </w:p>
        </w:tc>
        <w:tc>
          <w:tcPr>
            <w:tcW w:w="897" w:type="dxa"/>
            <w:vAlign w:val="bottom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54443</w:t>
            </w:r>
          </w:p>
        </w:tc>
        <w:tc>
          <w:tcPr>
            <w:tcW w:w="897" w:type="dxa"/>
            <w:vAlign w:val="bottom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57818</w:t>
            </w:r>
          </w:p>
        </w:tc>
        <w:tc>
          <w:tcPr>
            <w:tcW w:w="897" w:type="dxa"/>
            <w:vAlign w:val="bottom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61944</w:t>
            </w:r>
          </w:p>
        </w:tc>
        <w:tc>
          <w:tcPr>
            <w:tcW w:w="897" w:type="dxa"/>
            <w:vAlign w:val="bottom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56444</w:t>
            </w:r>
          </w:p>
        </w:tc>
        <w:tc>
          <w:tcPr>
            <w:tcW w:w="897" w:type="dxa"/>
            <w:vAlign w:val="bottom"/>
          </w:tcPr>
          <w:p w:rsidR="000A02BF" w:rsidRPr="00AD2583" w:rsidRDefault="009A27AA" w:rsidP="00BF75A7">
            <w:pPr>
              <w:pStyle w:val="ad"/>
              <w:spacing w:before="40" w:after="40"/>
              <w:ind w:left="-57" w:right="-57"/>
            </w:pPr>
            <w:r>
              <w:t>65604</w:t>
            </w:r>
          </w:p>
        </w:tc>
        <w:tc>
          <w:tcPr>
            <w:tcW w:w="897" w:type="dxa"/>
            <w:vAlign w:val="bottom"/>
          </w:tcPr>
          <w:p w:rsidR="000A02BF" w:rsidRPr="00AD2583" w:rsidRDefault="009A27AA" w:rsidP="00CB1455">
            <w:pPr>
              <w:pStyle w:val="ad"/>
              <w:spacing w:before="40" w:after="40"/>
              <w:ind w:left="-57" w:right="-57"/>
            </w:pPr>
            <w:r>
              <w:t>78352</w:t>
            </w:r>
          </w:p>
        </w:tc>
      </w:tr>
    </w:tbl>
    <w:p w:rsidR="00E97E39" w:rsidRPr="00AD2583" w:rsidRDefault="00E97E39" w:rsidP="00E97E39">
      <w:pPr>
        <w:pStyle w:val="1d"/>
      </w:pPr>
      <w:bookmarkStart w:id="44" w:name="_Toc110930922"/>
      <w:r w:rsidRPr="00AD2583">
        <w:lastRenderedPageBreak/>
        <w:t>1</w:t>
      </w:r>
      <w:r w:rsidR="00D53AA5" w:rsidRPr="00AD2583">
        <w:t>9</w:t>
      </w:r>
      <w:r w:rsidRPr="00AD2583">
        <w:t>. Транспорт</w:t>
      </w:r>
      <w:bookmarkEnd w:id="44"/>
    </w:p>
    <w:p w:rsidR="00E97E39" w:rsidRPr="00AD2583" w:rsidRDefault="00E97E39" w:rsidP="00E97E39">
      <w:pPr>
        <w:pStyle w:val="aff"/>
        <w:spacing w:line="264" w:lineRule="auto"/>
        <w:ind w:left="0" w:firstLine="709"/>
        <w:jc w:val="both"/>
        <w:rPr>
          <w:rFonts w:cs="Arial"/>
        </w:rPr>
      </w:pPr>
      <w:r w:rsidRPr="00AD2583">
        <w:rPr>
          <w:rFonts w:cs="Arial"/>
        </w:rPr>
        <w:t>В разделе представлены данные о протяженности транспортных путей, об объ</w:t>
      </w:r>
      <w:r w:rsidRPr="00AD2583">
        <w:rPr>
          <w:rFonts w:cs="Arial"/>
        </w:rPr>
        <w:t>е</w:t>
      </w:r>
      <w:r w:rsidRPr="00AD2583">
        <w:rPr>
          <w:rFonts w:cs="Arial"/>
        </w:rPr>
        <w:t>мах перевозок грузов и пассажиров.</w:t>
      </w:r>
    </w:p>
    <w:p w:rsidR="00E97E39" w:rsidRPr="00AD2583" w:rsidRDefault="00E97E39" w:rsidP="00E97E39">
      <w:pPr>
        <w:spacing w:line="264" w:lineRule="auto"/>
        <w:ind w:firstLine="709"/>
        <w:rPr>
          <w:rFonts w:cs="Arial"/>
        </w:rPr>
      </w:pPr>
      <w:r w:rsidRPr="00AD2583">
        <w:rPr>
          <w:rFonts w:cs="Arial"/>
          <w:b/>
        </w:rPr>
        <w:t xml:space="preserve">Транспорт </w:t>
      </w:r>
      <w:r w:rsidRPr="00AD2583">
        <w:rPr>
          <w:rFonts w:cs="Arial"/>
        </w:rPr>
        <w:t>как вид хозяйственной деятельности подразделяется на транспорт общего и необщего пользования.</w:t>
      </w:r>
    </w:p>
    <w:p w:rsidR="00E97E39" w:rsidRPr="00AD2583" w:rsidRDefault="00E97E39" w:rsidP="00E97E39">
      <w:pPr>
        <w:spacing w:line="264" w:lineRule="auto"/>
        <w:ind w:firstLine="709"/>
        <w:rPr>
          <w:rFonts w:cs="Arial"/>
        </w:rPr>
      </w:pPr>
      <w:r w:rsidRPr="00AD2583">
        <w:rPr>
          <w:rFonts w:cs="Arial"/>
          <w:b/>
        </w:rPr>
        <w:t xml:space="preserve">Транспорт общего пользования </w:t>
      </w:r>
      <w:r w:rsidRPr="00AD2583">
        <w:rPr>
          <w:rFonts w:cs="Arial"/>
          <w:b/>
        </w:rPr>
        <w:sym w:font="Symbol" w:char="F02D"/>
      </w:r>
      <w:r w:rsidRPr="00AD2583">
        <w:rPr>
          <w:rFonts w:cs="Arial"/>
          <w:b/>
        </w:rPr>
        <w:t xml:space="preserve"> </w:t>
      </w:r>
      <w:r w:rsidRPr="00AD2583">
        <w:rPr>
          <w:rFonts w:cs="Arial"/>
        </w:rPr>
        <w:t>транспорт,</w:t>
      </w:r>
      <w:r w:rsidRPr="00AD2583">
        <w:rPr>
          <w:rFonts w:cs="Arial"/>
          <w:b/>
        </w:rPr>
        <w:t xml:space="preserve"> </w:t>
      </w:r>
      <w:r w:rsidRPr="00AD2583">
        <w:rPr>
          <w:rFonts w:cs="Arial"/>
        </w:rPr>
        <w:t xml:space="preserve">удовлетворяющий потребности организаций всех видов экономической деятельности и населения в перевозках грузов и пассажиров, перемещающий различные виды продукции между производителями </w:t>
      </w:r>
      <w:r w:rsidR="00A70112" w:rsidRPr="00AD2583">
        <w:rPr>
          <w:rFonts w:cs="Arial"/>
        </w:rPr>
        <w:br/>
      </w:r>
      <w:r w:rsidRPr="00AD2583">
        <w:rPr>
          <w:rFonts w:cs="Arial"/>
        </w:rPr>
        <w:t>и потребителями, осуществляющий общедоступное транспортное обслуживание нас</w:t>
      </w:r>
      <w:r w:rsidRPr="00AD2583">
        <w:rPr>
          <w:rFonts w:cs="Arial"/>
        </w:rPr>
        <w:t>е</w:t>
      </w:r>
      <w:r w:rsidRPr="00AD2583">
        <w:rPr>
          <w:rFonts w:cs="Arial"/>
        </w:rPr>
        <w:t>ления. К перевозкам транспортом общего пользования относятся перевозки на комме</w:t>
      </w:r>
      <w:r w:rsidRPr="00AD2583">
        <w:rPr>
          <w:rFonts w:cs="Arial"/>
        </w:rPr>
        <w:t>р</w:t>
      </w:r>
      <w:r w:rsidRPr="00AD2583">
        <w:rPr>
          <w:rFonts w:cs="Arial"/>
        </w:rPr>
        <w:t xml:space="preserve">ческой основе (за плату) пассажиров (включая граждан, пользующихся правом </w:t>
      </w:r>
      <w:r w:rsidR="00A70112" w:rsidRPr="00AD2583">
        <w:rPr>
          <w:rFonts w:cs="Arial"/>
        </w:rPr>
        <w:br/>
      </w:r>
      <w:r w:rsidRPr="00AD2583">
        <w:rPr>
          <w:rFonts w:cs="Arial"/>
        </w:rPr>
        <w:t xml:space="preserve">бесплатного и льготного проезда на общественном транспорте) или грузов. </w:t>
      </w:r>
      <w:r w:rsidRPr="00AD2583">
        <w:rPr>
          <w:rFonts w:cs="Arial"/>
          <w:b/>
        </w:rPr>
        <w:t>Транспорт необщего пользования</w:t>
      </w:r>
      <w:r w:rsidRPr="00AD2583">
        <w:rPr>
          <w:rFonts w:cs="Arial"/>
        </w:rPr>
        <w:t xml:space="preserve"> (ведомственный) – транспорт, осуществляющий, как правило, перевозки грузов и пассажиров для собственных нужд.</w:t>
      </w:r>
    </w:p>
    <w:p w:rsidR="00E97E39" w:rsidRPr="00AD2583" w:rsidRDefault="00E97E39" w:rsidP="00E97E39">
      <w:pPr>
        <w:spacing w:line="264" w:lineRule="auto"/>
        <w:ind w:firstLine="709"/>
        <w:rPr>
          <w:rFonts w:cs="Arial"/>
          <w:spacing w:val="-2"/>
        </w:rPr>
      </w:pPr>
      <w:r w:rsidRPr="00AD2583">
        <w:rPr>
          <w:rFonts w:cs="Arial"/>
          <w:b/>
          <w:spacing w:val="-2"/>
        </w:rPr>
        <w:t>Грузооборот транспорта</w:t>
      </w:r>
      <w:r w:rsidRPr="00AD2583">
        <w:rPr>
          <w:rFonts w:cs="Arial"/>
          <w:spacing w:val="-2"/>
        </w:rPr>
        <w:t xml:space="preserve"> – объем работы транспорта по перевозкам грузов. </w:t>
      </w:r>
      <w:r w:rsidR="00A70112" w:rsidRPr="00AD2583">
        <w:rPr>
          <w:rFonts w:cs="Arial"/>
          <w:spacing w:val="-2"/>
        </w:rPr>
        <w:br/>
      </w:r>
      <w:r w:rsidRPr="00AD2583">
        <w:rPr>
          <w:rFonts w:cs="Arial"/>
          <w:spacing w:val="-2"/>
        </w:rPr>
        <w:t>Единицей измерения является тонно-километр. Исчисляется суммированием произвед</w:t>
      </w:r>
      <w:r w:rsidRPr="00AD2583">
        <w:rPr>
          <w:rFonts w:cs="Arial"/>
          <w:spacing w:val="-2"/>
        </w:rPr>
        <w:t>е</w:t>
      </w:r>
      <w:r w:rsidRPr="00AD2583">
        <w:rPr>
          <w:rFonts w:cs="Arial"/>
          <w:spacing w:val="-2"/>
        </w:rPr>
        <w:t>ний массы перевезенных грузов в тоннах на расс</w:t>
      </w:r>
      <w:r w:rsidR="004810EC" w:rsidRPr="00AD2583">
        <w:rPr>
          <w:rFonts w:cs="Arial"/>
          <w:spacing w:val="-2"/>
        </w:rPr>
        <w:t>тояние перевозки в километрах</w:t>
      </w:r>
      <w:r w:rsidRPr="00AD2583">
        <w:rPr>
          <w:rFonts w:cs="Arial"/>
          <w:spacing w:val="-2"/>
        </w:rPr>
        <w:t xml:space="preserve">. </w:t>
      </w:r>
    </w:p>
    <w:p w:rsidR="00E97E39" w:rsidRPr="00AD2583" w:rsidRDefault="00E97E39" w:rsidP="00E97E39">
      <w:pPr>
        <w:spacing w:line="264" w:lineRule="auto"/>
        <w:ind w:firstLine="709"/>
        <w:rPr>
          <w:rFonts w:cs="Arial"/>
          <w:spacing w:val="-2"/>
        </w:rPr>
      </w:pPr>
      <w:r w:rsidRPr="00AD2583">
        <w:rPr>
          <w:rFonts w:cs="Arial"/>
          <w:b/>
          <w:spacing w:val="-2"/>
        </w:rPr>
        <w:t xml:space="preserve">Пассажирооборот транспорта </w:t>
      </w:r>
      <w:r w:rsidRPr="00AD2583">
        <w:rPr>
          <w:rFonts w:cs="Arial"/>
          <w:spacing w:val="-2"/>
        </w:rPr>
        <w:t>– объем работы транспорта по перевозкам пасс</w:t>
      </w:r>
      <w:r w:rsidRPr="00AD2583">
        <w:rPr>
          <w:rFonts w:cs="Arial"/>
          <w:spacing w:val="-2"/>
        </w:rPr>
        <w:t>а</w:t>
      </w:r>
      <w:r w:rsidRPr="00AD2583">
        <w:rPr>
          <w:rFonts w:cs="Arial"/>
          <w:spacing w:val="-2"/>
        </w:rPr>
        <w:t xml:space="preserve">жиров. Единицей измерения является </w:t>
      </w:r>
      <w:proofErr w:type="spellStart"/>
      <w:r w:rsidRPr="00AD2583">
        <w:rPr>
          <w:rFonts w:cs="Arial"/>
          <w:spacing w:val="-2"/>
        </w:rPr>
        <w:t>пассажиро</w:t>
      </w:r>
      <w:proofErr w:type="spellEnd"/>
      <w:r w:rsidRPr="00AD2583">
        <w:rPr>
          <w:rFonts w:cs="Arial"/>
          <w:spacing w:val="-2"/>
        </w:rPr>
        <w:t>-километр. Определяется суммирован</w:t>
      </w:r>
      <w:r w:rsidRPr="00AD2583">
        <w:rPr>
          <w:rFonts w:cs="Arial"/>
          <w:spacing w:val="-2"/>
        </w:rPr>
        <w:t>и</w:t>
      </w:r>
      <w:r w:rsidRPr="00AD2583">
        <w:rPr>
          <w:rFonts w:cs="Arial"/>
          <w:spacing w:val="-2"/>
        </w:rPr>
        <w:t>е</w:t>
      </w:r>
      <w:r w:rsidR="004810EC" w:rsidRPr="00AD2583">
        <w:rPr>
          <w:rFonts w:cs="Arial"/>
          <w:spacing w:val="-2"/>
        </w:rPr>
        <w:t>м произведений количества</w:t>
      </w:r>
      <w:r w:rsidRPr="00AD2583">
        <w:rPr>
          <w:rFonts w:cs="Arial"/>
          <w:spacing w:val="-2"/>
        </w:rPr>
        <w:t xml:space="preserve"> пассажиров по каждой позиции перевозки на расстояние перевозки; исчисляется раздельно по видам транспорта, сообщения и другим признакам.</w:t>
      </w:r>
    </w:p>
    <w:p w:rsidR="003B100E" w:rsidRPr="00AD2583" w:rsidRDefault="003B100E" w:rsidP="003B100E">
      <w:pPr>
        <w:pStyle w:val="aff"/>
        <w:spacing w:line="264" w:lineRule="auto"/>
        <w:ind w:left="0" w:firstLine="709"/>
        <w:jc w:val="both"/>
        <w:rPr>
          <w:rFonts w:cs="Arial"/>
        </w:rPr>
      </w:pPr>
      <w:r w:rsidRPr="00AD2583">
        <w:rPr>
          <w:rFonts w:cs="Arial"/>
          <w:b/>
        </w:rPr>
        <w:t>Эксплуатационная длина железнодорожных путей общего пользования</w:t>
      </w:r>
      <w:r w:rsidRPr="00AD2583">
        <w:rPr>
          <w:rFonts w:cs="Arial"/>
        </w:rPr>
        <w:t xml:space="preserve"> </w:t>
      </w:r>
      <w:r w:rsidRPr="00AD2583">
        <w:rPr>
          <w:rFonts w:cs="Arial"/>
        </w:rPr>
        <w:sym w:font="Symbol" w:char="F02D"/>
      </w:r>
      <w:r w:rsidRPr="00AD2583">
        <w:rPr>
          <w:rFonts w:cs="Arial"/>
        </w:rPr>
        <w:t xml:space="preserve"> протяженность в километрах железнодорожных линий общего пользования, измеряемая по оси главного пути, а на многопутных линиях </w:t>
      </w:r>
      <w:r w:rsidRPr="00AD2583">
        <w:rPr>
          <w:rFonts w:cs="Arial"/>
        </w:rPr>
        <w:sym w:font="Symbol" w:char="F02D"/>
      </w:r>
      <w:r w:rsidRPr="00AD2583">
        <w:rPr>
          <w:rFonts w:cs="Arial"/>
        </w:rPr>
        <w:t xml:space="preserve"> кратчайшего главного пути между ос</w:t>
      </w:r>
      <w:r w:rsidRPr="00AD2583">
        <w:rPr>
          <w:rFonts w:cs="Arial"/>
        </w:rPr>
        <w:t>я</w:t>
      </w:r>
      <w:r w:rsidRPr="00AD2583">
        <w:rPr>
          <w:rFonts w:cs="Arial"/>
        </w:rPr>
        <w:t>ми раздельных пунктов (станций, разъездов, обгонных пунктов), ограничивающих эту линию.</w:t>
      </w:r>
    </w:p>
    <w:p w:rsidR="00E97E39" w:rsidRPr="00AD2583" w:rsidRDefault="00E97E39" w:rsidP="003B100E">
      <w:pPr>
        <w:spacing w:line="240" w:lineRule="auto"/>
        <w:jc w:val="center"/>
      </w:pPr>
    </w:p>
    <w:p w:rsidR="00E97E39" w:rsidRPr="00AD2583" w:rsidRDefault="00E97E39" w:rsidP="00E97E39">
      <w:pPr>
        <w:pStyle w:val="aff2"/>
      </w:pPr>
      <w:r w:rsidRPr="00AD2583">
        <w:t>Протяженность и плотность железнодорожных путей сообщения</w:t>
      </w:r>
    </w:p>
    <w:p w:rsidR="00E97E39" w:rsidRPr="00AD2583" w:rsidRDefault="00E97E39" w:rsidP="00E97E39">
      <w:pPr>
        <w:jc w:val="center"/>
      </w:pPr>
      <w:r w:rsidRPr="00AD2583">
        <w:t>(на конец года)</w:t>
      </w:r>
    </w:p>
    <w:tbl>
      <w:tblPr>
        <w:tblW w:w="94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473"/>
        <w:gridCol w:w="991"/>
        <w:gridCol w:w="992"/>
        <w:gridCol w:w="991"/>
        <w:gridCol w:w="992"/>
        <w:gridCol w:w="991"/>
        <w:gridCol w:w="992"/>
      </w:tblGrid>
      <w:tr w:rsidR="000A02BF" w:rsidRPr="00AD2583" w:rsidTr="00D85C85">
        <w:trPr>
          <w:cantSplit/>
          <w:tblHeader/>
        </w:trPr>
        <w:tc>
          <w:tcPr>
            <w:tcW w:w="347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vAlign w:val="bottom"/>
          </w:tcPr>
          <w:p w:rsidR="000A02BF" w:rsidRPr="00AD2583" w:rsidRDefault="000A02BF" w:rsidP="003B100E">
            <w:pPr>
              <w:pStyle w:val="ad"/>
              <w:spacing w:before="60" w:after="60"/>
            </w:pPr>
          </w:p>
        </w:tc>
        <w:tc>
          <w:tcPr>
            <w:tcW w:w="99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spacing w:before="60" w:after="60"/>
              <w:ind w:left="-57" w:right="-57"/>
            </w:pPr>
            <w:r w:rsidRPr="00AD2583">
              <w:t>2017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spacing w:before="60" w:after="60"/>
              <w:ind w:left="-57" w:right="-57"/>
            </w:pPr>
            <w:r w:rsidRPr="00AD2583">
              <w:t>2018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spacing w:before="60" w:after="60"/>
              <w:ind w:left="-57" w:right="-57"/>
            </w:pPr>
            <w:r w:rsidRPr="00AD2583">
              <w:t>2019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spacing w:before="60" w:after="60"/>
              <w:ind w:left="-57" w:right="-57"/>
            </w:pPr>
            <w:r w:rsidRPr="00AD2583">
              <w:t>2020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spacing w:before="60" w:after="60"/>
              <w:ind w:left="-57" w:right="-57"/>
            </w:pPr>
            <w:r w:rsidRPr="00AD2583">
              <w:t>2021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0A02BF" w:rsidRPr="00AD2583" w:rsidRDefault="000A02BF" w:rsidP="003B100E">
            <w:pPr>
              <w:pStyle w:val="ad"/>
              <w:spacing w:before="60" w:after="60"/>
              <w:ind w:left="-57" w:right="-57"/>
            </w:pPr>
            <w:r>
              <w:t>2022</w:t>
            </w:r>
          </w:p>
        </w:tc>
      </w:tr>
      <w:tr w:rsidR="000F291A" w:rsidRPr="00AD2583" w:rsidTr="00D85C85">
        <w:trPr>
          <w:cantSplit/>
        </w:trPr>
        <w:tc>
          <w:tcPr>
            <w:tcW w:w="3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3B100E">
            <w:pPr>
              <w:pStyle w:val="0"/>
              <w:spacing w:before="60" w:after="60"/>
              <w:rPr>
                <w:b/>
              </w:rPr>
            </w:pPr>
            <w:r w:rsidRPr="00AD2583">
              <w:rPr>
                <w:b/>
              </w:rPr>
              <w:t xml:space="preserve">Эксплуатационная длина </w:t>
            </w:r>
            <w:r w:rsidRPr="00AD2583">
              <w:rPr>
                <w:b/>
              </w:rPr>
              <w:br/>
              <w:t>железнодорожных путей, км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2215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2266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2242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2250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2245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ad"/>
              <w:spacing w:before="60" w:after="60"/>
              <w:rPr>
                <w:b/>
              </w:rPr>
            </w:pPr>
            <w:r>
              <w:rPr>
                <w:b/>
              </w:rPr>
              <w:t>2231</w:t>
            </w:r>
          </w:p>
        </w:tc>
      </w:tr>
      <w:tr w:rsidR="000F291A" w:rsidRPr="00AD2583" w:rsidTr="00D85C85">
        <w:trPr>
          <w:cantSplit/>
        </w:trPr>
        <w:tc>
          <w:tcPr>
            <w:tcW w:w="3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3B100E">
            <w:pPr>
              <w:pStyle w:val="0"/>
              <w:spacing w:before="60" w:after="60"/>
              <w:ind w:left="284"/>
            </w:pPr>
            <w:r w:rsidRPr="00AD2583">
              <w:t>в том числе:</w:t>
            </w:r>
          </w:p>
          <w:p w:rsidR="000F291A" w:rsidRPr="00AD2583" w:rsidRDefault="000F291A" w:rsidP="003B100E">
            <w:pPr>
              <w:pStyle w:val="0"/>
              <w:spacing w:before="60" w:after="60"/>
              <w:ind w:left="284"/>
            </w:pPr>
            <w:r w:rsidRPr="00AD2583">
              <w:t>общего пользования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</w:pPr>
            <w:r w:rsidRPr="00AD2583">
              <w:t>1512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</w:pPr>
            <w:r w:rsidRPr="00AD2583">
              <w:t>1506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</w:pPr>
            <w:r w:rsidRPr="00AD2583">
              <w:t>1506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</w:pPr>
            <w:r w:rsidRPr="00AD2583">
              <w:t>1505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</w:pPr>
            <w:r w:rsidRPr="00AD2583">
              <w:t>1505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ad"/>
              <w:spacing w:before="60" w:after="60"/>
            </w:pPr>
            <w:r>
              <w:t>1505</w:t>
            </w:r>
          </w:p>
        </w:tc>
      </w:tr>
      <w:tr w:rsidR="000F291A" w:rsidRPr="00AD2583" w:rsidTr="00D85C85">
        <w:trPr>
          <w:cantSplit/>
        </w:trPr>
        <w:tc>
          <w:tcPr>
            <w:tcW w:w="3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3B100E">
            <w:pPr>
              <w:pStyle w:val="0"/>
              <w:spacing w:before="60" w:after="60"/>
              <w:ind w:left="284"/>
            </w:pPr>
            <w:r w:rsidRPr="00AD2583">
              <w:t xml:space="preserve">необщего пользования </w:t>
            </w:r>
            <w:r w:rsidRPr="00AD2583">
              <w:rPr>
                <w:rStyle w:val="a9"/>
                <w:sz w:val="24"/>
                <w:szCs w:val="24"/>
              </w:rPr>
              <w:footnoteReference w:customMarkFollows="1" w:id="51"/>
              <w:t>1)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</w:pPr>
            <w:r w:rsidRPr="00AD2583">
              <w:t>703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</w:pPr>
            <w:r w:rsidRPr="00AD2583">
              <w:t>760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</w:pPr>
            <w:r w:rsidRPr="00AD2583">
              <w:t>736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</w:pPr>
            <w:r w:rsidRPr="00AD2583">
              <w:t>745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</w:pPr>
            <w:r w:rsidRPr="00AD2583">
              <w:t>740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ad"/>
              <w:spacing w:before="60" w:after="60"/>
            </w:pPr>
            <w:r>
              <w:t>726</w:t>
            </w:r>
          </w:p>
        </w:tc>
      </w:tr>
      <w:tr w:rsidR="000F291A" w:rsidRPr="00AD2583" w:rsidTr="00D85C85">
        <w:trPr>
          <w:cantSplit/>
        </w:trPr>
        <w:tc>
          <w:tcPr>
            <w:tcW w:w="3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3B100E">
            <w:pPr>
              <w:pStyle w:val="0"/>
              <w:spacing w:before="60" w:after="60"/>
              <w:rPr>
                <w:b/>
              </w:rPr>
            </w:pPr>
            <w:r w:rsidRPr="00AD2583">
              <w:rPr>
                <w:b/>
              </w:rPr>
              <w:t xml:space="preserve">Плотность железнодорожных путей, км на 10000 кв. км </w:t>
            </w:r>
            <w:r w:rsidRPr="00AD2583">
              <w:rPr>
                <w:b/>
              </w:rPr>
              <w:br/>
              <w:t>территории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124,5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127,7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126,4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126,9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  <w:rPr>
                <w:b/>
              </w:rPr>
            </w:pPr>
            <w:r w:rsidRPr="00AD2583">
              <w:rPr>
                <w:b/>
              </w:rPr>
              <w:t>126,7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ad"/>
              <w:spacing w:before="60" w:after="60"/>
              <w:rPr>
                <w:b/>
              </w:rPr>
            </w:pPr>
            <w:r>
              <w:rPr>
                <w:b/>
              </w:rPr>
              <w:t>125,9</w:t>
            </w:r>
          </w:p>
        </w:tc>
      </w:tr>
      <w:tr w:rsidR="000F291A" w:rsidRPr="00AD2583" w:rsidTr="00D85C85">
        <w:trPr>
          <w:cantSplit/>
        </w:trPr>
        <w:tc>
          <w:tcPr>
            <w:tcW w:w="3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3B100E">
            <w:pPr>
              <w:pStyle w:val="0"/>
              <w:spacing w:before="60" w:after="60"/>
              <w:ind w:left="284"/>
            </w:pPr>
            <w:r w:rsidRPr="00AD2583">
              <w:t>в том числе:</w:t>
            </w:r>
          </w:p>
          <w:p w:rsidR="000F291A" w:rsidRPr="00AD2583" w:rsidRDefault="000F291A" w:rsidP="003B100E">
            <w:pPr>
              <w:pStyle w:val="0"/>
              <w:spacing w:before="60" w:after="60"/>
              <w:ind w:left="284"/>
            </w:pPr>
            <w:r w:rsidRPr="00AD2583">
              <w:t>общего пользования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</w:pPr>
            <w:r w:rsidRPr="00AD2583">
              <w:t>85,0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</w:pPr>
            <w:r w:rsidRPr="00AD2583">
              <w:t>85,0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</w:pPr>
            <w:r w:rsidRPr="00AD2583">
              <w:t>85,0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</w:pPr>
            <w:r w:rsidRPr="00AD2583">
              <w:t>85,0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</w:pPr>
            <w:r w:rsidRPr="00AD2583">
              <w:t>85,0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ad"/>
              <w:spacing w:before="60" w:after="60"/>
            </w:pPr>
            <w:r>
              <w:t>85,0</w:t>
            </w:r>
          </w:p>
        </w:tc>
      </w:tr>
      <w:tr w:rsidR="000F291A" w:rsidRPr="00AD2583" w:rsidTr="00D85C85">
        <w:trPr>
          <w:cantSplit/>
        </w:trPr>
        <w:tc>
          <w:tcPr>
            <w:tcW w:w="34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3B100E">
            <w:pPr>
              <w:pStyle w:val="0"/>
              <w:spacing w:before="60" w:after="60"/>
              <w:ind w:left="284"/>
            </w:pPr>
            <w:r w:rsidRPr="00AD2583">
              <w:t xml:space="preserve">необщего пользования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</w:pPr>
            <w:r w:rsidRPr="00AD2583">
              <w:t>39,5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</w:pPr>
            <w:r w:rsidRPr="00AD2583">
              <w:t>42,7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</w:pPr>
            <w:r w:rsidRPr="00AD2583">
              <w:t>41,4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</w:pPr>
            <w:r w:rsidRPr="00AD2583">
              <w:t>41,9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F291A" w:rsidRPr="00AD2583" w:rsidRDefault="000F291A" w:rsidP="00BF75A7">
            <w:pPr>
              <w:pStyle w:val="ad"/>
              <w:spacing w:before="60" w:after="60"/>
            </w:pPr>
            <w:r w:rsidRPr="00AD2583">
              <w:t>41,7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F291A" w:rsidRPr="00AD2583" w:rsidRDefault="000F291A" w:rsidP="000F291A">
            <w:pPr>
              <w:pStyle w:val="ad"/>
              <w:spacing w:before="60" w:after="60"/>
            </w:pPr>
            <w:r>
              <w:t>40,9</w:t>
            </w:r>
          </w:p>
        </w:tc>
      </w:tr>
    </w:tbl>
    <w:p w:rsidR="00E97E39" w:rsidRPr="00AD2583" w:rsidRDefault="00E97E39" w:rsidP="00E97E39">
      <w:pPr>
        <w:jc w:val="center"/>
      </w:pPr>
    </w:p>
    <w:p w:rsidR="00E97E39" w:rsidRPr="00AD2583" w:rsidRDefault="00E97E39" w:rsidP="00E97E39">
      <w:pPr>
        <w:pStyle w:val="aff2"/>
        <w:pageBreakBefore/>
      </w:pPr>
      <w:r w:rsidRPr="00AD2583">
        <w:lastRenderedPageBreak/>
        <w:t xml:space="preserve">Плотность железнодорожных путей общего пользования по регионам </w:t>
      </w:r>
      <w:r w:rsidRPr="00AD2583">
        <w:br/>
        <w:t>Сибирского федерального округа за 20</w:t>
      </w:r>
      <w:r w:rsidR="00D85C85" w:rsidRPr="00AD2583">
        <w:t>2</w:t>
      </w:r>
      <w:r w:rsidR="00825E92">
        <w:t>2</w:t>
      </w:r>
      <w:r w:rsidRPr="00AD2583">
        <w:t xml:space="preserve"> год</w:t>
      </w:r>
    </w:p>
    <w:p w:rsidR="00E97E39" w:rsidRPr="00AD2583" w:rsidRDefault="005D2276" w:rsidP="00E97E39">
      <w:pPr>
        <w:pStyle w:val="aff3"/>
        <w:rPr>
          <w:b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753A353D" wp14:editId="55195F4B">
            <wp:simplePos x="0" y="0"/>
            <wp:positionH relativeFrom="column">
              <wp:posOffset>-47625</wp:posOffset>
            </wp:positionH>
            <wp:positionV relativeFrom="paragraph">
              <wp:posOffset>209550</wp:posOffset>
            </wp:positionV>
            <wp:extent cx="5876290" cy="2851150"/>
            <wp:effectExtent l="0" t="0" r="0" b="6350"/>
            <wp:wrapSquare wrapText="bothSides"/>
            <wp:docPr id="208" name="Объект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E39" w:rsidRPr="00AD2583">
        <w:t>(</w:t>
      </w:r>
      <w:r w:rsidR="00AB1241" w:rsidRPr="00AD2583">
        <w:t xml:space="preserve">на конец года, </w:t>
      </w:r>
      <w:r w:rsidR="00E97E39" w:rsidRPr="00AD2583">
        <w:t xml:space="preserve">км путей на 10000 кв. </w:t>
      </w:r>
      <w:r w:rsidR="00076BFE" w:rsidRPr="00AD2583">
        <w:t>к</w:t>
      </w:r>
      <w:r w:rsidR="00E97E39" w:rsidRPr="00AD2583">
        <w:t>м территории)</w:t>
      </w:r>
    </w:p>
    <w:p w:rsidR="00E97E39" w:rsidRPr="00AD2583" w:rsidRDefault="00E97E39" w:rsidP="00E97E39">
      <w:pPr>
        <w:spacing w:line="240" w:lineRule="auto"/>
        <w:ind w:firstLine="0"/>
        <w:jc w:val="center"/>
      </w:pPr>
    </w:p>
    <w:p w:rsidR="00E97E39" w:rsidRPr="00AD2583" w:rsidRDefault="00E97E39" w:rsidP="00E97E39">
      <w:pPr>
        <w:jc w:val="center"/>
      </w:pPr>
    </w:p>
    <w:p w:rsidR="00E97E39" w:rsidRPr="00AD2583" w:rsidRDefault="00E97E39" w:rsidP="00E97E39">
      <w:pPr>
        <w:pStyle w:val="aff2"/>
      </w:pPr>
      <w:r w:rsidRPr="00AD2583">
        <w:t>Основные показатели работы железнодорожного транспорта</w:t>
      </w:r>
    </w:p>
    <w:tbl>
      <w:tblPr>
        <w:tblW w:w="942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190"/>
        <w:gridCol w:w="1039"/>
        <w:gridCol w:w="1039"/>
        <w:gridCol w:w="1039"/>
        <w:gridCol w:w="1039"/>
        <w:gridCol w:w="1039"/>
        <w:gridCol w:w="1039"/>
      </w:tblGrid>
      <w:tr w:rsidR="000A02BF" w:rsidRPr="00AD2583" w:rsidTr="00D85C85">
        <w:trPr>
          <w:cantSplit/>
          <w:tblHeader/>
        </w:trPr>
        <w:tc>
          <w:tcPr>
            <w:tcW w:w="31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vAlign w:val="bottom"/>
          </w:tcPr>
          <w:p w:rsidR="000A02BF" w:rsidRPr="00AD2583" w:rsidRDefault="000A02BF" w:rsidP="00230A7A">
            <w:pPr>
              <w:pStyle w:val="ad"/>
            </w:pPr>
          </w:p>
        </w:tc>
        <w:tc>
          <w:tcPr>
            <w:tcW w:w="1039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1039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1039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1039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1039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1039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0A02BF" w:rsidRPr="00AD2583" w:rsidRDefault="000A02BF" w:rsidP="00516918">
            <w:pPr>
              <w:pStyle w:val="ad"/>
              <w:ind w:left="-57" w:right="-57"/>
            </w:pPr>
            <w:r>
              <w:t>2022</w:t>
            </w:r>
          </w:p>
        </w:tc>
      </w:tr>
      <w:tr w:rsidR="00825E92" w:rsidRPr="00AD2583" w:rsidTr="00D85C85">
        <w:trPr>
          <w:cantSplit/>
        </w:trPr>
        <w:tc>
          <w:tcPr>
            <w:tcW w:w="31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5E92" w:rsidRPr="00AD2583" w:rsidRDefault="00825E92" w:rsidP="00230A7A">
            <w:pPr>
              <w:pStyle w:val="0"/>
            </w:pPr>
            <w:r w:rsidRPr="00AD2583">
              <w:t>Перевезено грузов, тыс. тонн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5E92" w:rsidRPr="00AD2583" w:rsidRDefault="00825E92" w:rsidP="00BF75A7">
            <w:pPr>
              <w:pStyle w:val="ad"/>
            </w:pPr>
            <w:r w:rsidRPr="00AD2583">
              <w:t>20956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5E92" w:rsidRPr="00AD2583" w:rsidRDefault="00825E92" w:rsidP="00BF75A7">
            <w:pPr>
              <w:pStyle w:val="ad"/>
            </w:pPr>
            <w:r w:rsidRPr="00AD2583">
              <w:t>26363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5E92" w:rsidRPr="00AD2583" w:rsidRDefault="00825E92" w:rsidP="00BF75A7">
            <w:pPr>
              <w:pStyle w:val="ad"/>
            </w:pPr>
            <w:r w:rsidRPr="00AD2583">
              <w:t>23840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5E92" w:rsidRPr="00AD2583" w:rsidRDefault="00825E92" w:rsidP="00BF75A7">
            <w:pPr>
              <w:pStyle w:val="ad"/>
            </w:pPr>
            <w:r w:rsidRPr="00AD2583">
              <w:t>23460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5E92" w:rsidRPr="00AD2583" w:rsidRDefault="00825E92" w:rsidP="00BF75A7">
            <w:pPr>
              <w:pStyle w:val="ad"/>
            </w:pPr>
            <w:r w:rsidRPr="00AD2583">
              <w:t>23834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25E92" w:rsidRPr="00AD2583" w:rsidRDefault="00825E92" w:rsidP="008C408B">
            <w:pPr>
              <w:pStyle w:val="ad"/>
            </w:pPr>
            <w:r>
              <w:t>23915</w:t>
            </w:r>
          </w:p>
        </w:tc>
      </w:tr>
      <w:tr w:rsidR="00825E92" w:rsidRPr="00AD2583" w:rsidTr="00D85C85">
        <w:trPr>
          <w:cantSplit/>
        </w:trPr>
        <w:tc>
          <w:tcPr>
            <w:tcW w:w="31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5E92" w:rsidRPr="00AD2583" w:rsidRDefault="00825E92" w:rsidP="00230A7A">
            <w:pPr>
              <w:pStyle w:val="0"/>
              <w:ind w:left="284"/>
            </w:pPr>
            <w:r w:rsidRPr="00AD2583">
              <w:t>в % к предыдущему году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5E92" w:rsidRPr="00AD2583" w:rsidRDefault="00825E92" w:rsidP="00BF75A7">
            <w:pPr>
              <w:pStyle w:val="ad"/>
            </w:pPr>
            <w:r w:rsidRPr="00AD2583">
              <w:t>136,2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5E92" w:rsidRPr="00AD2583" w:rsidRDefault="00825E92" w:rsidP="00BF75A7">
            <w:pPr>
              <w:pStyle w:val="ad"/>
            </w:pPr>
            <w:r w:rsidRPr="00AD2583">
              <w:t>125,8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5E92" w:rsidRPr="00AD2583" w:rsidRDefault="00825E92" w:rsidP="00BF75A7">
            <w:pPr>
              <w:pStyle w:val="ad"/>
            </w:pPr>
            <w:r w:rsidRPr="00AD2583">
              <w:t>90,4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5E92" w:rsidRPr="00AD2583" w:rsidRDefault="00825E92" w:rsidP="00BF75A7">
            <w:pPr>
              <w:pStyle w:val="ad"/>
            </w:pPr>
            <w:r w:rsidRPr="00AD2583">
              <w:t>98,4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5E92" w:rsidRPr="00AD2583" w:rsidRDefault="00825E92" w:rsidP="00BF75A7">
            <w:pPr>
              <w:pStyle w:val="ad"/>
            </w:pPr>
            <w:r w:rsidRPr="00AD2583">
              <w:t>101,6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25E92" w:rsidRPr="00AD2583" w:rsidRDefault="00825E92" w:rsidP="008C408B">
            <w:pPr>
              <w:pStyle w:val="ad"/>
            </w:pPr>
            <w:r>
              <w:t>100,3</w:t>
            </w:r>
          </w:p>
        </w:tc>
      </w:tr>
      <w:tr w:rsidR="00825E92" w:rsidRPr="00AD2583" w:rsidTr="00D85C85">
        <w:trPr>
          <w:cantSplit/>
        </w:trPr>
        <w:tc>
          <w:tcPr>
            <w:tcW w:w="31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5E92" w:rsidRPr="00AD2583" w:rsidRDefault="00825E92" w:rsidP="00230A7A">
            <w:pPr>
              <w:pStyle w:val="0"/>
            </w:pPr>
            <w:r w:rsidRPr="00AD2583">
              <w:t xml:space="preserve">Перевезено (отправлено) пассажиров транспортом общего пользования, </w:t>
            </w:r>
            <w:r w:rsidRPr="00AD2583">
              <w:br/>
              <w:t>тыс. человек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5E92" w:rsidRPr="00AD2583" w:rsidRDefault="00825E92" w:rsidP="00BF75A7">
            <w:pPr>
              <w:pStyle w:val="ad"/>
            </w:pPr>
            <w:r w:rsidRPr="00AD2583">
              <w:t>23729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5E92" w:rsidRPr="00AD2583" w:rsidRDefault="00825E92" w:rsidP="00BF75A7">
            <w:pPr>
              <w:pStyle w:val="ad"/>
            </w:pPr>
            <w:r w:rsidRPr="00AD2583">
              <w:t>23867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5E92" w:rsidRPr="00AD2583" w:rsidRDefault="00825E92" w:rsidP="00BF75A7">
            <w:pPr>
              <w:pStyle w:val="ad"/>
            </w:pPr>
            <w:r w:rsidRPr="00AD2583">
              <w:t>24614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5E92" w:rsidRPr="00AD2583" w:rsidRDefault="00825E92" w:rsidP="00BF75A7">
            <w:pPr>
              <w:pStyle w:val="ad"/>
            </w:pPr>
            <w:r w:rsidRPr="00AD2583">
              <w:t>18567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5E92" w:rsidRPr="00AD2583" w:rsidRDefault="00825E92" w:rsidP="00BF75A7">
            <w:pPr>
              <w:pStyle w:val="ad"/>
            </w:pPr>
            <w:r w:rsidRPr="00AD2583">
              <w:t>21444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25E92" w:rsidRPr="00AD2583" w:rsidRDefault="00825E92" w:rsidP="008C408B">
            <w:pPr>
              <w:pStyle w:val="ad"/>
            </w:pPr>
            <w:r>
              <w:t>22271</w:t>
            </w:r>
          </w:p>
        </w:tc>
      </w:tr>
      <w:tr w:rsidR="00825E92" w:rsidRPr="00AD2583" w:rsidTr="00D85C85">
        <w:trPr>
          <w:cantSplit/>
        </w:trPr>
        <w:tc>
          <w:tcPr>
            <w:tcW w:w="31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5E92" w:rsidRPr="00AD2583" w:rsidRDefault="00825E92" w:rsidP="00230A7A">
            <w:pPr>
              <w:pStyle w:val="0"/>
              <w:ind w:left="284"/>
            </w:pPr>
            <w:r w:rsidRPr="00AD2583">
              <w:t>в % к предыдущему году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5E92" w:rsidRPr="00AD2583" w:rsidRDefault="00825E92" w:rsidP="00BF75A7">
            <w:pPr>
              <w:pStyle w:val="ad"/>
            </w:pPr>
            <w:r w:rsidRPr="00AD2583">
              <w:t>100,7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5E92" w:rsidRPr="00AD2583" w:rsidRDefault="00825E92" w:rsidP="00BF75A7">
            <w:pPr>
              <w:pStyle w:val="ad"/>
            </w:pPr>
            <w:r w:rsidRPr="00AD2583">
              <w:t>100,6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5E92" w:rsidRPr="00AD2583" w:rsidRDefault="00825E92" w:rsidP="00BF75A7">
            <w:pPr>
              <w:pStyle w:val="ad"/>
            </w:pPr>
            <w:r w:rsidRPr="00AD2583">
              <w:t>103,1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5E92" w:rsidRPr="00AD2583" w:rsidRDefault="00825E92" w:rsidP="00BF75A7">
            <w:pPr>
              <w:pStyle w:val="ad"/>
            </w:pPr>
            <w:r w:rsidRPr="00AD2583">
              <w:t>75,4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5E92" w:rsidRPr="00AD2583" w:rsidRDefault="00825E92" w:rsidP="00BF75A7">
            <w:pPr>
              <w:pStyle w:val="ad"/>
            </w:pPr>
            <w:r w:rsidRPr="00AD2583">
              <w:t>115,5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25E92" w:rsidRPr="00AD2583" w:rsidRDefault="00825E92" w:rsidP="008C408B">
            <w:pPr>
              <w:pStyle w:val="ad"/>
            </w:pPr>
            <w:r>
              <w:t>103,9</w:t>
            </w:r>
          </w:p>
        </w:tc>
      </w:tr>
      <w:tr w:rsidR="00825E92" w:rsidRPr="00AD2583" w:rsidTr="00D85C85">
        <w:trPr>
          <w:cantSplit/>
        </w:trPr>
        <w:tc>
          <w:tcPr>
            <w:tcW w:w="31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25E92" w:rsidRPr="00AD2583" w:rsidRDefault="00825E92" w:rsidP="003239FD">
            <w:pPr>
              <w:pStyle w:val="0"/>
            </w:pPr>
            <w:r w:rsidRPr="00AD2583">
              <w:t>Отправление пассажиров транспортом общего польз</w:t>
            </w:r>
            <w:r w:rsidRPr="00AD2583">
              <w:t>о</w:t>
            </w:r>
            <w:r w:rsidRPr="00AD2583">
              <w:t xml:space="preserve">вания в пригородном </w:t>
            </w:r>
            <w:r>
              <w:br/>
            </w:r>
            <w:r w:rsidRPr="00AD2583">
              <w:t>сообщении, тыс. человек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25E92" w:rsidRPr="00AD2583" w:rsidRDefault="00825E92" w:rsidP="00BF75A7">
            <w:pPr>
              <w:pStyle w:val="ad"/>
            </w:pPr>
            <w:r w:rsidRPr="00AD2583">
              <w:t>21547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25E92" w:rsidRPr="00AD2583" w:rsidRDefault="00825E92" w:rsidP="00BF75A7">
            <w:pPr>
              <w:pStyle w:val="ad"/>
            </w:pPr>
            <w:r w:rsidRPr="00AD2583">
              <w:t>21601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25E92" w:rsidRPr="00AD2583" w:rsidRDefault="00825E92" w:rsidP="00BF75A7">
            <w:pPr>
              <w:pStyle w:val="ad"/>
            </w:pPr>
            <w:r w:rsidRPr="00AD2583">
              <w:t>22295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25E92" w:rsidRPr="00AD2583" w:rsidRDefault="00825E92" w:rsidP="00BF75A7">
            <w:pPr>
              <w:pStyle w:val="ad"/>
            </w:pPr>
            <w:r w:rsidRPr="00AD2583">
              <w:t>17327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25E92" w:rsidRPr="00AD2583" w:rsidRDefault="00825E92" w:rsidP="00BF75A7">
            <w:pPr>
              <w:pStyle w:val="ad"/>
            </w:pPr>
            <w:r w:rsidRPr="00AD2583">
              <w:t>19816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25E92" w:rsidRPr="00AD2583" w:rsidRDefault="00825E92" w:rsidP="008C408B">
            <w:pPr>
              <w:pStyle w:val="ad"/>
            </w:pPr>
            <w:r>
              <w:t>20499</w:t>
            </w:r>
          </w:p>
        </w:tc>
      </w:tr>
    </w:tbl>
    <w:p w:rsidR="00E97E39" w:rsidRPr="00AD2583" w:rsidRDefault="00E97E39" w:rsidP="00E97E39">
      <w:pPr>
        <w:jc w:val="center"/>
      </w:pPr>
    </w:p>
    <w:p w:rsidR="00E97E39" w:rsidRPr="00AD2583" w:rsidRDefault="00E97E39" w:rsidP="00E97E39">
      <w:pPr>
        <w:pStyle w:val="aff2"/>
        <w:pageBreakBefore/>
      </w:pPr>
      <w:r w:rsidRPr="00AD2583">
        <w:lastRenderedPageBreak/>
        <w:t>Протяженность и плотность автомобильных дорог</w:t>
      </w:r>
    </w:p>
    <w:p w:rsidR="00E97E39" w:rsidRPr="00AD2583" w:rsidRDefault="00E97E39" w:rsidP="00E97E39">
      <w:pPr>
        <w:jc w:val="center"/>
      </w:pPr>
      <w:r w:rsidRPr="00AD2583">
        <w:t>(на конец года)</w:t>
      </w:r>
    </w:p>
    <w:tbl>
      <w:tblPr>
        <w:tblW w:w="94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32"/>
        <w:gridCol w:w="1015"/>
        <w:gridCol w:w="1015"/>
        <w:gridCol w:w="1015"/>
        <w:gridCol w:w="1015"/>
        <w:gridCol w:w="1015"/>
        <w:gridCol w:w="1015"/>
      </w:tblGrid>
      <w:tr w:rsidR="000A02BF" w:rsidRPr="00AD2583" w:rsidTr="00D85C85">
        <w:trPr>
          <w:cantSplit/>
          <w:tblHeader/>
        </w:trPr>
        <w:tc>
          <w:tcPr>
            <w:tcW w:w="333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0A02BF" w:rsidRPr="00AD2583" w:rsidRDefault="000A02BF" w:rsidP="00230A7A">
            <w:pPr>
              <w:pStyle w:val="ad"/>
            </w:pP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0A02BF" w:rsidRPr="00AD2583" w:rsidRDefault="000A02BF" w:rsidP="00516918">
            <w:pPr>
              <w:pStyle w:val="ad"/>
              <w:ind w:left="-57" w:right="-57"/>
            </w:pPr>
            <w:r>
              <w:t>2022</w:t>
            </w:r>
          </w:p>
        </w:tc>
      </w:tr>
      <w:tr w:rsidR="00D60768" w:rsidRPr="00AD2583" w:rsidTr="00D85C85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230A7A">
            <w:pPr>
              <w:pStyle w:val="0"/>
              <w:rPr>
                <w:b/>
              </w:rPr>
            </w:pPr>
            <w:r w:rsidRPr="00AD2583">
              <w:rPr>
                <w:b/>
              </w:rPr>
              <w:t>Протяженность автом</w:t>
            </w:r>
            <w:r w:rsidRPr="00AD2583">
              <w:rPr>
                <w:b/>
              </w:rPr>
              <w:t>о</w:t>
            </w:r>
            <w:r w:rsidRPr="00AD2583">
              <w:rPr>
                <w:b/>
              </w:rPr>
              <w:t>бильных дорог, км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  <w:rPr>
                <w:b/>
              </w:rPr>
            </w:pPr>
            <w:r w:rsidRPr="00AD2583">
              <w:rPr>
                <w:b/>
              </w:rPr>
              <w:t>29857,1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  <w:rPr>
                <w:b/>
              </w:rPr>
            </w:pPr>
            <w:r w:rsidRPr="00AD2583">
              <w:rPr>
                <w:b/>
              </w:rPr>
              <w:t>29830,2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  <w:rPr>
                <w:b/>
              </w:rPr>
            </w:pPr>
            <w:r w:rsidRPr="00AD2583">
              <w:rPr>
                <w:b/>
              </w:rPr>
              <w:t>29827,8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  <w:rPr>
                <w:b/>
              </w:rPr>
            </w:pPr>
            <w:r w:rsidRPr="00AD2583">
              <w:rPr>
                <w:b/>
              </w:rPr>
              <w:t>29942,5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  <w:rPr>
                <w:b/>
              </w:rPr>
            </w:pPr>
            <w:r w:rsidRPr="00AD2583">
              <w:rPr>
                <w:b/>
              </w:rPr>
              <w:t>29903,9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60768" w:rsidRPr="00AD2583" w:rsidRDefault="00D60768" w:rsidP="008C408B">
            <w:pPr>
              <w:pStyle w:val="ad"/>
              <w:rPr>
                <w:b/>
              </w:rPr>
            </w:pPr>
            <w:r>
              <w:rPr>
                <w:b/>
              </w:rPr>
              <w:t>29921,0</w:t>
            </w:r>
          </w:p>
        </w:tc>
      </w:tr>
      <w:tr w:rsidR="00D60768" w:rsidRPr="00AD2583" w:rsidTr="00D85C85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230A7A">
            <w:pPr>
              <w:pStyle w:val="0"/>
              <w:ind w:left="284"/>
            </w:pPr>
            <w:r w:rsidRPr="00AD2583">
              <w:t>в том числе:</w:t>
            </w:r>
          </w:p>
          <w:p w:rsidR="00D60768" w:rsidRPr="00AD2583" w:rsidRDefault="00D60768" w:rsidP="00230A7A">
            <w:pPr>
              <w:pStyle w:val="0"/>
              <w:ind w:left="284"/>
            </w:pPr>
            <w:r w:rsidRPr="00AD2583">
              <w:t>общего пользования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28153,3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28165,8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28248,4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28282,5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28320,2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60768" w:rsidRPr="00AD2583" w:rsidRDefault="00D60768" w:rsidP="008C408B">
            <w:pPr>
              <w:pStyle w:val="ad"/>
            </w:pPr>
            <w:r>
              <w:t>28362,9</w:t>
            </w:r>
          </w:p>
        </w:tc>
      </w:tr>
      <w:tr w:rsidR="00D60768" w:rsidRPr="00AD2583" w:rsidTr="00D85C85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230A7A">
            <w:pPr>
              <w:pStyle w:val="0"/>
              <w:ind w:left="284"/>
            </w:pPr>
            <w:r w:rsidRPr="00AD2583">
              <w:t xml:space="preserve">необщего пользования </w:t>
            </w:r>
            <w:r w:rsidRPr="00AD2583">
              <w:rPr>
                <w:rStyle w:val="a9"/>
                <w:sz w:val="24"/>
                <w:szCs w:val="24"/>
              </w:rPr>
              <w:footnoteReference w:customMarkFollows="1" w:id="52"/>
              <w:t>1)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1703,8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1664,4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1579,4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1660,0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1583,7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60768" w:rsidRPr="00AD2583" w:rsidRDefault="00D60768" w:rsidP="008C408B">
            <w:pPr>
              <w:pStyle w:val="ad"/>
            </w:pPr>
            <w:r>
              <w:t>1558,1</w:t>
            </w:r>
          </w:p>
        </w:tc>
      </w:tr>
      <w:tr w:rsidR="00D60768" w:rsidRPr="00AD2583" w:rsidTr="00D85C85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D60768" w:rsidRPr="00AD2583" w:rsidRDefault="00D60768" w:rsidP="00230A7A">
            <w:pPr>
              <w:pStyle w:val="0"/>
            </w:pPr>
            <w:r w:rsidRPr="00AD2583">
              <w:t xml:space="preserve">Из общей протяженности </w:t>
            </w:r>
            <w:r w:rsidRPr="00AD2583">
              <w:br/>
              <w:t>автомобильных дорог общего пользования: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0768" w:rsidRPr="00AD2583" w:rsidRDefault="00D60768" w:rsidP="0001113A">
            <w:pPr>
              <w:pStyle w:val="ad"/>
              <w:rPr>
                <w:b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0768" w:rsidRPr="00AD2583" w:rsidRDefault="00D60768" w:rsidP="0001113A">
            <w:pPr>
              <w:pStyle w:val="ad"/>
              <w:rPr>
                <w:b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0768" w:rsidRPr="00AD2583" w:rsidRDefault="00D60768" w:rsidP="0001113A">
            <w:pPr>
              <w:pStyle w:val="ad"/>
              <w:rPr>
                <w:b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0768" w:rsidRPr="00AD2583" w:rsidRDefault="00D60768" w:rsidP="0001113A">
            <w:pPr>
              <w:pStyle w:val="ad"/>
              <w:rPr>
                <w:b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0768" w:rsidRPr="00AD2583" w:rsidRDefault="00D60768" w:rsidP="0001113A">
            <w:pPr>
              <w:pStyle w:val="ad"/>
              <w:rPr>
                <w:b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D60768" w:rsidRPr="00AD2583" w:rsidRDefault="00D60768" w:rsidP="008C408B">
            <w:pPr>
              <w:pStyle w:val="ad"/>
              <w:rPr>
                <w:b/>
              </w:rPr>
            </w:pPr>
          </w:p>
        </w:tc>
      </w:tr>
      <w:tr w:rsidR="00D60768" w:rsidRPr="00AD2583" w:rsidTr="00D85C85">
        <w:trPr>
          <w:cantSplit/>
        </w:trPr>
        <w:tc>
          <w:tcPr>
            <w:tcW w:w="333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230A7A">
            <w:pPr>
              <w:pStyle w:val="0"/>
              <w:ind w:left="284"/>
            </w:pPr>
            <w:r w:rsidRPr="00AD2583">
              <w:t>федерального значения</w:t>
            </w:r>
          </w:p>
        </w:tc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795,8</w:t>
            </w:r>
          </w:p>
        </w:tc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804,4</w:t>
            </w:r>
          </w:p>
        </w:tc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804,4</w:t>
            </w:r>
          </w:p>
        </w:tc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804,4</w:t>
            </w:r>
          </w:p>
        </w:tc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804,4</w:t>
            </w:r>
          </w:p>
        </w:tc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60768" w:rsidRPr="00AD2583" w:rsidRDefault="00D60768" w:rsidP="008C408B">
            <w:pPr>
              <w:pStyle w:val="ad"/>
            </w:pPr>
            <w:r>
              <w:t>804,4</w:t>
            </w:r>
          </w:p>
        </w:tc>
      </w:tr>
      <w:tr w:rsidR="00D60768" w:rsidRPr="00AD2583" w:rsidTr="00D85C85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60768" w:rsidRPr="00AD2583" w:rsidRDefault="00D60768" w:rsidP="00230A7A">
            <w:pPr>
              <w:pStyle w:val="0"/>
              <w:ind w:left="284"/>
            </w:pPr>
            <w:r w:rsidRPr="00AD2583">
              <w:t>регионального или межм</w:t>
            </w:r>
            <w:r w:rsidRPr="00AD2583">
              <w:t>у</w:t>
            </w:r>
            <w:r w:rsidRPr="00AD2583">
              <w:t>ниципального значения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12732,9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12731,2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12730,4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12730,6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12710,2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60768" w:rsidRPr="00AD2583" w:rsidRDefault="00D60768" w:rsidP="008C408B">
            <w:pPr>
              <w:pStyle w:val="ad"/>
            </w:pPr>
            <w:r>
              <w:t>12708,6</w:t>
            </w:r>
          </w:p>
        </w:tc>
      </w:tr>
      <w:tr w:rsidR="00D60768" w:rsidRPr="00AD2583" w:rsidTr="00D85C85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60768" w:rsidRPr="00AD2583" w:rsidRDefault="00D60768" w:rsidP="00230A7A">
            <w:pPr>
              <w:pStyle w:val="0"/>
              <w:ind w:left="284"/>
            </w:pPr>
            <w:r w:rsidRPr="00AD2583">
              <w:t>местного значения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14624,6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14630,2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14713,6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14747,5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14805,6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60768" w:rsidRPr="00AD2583" w:rsidRDefault="00D60768" w:rsidP="008C408B">
            <w:pPr>
              <w:pStyle w:val="ad"/>
            </w:pPr>
            <w:r>
              <w:t>14849,9</w:t>
            </w:r>
          </w:p>
        </w:tc>
      </w:tr>
      <w:tr w:rsidR="00D60768" w:rsidRPr="00AD2583" w:rsidTr="00D85C85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A70C30">
            <w:pPr>
              <w:pStyle w:val="0"/>
            </w:pPr>
            <w:r w:rsidRPr="00AD2583">
              <w:t xml:space="preserve">Из общей протяженности </w:t>
            </w:r>
            <w:r w:rsidRPr="00AD2583">
              <w:br/>
              <w:t xml:space="preserve">автомобильных дорог – </w:t>
            </w:r>
            <w:r w:rsidRPr="00AD2583">
              <w:br/>
              <w:t>дороги с твердым покрытием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20813,9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20994,5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21449,4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21648,0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21595,5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60768" w:rsidRPr="00AD2583" w:rsidRDefault="00D60768" w:rsidP="008C408B">
            <w:pPr>
              <w:pStyle w:val="ad"/>
            </w:pPr>
            <w:r>
              <w:t>21871,1</w:t>
            </w:r>
          </w:p>
        </w:tc>
      </w:tr>
      <w:tr w:rsidR="00D60768" w:rsidRPr="00AD2583" w:rsidTr="00D85C85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70C30" w:rsidRDefault="00A70C30" w:rsidP="00230A7A">
            <w:pPr>
              <w:pStyle w:val="0"/>
              <w:ind w:left="284"/>
            </w:pPr>
            <w:r>
              <w:t>в том числе:</w:t>
            </w:r>
          </w:p>
          <w:p w:rsidR="00D60768" w:rsidRPr="00AD2583" w:rsidRDefault="00D60768" w:rsidP="00230A7A">
            <w:pPr>
              <w:pStyle w:val="0"/>
              <w:ind w:left="284"/>
            </w:pPr>
            <w:r w:rsidRPr="00AD2583">
              <w:t>общего пользования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19691,2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19898,0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20404,8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20579,9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20592,3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60768" w:rsidRPr="00AD2583" w:rsidRDefault="00D60768" w:rsidP="008C408B">
            <w:pPr>
              <w:pStyle w:val="ad"/>
            </w:pPr>
            <w:r>
              <w:t>20889,9</w:t>
            </w:r>
          </w:p>
        </w:tc>
      </w:tr>
      <w:tr w:rsidR="00D60768" w:rsidRPr="00AD2583" w:rsidTr="00D85C85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60768" w:rsidRPr="00AD2583" w:rsidRDefault="00D60768" w:rsidP="00230A7A">
            <w:pPr>
              <w:pStyle w:val="0"/>
              <w:ind w:left="284"/>
            </w:pPr>
            <w:r w:rsidRPr="00AD2583">
              <w:t xml:space="preserve">необщего пользования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1122,7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1096,5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1044,6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1068,1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1003,2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60768" w:rsidRPr="00AD2583" w:rsidRDefault="00D60768" w:rsidP="008C408B">
            <w:pPr>
              <w:pStyle w:val="ad"/>
            </w:pPr>
            <w:r>
              <w:t>981,2</w:t>
            </w:r>
          </w:p>
        </w:tc>
      </w:tr>
      <w:tr w:rsidR="00D60768" w:rsidRPr="00AD2583" w:rsidTr="00D85C85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230A7A">
            <w:pPr>
              <w:pStyle w:val="0"/>
            </w:pPr>
            <w:r w:rsidRPr="00AD2583">
              <w:t xml:space="preserve">Из общей протяженности </w:t>
            </w:r>
            <w:r w:rsidRPr="00AD2583">
              <w:br/>
              <w:t>дорог с твердым покрытием - дороги с усовершенствова</w:t>
            </w:r>
            <w:r w:rsidRPr="00AD2583">
              <w:t>н</w:t>
            </w:r>
            <w:r w:rsidRPr="00AD2583">
              <w:t>ным покрытием (цементоб</w:t>
            </w:r>
            <w:r w:rsidRPr="00AD2583">
              <w:t>е</w:t>
            </w:r>
            <w:r w:rsidRPr="00AD2583">
              <w:t>тонные, асфальтобетонные, из щебня и гравия, обраб</w:t>
            </w:r>
            <w:r w:rsidRPr="00AD2583">
              <w:t>о</w:t>
            </w:r>
            <w:r w:rsidRPr="00AD2583">
              <w:t>танных вяжущими матери</w:t>
            </w:r>
            <w:r w:rsidRPr="00AD2583">
              <w:t>а</w:t>
            </w:r>
            <w:r w:rsidRPr="00AD2583">
              <w:t>лами)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9560,6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9660,8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9743,6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9822,7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9742,2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60768" w:rsidRPr="00AD2583" w:rsidRDefault="00D60768" w:rsidP="008C408B">
            <w:pPr>
              <w:pStyle w:val="ad"/>
            </w:pPr>
            <w:r>
              <w:t>9798,6</w:t>
            </w:r>
          </w:p>
        </w:tc>
      </w:tr>
      <w:tr w:rsidR="00D60768" w:rsidRPr="00AD2583" w:rsidTr="00D85C85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230A7A">
            <w:pPr>
              <w:pStyle w:val="0"/>
              <w:ind w:left="284"/>
            </w:pPr>
            <w:r w:rsidRPr="00AD2583">
              <w:t>в том числе:</w:t>
            </w:r>
          </w:p>
          <w:p w:rsidR="00D60768" w:rsidRPr="00AD2583" w:rsidRDefault="00D60768" w:rsidP="00230A7A">
            <w:pPr>
              <w:pStyle w:val="0"/>
              <w:ind w:left="284"/>
            </w:pPr>
            <w:r w:rsidRPr="00AD2583">
              <w:t>общего пользования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8888,8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8975,2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9088,6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9149,2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9120,2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60768" w:rsidRPr="00AD2583" w:rsidRDefault="00D60768" w:rsidP="008C408B">
            <w:pPr>
              <w:pStyle w:val="ad"/>
            </w:pPr>
            <w:r>
              <w:t>9181,9</w:t>
            </w:r>
          </w:p>
        </w:tc>
      </w:tr>
      <w:tr w:rsidR="00D60768" w:rsidRPr="00AD2583" w:rsidTr="00D85C85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230A7A">
            <w:pPr>
              <w:pStyle w:val="0"/>
              <w:ind w:left="284"/>
            </w:pPr>
            <w:r w:rsidRPr="00AD2583">
              <w:t xml:space="preserve">необщего пользования </w:t>
            </w:r>
            <w:r w:rsidRPr="00AD2583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671,8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685,6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655,0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673,5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622,0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60768" w:rsidRPr="00AD2583" w:rsidRDefault="00D60768" w:rsidP="008C408B">
            <w:pPr>
              <w:pStyle w:val="ad"/>
            </w:pPr>
            <w:r>
              <w:t>616,7</w:t>
            </w:r>
          </w:p>
        </w:tc>
      </w:tr>
      <w:tr w:rsidR="00D60768" w:rsidRPr="00AD2583" w:rsidTr="00D85C85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230A7A">
            <w:pPr>
              <w:pStyle w:val="0"/>
              <w:rPr>
                <w:b/>
              </w:rPr>
            </w:pPr>
            <w:r w:rsidRPr="00AD2583">
              <w:rPr>
                <w:b/>
              </w:rPr>
              <w:t>Плотность автомобильных дорог с твердым покрыт</w:t>
            </w:r>
            <w:r w:rsidRPr="00AD2583">
              <w:rPr>
                <w:b/>
              </w:rPr>
              <w:t>и</w:t>
            </w:r>
            <w:r w:rsidRPr="00AD2583">
              <w:rPr>
                <w:b/>
              </w:rPr>
              <w:t>ем, км на 1000 кв. км терр</w:t>
            </w:r>
            <w:r w:rsidRPr="00AD2583">
              <w:rPr>
                <w:b/>
              </w:rPr>
              <w:t>и</w:t>
            </w:r>
            <w:r w:rsidRPr="00AD2583">
              <w:rPr>
                <w:b/>
              </w:rPr>
              <w:t>тории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  <w:rPr>
                <w:b/>
              </w:rPr>
            </w:pPr>
            <w:r w:rsidRPr="00AD2583">
              <w:rPr>
                <w:b/>
              </w:rPr>
              <w:t>117,1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  <w:rPr>
                <w:b/>
              </w:rPr>
            </w:pPr>
            <w:r w:rsidRPr="00AD2583">
              <w:rPr>
                <w:b/>
              </w:rPr>
              <w:t>118,1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  <w:rPr>
                <w:b/>
              </w:rPr>
            </w:pPr>
            <w:r w:rsidRPr="00AD2583">
              <w:rPr>
                <w:b/>
              </w:rPr>
              <w:t>119,9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  <w:rPr>
                <w:b/>
              </w:rPr>
            </w:pPr>
            <w:r w:rsidRPr="00AD2583">
              <w:rPr>
                <w:b/>
              </w:rPr>
              <w:t>121,7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  <w:rPr>
                <w:b/>
              </w:rPr>
            </w:pPr>
            <w:r w:rsidRPr="00AD2583">
              <w:rPr>
                <w:b/>
              </w:rPr>
              <w:t>121,4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60768" w:rsidRPr="00AD2583" w:rsidRDefault="00D60768" w:rsidP="008C408B">
            <w:pPr>
              <w:pStyle w:val="ad"/>
              <w:rPr>
                <w:b/>
              </w:rPr>
            </w:pPr>
            <w:r>
              <w:rPr>
                <w:b/>
              </w:rPr>
              <w:t>123,0</w:t>
            </w:r>
          </w:p>
        </w:tc>
      </w:tr>
      <w:tr w:rsidR="00D60768" w:rsidRPr="00AD2583" w:rsidTr="00D85C85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230A7A">
            <w:pPr>
              <w:pStyle w:val="0"/>
              <w:ind w:left="284"/>
            </w:pPr>
            <w:r w:rsidRPr="00AD2583">
              <w:t>в том числе:</w:t>
            </w:r>
          </w:p>
          <w:p w:rsidR="00D60768" w:rsidRPr="00AD2583" w:rsidRDefault="00D60768" w:rsidP="00230A7A">
            <w:pPr>
              <w:pStyle w:val="0"/>
              <w:ind w:left="284"/>
            </w:pPr>
            <w:r w:rsidRPr="00AD2583">
              <w:t>общего пользования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110,8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111,9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114,1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115,7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115,8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60768" w:rsidRPr="00AD2583" w:rsidRDefault="00D60768" w:rsidP="008C408B">
            <w:pPr>
              <w:pStyle w:val="ad"/>
            </w:pPr>
            <w:r>
              <w:t>117,5</w:t>
            </w:r>
          </w:p>
        </w:tc>
      </w:tr>
      <w:tr w:rsidR="00D60768" w:rsidRPr="00AD2583" w:rsidTr="00D85C85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230A7A">
            <w:pPr>
              <w:pStyle w:val="0"/>
              <w:ind w:left="284"/>
            </w:pPr>
            <w:r w:rsidRPr="00AD2583">
              <w:t>необщего пользования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6,3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6,2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5,8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6,0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5,6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60768" w:rsidRPr="00AD2583" w:rsidRDefault="00D60768" w:rsidP="008C408B">
            <w:pPr>
              <w:pStyle w:val="ad"/>
            </w:pPr>
            <w:r>
              <w:t>5,5</w:t>
            </w:r>
          </w:p>
        </w:tc>
      </w:tr>
    </w:tbl>
    <w:p w:rsidR="00E97E39" w:rsidRPr="00AD2583" w:rsidRDefault="00E97E39" w:rsidP="00E97E39">
      <w:pPr>
        <w:jc w:val="center"/>
      </w:pPr>
    </w:p>
    <w:p w:rsidR="00E97E39" w:rsidRPr="00AD2583" w:rsidRDefault="00E97E39" w:rsidP="00E97E39">
      <w:pPr>
        <w:pStyle w:val="aff2"/>
        <w:pageBreakBefore/>
      </w:pPr>
      <w:r w:rsidRPr="00AD2583">
        <w:lastRenderedPageBreak/>
        <w:t xml:space="preserve">Плотность автомобильных дорог общего пользования с твердым </w:t>
      </w:r>
      <w:r w:rsidRPr="00AD2583">
        <w:br/>
        <w:t>покрытием по регионам Сибирского федерального округа за 20</w:t>
      </w:r>
      <w:r w:rsidR="00D85C85" w:rsidRPr="00AD2583">
        <w:t>2</w:t>
      </w:r>
      <w:r w:rsidR="00FB6CBA">
        <w:t>2</w:t>
      </w:r>
      <w:r w:rsidRPr="00AD2583">
        <w:t xml:space="preserve"> год</w:t>
      </w:r>
    </w:p>
    <w:p w:rsidR="00E97E39" w:rsidRPr="00AD2583" w:rsidRDefault="005D2276" w:rsidP="00AB1241">
      <w:pPr>
        <w:pStyle w:val="aff3"/>
        <w:rPr>
          <w:b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49699D15" wp14:editId="73BC0A7D">
            <wp:simplePos x="0" y="0"/>
            <wp:positionH relativeFrom="column">
              <wp:posOffset>-47625</wp:posOffset>
            </wp:positionH>
            <wp:positionV relativeFrom="paragraph">
              <wp:posOffset>209550</wp:posOffset>
            </wp:positionV>
            <wp:extent cx="5875020" cy="2851150"/>
            <wp:effectExtent l="0" t="0" r="0" b="6350"/>
            <wp:wrapSquare wrapText="bothSides"/>
            <wp:docPr id="209" name="Объект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E39" w:rsidRPr="00AD2583">
        <w:t>(</w:t>
      </w:r>
      <w:r w:rsidR="00AB1241" w:rsidRPr="00AD2583">
        <w:t xml:space="preserve">на конец года, </w:t>
      </w:r>
      <w:r w:rsidR="00E97E39" w:rsidRPr="00AD2583">
        <w:t xml:space="preserve">км </w:t>
      </w:r>
      <w:r w:rsidR="00076BFE" w:rsidRPr="00AD2583">
        <w:t>дорог</w:t>
      </w:r>
      <w:r w:rsidR="00E97E39" w:rsidRPr="00AD2583">
        <w:t xml:space="preserve"> на 1000 кв. </w:t>
      </w:r>
      <w:r w:rsidR="00076BFE" w:rsidRPr="00AD2583">
        <w:t>к</w:t>
      </w:r>
      <w:r w:rsidR="00E97E39" w:rsidRPr="00AD2583">
        <w:t>м территории)</w:t>
      </w:r>
    </w:p>
    <w:p w:rsidR="00E97E39" w:rsidRPr="00AD2583" w:rsidRDefault="00E97E39" w:rsidP="00AB1241">
      <w:pPr>
        <w:spacing w:line="240" w:lineRule="auto"/>
        <w:ind w:firstLine="0"/>
        <w:jc w:val="center"/>
        <w:rPr>
          <w:sz w:val="16"/>
          <w:szCs w:val="16"/>
        </w:rPr>
      </w:pPr>
    </w:p>
    <w:p w:rsidR="00E97E39" w:rsidRPr="00AD2583" w:rsidRDefault="00E97E39" w:rsidP="00E97E39">
      <w:pPr>
        <w:pStyle w:val="aff2"/>
      </w:pPr>
      <w:r w:rsidRPr="00AD2583">
        <w:t>Основные показатели работы автомобильного транспорта</w:t>
      </w:r>
      <w:r w:rsidR="00E047DC" w:rsidRPr="00AD2583">
        <w:t xml:space="preserve"> </w:t>
      </w:r>
      <w:r w:rsidR="00E047DC" w:rsidRPr="00AD2583">
        <w:rPr>
          <w:rStyle w:val="a9"/>
          <w:sz w:val="28"/>
          <w:szCs w:val="28"/>
        </w:rPr>
        <w:footnoteReference w:customMarkFollows="1" w:id="53"/>
        <w:t>1)</w:t>
      </w:r>
    </w:p>
    <w:tbl>
      <w:tblPr>
        <w:tblW w:w="94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32"/>
        <w:gridCol w:w="1015"/>
        <w:gridCol w:w="1015"/>
        <w:gridCol w:w="1015"/>
        <w:gridCol w:w="1015"/>
        <w:gridCol w:w="1015"/>
        <w:gridCol w:w="1015"/>
      </w:tblGrid>
      <w:tr w:rsidR="000A02BF" w:rsidRPr="00AD2583" w:rsidTr="00C16110">
        <w:trPr>
          <w:cantSplit/>
          <w:tblHeader/>
        </w:trPr>
        <w:tc>
          <w:tcPr>
            <w:tcW w:w="33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vAlign w:val="bottom"/>
          </w:tcPr>
          <w:p w:rsidR="000A02BF" w:rsidRPr="00AD2583" w:rsidRDefault="000A02BF" w:rsidP="00230A7A">
            <w:pPr>
              <w:pStyle w:val="ad"/>
            </w:pP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0A02BF" w:rsidRPr="00AD2583" w:rsidRDefault="000A02BF" w:rsidP="00516918">
            <w:pPr>
              <w:pStyle w:val="ad"/>
              <w:ind w:left="-57" w:right="-57"/>
            </w:pPr>
            <w:r>
              <w:t>2022</w:t>
            </w:r>
          </w:p>
        </w:tc>
      </w:tr>
      <w:tr w:rsidR="00D60768" w:rsidRPr="00AD2583" w:rsidTr="00C16110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230A7A">
            <w:pPr>
              <w:pStyle w:val="0"/>
            </w:pPr>
            <w:r w:rsidRPr="00AD2583">
              <w:t>Перевезено грузов, тыс. тонн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28627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30925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31908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26750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30891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60768" w:rsidRPr="00AD2583" w:rsidRDefault="00D60768" w:rsidP="008C408B">
            <w:pPr>
              <w:pStyle w:val="ad"/>
            </w:pPr>
            <w:r>
              <w:t>33023</w:t>
            </w:r>
          </w:p>
        </w:tc>
      </w:tr>
      <w:tr w:rsidR="00D60768" w:rsidRPr="00AD2583" w:rsidTr="00C16110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230A7A">
            <w:pPr>
              <w:pStyle w:val="0"/>
              <w:ind w:left="284"/>
            </w:pPr>
            <w:r w:rsidRPr="00AD2583">
              <w:t>в % к предыдущему году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94,4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108,0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103,2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83,3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115,5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60768" w:rsidRPr="00AD2583" w:rsidRDefault="00D60768" w:rsidP="008C408B">
            <w:pPr>
              <w:pStyle w:val="ad"/>
            </w:pPr>
            <w:r>
              <w:t>106,9</w:t>
            </w:r>
          </w:p>
        </w:tc>
      </w:tr>
      <w:tr w:rsidR="00D60768" w:rsidRPr="00AD2583" w:rsidTr="00C16110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1F4CE9">
            <w:pPr>
              <w:pStyle w:val="0"/>
            </w:pPr>
            <w:r w:rsidRPr="00AD2583">
              <w:t xml:space="preserve">Грузооборот, млн </w:t>
            </w:r>
            <w:proofErr w:type="spellStart"/>
            <w:r w:rsidRPr="00AD2583">
              <w:t>тонно</w:t>
            </w:r>
            <w:proofErr w:type="spellEnd"/>
            <w:r w:rsidRPr="00AD2583">
              <w:t>-км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2698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3541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5364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5725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8133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60768" w:rsidRPr="00AD2583" w:rsidRDefault="00D60768" w:rsidP="008C408B">
            <w:pPr>
              <w:pStyle w:val="ad"/>
            </w:pPr>
            <w:r>
              <w:t>9606</w:t>
            </w:r>
          </w:p>
        </w:tc>
      </w:tr>
      <w:tr w:rsidR="00D60768" w:rsidRPr="00AD2583" w:rsidTr="00C16110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230A7A">
            <w:pPr>
              <w:pStyle w:val="0"/>
              <w:ind w:left="284"/>
            </w:pPr>
            <w:r w:rsidRPr="00AD2583">
              <w:t>в % к предыдущему году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97,3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131,2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151,5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106,7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142,1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60768" w:rsidRPr="00AD2583" w:rsidRDefault="00D60768" w:rsidP="008C408B">
            <w:pPr>
              <w:pStyle w:val="ad"/>
            </w:pPr>
            <w:r>
              <w:t>118,1</w:t>
            </w:r>
          </w:p>
        </w:tc>
      </w:tr>
    </w:tbl>
    <w:p w:rsidR="00E97E39" w:rsidRPr="00AD2583" w:rsidRDefault="00E97E39" w:rsidP="00E97E39">
      <w:pPr>
        <w:jc w:val="center"/>
      </w:pPr>
    </w:p>
    <w:p w:rsidR="001B5C9E" w:rsidRPr="00AD2583" w:rsidRDefault="001B5C9E" w:rsidP="001B5C9E">
      <w:pPr>
        <w:pStyle w:val="aff2"/>
      </w:pPr>
      <w:r w:rsidRPr="00AD2583">
        <w:t>Основные показатели работы автобус</w:t>
      </w:r>
      <w:r w:rsidR="003E5227" w:rsidRPr="00AD2583">
        <w:t xml:space="preserve">ного транспорта </w:t>
      </w:r>
      <w:r w:rsidR="00757E6E" w:rsidRPr="00AD2583">
        <w:br/>
        <w:t>общего пользования</w:t>
      </w:r>
      <w:r w:rsidR="00E047DC" w:rsidRPr="00AD2583">
        <w:t xml:space="preserve"> </w:t>
      </w:r>
      <w:r w:rsidR="00E047DC" w:rsidRPr="00AD2583">
        <w:rPr>
          <w:rStyle w:val="a9"/>
          <w:sz w:val="28"/>
          <w:szCs w:val="28"/>
        </w:rPr>
        <w:footnoteReference w:customMarkFollows="1" w:id="54"/>
        <w:t>2)</w:t>
      </w:r>
    </w:p>
    <w:tbl>
      <w:tblPr>
        <w:tblW w:w="94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32"/>
        <w:gridCol w:w="1015"/>
        <w:gridCol w:w="1015"/>
        <w:gridCol w:w="1015"/>
        <w:gridCol w:w="1015"/>
        <w:gridCol w:w="1015"/>
        <w:gridCol w:w="1015"/>
      </w:tblGrid>
      <w:tr w:rsidR="000A02BF" w:rsidRPr="00AD2583" w:rsidTr="00C16110">
        <w:trPr>
          <w:cantSplit/>
          <w:tblHeader/>
        </w:trPr>
        <w:tc>
          <w:tcPr>
            <w:tcW w:w="3332" w:type="dxa"/>
            <w:vAlign w:val="bottom"/>
          </w:tcPr>
          <w:p w:rsidR="000A02BF" w:rsidRPr="00AD2583" w:rsidRDefault="000A02BF" w:rsidP="00230A7A">
            <w:pPr>
              <w:pStyle w:val="ad"/>
            </w:pPr>
          </w:p>
        </w:tc>
        <w:tc>
          <w:tcPr>
            <w:tcW w:w="1015" w:type="dxa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1015" w:type="dxa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1015" w:type="dxa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1015" w:type="dxa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1015" w:type="dxa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1015" w:type="dxa"/>
          </w:tcPr>
          <w:p w:rsidR="000A02BF" w:rsidRPr="00AD2583" w:rsidRDefault="000A02BF" w:rsidP="00516918">
            <w:pPr>
              <w:pStyle w:val="ad"/>
              <w:ind w:left="-57" w:right="-57"/>
            </w:pPr>
            <w:r>
              <w:t>2022</w:t>
            </w:r>
          </w:p>
        </w:tc>
      </w:tr>
      <w:tr w:rsidR="00D60768" w:rsidRPr="00AD2583" w:rsidTr="00C16110">
        <w:trPr>
          <w:cantSplit/>
        </w:trPr>
        <w:tc>
          <w:tcPr>
            <w:tcW w:w="3332" w:type="dxa"/>
            <w:vAlign w:val="bottom"/>
          </w:tcPr>
          <w:p w:rsidR="00D60768" w:rsidRPr="00AD2583" w:rsidRDefault="00D60768" w:rsidP="001F4CE9">
            <w:pPr>
              <w:pStyle w:val="0"/>
            </w:pPr>
            <w:r w:rsidRPr="00AD2583">
              <w:t xml:space="preserve">Перевезено (отправлено) </w:t>
            </w:r>
            <w:r w:rsidRPr="00AD2583">
              <w:br/>
              <w:t xml:space="preserve">пассажиров, млн человек </w:t>
            </w:r>
          </w:p>
        </w:tc>
        <w:tc>
          <w:tcPr>
            <w:tcW w:w="1015" w:type="dxa"/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199,9</w:t>
            </w:r>
          </w:p>
        </w:tc>
        <w:tc>
          <w:tcPr>
            <w:tcW w:w="1015" w:type="dxa"/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208,8</w:t>
            </w:r>
          </w:p>
        </w:tc>
        <w:tc>
          <w:tcPr>
            <w:tcW w:w="1015" w:type="dxa"/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208,4</w:t>
            </w:r>
          </w:p>
        </w:tc>
        <w:tc>
          <w:tcPr>
            <w:tcW w:w="1015" w:type="dxa"/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182,6</w:t>
            </w:r>
          </w:p>
        </w:tc>
        <w:tc>
          <w:tcPr>
            <w:tcW w:w="1015" w:type="dxa"/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178,3</w:t>
            </w:r>
          </w:p>
        </w:tc>
        <w:tc>
          <w:tcPr>
            <w:tcW w:w="1015" w:type="dxa"/>
            <w:vAlign w:val="bottom"/>
          </w:tcPr>
          <w:p w:rsidR="00D60768" w:rsidRPr="00AD2583" w:rsidRDefault="00D60768" w:rsidP="008C408B">
            <w:pPr>
              <w:pStyle w:val="ad"/>
            </w:pPr>
            <w:r>
              <w:t>182,1</w:t>
            </w:r>
          </w:p>
        </w:tc>
      </w:tr>
      <w:tr w:rsidR="00D60768" w:rsidRPr="00AD2583" w:rsidTr="00C16110">
        <w:trPr>
          <w:cantSplit/>
        </w:trPr>
        <w:tc>
          <w:tcPr>
            <w:tcW w:w="3332" w:type="dxa"/>
            <w:vAlign w:val="bottom"/>
          </w:tcPr>
          <w:p w:rsidR="00D60768" w:rsidRPr="00AD2583" w:rsidRDefault="00D60768" w:rsidP="00230A7A">
            <w:pPr>
              <w:pStyle w:val="0"/>
              <w:ind w:left="284"/>
            </w:pPr>
            <w:r w:rsidRPr="00AD2583">
              <w:t>в % к предыдущему году</w:t>
            </w:r>
          </w:p>
        </w:tc>
        <w:tc>
          <w:tcPr>
            <w:tcW w:w="1015" w:type="dxa"/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106,1</w:t>
            </w:r>
          </w:p>
        </w:tc>
        <w:tc>
          <w:tcPr>
            <w:tcW w:w="1015" w:type="dxa"/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104,5</w:t>
            </w:r>
          </w:p>
        </w:tc>
        <w:tc>
          <w:tcPr>
            <w:tcW w:w="1015" w:type="dxa"/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99,8</w:t>
            </w:r>
          </w:p>
        </w:tc>
        <w:tc>
          <w:tcPr>
            <w:tcW w:w="1015" w:type="dxa"/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87,6</w:t>
            </w:r>
          </w:p>
        </w:tc>
        <w:tc>
          <w:tcPr>
            <w:tcW w:w="1015" w:type="dxa"/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97,7</w:t>
            </w:r>
          </w:p>
        </w:tc>
        <w:tc>
          <w:tcPr>
            <w:tcW w:w="1015" w:type="dxa"/>
            <w:vAlign w:val="bottom"/>
          </w:tcPr>
          <w:p w:rsidR="00D60768" w:rsidRPr="00AD2583" w:rsidRDefault="00D60768" w:rsidP="008C408B">
            <w:pPr>
              <w:pStyle w:val="ad"/>
            </w:pPr>
            <w:r>
              <w:t>102,1</w:t>
            </w:r>
          </w:p>
        </w:tc>
      </w:tr>
      <w:tr w:rsidR="00D60768" w:rsidRPr="00AD2583" w:rsidTr="00C16110">
        <w:trPr>
          <w:cantSplit/>
        </w:trPr>
        <w:tc>
          <w:tcPr>
            <w:tcW w:w="3332" w:type="dxa"/>
            <w:vAlign w:val="bottom"/>
          </w:tcPr>
          <w:p w:rsidR="00D60768" w:rsidRPr="00AD2583" w:rsidRDefault="00D60768" w:rsidP="00FB6CBA">
            <w:pPr>
              <w:pStyle w:val="0"/>
            </w:pPr>
            <w:r w:rsidRPr="00AD2583">
              <w:t xml:space="preserve">Пассажирооборот, </w:t>
            </w:r>
            <w:r w:rsidRPr="00AD2583">
              <w:br/>
              <w:t>млн пасс</w:t>
            </w:r>
            <w:r w:rsidR="00FB6CBA">
              <w:t>.</w:t>
            </w:r>
            <w:r w:rsidRPr="00AD2583">
              <w:t>-км</w:t>
            </w:r>
          </w:p>
        </w:tc>
        <w:tc>
          <w:tcPr>
            <w:tcW w:w="1015" w:type="dxa"/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3106</w:t>
            </w:r>
          </w:p>
        </w:tc>
        <w:tc>
          <w:tcPr>
            <w:tcW w:w="1015" w:type="dxa"/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3142</w:t>
            </w:r>
          </w:p>
        </w:tc>
        <w:tc>
          <w:tcPr>
            <w:tcW w:w="1015" w:type="dxa"/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3163</w:t>
            </w:r>
          </w:p>
        </w:tc>
        <w:tc>
          <w:tcPr>
            <w:tcW w:w="1015" w:type="dxa"/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2456</w:t>
            </w:r>
          </w:p>
        </w:tc>
        <w:tc>
          <w:tcPr>
            <w:tcW w:w="1015" w:type="dxa"/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2623</w:t>
            </w:r>
          </w:p>
        </w:tc>
        <w:tc>
          <w:tcPr>
            <w:tcW w:w="1015" w:type="dxa"/>
            <w:vAlign w:val="bottom"/>
          </w:tcPr>
          <w:p w:rsidR="00D60768" w:rsidRPr="00AD2583" w:rsidRDefault="00D60768" w:rsidP="008C408B">
            <w:pPr>
              <w:pStyle w:val="ad"/>
            </w:pPr>
            <w:r>
              <w:t>2566</w:t>
            </w:r>
          </w:p>
        </w:tc>
      </w:tr>
      <w:tr w:rsidR="00D60768" w:rsidRPr="00AD2583" w:rsidTr="00C16110">
        <w:trPr>
          <w:cantSplit/>
        </w:trPr>
        <w:tc>
          <w:tcPr>
            <w:tcW w:w="3332" w:type="dxa"/>
            <w:vAlign w:val="bottom"/>
          </w:tcPr>
          <w:p w:rsidR="00D60768" w:rsidRPr="00AD2583" w:rsidRDefault="00D60768" w:rsidP="00230A7A">
            <w:pPr>
              <w:pStyle w:val="0"/>
              <w:ind w:left="284"/>
            </w:pPr>
            <w:r w:rsidRPr="00AD2583">
              <w:t>в % к предыдущему году</w:t>
            </w:r>
          </w:p>
        </w:tc>
        <w:tc>
          <w:tcPr>
            <w:tcW w:w="1015" w:type="dxa"/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116,8</w:t>
            </w:r>
          </w:p>
        </w:tc>
        <w:tc>
          <w:tcPr>
            <w:tcW w:w="1015" w:type="dxa"/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101,1</w:t>
            </w:r>
          </w:p>
        </w:tc>
        <w:tc>
          <w:tcPr>
            <w:tcW w:w="1015" w:type="dxa"/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100,7</w:t>
            </w:r>
          </w:p>
        </w:tc>
        <w:tc>
          <w:tcPr>
            <w:tcW w:w="1015" w:type="dxa"/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77,6</w:t>
            </w:r>
          </w:p>
        </w:tc>
        <w:tc>
          <w:tcPr>
            <w:tcW w:w="1015" w:type="dxa"/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106,8</w:t>
            </w:r>
          </w:p>
        </w:tc>
        <w:tc>
          <w:tcPr>
            <w:tcW w:w="1015" w:type="dxa"/>
            <w:vAlign w:val="bottom"/>
          </w:tcPr>
          <w:p w:rsidR="00D60768" w:rsidRPr="00AD2583" w:rsidRDefault="00D60768" w:rsidP="008C408B">
            <w:pPr>
              <w:pStyle w:val="ad"/>
            </w:pPr>
            <w:r>
              <w:t>97,8</w:t>
            </w:r>
          </w:p>
        </w:tc>
      </w:tr>
    </w:tbl>
    <w:p w:rsidR="00757E6E" w:rsidRPr="00AD2583" w:rsidRDefault="00757E6E" w:rsidP="00757E6E">
      <w:pPr>
        <w:spacing w:line="240" w:lineRule="auto"/>
        <w:jc w:val="center"/>
        <w:rPr>
          <w:sz w:val="12"/>
          <w:szCs w:val="12"/>
        </w:rPr>
      </w:pPr>
    </w:p>
    <w:p w:rsidR="00CF3D0A" w:rsidRPr="00AD2583" w:rsidRDefault="00CF3D0A" w:rsidP="00757E6E">
      <w:pPr>
        <w:spacing w:line="240" w:lineRule="auto"/>
        <w:jc w:val="center"/>
        <w:rPr>
          <w:sz w:val="12"/>
          <w:szCs w:val="12"/>
        </w:rPr>
      </w:pPr>
    </w:p>
    <w:p w:rsidR="00757E6E" w:rsidRPr="00AD2583" w:rsidRDefault="00757E6E" w:rsidP="00CF3D0A">
      <w:pPr>
        <w:pStyle w:val="aff2"/>
        <w:pageBreakBefore/>
      </w:pPr>
      <w:r w:rsidRPr="00AD2583">
        <w:lastRenderedPageBreak/>
        <w:t>Наличие легковых автомобилей в собственности граждан</w:t>
      </w:r>
      <w:r w:rsidR="00902F5D" w:rsidRPr="00AD2583">
        <w:t xml:space="preserve"> </w:t>
      </w:r>
      <w:r w:rsidR="00902F5D" w:rsidRPr="00AD2583">
        <w:rPr>
          <w:rStyle w:val="a9"/>
          <w:sz w:val="28"/>
          <w:szCs w:val="28"/>
        </w:rPr>
        <w:footnoteReference w:customMarkFollows="1" w:id="55"/>
        <w:t>1)</w:t>
      </w:r>
    </w:p>
    <w:p w:rsidR="00757E6E" w:rsidRPr="00AD2583" w:rsidRDefault="00757E6E" w:rsidP="00757E6E">
      <w:pPr>
        <w:pStyle w:val="aff3"/>
        <w:rPr>
          <w:noProof/>
        </w:rPr>
      </w:pPr>
      <w:r w:rsidRPr="00AD2583">
        <w:rPr>
          <w:noProof/>
        </w:rPr>
        <w:t>(на конец года)</w:t>
      </w:r>
    </w:p>
    <w:tbl>
      <w:tblPr>
        <w:tblW w:w="94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32"/>
        <w:gridCol w:w="1015"/>
        <w:gridCol w:w="1015"/>
        <w:gridCol w:w="1015"/>
        <w:gridCol w:w="1015"/>
        <w:gridCol w:w="1015"/>
        <w:gridCol w:w="1015"/>
      </w:tblGrid>
      <w:tr w:rsidR="000A02BF" w:rsidRPr="00AD2583" w:rsidTr="00C16110">
        <w:trPr>
          <w:cantSplit/>
          <w:tblHeader/>
        </w:trPr>
        <w:tc>
          <w:tcPr>
            <w:tcW w:w="333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0A02BF" w:rsidRPr="00AD2583" w:rsidRDefault="000A02BF" w:rsidP="0033606A">
            <w:pPr>
              <w:pStyle w:val="ad"/>
            </w:pP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0A02BF" w:rsidRPr="00AD2583" w:rsidRDefault="000A02BF" w:rsidP="00516918">
            <w:pPr>
              <w:pStyle w:val="ad"/>
              <w:ind w:left="-57" w:right="-57"/>
            </w:pPr>
            <w:r>
              <w:t>2022</w:t>
            </w:r>
          </w:p>
        </w:tc>
      </w:tr>
      <w:tr w:rsidR="000A02BF" w:rsidRPr="00AD2583" w:rsidTr="00C16110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0A02BF" w:rsidRPr="00AD2583" w:rsidRDefault="000A02BF" w:rsidP="00902F5D">
            <w:pPr>
              <w:pStyle w:val="0"/>
              <w:rPr>
                <w:b/>
              </w:rPr>
            </w:pPr>
            <w:r w:rsidRPr="00AD2583">
              <w:t>Число легковых авто</w:t>
            </w:r>
            <w:r w:rsidR="00B70E0F">
              <w:t>мобилей в личной собственности</w:t>
            </w:r>
            <w:r w:rsidRPr="00AD2583">
              <w:t xml:space="preserve"> 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rPr>
                <w:b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rPr>
                <w:b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rPr>
                <w:b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rPr>
                <w:b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rPr>
                <w:b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0A02BF" w:rsidRPr="00AD2583" w:rsidRDefault="000A02BF" w:rsidP="0033606A">
            <w:pPr>
              <w:pStyle w:val="ad"/>
              <w:rPr>
                <w:b/>
              </w:rPr>
            </w:pPr>
          </w:p>
        </w:tc>
      </w:tr>
      <w:tr w:rsidR="00D60768" w:rsidRPr="00AD2583" w:rsidTr="00C16110">
        <w:trPr>
          <w:cantSplit/>
        </w:trPr>
        <w:tc>
          <w:tcPr>
            <w:tcW w:w="333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902F5D">
            <w:pPr>
              <w:pStyle w:val="0"/>
              <w:ind w:left="284"/>
            </w:pPr>
            <w:r w:rsidRPr="00AD2583">
              <w:t xml:space="preserve">штук </w:t>
            </w:r>
          </w:p>
        </w:tc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  <w:ind w:left="-57" w:right="-57"/>
            </w:pPr>
            <w:r w:rsidRPr="00AD2583">
              <w:t>915300</w:t>
            </w:r>
          </w:p>
        </w:tc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887178</w:t>
            </w:r>
          </w:p>
        </w:tc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895974</w:t>
            </w:r>
          </w:p>
        </w:tc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909575</w:t>
            </w:r>
          </w:p>
        </w:tc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  <w:ind w:left="-57" w:right="-57"/>
            </w:pPr>
            <w:r w:rsidRPr="00AD2583">
              <w:t>941963</w:t>
            </w:r>
          </w:p>
        </w:tc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60768" w:rsidRPr="00AD2583" w:rsidRDefault="00D60768" w:rsidP="008C408B">
            <w:pPr>
              <w:pStyle w:val="ad"/>
              <w:ind w:left="-57" w:right="-57"/>
            </w:pPr>
            <w:r>
              <w:t>982743</w:t>
            </w:r>
          </w:p>
        </w:tc>
      </w:tr>
      <w:tr w:rsidR="00D60768" w:rsidRPr="00AD2583" w:rsidTr="00C16110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33606A">
            <w:pPr>
              <w:pStyle w:val="0"/>
              <w:ind w:left="284"/>
            </w:pPr>
            <w:r w:rsidRPr="00AD2583">
              <w:rPr>
                <w:spacing w:val="-2"/>
              </w:rPr>
              <w:t>на 1000 человек населения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328,2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317,6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320,2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326,5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60768" w:rsidRPr="00AD2583" w:rsidRDefault="00D60768" w:rsidP="00BF75A7">
            <w:pPr>
              <w:pStyle w:val="ad"/>
            </w:pPr>
            <w:r w:rsidRPr="00AD2583">
              <w:t>338,8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60768" w:rsidRPr="00AD2583" w:rsidRDefault="00D60768" w:rsidP="008C408B">
            <w:pPr>
              <w:pStyle w:val="ad"/>
            </w:pPr>
            <w:r>
              <w:t>351,7</w:t>
            </w:r>
          </w:p>
        </w:tc>
      </w:tr>
    </w:tbl>
    <w:p w:rsidR="00757E6E" w:rsidRPr="00AD2583" w:rsidRDefault="00757E6E" w:rsidP="00757E6E">
      <w:pPr>
        <w:jc w:val="center"/>
      </w:pPr>
    </w:p>
    <w:p w:rsidR="00902F5D" w:rsidRPr="00AD2583" w:rsidRDefault="00745D2E" w:rsidP="00902F5D">
      <w:pPr>
        <w:pStyle w:val="aff2"/>
      </w:pPr>
      <w:r w:rsidRPr="00AD2583">
        <w:t>Число собственных легковых автомобилей</w:t>
      </w:r>
      <w:r w:rsidR="00902F5D" w:rsidRPr="00AD2583">
        <w:t xml:space="preserve"> по регионам </w:t>
      </w:r>
      <w:r w:rsidRPr="00AD2583">
        <w:br/>
      </w:r>
      <w:r w:rsidR="00902F5D" w:rsidRPr="00AD2583">
        <w:t>Сибирского федерального округа за 20</w:t>
      </w:r>
      <w:r w:rsidR="00C16110" w:rsidRPr="00AD2583">
        <w:t>2</w:t>
      </w:r>
      <w:r w:rsidR="00D60768">
        <w:t>2</w:t>
      </w:r>
      <w:r w:rsidR="00902F5D" w:rsidRPr="00AD2583">
        <w:t xml:space="preserve"> год</w:t>
      </w:r>
    </w:p>
    <w:p w:rsidR="00902F5D" w:rsidRPr="00AD2583" w:rsidRDefault="005D2276" w:rsidP="00902F5D">
      <w:pPr>
        <w:pStyle w:val="aff3"/>
        <w:rPr>
          <w:b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0FEB51C7" wp14:editId="51ACF637">
            <wp:simplePos x="0" y="0"/>
            <wp:positionH relativeFrom="column">
              <wp:posOffset>-47625</wp:posOffset>
            </wp:positionH>
            <wp:positionV relativeFrom="paragraph">
              <wp:posOffset>209550</wp:posOffset>
            </wp:positionV>
            <wp:extent cx="5875020" cy="2851150"/>
            <wp:effectExtent l="0" t="0" r="0" b="6350"/>
            <wp:wrapSquare wrapText="bothSides"/>
            <wp:docPr id="210" name="Объект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F5D" w:rsidRPr="00AD2583">
        <w:t xml:space="preserve">(на конец года, </w:t>
      </w:r>
      <w:r w:rsidR="00745D2E" w:rsidRPr="00AD2583">
        <w:t xml:space="preserve">штук </w:t>
      </w:r>
      <w:r w:rsidR="00902F5D" w:rsidRPr="00AD2583">
        <w:t xml:space="preserve">на 1000 </w:t>
      </w:r>
      <w:r w:rsidR="00745D2E" w:rsidRPr="00AD2583">
        <w:t>человек населения</w:t>
      </w:r>
      <w:r w:rsidR="00902F5D" w:rsidRPr="00AD2583">
        <w:t>)</w:t>
      </w:r>
    </w:p>
    <w:p w:rsidR="00902F5D" w:rsidRPr="00AD2583" w:rsidRDefault="00902F5D" w:rsidP="000077D6">
      <w:pPr>
        <w:jc w:val="center"/>
      </w:pPr>
    </w:p>
    <w:p w:rsidR="00757E6E" w:rsidRPr="00AD2583" w:rsidRDefault="000E6A56" w:rsidP="000077D6">
      <w:pPr>
        <w:pStyle w:val="aff2"/>
      </w:pPr>
      <w:r w:rsidRPr="00AD2583">
        <w:t xml:space="preserve">Количество автозаправочных станций (АЗС) </w:t>
      </w:r>
    </w:p>
    <w:p w:rsidR="000077D6" w:rsidRPr="00AD2583" w:rsidRDefault="000077D6" w:rsidP="000077D6">
      <w:pPr>
        <w:pStyle w:val="aff3"/>
        <w:rPr>
          <w:noProof/>
        </w:rPr>
      </w:pPr>
      <w:r w:rsidRPr="00AD2583">
        <w:rPr>
          <w:noProof/>
        </w:rPr>
        <w:t>(на конец года, единиц)</w:t>
      </w:r>
    </w:p>
    <w:tbl>
      <w:tblPr>
        <w:tblW w:w="94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466"/>
        <w:gridCol w:w="826"/>
        <w:gridCol w:w="826"/>
        <w:gridCol w:w="826"/>
        <w:gridCol w:w="826"/>
        <w:gridCol w:w="826"/>
        <w:gridCol w:w="826"/>
      </w:tblGrid>
      <w:tr w:rsidR="000A02BF" w:rsidRPr="00AD2583" w:rsidTr="00362444">
        <w:trPr>
          <w:cantSplit/>
          <w:tblHeader/>
        </w:trPr>
        <w:tc>
          <w:tcPr>
            <w:tcW w:w="44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vAlign w:val="bottom"/>
          </w:tcPr>
          <w:p w:rsidR="000A02BF" w:rsidRPr="00AD2583" w:rsidRDefault="000A02BF" w:rsidP="004038EC">
            <w:pPr>
              <w:pStyle w:val="ad"/>
            </w:pPr>
          </w:p>
        </w:tc>
        <w:tc>
          <w:tcPr>
            <w:tcW w:w="82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82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82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82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82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82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0A02BF" w:rsidRPr="00AD2583" w:rsidRDefault="000A02BF" w:rsidP="00516918">
            <w:pPr>
              <w:pStyle w:val="ad"/>
              <w:ind w:left="-57" w:right="-57"/>
            </w:pPr>
            <w:r>
              <w:t>2022</w:t>
            </w:r>
          </w:p>
        </w:tc>
      </w:tr>
      <w:tr w:rsidR="00A13BDB" w:rsidRPr="00AD2583" w:rsidTr="00362444">
        <w:trPr>
          <w:cantSplit/>
        </w:trPr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4038EC">
            <w:pPr>
              <w:pStyle w:val="0"/>
              <w:rPr>
                <w:b/>
              </w:rPr>
            </w:pPr>
            <w:r w:rsidRPr="00AD2583">
              <w:rPr>
                <w:b/>
              </w:rPr>
              <w:t xml:space="preserve">АЗС на автомобильных дорогах </w:t>
            </w:r>
            <w:r w:rsidRPr="00AD2583">
              <w:rPr>
                <w:b/>
              </w:rPr>
              <w:br/>
              <w:t>общего пользования федерального, регионального или межмуниципал</w:t>
            </w:r>
            <w:r w:rsidRPr="00AD2583">
              <w:rPr>
                <w:b/>
              </w:rPr>
              <w:t>ь</w:t>
            </w:r>
            <w:r w:rsidRPr="00AD2583">
              <w:rPr>
                <w:b/>
              </w:rPr>
              <w:t>ного и местного значения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  <w:rPr>
                <w:b/>
              </w:rPr>
            </w:pPr>
            <w:r w:rsidRPr="00AD2583">
              <w:rPr>
                <w:b/>
              </w:rPr>
              <w:t>422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  <w:rPr>
                <w:b/>
              </w:rPr>
            </w:pPr>
            <w:r w:rsidRPr="00AD2583">
              <w:rPr>
                <w:b/>
              </w:rPr>
              <w:t>423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  <w:rPr>
                <w:b/>
              </w:rPr>
            </w:pPr>
            <w:r w:rsidRPr="00AD2583">
              <w:rPr>
                <w:b/>
              </w:rPr>
              <w:t>419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  <w:rPr>
                <w:b/>
              </w:rPr>
            </w:pPr>
            <w:r w:rsidRPr="00AD2583">
              <w:rPr>
                <w:b/>
              </w:rPr>
              <w:t>562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  <w:rPr>
                <w:b/>
              </w:rPr>
            </w:pPr>
            <w:r w:rsidRPr="00AD2583">
              <w:rPr>
                <w:b/>
              </w:rPr>
              <w:t>520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13BDB" w:rsidRPr="00AD2583" w:rsidRDefault="00A13BDB" w:rsidP="008C408B">
            <w:pPr>
              <w:pStyle w:val="ad"/>
              <w:rPr>
                <w:b/>
              </w:rPr>
            </w:pPr>
            <w:r>
              <w:rPr>
                <w:b/>
              </w:rPr>
              <w:t>520</w:t>
            </w:r>
          </w:p>
        </w:tc>
      </w:tr>
      <w:tr w:rsidR="00A13BDB" w:rsidRPr="00AD2583" w:rsidTr="00362444">
        <w:trPr>
          <w:cantSplit/>
        </w:trPr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4038EC">
            <w:pPr>
              <w:pStyle w:val="0"/>
              <w:ind w:left="284"/>
            </w:pPr>
            <w:r w:rsidRPr="00AD2583">
              <w:t>из них:</w:t>
            </w:r>
          </w:p>
          <w:p w:rsidR="00A13BDB" w:rsidRPr="00AD2583" w:rsidRDefault="00A13BDB" w:rsidP="004038EC">
            <w:pPr>
              <w:pStyle w:val="0"/>
              <w:ind w:left="284"/>
            </w:pPr>
            <w:r w:rsidRPr="00AD2583">
              <w:t>многотопливные заправочные станции (МТЗС)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  <w:ind w:left="-57" w:right="-57"/>
            </w:pPr>
            <w:r w:rsidRPr="00AD2583">
              <w:t>89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</w:pPr>
            <w:r w:rsidRPr="00AD2583">
              <w:t>87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</w:pPr>
            <w:r w:rsidRPr="00AD2583">
              <w:t>88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</w:pPr>
            <w:r w:rsidRPr="00AD2583">
              <w:t>85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  <w:ind w:left="-57" w:right="-57"/>
            </w:pPr>
            <w:r w:rsidRPr="00AD2583">
              <w:t>21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13BDB" w:rsidRPr="00AD2583" w:rsidRDefault="00A13BDB" w:rsidP="008C408B">
            <w:pPr>
              <w:pStyle w:val="ad"/>
              <w:ind w:left="-57" w:right="-57"/>
            </w:pPr>
            <w:r>
              <w:t>19</w:t>
            </w:r>
          </w:p>
        </w:tc>
      </w:tr>
      <w:tr w:rsidR="00A13BDB" w:rsidRPr="00AD2583" w:rsidTr="00362444">
        <w:trPr>
          <w:cantSplit/>
        </w:trPr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4038EC">
            <w:pPr>
              <w:pStyle w:val="0"/>
              <w:ind w:left="284"/>
            </w:pPr>
            <w:r w:rsidRPr="00AD2583">
              <w:t>автомобильные газозаправочные станции (АГЗС)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</w:pPr>
            <w:r w:rsidRPr="00AD2583">
              <w:t>75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</w:pPr>
            <w:r w:rsidRPr="00AD2583">
              <w:t>75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</w:pPr>
            <w:r w:rsidRPr="00AD2583">
              <w:t>83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</w:pPr>
            <w:r w:rsidRPr="00AD2583">
              <w:t>115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</w:pPr>
            <w:r w:rsidRPr="00AD2583">
              <w:t>116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13BDB" w:rsidRPr="00AD2583" w:rsidRDefault="00A13BDB" w:rsidP="008C408B">
            <w:pPr>
              <w:pStyle w:val="ad"/>
            </w:pPr>
            <w:r>
              <w:t>106</w:t>
            </w:r>
          </w:p>
        </w:tc>
      </w:tr>
    </w:tbl>
    <w:p w:rsidR="00757E6E" w:rsidRPr="00AD2583" w:rsidRDefault="00757E6E" w:rsidP="00757E6E">
      <w:pPr>
        <w:jc w:val="center"/>
      </w:pPr>
    </w:p>
    <w:p w:rsidR="00CE2790" w:rsidRPr="00AD2583" w:rsidRDefault="00CE2790" w:rsidP="00902F5D">
      <w:pPr>
        <w:pStyle w:val="aff2"/>
        <w:pageBreakBefore/>
      </w:pPr>
      <w:r w:rsidRPr="00AD2583">
        <w:lastRenderedPageBreak/>
        <w:t>Основные показатели работы городского электрического транспорта</w:t>
      </w:r>
      <w:r w:rsidR="00757E6E" w:rsidRPr="00AD2583">
        <w:t xml:space="preserve"> </w:t>
      </w:r>
      <w:r w:rsidR="00757E6E" w:rsidRPr="00AD2583">
        <w:br/>
        <w:t>общего пользования</w:t>
      </w:r>
      <w:r w:rsidR="008501F0" w:rsidRPr="00AD2583">
        <w:t xml:space="preserve"> </w:t>
      </w:r>
      <w:r w:rsidR="008501F0" w:rsidRPr="00AD2583">
        <w:rPr>
          <w:rStyle w:val="a9"/>
          <w:sz w:val="28"/>
          <w:szCs w:val="28"/>
        </w:rPr>
        <w:footnoteReference w:customMarkFollows="1" w:id="56"/>
        <w:t>1)</w:t>
      </w:r>
    </w:p>
    <w:tbl>
      <w:tblPr>
        <w:tblW w:w="94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32"/>
        <w:gridCol w:w="1015"/>
        <w:gridCol w:w="1015"/>
        <w:gridCol w:w="1015"/>
        <w:gridCol w:w="1015"/>
        <w:gridCol w:w="1015"/>
        <w:gridCol w:w="1015"/>
      </w:tblGrid>
      <w:tr w:rsidR="000A02BF" w:rsidRPr="00AD2583" w:rsidTr="00362444">
        <w:trPr>
          <w:cantSplit/>
          <w:tblHeader/>
        </w:trPr>
        <w:tc>
          <w:tcPr>
            <w:tcW w:w="33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vAlign w:val="bottom"/>
          </w:tcPr>
          <w:p w:rsidR="000A02BF" w:rsidRPr="00AD2583" w:rsidRDefault="000A02BF" w:rsidP="00230A7A">
            <w:pPr>
              <w:pStyle w:val="ad"/>
            </w:pP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0A02BF" w:rsidRPr="00AD2583" w:rsidRDefault="000A02BF" w:rsidP="00516918">
            <w:pPr>
              <w:pStyle w:val="ad"/>
              <w:ind w:left="-57" w:right="-57"/>
            </w:pPr>
            <w:r>
              <w:t>2022</w:t>
            </w:r>
          </w:p>
        </w:tc>
      </w:tr>
      <w:tr w:rsidR="00A13BDB" w:rsidRPr="00AD2583" w:rsidTr="00362444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1F4CE9">
            <w:pPr>
              <w:pStyle w:val="0"/>
            </w:pPr>
            <w:r w:rsidRPr="00AD2583">
              <w:t xml:space="preserve">Перевезено (отправлено) </w:t>
            </w:r>
            <w:r w:rsidRPr="00AD2583">
              <w:br/>
              <w:t xml:space="preserve">пассажиров, млн человек 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</w:pPr>
            <w:r w:rsidRPr="00AD2583">
              <w:t>157,0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</w:pPr>
            <w:r w:rsidRPr="00AD2583">
              <w:t>156,6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</w:pPr>
            <w:r w:rsidRPr="00AD2583">
              <w:t>155,5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</w:pPr>
            <w:r w:rsidRPr="00AD2583">
              <w:t>110,0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</w:pPr>
            <w:r w:rsidRPr="00AD2583">
              <w:t>132,3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13BDB" w:rsidRPr="00AD2583" w:rsidRDefault="00A13BDB" w:rsidP="008C408B">
            <w:pPr>
              <w:pStyle w:val="ad"/>
            </w:pPr>
            <w:r>
              <w:t>137,6</w:t>
            </w:r>
          </w:p>
        </w:tc>
      </w:tr>
      <w:tr w:rsidR="00A13BDB" w:rsidRPr="00AD2583" w:rsidTr="00362444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230A7A">
            <w:pPr>
              <w:pStyle w:val="0"/>
              <w:ind w:left="284"/>
            </w:pPr>
            <w:r w:rsidRPr="00AD2583">
              <w:t>в % к предыдущему году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</w:pPr>
            <w:r w:rsidRPr="00AD2583">
              <w:t>102,5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</w:pPr>
            <w:r w:rsidRPr="00AD2583">
              <w:t>99,7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</w:pPr>
            <w:r w:rsidRPr="00AD2583">
              <w:t>99,3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</w:pPr>
            <w:r w:rsidRPr="00AD2583">
              <w:t>70,7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</w:pPr>
            <w:r w:rsidRPr="00AD2583">
              <w:t>120,3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13BDB" w:rsidRPr="00AD2583" w:rsidRDefault="00A13BDB" w:rsidP="008C408B">
            <w:pPr>
              <w:pStyle w:val="ad"/>
            </w:pPr>
            <w:r>
              <w:t>104,0</w:t>
            </w:r>
          </w:p>
        </w:tc>
      </w:tr>
      <w:tr w:rsidR="00A13BDB" w:rsidRPr="00AD2583" w:rsidTr="00362444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FB6CBA">
            <w:pPr>
              <w:pStyle w:val="0"/>
            </w:pPr>
            <w:r w:rsidRPr="00AD2583">
              <w:t xml:space="preserve">Пассажирооборот, </w:t>
            </w:r>
            <w:r w:rsidR="00FB6CBA">
              <w:br/>
            </w:r>
            <w:r w:rsidRPr="00AD2583">
              <w:t>млн пасс</w:t>
            </w:r>
            <w:r w:rsidR="00FB6CBA">
              <w:t>.</w:t>
            </w:r>
            <w:r w:rsidRPr="00AD2583">
              <w:t>-км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</w:pPr>
            <w:r w:rsidRPr="00AD2583">
              <w:t>903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</w:pPr>
            <w:r w:rsidRPr="00AD2583">
              <w:t>902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</w:pPr>
            <w:r w:rsidRPr="00AD2583">
              <w:t>903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</w:pPr>
            <w:r w:rsidRPr="00AD2583">
              <w:t>632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</w:pPr>
            <w:r w:rsidRPr="00AD2583">
              <w:t>780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13BDB" w:rsidRPr="00AD2583" w:rsidRDefault="00A13BDB" w:rsidP="008C408B">
            <w:pPr>
              <w:pStyle w:val="ad"/>
            </w:pPr>
            <w:r>
              <w:t>807</w:t>
            </w:r>
          </w:p>
        </w:tc>
      </w:tr>
      <w:tr w:rsidR="00A13BDB" w:rsidRPr="00AD2583" w:rsidTr="00362444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230A7A">
            <w:pPr>
              <w:pStyle w:val="0"/>
              <w:ind w:left="284"/>
            </w:pPr>
            <w:r w:rsidRPr="00AD2583">
              <w:t>в % к предыдущему году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</w:pPr>
            <w:r w:rsidRPr="00AD2583">
              <w:t>103,3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</w:pPr>
            <w:r w:rsidRPr="00AD2583">
              <w:t>99,9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</w:pPr>
            <w:r w:rsidRPr="00AD2583">
              <w:t>100,1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</w:pPr>
            <w:r w:rsidRPr="00AD2583">
              <w:t>70,0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</w:pPr>
            <w:r w:rsidRPr="00AD2583">
              <w:t>123,4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13BDB" w:rsidRPr="00AD2583" w:rsidRDefault="00A13BDB" w:rsidP="008C408B">
            <w:pPr>
              <w:pStyle w:val="ad"/>
            </w:pPr>
            <w:r>
              <w:t>103,5</w:t>
            </w:r>
          </w:p>
        </w:tc>
      </w:tr>
    </w:tbl>
    <w:p w:rsidR="00CE2790" w:rsidRPr="00AD2583" w:rsidRDefault="00CE2790" w:rsidP="00CE2790">
      <w:pPr>
        <w:jc w:val="center"/>
      </w:pPr>
    </w:p>
    <w:p w:rsidR="00CE2790" w:rsidRPr="00AD2583" w:rsidRDefault="00CE2790" w:rsidP="00CE2790">
      <w:pPr>
        <w:pStyle w:val="aff2"/>
      </w:pPr>
      <w:r w:rsidRPr="00AD2583">
        <w:t>Основные показатели работы внутреннего водного транспорта</w:t>
      </w:r>
      <w:r w:rsidR="008501F0" w:rsidRPr="00AD2583">
        <w:t xml:space="preserve"> </w:t>
      </w:r>
      <w:r w:rsidR="008501F0" w:rsidRPr="00AD2583">
        <w:rPr>
          <w:rStyle w:val="a9"/>
          <w:sz w:val="28"/>
          <w:szCs w:val="28"/>
        </w:rPr>
        <w:footnoteReference w:customMarkFollows="1" w:id="57"/>
        <w:t>2)</w:t>
      </w:r>
    </w:p>
    <w:tbl>
      <w:tblPr>
        <w:tblW w:w="942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32"/>
        <w:gridCol w:w="1015"/>
        <w:gridCol w:w="1016"/>
        <w:gridCol w:w="1016"/>
        <w:gridCol w:w="1016"/>
        <w:gridCol w:w="1016"/>
        <w:gridCol w:w="1016"/>
      </w:tblGrid>
      <w:tr w:rsidR="000A02BF" w:rsidRPr="00AD2583" w:rsidTr="000A02BF">
        <w:trPr>
          <w:cantSplit/>
          <w:tblHeader/>
        </w:trPr>
        <w:tc>
          <w:tcPr>
            <w:tcW w:w="33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vAlign w:val="bottom"/>
          </w:tcPr>
          <w:p w:rsidR="000A02BF" w:rsidRPr="00AD2583" w:rsidRDefault="000A02BF" w:rsidP="00230A7A">
            <w:pPr>
              <w:pStyle w:val="ad"/>
            </w:pPr>
          </w:p>
        </w:tc>
        <w:tc>
          <w:tcPr>
            <w:tcW w:w="10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BF" w:rsidRPr="00AD2583" w:rsidRDefault="000A02BF" w:rsidP="00230A7A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BF" w:rsidRPr="00AD2583" w:rsidRDefault="000A02BF" w:rsidP="00230A7A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BF" w:rsidRPr="00AD2583" w:rsidRDefault="000A02BF" w:rsidP="00230A7A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BF" w:rsidRPr="00AD2583" w:rsidRDefault="000A02BF" w:rsidP="00230A7A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A02BF" w:rsidRPr="00AD2583" w:rsidRDefault="000A02BF" w:rsidP="00230A7A">
            <w:pPr>
              <w:pStyle w:val="ad"/>
              <w:ind w:left="-57" w:right="-57"/>
            </w:pPr>
            <w:r>
              <w:t>2022</w:t>
            </w:r>
          </w:p>
        </w:tc>
      </w:tr>
      <w:tr w:rsidR="00A13BDB" w:rsidRPr="00AD2583" w:rsidTr="00BF75A7">
        <w:trPr>
          <w:cantSplit/>
          <w:tblHeader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A13BDB" w:rsidRPr="00AD2583" w:rsidRDefault="00A13BDB" w:rsidP="005051BE">
            <w:pPr>
              <w:pStyle w:val="ad"/>
              <w:jc w:val="left"/>
            </w:pPr>
            <w:r w:rsidRPr="00AD2583">
              <w:t>Протяженность внутренних судоходных путей (на конец года), км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  <w:ind w:left="-57" w:right="-57"/>
            </w:pPr>
            <w:r w:rsidRPr="00AD2583">
              <w:t>647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  <w:ind w:left="-57" w:right="-57"/>
            </w:pPr>
            <w:r w:rsidRPr="00AD2583">
              <w:t>647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  <w:ind w:left="-57" w:right="-57"/>
            </w:pPr>
            <w:r w:rsidRPr="00AD2583">
              <w:t>647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  <w:ind w:left="-57" w:right="-57"/>
            </w:pPr>
            <w:r w:rsidRPr="00AD2583">
              <w:t>647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  <w:ind w:left="-57" w:right="-57"/>
            </w:pPr>
            <w:r w:rsidRPr="00AD2583">
              <w:t>647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13BDB" w:rsidRPr="00AD2583" w:rsidRDefault="00A13BDB" w:rsidP="008C408B">
            <w:pPr>
              <w:pStyle w:val="ad"/>
              <w:ind w:left="-57" w:right="-57"/>
            </w:pPr>
            <w:r>
              <w:t>647</w:t>
            </w:r>
          </w:p>
        </w:tc>
      </w:tr>
      <w:tr w:rsidR="00A13BDB" w:rsidRPr="00AD2583" w:rsidTr="00BF75A7">
        <w:trPr>
          <w:cantSplit/>
          <w:tblHeader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A13BDB" w:rsidRPr="00AD2583" w:rsidRDefault="00A13BDB" w:rsidP="00230A7A">
            <w:pPr>
              <w:pStyle w:val="0"/>
            </w:pPr>
            <w:r w:rsidRPr="00AD2583">
              <w:t>Перевезено грузов, тыс. тонн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  <w:ind w:left="-57" w:right="-57"/>
            </w:pPr>
            <w:r w:rsidRPr="00AD2583">
              <w:t>234,9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  <w:ind w:left="-57" w:right="-57"/>
            </w:pPr>
            <w:r w:rsidRPr="00AD2583">
              <w:t>201,6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  <w:ind w:left="-57" w:right="-57"/>
            </w:pPr>
            <w:r w:rsidRPr="00AD2583">
              <w:t>429,0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  <w:ind w:left="-57" w:right="-57"/>
            </w:pPr>
            <w:r w:rsidRPr="00AD2583">
              <w:t>506,6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  <w:ind w:left="-57" w:right="-57"/>
            </w:pPr>
            <w:r w:rsidRPr="00AD2583">
              <w:t>220,1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13BDB" w:rsidRPr="00AD2583" w:rsidRDefault="00A13BDB" w:rsidP="008C408B">
            <w:pPr>
              <w:pStyle w:val="ad"/>
              <w:ind w:left="-57" w:right="-57"/>
            </w:pPr>
            <w:r>
              <w:t>411,5</w:t>
            </w:r>
          </w:p>
        </w:tc>
      </w:tr>
      <w:tr w:rsidR="00A13BDB" w:rsidRPr="00AD2583" w:rsidTr="00BF75A7">
        <w:trPr>
          <w:cantSplit/>
          <w:tblHeader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A13BDB" w:rsidRPr="00AD2583" w:rsidRDefault="00A13BDB" w:rsidP="00230A7A">
            <w:pPr>
              <w:pStyle w:val="0"/>
              <w:ind w:left="284"/>
            </w:pPr>
            <w:r w:rsidRPr="00AD2583">
              <w:t>в % к предыдущему году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  <w:ind w:left="-57" w:right="-57"/>
            </w:pPr>
            <w:r w:rsidRPr="00AD2583">
              <w:t>в 1,9 р.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  <w:ind w:left="-57" w:right="-57"/>
            </w:pPr>
            <w:r w:rsidRPr="00AD2583">
              <w:t>86,0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  <w:ind w:left="-57" w:right="-57"/>
            </w:pPr>
            <w:r w:rsidRPr="00AD2583">
              <w:t>в 2,1 р.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  <w:ind w:left="-57" w:right="-57"/>
            </w:pPr>
            <w:r w:rsidRPr="00AD2583">
              <w:t>118,1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  <w:ind w:left="-57" w:right="-57"/>
            </w:pPr>
            <w:r w:rsidRPr="00AD2583">
              <w:t>43,4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13BDB" w:rsidRPr="00AD2583" w:rsidRDefault="00A13BDB" w:rsidP="008C408B">
            <w:pPr>
              <w:pStyle w:val="ad"/>
              <w:ind w:left="-57" w:right="-57"/>
            </w:pPr>
            <w:r>
              <w:t>187,0</w:t>
            </w:r>
          </w:p>
        </w:tc>
      </w:tr>
      <w:tr w:rsidR="00A13BDB" w:rsidRPr="00AD2583" w:rsidTr="00BF75A7">
        <w:trPr>
          <w:cantSplit/>
          <w:tblHeader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A13BDB" w:rsidRPr="00AD2583" w:rsidRDefault="00A13BDB" w:rsidP="005051BE">
            <w:pPr>
              <w:pStyle w:val="0"/>
            </w:pPr>
            <w:r w:rsidRPr="00AD2583">
              <w:t xml:space="preserve">Грузооборот, тыс. </w:t>
            </w:r>
            <w:proofErr w:type="spellStart"/>
            <w:r w:rsidRPr="00AD2583">
              <w:t>тонно</w:t>
            </w:r>
            <w:proofErr w:type="spellEnd"/>
            <w:r w:rsidRPr="00AD2583">
              <w:t>-км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  <w:ind w:left="-57" w:right="-57"/>
            </w:pPr>
            <w:r w:rsidRPr="00AD2583">
              <w:t>72535,2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  <w:ind w:left="-57" w:right="-57"/>
            </w:pPr>
            <w:r w:rsidRPr="00AD2583">
              <w:t>53977,1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  <w:ind w:left="-57" w:right="-57"/>
            </w:pPr>
            <w:r w:rsidRPr="00AD2583">
              <w:t>107347,3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  <w:ind w:left="-57" w:right="-57"/>
            </w:pPr>
            <w:r w:rsidRPr="00AD2583">
              <w:t>239114,2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  <w:ind w:left="-57" w:right="-57"/>
            </w:pPr>
            <w:r w:rsidRPr="00AD2583">
              <w:t>196658,1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13BDB" w:rsidRPr="00AD2583" w:rsidRDefault="00A13BDB" w:rsidP="008C408B">
            <w:pPr>
              <w:pStyle w:val="ad"/>
              <w:ind w:left="-57" w:right="-57"/>
            </w:pPr>
            <w:r>
              <w:t>334688,6</w:t>
            </w:r>
          </w:p>
        </w:tc>
      </w:tr>
      <w:tr w:rsidR="00A13BDB" w:rsidRPr="00AD2583" w:rsidTr="00BF75A7">
        <w:trPr>
          <w:cantSplit/>
          <w:tblHeader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A13BDB" w:rsidRPr="00AD2583" w:rsidRDefault="00A13BDB" w:rsidP="00230A7A">
            <w:pPr>
              <w:pStyle w:val="0"/>
              <w:ind w:left="284"/>
            </w:pPr>
            <w:r w:rsidRPr="00AD2583">
              <w:t>в % к предыдущему году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  <w:ind w:left="-57" w:right="-57"/>
            </w:pPr>
            <w:r w:rsidRPr="00AD2583">
              <w:t>140,5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  <w:ind w:left="-57" w:right="-57"/>
            </w:pPr>
            <w:r w:rsidRPr="00AD2583">
              <w:t>74,4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  <w:ind w:left="-57" w:right="-57"/>
            </w:pPr>
            <w:r w:rsidRPr="00AD2583">
              <w:t>в 2,0 р.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  <w:ind w:left="-57" w:right="-57"/>
            </w:pPr>
            <w:r w:rsidRPr="00AD2583">
              <w:t>в 2,0 р.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  <w:ind w:left="-57" w:right="-57"/>
            </w:pPr>
            <w:r w:rsidRPr="00AD2583">
              <w:t>82,2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13BDB" w:rsidRPr="00AD2583" w:rsidRDefault="00A13BDB" w:rsidP="008C408B">
            <w:pPr>
              <w:pStyle w:val="ad"/>
              <w:ind w:left="-57" w:right="-57"/>
            </w:pPr>
            <w:r>
              <w:t>170,2</w:t>
            </w:r>
          </w:p>
        </w:tc>
      </w:tr>
      <w:tr w:rsidR="00A13BDB" w:rsidRPr="00AD2583" w:rsidTr="00BF75A7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0"/>
            </w:pPr>
            <w:r w:rsidRPr="00AD2583">
              <w:t xml:space="preserve">Перевезено (отправлено) </w:t>
            </w:r>
            <w:r>
              <w:br/>
            </w:r>
            <w:r w:rsidRPr="00AD2583">
              <w:t xml:space="preserve">пассажиров транспортом </w:t>
            </w:r>
            <w:r>
              <w:br/>
            </w:r>
            <w:r w:rsidRPr="00AD2583">
              <w:t xml:space="preserve">общего пользования, </w:t>
            </w:r>
            <w:r>
              <w:br/>
            </w:r>
            <w:r w:rsidRPr="00AD2583">
              <w:t xml:space="preserve">тыс. человек 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</w:pPr>
            <w:r w:rsidRPr="00AD2583">
              <w:t>167,5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</w:pPr>
            <w:r w:rsidRPr="00AD2583">
              <w:t>223,7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</w:pPr>
            <w:r w:rsidRPr="00AD2583">
              <w:t>232,7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C55FD9">
            <w:pPr>
              <w:pStyle w:val="ad"/>
            </w:pPr>
            <w:r w:rsidRPr="00AD2583">
              <w:t>169,4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</w:pPr>
            <w:r w:rsidRPr="00AD2583">
              <w:t>223,4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13BDB" w:rsidRPr="00AD2583" w:rsidRDefault="00A13BDB" w:rsidP="008C408B">
            <w:pPr>
              <w:pStyle w:val="ad"/>
            </w:pPr>
            <w:r>
              <w:t>291,2</w:t>
            </w:r>
          </w:p>
        </w:tc>
      </w:tr>
      <w:tr w:rsidR="00A13BDB" w:rsidRPr="00AD2583" w:rsidTr="00BF75A7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230A7A">
            <w:pPr>
              <w:pStyle w:val="0"/>
              <w:ind w:left="284"/>
            </w:pPr>
            <w:r w:rsidRPr="00AD2583">
              <w:t>в % к предыдущему году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</w:pPr>
            <w:r w:rsidRPr="00AD2583">
              <w:t>144,9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</w:pPr>
            <w:r w:rsidRPr="00AD2583">
              <w:t>133,6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</w:pPr>
            <w:r w:rsidRPr="00AD2583">
              <w:t>104,0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</w:pPr>
            <w:r w:rsidRPr="00AD2583">
              <w:t>72,8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</w:pPr>
            <w:r w:rsidRPr="00AD2583">
              <w:t>131,9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13BDB" w:rsidRPr="00AD2583" w:rsidRDefault="00A13BDB" w:rsidP="008C408B">
            <w:pPr>
              <w:pStyle w:val="ad"/>
            </w:pPr>
            <w:r>
              <w:t>130,3</w:t>
            </w:r>
          </w:p>
        </w:tc>
      </w:tr>
      <w:tr w:rsidR="00A13BDB" w:rsidRPr="00AD2583" w:rsidTr="00BF75A7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FB6CBA">
            <w:pPr>
              <w:pStyle w:val="0"/>
            </w:pPr>
            <w:r w:rsidRPr="00AD2583">
              <w:t xml:space="preserve">Пассажирооборот транспорта общего пользования, </w:t>
            </w:r>
            <w:r>
              <w:br/>
            </w:r>
            <w:r w:rsidRPr="00AD2583">
              <w:t>тыс. пасс</w:t>
            </w:r>
            <w:r w:rsidR="00FB6CBA">
              <w:t>.</w:t>
            </w:r>
            <w:r w:rsidRPr="00AD2583">
              <w:t>-км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</w:pPr>
            <w:r w:rsidRPr="00AD2583">
              <w:t>2198,5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</w:pPr>
            <w:r w:rsidRPr="00AD2583">
              <w:t>2240,2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</w:pPr>
            <w:r w:rsidRPr="00AD2583">
              <w:t>2653,2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</w:pPr>
            <w:r w:rsidRPr="00AD2583">
              <w:t>1633,1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</w:pPr>
            <w:r w:rsidRPr="00AD2583">
              <w:t>2150,6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13BDB" w:rsidRPr="00AD2583" w:rsidRDefault="00A13BDB" w:rsidP="008C408B">
            <w:pPr>
              <w:pStyle w:val="ad"/>
            </w:pPr>
            <w:r>
              <w:t>2847,0</w:t>
            </w:r>
          </w:p>
        </w:tc>
      </w:tr>
      <w:tr w:rsidR="00A13BDB" w:rsidRPr="00AD2583" w:rsidTr="00BF75A7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230A7A">
            <w:pPr>
              <w:pStyle w:val="0"/>
              <w:ind w:left="284"/>
            </w:pPr>
            <w:r w:rsidRPr="00AD2583">
              <w:t>в % к предыдущему году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</w:pPr>
            <w:r w:rsidRPr="00AD2583">
              <w:t>166,9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</w:pPr>
            <w:r w:rsidRPr="00AD2583">
              <w:t>101,9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</w:pPr>
            <w:r w:rsidRPr="00AD2583">
              <w:t>118,4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5051BE">
            <w:pPr>
              <w:pStyle w:val="ad"/>
            </w:pPr>
            <w:r w:rsidRPr="00AD2583">
              <w:t>61,6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13BDB" w:rsidRPr="00AD2583" w:rsidRDefault="00A13BDB" w:rsidP="00BF75A7">
            <w:pPr>
              <w:pStyle w:val="ad"/>
            </w:pPr>
            <w:r w:rsidRPr="00AD2583">
              <w:t>131,7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13BDB" w:rsidRPr="00AD2583" w:rsidRDefault="00A13BDB" w:rsidP="008C408B">
            <w:pPr>
              <w:pStyle w:val="ad"/>
            </w:pPr>
            <w:r>
              <w:t>132,4</w:t>
            </w:r>
          </w:p>
        </w:tc>
      </w:tr>
    </w:tbl>
    <w:p w:rsidR="00E97E39" w:rsidRPr="00AD2583" w:rsidRDefault="00E97E39" w:rsidP="00E97E39">
      <w:pPr>
        <w:jc w:val="center"/>
      </w:pPr>
    </w:p>
    <w:p w:rsidR="002A4DD7" w:rsidRPr="00AD2583" w:rsidRDefault="002A4DD7" w:rsidP="004919E7">
      <w:pPr>
        <w:jc w:val="center"/>
      </w:pPr>
    </w:p>
    <w:p w:rsidR="00767DE4" w:rsidRPr="00AD2583" w:rsidRDefault="00D53AA5" w:rsidP="005E4202">
      <w:pPr>
        <w:pStyle w:val="1d"/>
        <w:spacing w:after="300"/>
      </w:pPr>
      <w:bookmarkStart w:id="45" w:name="_Toc399161971"/>
      <w:bookmarkStart w:id="46" w:name="_Toc110930923"/>
      <w:r w:rsidRPr="00AD2583">
        <w:lastRenderedPageBreak/>
        <w:t>20</w:t>
      </w:r>
      <w:r w:rsidR="00767DE4" w:rsidRPr="00AD2583">
        <w:t xml:space="preserve">. </w:t>
      </w:r>
      <w:bookmarkEnd w:id="45"/>
      <w:r w:rsidR="00C62766" w:rsidRPr="00AD2583">
        <w:t xml:space="preserve">Информационные и коммуникационные </w:t>
      </w:r>
      <w:r w:rsidR="00C62766" w:rsidRPr="00AD2583">
        <w:br/>
        <w:t>технологии</w:t>
      </w:r>
      <w:bookmarkEnd w:id="46"/>
    </w:p>
    <w:p w:rsidR="00DC60FF" w:rsidRPr="00AD2583" w:rsidRDefault="00DC60FF" w:rsidP="005E4202">
      <w:pPr>
        <w:pStyle w:val="afff4"/>
        <w:spacing w:before="0" w:beforeAutospacing="0" w:after="0" w:afterAutospacing="0" w:line="264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AD2583">
        <w:rPr>
          <w:rFonts w:ascii="Arial" w:hAnsi="Arial" w:cs="Arial"/>
          <w:sz w:val="22"/>
          <w:szCs w:val="22"/>
        </w:rPr>
        <w:t xml:space="preserve">В разделе представлены данные об </w:t>
      </w:r>
      <w:r w:rsidR="00AB2B57" w:rsidRPr="00AD2583">
        <w:rPr>
          <w:rFonts w:ascii="Arial" w:hAnsi="Arial" w:cs="Arial"/>
          <w:sz w:val="22"/>
          <w:szCs w:val="22"/>
        </w:rPr>
        <w:t>использовании информационных и коммун</w:t>
      </w:r>
      <w:r w:rsidR="00AB2B57" w:rsidRPr="00AD2583">
        <w:rPr>
          <w:rFonts w:ascii="Arial" w:hAnsi="Arial" w:cs="Arial"/>
          <w:sz w:val="22"/>
          <w:szCs w:val="22"/>
        </w:rPr>
        <w:t>и</w:t>
      </w:r>
      <w:r w:rsidR="00AB2B57" w:rsidRPr="00AD2583">
        <w:rPr>
          <w:rFonts w:ascii="Arial" w:hAnsi="Arial" w:cs="Arial"/>
          <w:sz w:val="22"/>
          <w:szCs w:val="22"/>
        </w:rPr>
        <w:t xml:space="preserve">кационных технологий в организациях, а также </w:t>
      </w:r>
      <w:r w:rsidRPr="00AD2583">
        <w:rPr>
          <w:rFonts w:ascii="Arial" w:hAnsi="Arial" w:cs="Arial"/>
          <w:sz w:val="22"/>
          <w:szCs w:val="22"/>
        </w:rPr>
        <w:t>основны</w:t>
      </w:r>
      <w:r w:rsidR="00AB2B57" w:rsidRPr="00AD2583">
        <w:rPr>
          <w:rFonts w:ascii="Arial" w:hAnsi="Arial" w:cs="Arial"/>
          <w:sz w:val="22"/>
          <w:szCs w:val="22"/>
        </w:rPr>
        <w:t>е</w:t>
      </w:r>
      <w:r w:rsidRPr="00AD2583">
        <w:rPr>
          <w:rFonts w:ascii="Arial" w:hAnsi="Arial" w:cs="Arial"/>
          <w:sz w:val="22"/>
          <w:szCs w:val="22"/>
        </w:rPr>
        <w:t xml:space="preserve"> показател</w:t>
      </w:r>
      <w:r w:rsidR="00AB2B57" w:rsidRPr="00AD2583">
        <w:rPr>
          <w:rFonts w:ascii="Arial" w:hAnsi="Arial" w:cs="Arial"/>
          <w:sz w:val="22"/>
          <w:szCs w:val="22"/>
        </w:rPr>
        <w:t xml:space="preserve">и </w:t>
      </w:r>
      <w:r w:rsidRPr="00AD2583">
        <w:rPr>
          <w:rFonts w:ascii="Arial" w:hAnsi="Arial" w:cs="Arial"/>
          <w:sz w:val="22"/>
          <w:szCs w:val="22"/>
        </w:rPr>
        <w:t>связи общего пользования.</w:t>
      </w:r>
    </w:p>
    <w:p w:rsidR="003B100E" w:rsidRPr="00AD2583" w:rsidRDefault="003B100E" w:rsidP="005E4202">
      <w:pPr>
        <w:pStyle w:val="afff4"/>
        <w:spacing w:before="0" w:beforeAutospacing="0" w:after="0" w:afterAutospacing="0" w:line="264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AD2583">
        <w:rPr>
          <w:rFonts w:ascii="Arial" w:hAnsi="Arial" w:cs="Arial"/>
          <w:b/>
          <w:sz w:val="22"/>
          <w:szCs w:val="22"/>
        </w:rPr>
        <w:t>Интернет</w:t>
      </w:r>
      <w:r w:rsidRPr="00AD2583">
        <w:rPr>
          <w:rFonts w:ascii="Arial" w:hAnsi="Arial" w:cs="Arial"/>
          <w:sz w:val="22"/>
          <w:szCs w:val="22"/>
        </w:rPr>
        <w:t xml:space="preserve"> – глобальное (всемирное) множество независимых компьютерных </w:t>
      </w:r>
      <w:r w:rsidR="00B3005D" w:rsidRPr="00AD2583">
        <w:rPr>
          <w:rFonts w:ascii="Arial" w:hAnsi="Arial" w:cs="Arial"/>
          <w:sz w:val="22"/>
          <w:szCs w:val="22"/>
        </w:rPr>
        <w:br/>
      </w:r>
      <w:r w:rsidRPr="00AD2583">
        <w:rPr>
          <w:rFonts w:ascii="Arial" w:hAnsi="Arial" w:cs="Arial"/>
          <w:sz w:val="22"/>
          <w:szCs w:val="22"/>
        </w:rPr>
        <w:t>сетей, соединенных между собой для обмена информацией по стандартным открытым протоколам.</w:t>
      </w:r>
    </w:p>
    <w:p w:rsidR="003B100E" w:rsidRPr="00AD2583" w:rsidRDefault="003B100E" w:rsidP="005E4202">
      <w:pPr>
        <w:pStyle w:val="afff4"/>
        <w:spacing w:before="0" w:beforeAutospacing="0" w:after="0" w:afterAutospacing="0" w:line="264" w:lineRule="auto"/>
        <w:ind w:firstLine="709"/>
        <w:jc w:val="both"/>
        <w:rPr>
          <w:rFonts w:ascii="Arial" w:hAnsi="Arial" w:cs="Arial"/>
          <w:sz w:val="22"/>
          <w:szCs w:val="22"/>
        </w:rPr>
      </w:pPr>
      <w:proofErr w:type="spellStart"/>
      <w:r w:rsidRPr="00AD2583">
        <w:rPr>
          <w:rFonts w:ascii="Arial" w:hAnsi="Arial" w:cs="Arial"/>
          <w:b/>
          <w:sz w:val="22"/>
          <w:szCs w:val="22"/>
        </w:rPr>
        <w:t>Интранет</w:t>
      </w:r>
      <w:proofErr w:type="spellEnd"/>
      <w:r w:rsidRPr="00AD2583">
        <w:rPr>
          <w:rFonts w:ascii="Arial" w:hAnsi="Arial" w:cs="Arial"/>
          <w:sz w:val="22"/>
          <w:szCs w:val="22"/>
        </w:rPr>
        <w:t xml:space="preserve"> – распределенная корпоративная вычислительная сеть, базирующаяся на технологиях Интернета и предназначенная для обеспечения доступа сотрудников к корпоративным информационным электронным ресурсам.</w:t>
      </w:r>
    </w:p>
    <w:p w:rsidR="003B100E" w:rsidRPr="00AD2583" w:rsidRDefault="003B100E" w:rsidP="005E4202">
      <w:pPr>
        <w:pStyle w:val="afff4"/>
        <w:spacing w:before="0" w:beforeAutospacing="0" w:after="0" w:afterAutospacing="0" w:line="264" w:lineRule="auto"/>
        <w:ind w:firstLine="709"/>
        <w:jc w:val="both"/>
        <w:rPr>
          <w:rFonts w:ascii="Arial" w:hAnsi="Arial" w:cs="Arial"/>
          <w:sz w:val="22"/>
          <w:szCs w:val="22"/>
        </w:rPr>
      </w:pPr>
      <w:proofErr w:type="spellStart"/>
      <w:r w:rsidRPr="00AD2583">
        <w:rPr>
          <w:rFonts w:ascii="Arial" w:hAnsi="Arial" w:cs="Arial"/>
          <w:b/>
          <w:sz w:val="22"/>
          <w:szCs w:val="22"/>
        </w:rPr>
        <w:t>Экстранет</w:t>
      </w:r>
      <w:proofErr w:type="spellEnd"/>
      <w:r w:rsidRPr="00AD2583">
        <w:rPr>
          <w:rFonts w:ascii="Arial" w:hAnsi="Arial" w:cs="Arial"/>
          <w:sz w:val="22"/>
          <w:szCs w:val="22"/>
        </w:rPr>
        <w:t xml:space="preserve"> – расширение </w:t>
      </w:r>
      <w:proofErr w:type="spellStart"/>
      <w:r w:rsidRPr="00AD2583">
        <w:rPr>
          <w:rFonts w:ascii="Arial" w:hAnsi="Arial" w:cs="Arial"/>
          <w:sz w:val="22"/>
          <w:szCs w:val="22"/>
        </w:rPr>
        <w:t>Интранета</w:t>
      </w:r>
      <w:proofErr w:type="spellEnd"/>
      <w:r w:rsidRPr="00AD2583">
        <w:rPr>
          <w:rFonts w:ascii="Arial" w:hAnsi="Arial" w:cs="Arial"/>
          <w:sz w:val="22"/>
          <w:szCs w:val="22"/>
        </w:rPr>
        <w:t xml:space="preserve">, содержащее выделенные области, </w:t>
      </w:r>
      <w:r w:rsidR="00B3005D" w:rsidRPr="00AD2583">
        <w:rPr>
          <w:rFonts w:ascii="Arial" w:hAnsi="Arial" w:cs="Arial"/>
          <w:sz w:val="22"/>
          <w:szCs w:val="22"/>
        </w:rPr>
        <w:br/>
      </w:r>
      <w:r w:rsidRPr="00AD2583">
        <w:rPr>
          <w:rFonts w:ascii="Arial" w:hAnsi="Arial" w:cs="Arial"/>
          <w:sz w:val="22"/>
          <w:szCs w:val="22"/>
        </w:rPr>
        <w:t>к которым разрешен доступ внешним пользователям. Например, частичное предоста</w:t>
      </w:r>
      <w:r w:rsidRPr="00AD2583">
        <w:rPr>
          <w:rFonts w:ascii="Arial" w:hAnsi="Arial" w:cs="Arial"/>
          <w:sz w:val="22"/>
          <w:szCs w:val="22"/>
        </w:rPr>
        <w:t>в</w:t>
      </w:r>
      <w:r w:rsidRPr="00AD2583">
        <w:rPr>
          <w:rFonts w:ascii="Arial" w:hAnsi="Arial" w:cs="Arial"/>
          <w:sz w:val="22"/>
          <w:szCs w:val="22"/>
        </w:rPr>
        <w:t xml:space="preserve">ление внешним пользователям доступа к корпоративным данным о движении </w:t>
      </w:r>
      <w:r w:rsidR="00117E89">
        <w:rPr>
          <w:rFonts w:ascii="Arial" w:hAnsi="Arial" w:cs="Arial"/>
          <w:sz w:val="22"/>
          <w:szCs w:val="22"/>
        </w:rPr>
        <w:br/>
      </w:r>
      <w:r w:rsidRPr="00AD2583">
        <w:rPr>
          <w:rFonts w:ascii="Arial" w:hAnsi="Arial" w:cs="Arial"/>
          <w:sz w:val="22"/>
          <w:szCs w:val="22"/>
        </w:rPr>
        <w:t>их заказов или о наличии продукции на складе.</w:t>
      </w:r>
    </w:p>
    <w:p w:rsidR="004F1F50" w:rsidRPr="00AD2583" w:rsidRDefault="004F1F50" w:rsidP="005E4202">
      <w:pPr>
        <w:pStyle w:val="afff4"/>
        <w:spacing w:before="0" w:beforeAutospacing="0" w:after="0" w:afterAutospacing="0" w:line="264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AD2583">
        <w:rPr>
          <w:rFonts w:ascii="Arial" w:hAnsi="Arial" w:cs="Arial"/>
          <w:b/>
          <w:sz w:val="22"/>
          <w:szCs w:val="22"/>
        </w:rPr>
        <w:t>«Облачные» сервисы</w:t>
      </w:r>
      <w:r w:rsidRPr="00AD2583">
        <w:rPr>
          <w:rFonts w:ascii="Arial" w:hAnsi="Arial" w:cs="Arial"/>
          <w:sz w:val="22"/>
          <w:szCs w:val="22"/>
        </w:rPr>
        <w:t xml:space="preserve"> – технология распределенной обработки данных, </w:t>
      </w:r>
      <w:r w:rsidR="00B3005D" w:rsidRPr="00AD2583">
        <w:rPr>
          <w:rFonts w:ascii="Arial" w:hAnsi="Arial" w:cs="Arial"/>
          <w:sz w:val="22"/>
          <w:szCs w:val="22"/>
        </w:rPr>
        <w:br/>
      </w:r>
      <w:r w:rsidRPr="00AD2583">
        <w:rPr>
          <w:rFonts w:ascii="Arial" w:hAnsi="Arial" w:cs="Arial"/>
          <w:sz w:val="22"/>
          <w:szCs w:val="22"/>
        </w:rPr>
        <w:t xml:space="preserve">в которой компьютерные ресурсы и мощности предоставляются пользователю </w:t>
      </w:r>
      <w:r w:rsidR="00B3005D" w:rsidRPr="00AD2583">
        <w:rPr>
          <w:rFonts w:ascii="Arial" w:hAnsi="Arial" w:cs="Arial"/>
          <w:sz w:val="22"/>
          <w:szCs w:val="22"/>
        </w:rPr>
        <w:br/>
      </w:r>
      <w:r w:rsidRPr="00AD2583">
        <w:rPr>
          <w:rFonts w:ascii="Arial" w:hAnsi="Arial" w:cs="Arial"/>
          <w:sz w:val="22"/>
          <w:szCs w:val="22"/>
        </w:rPr>
        <w:t>как Интернет-сервис.</w:t>
      </w:r>
    </w:p>
    <w:p w:rsidR="00020D6E" w:rsidRPr="00C354F7" w:rsidRDefault="004F1F50" w:rsidP="00020D6E">
      <w:pPr>
        <w:pStyle w:val="afff9"/>
        <w:ind w:right="4" w:firstLine="709"/>
        <w:jc w:val="both"/>
        <w:rPr>
          <w:rFonts w:ascii="Arial" w:hAnsi="Arial" w:cs="Arial"/>
          <w:sz w:val="22"/>
          <w:szCs w:val="22"/>
        </w:rPr>
      </w:pPr>
      <w:r w:rsidRPr="00AD2583">
        <w:rPr>
          <w:rFonts w:ascii="Arial" w:hAnsi="Arial" w:cs="Arial"/>
          <w:b/>
          <w:sz w:val="22"/>
          <w:szCs w:val="22"/>
        </w:rPr>
        <w:t>Веб-сайт</w:t>
      </w:r>
      <w:r w:rsidRPr="00AD2583">
        <w:rPr>
          <w:rFonts w:ascii="Arial" w:hAnsi="Arial" w:cs="Arial"/>
          <w:sz w:val="22"/>
          <w:szCs w:val="22"/>
        </w:rPr>
        <w:t xml:space="preserve"> – место в сети Интернет, которое определяется адресом, имеет </w:t>
      </w:r>
      <w:r w:rsidR="00B3005D" w:rsidRPr="00AD2583">
        <w:rPr>
          <w:rFonts w:ascii="Arial" w:hAnsi="Arial" w:cs="Arial"/>
          <w:sz w:val="22"/>
          <w:szCs w:val="22"/>
        </w:rPr>
        <w:br/>
      </w:r>
      <w:r w:rsidRPr="00AD2583">
        <w:rPr>
          <w:rFonts w:ascii="Arial" w:hAnsi="Arial" w:cs="Arial"/>
          <w:sz w:val="22"/>
          <w:szCs w:val="22"/>
        </w:rPr>
        <w:t xml:space="preserve">владельца и состоит из веб-страниц. В статистическом наблюдении организация </w:t>
      </w:r>
      <w:r w:rsidR="005E4202" w:rsidRPr="00AD2583">
        <w:rPr>
          <w:rFonts w:ascii="Arial" w:hAnsi="Arial" w:cs="Arial"/>
          <w:sz w:val="22"/>
          <w:szCs w:val="22"/>
        </w:rPr>
        <w:t>счит</w:t>
      </w:r>
      <w:r w:rsidR="005E4202" w:rsidRPr="00AD2583">
        <w:rPr>
          <w:rFonts w:ascii="Arial" w:hAnsi="Arial" w:cs="Arial"/>
          <w:sz w:val="22"/>
          <w:szCs w:val="22"/>
        </w:rPr>
        <w:t>а</w:t>
      </w:r>
      <w:r w:rsidR="005E4202" w:rsidRPr="00AD2583">
        <w:rPr>
          <w:rFonts w:ascii="Arial" w:hAnsi="Arial" w:cs="Arial"/>
          <w:sz w:val="22"/>
          <w:szCs w:val="22"/>
        </w:rPr>
        <w:t xml:space="preserve">ется имеющей веб-сайт, если у нее есть хотя бы одна собственная страница в сети </w:t>
      </w:r>
      <w:r w:rsidR="00B3005D" w:rsidRPr="00AD2583">
        <w:rPr>
          <w:rFonts w:ascii="Arial" w:hAnsi="Arial" w:cs="Arial"/>
          <w:sz w:val="22"/>
          <w:szCs w:val="22"/>
        </w:rPr>
        <w:br/>
      </w:r>
      <w:r w:rsidR="005E4202" w:rsidRPr="00AD2583">
        <w:rPr>
          <w:rFonts w:ascii="Arial" w:hAnsi="Arial" w:cs="Arial"/>
          <w:sz w:val="22"/>
          <w:szCs w:val="22"/>
        </w:rPr>
        <w:t xml:space="preserve">Интернет, на которой публикуется и регулярно (не реже одного раза в полгода) </w:t>
      </w:r>
      <w:r w:rsidR="00B3005D" w:rsidRPr="00AD2583">
        <w:rPr>
          <w:rFonts w:ascii="Arial" w:hAnsi="Arial" w:cs="Arial"/>
          <w:sz w:val="22"/>
          <w:szCs w:val="22"/>
        </w:rPr>
        <w:br/>
      </w:r>
      <w:r w:rsidR="005E4202" w:rsidRPr="00AD2583">
        <w:rPr>
          <w:rFonts w:ascii="Arial" w:hAnsi="Arial" w:cs="Arial"/>
          <w:sz w:val="22"/>
          <w:szCs w:val="22"/>
        </w:rPr>
        <w:t>обновляется информация</w:t>
      </w:r>
      <w:r w:rsidR="005E4202" w:rsidRPr="00E00346">
        <w:rPr>
          <w:rFonts w:ascii="Arial" w:hAnsi="Arial" w:cs="Arial"/>
          <w:sz w:val="22"/>
          <w:szCs w:val="22"/>
        </w:rPr>
        <w:t>.</w:t>
      </w:r>
      <w:r w:rsidR="00020D6E" w:rsidRPr="00E00346">
        <w:rPr>
          <w:rFonts w:cs="Arial"/>
          <w:szCs w:val="22"/>
        </w:rPr>
        <w:t xml:space="preserve"> </w:t>
      </w:r>
      <w:r w:rsidR="00020D6E" w:rsidRPr="00E00346">
        <w:rPr>
          <w:rFonts w:ascii="Arial" w:hAnsi="Arial" w:cs="Arial"/>
          <w:sz w:val="22"/>
          <w:szCs w:val="22"/>
        </w:rPr>
        <w:t>При этом страница организации имеет уникальный адрес, по которому к ней может обратиться любой пользователь сети Интернет.</w:t>
      </w:r>
      <w:r w:rsidR="00020D6E" w:rsidRPr="00C354F7">
        <w:rPr>
          <w:rFonts w:ascii="Arial" w:hAnsi="Arial" w:cs="Arial"/>
          <w:sz w:val="22"/>
          <w:szCs w:val="22"/>
        </w:rPr>
        <w:t xml:space="preserve"> </w:t>
      </w:r>
    </w:p>
    <w:p w:rsidR="00DC60FF" w:rsidRPr="00AD2583" w:rsidRDefault="00DC60FF" w:rsidP="00DC60FF">
      <w:pPr>
        <w:spacing w:line="264" w:lineRule="auto"/>
        <w:ind w:firstLine="709"/>
        <w:rPr>
          <w:rFonts w:cs="Arial"/>
          <w:sz w:val="18"/>
          <w:szCs w:val="18"/>
        </w:rPr>
      </w:pPr>
    </w:p>
    <w:p w:rsidR="00AB2B57" w:rsidRPr="00AD2583" w:rsidRDefault="00AB2B57" w:rsidP="005E4202">
      <w:pPr>
        <w:pStyle w:val="aff2"/>
        <w:spacing w:after="120"/>
      </w:pPr>
      <w:r w:rsidRPr="00AD2583">
        <w:t xml:space="preserve">Использование информационных и коммуникационных технологий </w:t>
      </w:r>
      <w:r w:rsidRPr="00AD2583">
        <w:br/>
        <w:t>в организациях</w:t>
      </w:r>
    </w:p>
    <w:p w:rsidR="00AB2B57" w:rsidRPr="00AD2583" w:rsidRDefault="00AB2B57" w:rsidP="00AB2B57">
      <w:pPr>
        <w:pStyle w:val="aff3"/>
        <w:spacing w:line="264" w:lineRule="auto"/>
      </w:pPr>
      <w:r w:rsidRPr="00AD2583">
        <w:t>(в % от общего числа обследованных организаций)</w:t>
      </w:r>
    </w:p>
    <w:tbl>
      <w:tblPr>
        <w:tblW w:w="92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182"/>
        <w:gridCol w:w="850"/>
        <w:gridCol w:w="851"/>
        <w:gridCol w:w="850"/>
        <w:gridCol w:w="851"/>
        <w:gridCol w:w="850"/>
        <w:gridCol w:w="851"/>
      </w:tblGrid>
      <w:tr w:rsidR="000A02BF" w:rsidRPr="00AD2583" w:rsidTr="005E4202">
        <w:trPr>
          <w:cantSplit/>
          <w:tblHeader/>
        </w:trPr>
        <w:tc>
          <w:tcPr>
            <w:tcW w:w="418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vAlign w:val="bottom"/>
          </w:tcPr>
          <w:p w:rsidR="000A02BF" w:rsidRPr="00AD2583" w:rsidRDefault="000A02BF" w:rsidP="003B100E">
            <w:pPr>
              <w:pStyle w:val="ad"/>
              <w:spacing w:before="60" w:after="60"/>
            </w:pP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spacing w:before="60" w:after="60"/>
              <w:ind w:left="-57" w:right="-57"/>
            </w:pPr>
            <w:r w:rsidRPr="00AD2583">
              <w:t>2017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spacing w:before="60" w:after="60"/>
              <w:ind w:left="-57" w:right="-57"/>
            </w:pPr>
            <w:r w:rsidRPr="00AD2583">
              <w:t>2018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spacing w:before="60" w:after="60"/>
              <w:ind w:left="-57" w:right="-57"/>
            </w:pPr>
            <w:r w:rsidRPr="00AD2583">
              <w:t>2019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spacing w:before="60" w:after="60"/>
              <w:ind w:left="-57" w:right="-57"/>
            </w:pPr>
            <w:r w:rsidRPr="00AD2583">
              <w:t>2020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spacing w:before="60" w:after="60"/>
              <w:ind w:left="-57" w:right="-57"/>
            </w:pPr>
            <w:r w:rsidRPr="00AD2583">
              <w:t>2021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0A02BF" w:rsidRPr="00AD2583" w:rsidRDefault="000A02BF" w:rsidP="003B100E">
            <w:pPr>
              <w:pStyle w:val="ad"/>
              <w:spacing w:before="60" w:after="60"/>
              <w:ind w:left="-57" w:right="-57"/>
            </w:pPr>
            <w:r>
              <w:t>2022</w:t>
            </w:r>
          </w:p>
        </w:tc>
      </w:tr>
      <w:tr w:rsidR="00020D6E" w:rsidRPr="00AD2583" w:rsidTr="005E4202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5E4202">
            <w:pPr>
              <w:pStyle w:val="0"/>
              <w:spacing w:before="40" w:after="40"/>
              <w:ind w:left="284" w:hanging="284"/>
            </w:pPr>
            <w:r w:rsidRPr="00AD2583">
              <w:t>Организации, использовавшие:</w:t>
            </w:r>
          </w:p>
          <w:p w:rsidR="00020D6E" w:rsidRPr="00AD2583" w:rsidRDefault="00020D6E" w:rsidP="005E4202">
            <w:pPr>
              <w:pStyle w:val="0"/>
              <w:spacing w:before="40" w:after="40"/>
              <w:ind w:left="284"/>
            </w:pPr>
            <w:r w:rsidRPr="00AD2583">
              <w:t>персональные компьютеры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81,9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91,0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91,8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80,0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84,1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20D6E" w:rsidRPr="00AD2583" w:rsidRDefault="00020D6E" w:rsidP="008C408B">
            <w:pPr>
              <w:pStyle w:val="ad"/>
              <w:spacing w:before="40" w:after="40"/>
              <w:ind w:left="-57" w:right="-57"/>
            </w:pPr>
            <w:r>
              <w:t>83,8</w:t>
            </w:r>
          </w:p>
        </w:tc>
      </w:tr>
      <w:tr w:rsidR="00020D6E" w:rsidRPr="00AD2583" w:rsidTr="005E4202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5E4202">
            <w:pPr>
              <w:pStyle w:val="05"/>
              <w:spacing w:before="40" w:after="40"/>
            </w:pPr>
            <w:r w:rsidRPr="00AD2583">
              <w:t>серверы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40,0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49,4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51,8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45,0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40,7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20D6E" w:rsidRPr="00AD2583" w:rsidRDefault="00020D6E" w:rsidP="008C408B">
            <w:pPr>
              <w:pStyle w:val="ad"/>
              <w:spacing w:before="40" w:after="40"/>
              <w:ind w:left="-57" w:right="-57"/>
            </w:pPr>
            <w:r>
              <w:t>41,2</w:t>
            </w:r>
          </w:p>
        </w:tc>
      </w:tr>
      <w:tr w:rsidR="00020D6E" w:rsidRPr="00AD2583" w:rsidTr="005E4202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5E4202">
            <w:pPr>
              <w:pStyle w:val="05"/>
              <w:spacing w:before="40" w:after="40"/>
            </w:pPr>
            <w:r w:rsidRPr="00AD2583">
              <w:t>локальные вычислительные сети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43,2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53,8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>
              <w:t>54,9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50,7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53,9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20D6E" w:rsidRPr="00AD2583" w:rsidRDefault="00020D6E" w:rsidP="008C408B">
            <w:pPr>
              <w:pStyle w:val="ad"/>
              <w:spacing w:before="40" w:after="40"/>
              <w:ind w:left="-57" w:right="-57"/>
            </w:pPr>
            <w:r>
              <w:t>53,5</w:t>
            </w:r>
          </w:p>
        </w:tc>
      </w:tr>
      <w:tr w:rsidR="00020D6E" w:rsidRPr="00AD2583" w:rsidTr="005E4202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5E4202">
            <w:pPr>
              <w:pStyle w:val="05"/>
              <w:spacing w:before="40" w:after="40"/>
            </w:pPr>
            <w:r w:rsidRPr="00AD2583">
              <w:t>«облачные» сервисы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21,2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26,7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28,1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24,8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27,4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20D6E" w:rsidRPr="00AD2583" w:rsidRDefault="00020D6E" w:rsidP="008C408B">
            <w:pPr>
              <w:pStyle w:val="ad"/>
              <w:spacing w:before="40" w:after="40"/>
              <w:ind w:left="-57" w:right="-57"/>
            </w:pPr>
            <w:r>
              <w:t>30,6</w:t>
            </w:r>
          </w:p>
        </w:tc>
      </w:tr>
      <w:tr w:rsidR="00020D6E" w:rsidRPr="00AD2583" w:rsidTr="005E4202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5E4202">
            <w:pPr>
              <w:pStyle w:val="05"/>
              <w:spacing w:before="40" w:after="40"/>
            </w:pPr>
            <w:proofErr w:type="spellStart"/>
            <w:r w:rsidRPr="00AD2583">
              <w:t>Интранет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28,7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28,9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29,0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32,9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20D6E" w:rsidRPr="00AD2583" w:rsidRDefault="00020D6E" w:rsidP="008C408B">
            <w:pPr>
              <w:pStyle w:val="ad"/>
              <w:spacing w:before="40" w:after="40"/>
              <w:ind w:left="-57" w:right="-57"/>
            </w:pPr>
            <w:r>
              <w:t>33,0</w:t>
            </w:r>
          </w:p>
        </w:tc>
      </w:tr>
      <w:tr w:rsidR="00020D6E" w:rsidRPr="00AD2583" w:rsidTr="005E4202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5E4202">
            <w:pPr>
              <w:pStyle w:val="05"/>
              <w:spacing w:before="40" w:after="40"/>
            </w:pPr>
            <w:proofErr w:type="spellStart"/>
            <w:r w:rsidRPr="00AD2583">
              <w:t>Экстранет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14,6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18,9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19,8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20,2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22,1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20D6E" w:rsidRPr="00AD2583" w:rsidRDefault="00020D6E" w:rsidP="008C408B">
            <w:pPr>
              <w:pStyle w:val="ad"/>
              <w:spacing w:before="40" w:after="40"/>
              <w:ind w:left="-57" w:right="-57"/>
            </w:pPr>
            <w:r>
              <w:t>23,1</w:t>
            </w:r>
          </w:p>
        </w:tc>
      </w:tr>
      <w:tr w:rsidR="00020D6E" w:rsidRPr="00AD2583" w:rsidTr="005E4202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5E4202">
            <w:pPr>
              <w:pStyle w:val="05"/>
              <w:spacing w:before="40" w:after="40"/>
              <w:ind w:left="0"/>
            </w:pPr>
            <w:r w:rsidRPr="00AD2583">
              <w:t xml:space="preserve">Организации, имевшие веб-сайт </w:t>
            </w:r>
            <w:r w:rsidRPr="00AD2583">
              <w:br/>
              <w:t>в сети Интернет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40,5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49,1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51,7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44,1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spacing w:before="40" w:after="40"/>
              <w:ind w:left="-57" w:right="-57"/>
            </w:pPr>
            <w:r w:rsidRPr="00AD2583">
              <w:t>46,9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20D6E" w:rsidRPr="00AD2583" w:rsidRDefault="00020D6E" w:rsidP="008C408B">
            <w:pPr>
              <w:pStyle w:val="ad"/>
              <w:spacing w:before="40" w:after="40"/>
              <w:ind w:left="-57" w:right="-57"/>
            </w:pPr>
            <w:r>
              <w:t>48,5</w:t>
            </w:r>
          </w:p>
        </w:tc>
      </w:tr>
    </w:tbl>
    <w:p w:rsidR="00AB2B57" w:rsidRPr="00AD2583" w:rsidRDefault="00AB2B57" w:rsidP="00DC60FF">
      <w:pPr>
        <w:spacing w:line="264" w:lineRule="auto"/>
        <w:ind w:firstLine="709"/>
        <w:rPr>
          <w:rFonts w:cs="Arial"/>
          <w:sz w:val="18"/>
          <w:szCs w:val="18"/>
        </w:rPr>
      </w:pPr>
    </w:p>
    <w:p w:rsidR="00AB2B57" w:rsidRPr="00AD2583" w:rsidRDefault="009438C5" w:rsidP="005E4202">
      <w:pPr>
        <w:pStyle w:val="aff2"/>
        <w:spacing w:after="120"/>
      </w:pPr>
      <w:r w:rsidRPr="00AD2583">
        <w:t xml:space="preserve">Число персональных компьютеров </w:t>
      </w:r>
      <w:r w:rsidR="00AB2B57" w:rsidRPr="00AD2583">
        <w:t>в организациях</w:t>
      </w:r>
      <w:r w:rsidRPr="00AD2583">
        <w:t xml:space="preserve"> в расчете </w:t>
      </w:r>
      <w:r w:rsidRPr="00AD2583">
        <w:br/>
        <w:t>на 100 работников</w:t>
      </w:r>
    </w:p>
    <w:p w:rsidR="00AB2B57" w:rsidRPr="00AD2583" w:rsidRDefault="00AB2B57" w:rsidP="00AB2B57">
      <w:pPr>
        <w:pStyle w:val="aff3"/>
        <w:spacing w:line="264" w:lineRule="auto"/>
      </w:pPr>
      <w:r w:rsidRPr="00AD2583">
        <w:t>(</w:t>
      </w:r>
      <w:r w:rsidR="009438C5" w:rsidRPr="00AD2583">
        <w:t>штук</w:t>
      </w:r>
      <w:r w:rsidRPr="00AD2583">
        <w:t>)</w:t>
      </w:r>
    </w:p>
    <w:tbl>
      <w:tblPr>
        <w:tblW w:w="92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182"/>
        <w:gridCol w:w="851"/>
        <w:gridCol w:w="850"/>
        <w:gridCol w:w="851"/>
        <w:gridCol w:w="850"/>
        <w:gridCol w:w="851"/>
        <w:gridCol w:w="850"/>
      </w:tblGrid>
      <w:tr w:rsidR="000A02BF" w:rsidRPr="00AD2583" w:rsidTr="005E4202">
        <w:trPr>
          <w:cantSplit/>
          <w:tblHeader/>
        </w:trPr>
        <w:tc>
          <w:tcPr>
            <w:tcW w:w="418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vAlign w:val="bottom"/>
          </w:tcPr>
          <w:p w:rsidR="000A02BF" w:rsidRPr="00AD2583" w:rsidRDefault="000A02BF" w:rsidP="003B100E">
            <w:pPr>
              <w:pStyle w:val="ad"/>
              <w:spacing w:before="60" w:after="60"/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spacing w:before="60" w:after="60"/>
              <w:ind w:left="-57" w:right="-57"/>
            </w:pPr>
            <w:r w:rsidRPr="00AD2583">
              <w:t>2017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spacing w:before="60" w:after="60"/>
              <w:ind w:left="-57" w:right="-57"/>
            </w:pPr>
            <w:r w:rsidRPr="00AD2583">
              <w:t>2018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spacing w:before="60" w:after="60"/>
              <w:ind w:left="-57" w:right="-57"/>
            </w:pPr>
            <w:r w:rsidRPr="00AD2583">
              <w:t>2019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spacing w:before="60" w:after="60"/>
              <w:ind w:left="-57" w:right="-57"/>
            </w:pPr>
            <w:r w:rsidRPr="00AD2583">
              <w:t>2020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BF75A7">
            <w:pPr>
              <w:pStyle w:val="ad"/>
              <w:spacing w:before="60" w:after="60"/>
              <w:ind w:left="-57" w:right="-57"/>
            </w:pPr>
            <w:r w:rsidRPr="00AD2583">
              <w:t>2021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0A02BF" w:rsidRPr="00AD2583" w:rsidRDefault="000A02BF" w:rsidP="003B100E">
            <w:pPr>
              <w:pStyle w:val="ad"/>
              <w:spacing w:before="60" w:after="60"/>
              <w:ind w:left="-57" w:right="-57"/>
            </w:pPr>
            <w:r>
              <w:t>2022</w:t>
            </w:r>
          </w:p>
        </w:tc>
      </w:tr>
      <w:tr w:rsidR="000A02BF" w:rsidRPr="00AD2583" w:rsidTr="005E4202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5E4202">
            <w:pPr>
              <w:pStyle w:val="0"/>
              <w:widowControl w:val="0"/>
              <w:spacing w:before="40" w:after="40"/>
            </w:pPr>
            <w:r w:rsidRPr="00AD2583">
              <w:t xml:space="preserve">Число персональных компьютеров </w:t>
            </w:r>
            <w:r w:rsidRPr="00AD2583">
              <w:br/>
              <w:t>на 100 работников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widowControl w:val="0"/>
              <w:spacing w:before="60" w:after="60"/>
              <w:ind w:left="-57" w:right="-57"/>
            </w:pPr>
            <w:r w:rsidRPr="00AD2583"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widowControl w:val="0"/>
              <w:spacing w:before="60" w:after="60"/>
              <w:ind w:left="-57" w:right="-57"/>
            </w:pPr>
            <w:r w:rsidRPr="00AD2583">
              <w:t>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widowControl w:val="0"/>
              <w:spacing w:before="60" w:after="60"/>
              <w:ind w:left="-57" w:right="-57"/>
            </w:pPr>
            <w:r w:rsidRPr="00AD2583">
              <w:t>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widowControl w:val="0"/>
              <w:spacing w:before="60" w:after="60"/>
              <w:ind w:left="-57" w:right="-57"/>
            </w:pPr>
            <w:r w:rsidRPr="00AD2583"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widowControl w:val="0"/>
              <w:spacing w:before="60" w:after="60"/>
              <w:ind w:left="-57" w:right="-57"/>
            </w:pPr>
            <w:r w:rsidRPr="00AD2583">
              <w:t>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A02BF" w:rsidRPr="00AD2583" w:rsidRDefault="00020D6E" w:rsidP="005E4202">
            <w:pPr>
              <w:pStyle w:val="ad"/>
              <w:widowControl w:val="0"/>
              <w:spacing w:before="60" w:after="60"/>
              <w:ind w:left="-57" w:right="-57"/>
            </w:pPr>
            <w:r>
              <w:t>69</w:t>
            </w:r>
          </w:p>
        </w:tc>
      </w:tr>
    </w:tbl>
    <w:p w:rsidR="003B4F91" w:rsidRPr="00AD2583" w:rsidRDefault="003B4F91" w:rsidP="009438C5">
      <w:pPr>
        <w:pStyle w:val="aff2"/>
        <w:pageBreakBefore/>
      </w:pPr>
      <w:r w:rsidRPr="00AD2583">
        <w:lastRenderedPageBreak/>
        <w:t>Основные показатели связи общего пользования</w:t>
      </w:r>
      <w:r w:rsidR="00AB17D1" w:rsidRPr="00AD2583">
        <w:t xml:space="preserve"> </w:t>
      </w:r>
      <w:r w:rsidR="003D4C30" w:rsidRPr="00AD2583">
        <w:rPr>
          <w:rStyle w:val="a9"/>
          <w:sz w:val="28"/>
          <w:szCs w:val="28"/>
        </w:rPr>
        <w:footnoteReference w:customMarkFollows="1" w:id="58"/>
        <w:t>1)</w:t>
      </w:r>
    </w:p>
    <w:tbl>
      <w:tblPr>
        <w:tblW w:w="95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182"/>
        <w:gridCol w:w="897"/>
        <w:gridCol w:w="897"/>
        <w:gridCol w:w="897"/>
        <w:gridCol w:w="897"/>
        <w:gridCol w:w="897"/>
        <w:gridCol w:w="897"/>
      </w:tblGrid>
      <w:tr w:rsidR="000A02BF" w:rsidRPr="00AD2583" w:rsidTr="005E4202">
        <w:trPr>
          <w:cantSplit/>
          <w:tblHeader/>
        </w:trPr>
        <w:tc>
          <w:tcPr>
            <w:tcW w:w="418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vAlign w:val="bottom"/>
          </w:tcPr>
          <w:p w:rsidR="000A02BF" w:rsidRPr="00AD2583" w:rsidRDefault="000A02BF" w:rsidP="003D4C30">
            <w:pPr>
              <w:pStyle w:val="ad"/>
            </w:pPr>
          </w:p>
        </w:tc>
        <w:tc>
          <w:tcPr>
            <w:tcW w:w="89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89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89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89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89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89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0A02BF" w:rsidRPr="00AD2583" w:rsidRDefault="000A02BF" w:rsidP="00516918">
            <w:pPr>
              <w:pStyle w:val="ad"/>
              <w:ind w:left="-57" w:right="-57"/>
            </w:pPr>
            <w:r>
              <w:t>2022</w:t>
            </w:r>
          </w:p>
        </w:tc>
      </w:tr>
      <w:tr w:rsidR="000A02BF" w:rsidRPr="00AD2583" w:rsidTr="005E4202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1F4CE9">
            <w:pPr>
              <w:pStyle w:val="0"/>
            </w:pPr>
            <w:r w:rsidRPr="00AD2583">
              <w:t>Доходы от услуг связи, млн рублей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34497,6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33895,6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34669,9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35595,1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36036,4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020D6E" w:rsidP="00516918">
            <w:pPr>
              <w:pStyle w:val="ad"/>
              <w:ind w:left="-57" w:right="-57"/>
            </w:pPr>
            <w:r>
              <w:t>36836,2</w:t>
            </w:r>
          </w:p>
        </w:tc>
      </w:tr>
      <w:tr w:rsidR="000A02BF" w:rsidRPr="00AD2583" w:rsidTr="005E4202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3D4C30">
            <w:pPr>
              <w:pStyle w:val="05"/>
            </w:pPr>
            <w:r w:rsidRPr="00AD2583">
              <w:t>в том числе:</w:t>
            </w:r>
          </w:p>
          <w:p w:rsidR="000A02BF" w:rsidRPr="00AD2583" w:rsidRDefault="000A02BF" w:rsidP="003D4C30">
            <w:pPr>
              <w:pStyle w:val="05"/>
            </w:pPr>
            <w:r w:rsidRPr="00AD2583">
              <w:t>почтовой связи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2820,0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2788,4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2791,5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2849,5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2847,6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020D6E" w:rsidP="00516918">
            <w:pPr>
              <w:pStyle w:val="ad"/>
              <w:ind w:left="-57" w:right="-57"/>
            </w:pPr>
            <w:r>
              <w:t>2946,8</w:t>
            </w:r>
          </w:p>
        </w:tc>
      </w:tr>
      <w:tr w:rsidR="000A02BF" w:rsidRPr="00AD2583" w:rsidTr="005E4202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3D4C30">
            <w:pPr>
              <w:pStyle w:val="05"/>
            </w:pPr>
            <w:r w:rsidRPr="00AD2583">
              <w:t>документальной связи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11124,1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13070,2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14748,0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15899,9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15758,2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020D6E" w:rsidP="00516918">
            <w:pPr>
              <w:pStyle w:val="ad"/>
              <w:ind w:left="-57" w:right="-57"/>
            </w:pPr>
            <w:r>
              <w:t>16881,2</w:t>
            </w:r>
          </w:p>
        </w:tc>
      </w:tr>
      <w:tr w:rsidR="000A02BF" w:rsidRPr="00AD2583" w:rsidTr="005E4202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3D4C30">
            <w:pPr>
              <w:pStyle w:val="05"/>
            </w:pPr>
            <w:r w:rsidRPr="00AD2583">
              <w:t xml:space="preserve">междугородной внутризоновой </w:t>
            </w:r>
            <w:r>
              <w:br/>
            </w:r>
            <w:r w:rsidRPr="00AD2583">
              <w:t>и международной телефонной св</w:t>
            </w:r>
            <w:r w:rsidRPr="00AD2583">
              <w:t>я</w:t>
            </w:r>
            <w:r w:rsidRPr="00AD2583">
              <w:t>зи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918,4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878,3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824,3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682,8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1097,2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020D6E" w:rsidP="00516918">
            <w:pPr>
              <w:pStyle w:val="ad"/>
              <w:ind w:left="-57" w:right="-57"/>
            </w:pPr>
            <w:r>
              <w:t>943,7</w:t>
            </w:r>
          </w:p>
        </w:tc>
      </w:tr>
      <w:tr w:rsidR="000A02BF" w:rsidRPr="00AD2583" w:rsidTr="005E4202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3D4C30">
            <w:pPr>
              <w:pStyle w:val="05"/>
            </w:pPr>
            <w:r w:rsidRPr="00AD2583">
              <w:t>местной телефонной связи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2407,8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2222,0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2102,6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1875,7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1773,2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020D6E" w:rsidP="00516918">
            <w:pPr>
              <w:pStyle w:val="ad"/>
              <w:ind w:left="-57" w:right="-57"/>
            </w:pPr>
            <w:r>
              <w:t>1756,3</w:t>
            </w:r>
          </w:p>
        </w:tc>
      </w:tr>
      <w:tr w:rsidR="000A02BF" w:rsidRPr="00AD2583" w:rsidTr="005E4202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3D4C30">
            <w:pPr>
              <w:pStyle w:val="05"/>
            </w:pPr>
            <w:r w:rsidRPr="00AD2583">
              <w:t>радиосвязи, радиовещания, тел</w:t>
            </w:r>
            <w:r w:rsidRPr="00AD2583">
              <w:t>е</w:t>
            </w:r>
            <w:r w:rsidRPr="00AD2583">
              <w:t>видения и спутниковой связи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1500,4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1454,4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1559,9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1607,1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1923,8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020D6E" w:rsidP="00516918">
            <w:pPr>
              <w:pStyle w:val="ad"/>
              <w:ind w:left="-57" w:right="-57"/>
            </w:pPr>
            <w:r>
              <w:t>2009,3</w:t>
            </w:r>
          </w:p>
        </w:tc>
      </w:tr>
      <w:tr w:rsidR="000A02BF" w:rsidRPr="00AD2583" w:rsidTr="005E4202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3D4C30">
            <w:pPr>
              <w:pStyle w:val="05"/>
            </w:pPr>
            <w:r w:rsidRPr="00AD2583">
              <w:t>подвижной связи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8958,7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8645,4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8256,6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7952,6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8411,5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020D6E" w:rsidP="00516918">
            <w:pPr>
              <w:pStyle w:val="ad"/>
              <w:ind w:left="-57" w:right="-57"/>
            </w:pPr>
            <w:r>
              <w:t>8228,7</w:t>
            </w:r>
          </w:p>
        </w:tc>
      </w:tr>
      <w:tr w:rsidR="000A02BF" w:rsidRPr="00AD2583" w:rsidTr="005E4202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3D4C30">
            <w:pPr>
              <w:pStyle w:val="05"/>
            </w:pPr>
            <w:r w:rsidRPr="00AD2583">
              <w:t>проводного вещания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29,9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27,9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24,9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23,1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20,2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020D6E" w:rsidP="00516918">
            <w:pPr>
              <w:pStyle w:val="ad"/>
              <w:ind w:left="-57" w:right="-57"/>
            </w:pPr>
            <w:r>
              <w:t>17,5</w:t>
            </w:r>
          </w:p>
        </w:tc>
      </w:tr>
      <w:tr w:rsidR="000A02BF" w:rsidRPr="00AD2583" w:rsidTr="005E4202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3D4C30">
            <w:pPr>
              <w:pStyle w:val="05"/>
            </w:pPr>
            <w:r w:rsidRPr="00AD2583">
              <w:t>прочие услуги связи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6738,3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4809,0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4362,1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4704,4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0646B7">
            <w:pPr>
              <w:pStyle w:val="ad"/>
              <w:ind w:left="-57" w:right="-57"/>
            </w:pPr>
            <w:r w:rsidRPr="00AD2583">
              <w:t>4204,7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020D6E" w:rsidP="00516918">
            <w:pPr>
              <w:pStyle w:val="ad"/>
              <w:ind w:left="-57" w:right="-57"/>
            </w:pPr>
            <w:r>
              <w:t>4052,7</w:t>
            </w:r>
          </w:p>
        </w:tc>
      </w:tr>
      <w:tr w:rsidR="000A02BF" w:rsidRPr="00AD2583" w:rsidTr="005E4202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3D4C30">
            <w:pPr>
              <w:pStyle w:val="05"/>
              <w:ind w:hanging="284"/>
            </w:pPr>
            <w:r w:rsidRPr="00AD2583">
              <w:t>Отправлено:</w:t>
            </w:r>
          </w:p>
          <w:p w:rsidR="000A02BF" w:rsidRPr="00AD2583" w:rsidRDefault="000A02BF" w:rsidP="001F4CE9">
            <w:pPr>
              <w:pStyle w:val="05"/>
            </w:pPr>
            <w:r w:rsidRPr="00AD2583">
              <w:t xml:space="preserve">письменной корреспонденции, </w:t>
            </w:r>
            <w:r w:rsidRPr="00AD2583">
              <w:br/>
              <w:t>млн единиц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32,5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36,5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37,9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49,0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35,7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020D6E" w:rsidP="00516918">
            <w:pPr>
              <w:pStyle w:val="ad"/>
              <w:ind w:left="-57" w:right="-57"/>
            </w:pPr>
            <w:r>
              <w:t>30,7</w:t>
            </w:r>
          </w:p>
        </w:tc>
      </w:tr>
      <w:tr w:rsidR="000A02BF" w:rsidRPr="00AD2583" w:rsidTr="005E4202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3D4C30">
            <w:pPr>
              <w:pStyle w:val="05"/>
            </w:pPr>
            <w:r w:rsidRPr="00AD2583">
              <w:t>посылок, тыс. единиц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2862,9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2894,1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2797,1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2539,0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2436,3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020D6E" w:rsidP="00516918">
            <w:pPr>
              <w:pStyle w:val="ad"/>
              <w:ind w:left="-57" w:right="-57"/>
            </w:pPr>
            <w:r>
              <w:t>2092,9</w:t>
            </w:r>
          </w:p>
        </w:tc>
      </w:tr>
      <w:tr w:rsidR="000A02BF" w:rsidRPr="00AD2583" w:rsidTr="005E4202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3D4C30">
            <w:pPr>
              <w:pStyle w:val="05"/>
            </w:pPr>
            <w:r w:rsidRPr="00AD2583">
              <w:t>почтовых переводов, тыс. единиц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838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748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648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575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455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020D6E" w:rsidP="00516918">
            <w:pPr>
              <w:pStyle w:val="ad"/>
              <w:ind w:left="-57" w:right="-57"/>
            </w:pPr>
            <w:r>
              <w:t>345</w:t>
            </w:r>
          </w:p>
        </w:tc>
      </w:tr>
      <w:tr w:rsidR="000A02BF" w:rsidRPr="00AD2583" w:rsidTr="005E4202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3D4C30">
            <w:pPr>
              <w:pStyle w:val="05"/>
            </w:pPr>
            <w:r w:rsidRPr="00AD2583">
              <w:t>телеграмм, тыс. штук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51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66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65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59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62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020D6E" w:rsidP="00516918">
            <w:pPr>
              <w:pStyle w:val="ad"/>
              <w:ind w:left="-57" w:right="-57"/>
            </w:pPr>
            <w:r>
              <w:t>57</w:t>
            </w:r>
          </w:p>
        </w:tc>
      </w:tr>
      <w:tr w:rsidR="000A02BF" w:rsidRPr="00AD2583" w:rsidTr="005E4202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3D4C30">
            <w:pPr>
              <w:pStyle w:val="0"/>
            </w:pPr>
            <w:r w:rsidRPr="00AD2583">
              <w:t>Число телефонных станций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922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878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859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957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958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020D6E" w:rsidP="00516918">
            <w:pPr>
              <w:pStyle w:val="ad"/>
              <w:ind w:left="-57" w:right="-57"/>
            </w:pPr>
            <w:r>
              <w:t>949</w:t>
            </w:r>
          </w:p>
        </w:tc>
      </w:tr>
      <w:tr w:rsidR="000A02BF" w:rsidRPr="00AD2583" w:rsidTr="005E4202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3D4C30">
            <w:pPr>
              <w:pStyle w:val="0"/>
            </w:pPr>
            <w:r w:rsidRPr="00AD2583">
              <w:t xml:space="preserve">Общее количество телефонных </w:t>
            </w:r>
            <w:r w:rsidRPr="00AD2583">
              <w:br/>
              <w:t>аппаратов местной телефонной связи, тыс. штук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646,0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605,0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570,9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490,8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458,0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020D6E" w:rsidP="00516918">
            <w:pPr>
              <w:pStyle w:val="ad"/>
              <w:ind w:left="-57" w:right="-57"/>
            </w:pPr>
            <w:r>
              <w:t>420,4</w:t>
            </w:r>
          </w:p>
        </w:tc>
      </w:tr>
      <w:tr w:rsidR="000A02BF" w:rsidRPr="00AD2583" w:rsidTr="005E4202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3D4C30">
            <w:pPr>
              <w:pStyle w:val="0"/>
            </w:pPr>
            <w:r w:rsidRPr="00AD2583">
              <w:t>Абонентские устройства квартирные, подсоединенные к станциям сети да</w:t>
            </w:r>
            <w:r w:rsidRPr="00AD2583">
              <w:t>н</w:t>
            </w:r>
            <w:r w:rsidRPr="00AD2583">
              <w:t>ного оператора – всего (без таксоф</w:t>
            </w:r>
            <w:r w:rsidRPr="00AD2583">
              <w:t>о</w:t>
            </w:r>
            <w:r w:rsidRPr="00AD2583">
              <w:t>нов), тыс. штук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435,4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403,2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355,1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316,5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278,1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020D6E" w:rsidP="00516918">
            <w:pPr>
              <w:pStyle w:val="ad"/>
              <w:ind w:left="-57" w:right="-57"/>
            </w:pPr>
            <w:r>
              <w:t>249,9</w:t>
            </w:r>
          </w:p>
        </w:tc>
      </w:tr>
      <w:tr w:rsidR="000A02BF" w:rsidRPr="00AD2583" w:rsidTr="005E4202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3D4C30">
            <w:pPr>
              <w:pStyle w:val="0"/>
            </w:pPr>
            <w:r w:rsidRPr="00AD2583">
              <w:t>Число основных радиотрансляцио</w:t>
            </w:r>
            <w:r w:rsidRPr="00AD2583">
              <w:t>н</w:t>
            </w:r>
            <w:r w:rsidRPr="00AD2583">
              <w:t>ных точек, тыс. штук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27,5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24,3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22,0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16,9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14,2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020D6E" w:rsidP="00516918">
            <w:pPr>
              <w:pStyle w:val="ad"/>
              <w:ind w:left="-57" w:right="-57"/>
            </w:pPr>
            <w:r>
              <w:t>12,9</w:t>
            </w:r>
          </w:p>
        </w:tc>
      </w:tr>
      <w:tr w:rsidR="000A02BF" w:rsidRPr="00AD2583" w:rsidTr="005E4202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3D4C30">
            <w:pPr>
              <w:pStyle w:val="0"/>
              <w:ind w:right="-57"/>
              <w:rPr>
                <w:spacing w:val="-4"/>
              </w:rPr>
            </w:pPr>
            <w:r w:rsidRPr="00AD2583">
              <w:rPr>
                <w:spacing w:val="-4"/>
              </w:rPr>
              <w:t>На 1000 человек населения приходится:</w:t>
            </w:r>
          </w:p>
          <w:p w:rsidR="000A02BF" w:rsidRPr="00AD2583" w:rsidRDefault="000A02BF" w:rsidP="003D4C30">
            <w:pPr>
              <w:pStyle w:val="0"/>
              <w:ind w:left="284" w:right="-113"/>
            </w:pPr>
            <w:r w:rsidRPr="00AD2583">
              <w:t>телефонных аппаратов, включая местные и универсальные таксоф</w:t>
            </w:r>
            <w:r w:rsidRPr="00AD2583">
              <w:t>о</w:t>
            </w:r>
            <w:r w:rsidRPr="00AD2583">
              <w:t>ны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231,6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216,6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204,0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176,7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164,7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020D6E" w:rsidP="00516918">
            <w:pPr>
              <w:pStyle w:val="ad"/>
              <w:ind w:left="-57" w:right="-57"/>
            </w:pPr>
            <w:r>
              <w:t>150,5</w:t>
            </w:r>
          </w:p>
        </w:tc>
      </w:tr>
      <w:tr w:rsidR="000A02BF" w:rsidRPr="00AD2583" w:rsidTr="005E4202">
        <w:trPr>
          <w:cantSplit/>
        </w:trPr>
        <w:tc>
          <w:tcPr>
            <w:tcW w:w="418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3D4C30">
            <w:pPr>
              <w:pStyle w:val="05"/>
            </w:pPr>
            <w:r w:rsidRPr="00AD2583">
              <w:t>радиотрансляционных точек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10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A02BF" w:rsidRPr="00AD2583" w:rsidRDefault="00020D6E" w:rsidP="00516918">
            <w:pPr>
              <w:pStyle w:val="ad"/>
              <w:ind w:left="-57" w:right="-57"/>
            </w:pPr>
            <w:r>
              <w:t>5</w:t>
            </w:r>
          </w:p>
        </w:tc>
      </w:tr>
    </w:tbl>
    <w:p w:rsidR="00407EB3" w:rsidRPr="00AD2583" w:rsidRDefault="00407EB3" w:rsidP="00407EB3">
      <w:pPr>
        <w:tabs>
          <w:tab w:val="left" w:pos="6521"/>
        </w:tabs>
        <w:spacing w:after="120" w:line="264" w:lineRule="auto"/>
        <w:ind w:right="-57" w:firstLine="0"/>
        <w:jc w:val="right"/>
      </w:pPr>
    </w:p>
    <w:p w:rsidR="003B4F91" w:rsidRPr="00AD2583" w:rsidRDefault="00EC6C74" w:rsidP="00121A48">
      <w:pPr>
        <w:pStyle w:val="1d"/>
      </w:pPr>
      <w:bookmarkStart w:id="47" w:name="_Toc110930924"/>
      <w:r w:rsidRPr="00AD2583">
        <w:lastRenderedPageBreak/>
        <w:t>2</w:t>
      </w:r>
      <w:r w:rsidR="000E19CC" w:rsidRPr="00AD2583">
        <w:t>1</w:t>
      </w:r>
      <w:r w:rsidR="003B4F91" w:rsidRPr="00AD2583">
        <w:t xml:space="preserve">. </w:t>
      </w:r>
      <w:r w:rsidR="00D53AA5" w:rsidRPr="00AD2583">
        <w:t>Наука</w:t>
      </w:r>
      <w:bookmarkEnd w:id="47"/>
    </w:p>
    <w:p w:rsidR="00B74D40" w:rsidRPr="00AD2583" w:rsidRDefault="00B74D40" w:rsidP="007D73DC">
      <w:pPr>
        <w:spacing w:before="60" w:line="264" w:lineRule="auto"/>
        <w:ind w:firstLine="709"/>
        <w:rPr>
          <w:rFonts w:cs="Arial"/>
          <w:bCs/>
        </w:rPr>
      </w:pPr>
      <w:r w:rsidRPr="00AD2583">
        <w:rPr>
          <w:rFonts w:cs="Arial"/>
          <w:bCs/>
        </w:rPr>
        <w:t>Раздел содержит статистическую информацию о состоянии и развити</w:t>
      </w:r>
      <w:r w:rsidR="00652E33" w:rsidRPr="00AD2583">
        <w:rPr>
          <w:rFonts w:cs="Arial"/>
          <w:bCs/>
        </w:rPr>
        <w:t>и</w:t>
      </w:r>
      <w:r w:rsidR="009E1A4F" w:rsidRPr="00AD2583">
        <w:rPr>
          <w:rFonts w:cs="Arial"/>
          <w:bCs/>
        </w:rPr>
        <w:t xml:space="preserve"> науки</w:t>
      </w:r>
      <w:r w:rsidRPr="00AD2583">
        <w:rPr>
          <w:rFonts w:cs="Arial"/>
          <w:bCs/>
        </w:rPr>
        <w:t>.</w:t>
      </w:r>
    </w:p>
    <w:p w:rsidR="00EE6C1F" w:rsidRPr="00AD2583" w:rsidRDefault="00EE6C1F" w:rsidP="007D73DC">
      <w:pPr>
        <w:spacing w:before="60" w:line="264" w:lineRule="auto"/>
        <w:ind w:firstLine="709"/>
        <w:rPr>
          <w:rFonts w:cs="Arial"/>
          <w:bCs/>
        </w:rPr>
      </w:pPr>
      <w:r w:rsidRPr="00AD2583">
        <w:rPr>
          <w:rFonts w:cs="Arial"/>
          <w:b/>
          <w:bCs/>
        </w:rPr>
        <w:t>Научные исследования и разработки</w:t>
      </w:r>
      <w:r w:rsidRPr="00AD2583">
        <w:rPr>
          <w:rFonts w:cs="Arial"/>
          <w:bCs/>
        </w:rPr>
        <w:t xml:space="preserve"> – творческая деятельность, осуществл</w:t>
      </w:r>
      <w:r w:rsidRPr="00AD2583">
        <w:rPr>
          <w:rFonts w:cs="Arial"/>
          <w:bCs/>
        </w:rPr>
        <w:t>я</w:t>
      </w:r>
      <w:r w:rsidRPr="00AD2583">
        <w:rPr>
          <w:rFonts w:cs="Arial"/>
          <w:bCs/>
        </w:rPr>
        <w:t>емая на систематической основе с целью увеличения суммы научных знаний, в том числе о человеке, природе и обществе, а также поиска новых областей применения этих знаний.</w:t>
      </w:r>
    </w:p>
    <w:p w:rsidR="00B74D40" w:rsidRPr="00AD2583" w:rsidRDefault="00B74D40" w:rsidP="007D73DC">
      <w:pPr>
        <w:spacing w:before="60" w:line="264" w:lineRule="auto"/>
        <w:ind w:firstLine="709"/>
        <w:rPr>
          <w:rFonts w:cs="Arial"/>
        </w:rPr>
      </w:pPr>
      <w:r w:rsidRPr="00AD2583">
        <w:rPr>
          <w:rFonts w:cs="Arial"/>
          <w:b/>
          <w:bCs/>
        </w:rPr>
        <w:t xml:space="preserve">Персонал, занятый исследованиями и разработками, </w:t>
      </w:r>
      <w:r w:rsidRPr="00AD2583">
        <w:rPr>
          <w:rFonts w:cs="Arial"/>
        </w:rPr>
        <w:t xml:space="preserve">– совокупность лиц, </w:t>
      </w:r>
      <w:r w:rsidR="00117E89">
        <w:rPr>
          <w:rFonts w:cs="Arial"/>
        </w:rPr>
        <w:br/>
      </w:r>
      <w:r w:rsidRPr="00AD2583">
        <w:rPr>
          <w:rFonts w:cs="Arial"/>
        </w:rPr>
        <w:t xml:space="preserve">чья творческая деятельность, осуществляемая на систематической основе, направлена на увеличение </w:t>
      </w:r>
      <w:r w:rsidR="009E1A4F" w:rsidRPr="00AD2583">
        <w:rPr>
          <w:rFonts w:cs="Arial"/>
        </w:rPr>
        <w:t xml:space="preserve">суммы научных знаний </w:t>
      </w:r>
      <w:r w:rsidRPr="00AD2583">
        <w:rPr>
          <w:rFonts w:cs="Arial"/>
        </w:rPr>
        <w:t xml:space="preserve">и поиск новых областей применения </w:t>
      </w:r>
      <w:r w:rsidR="009E1A4F" w:rsidRPr="00AD2583">
        <w:rPr>
          <w:rFonts w:cs="Arial"/>
        </w:rPr>
        <w:t xml:space="preserve">этих </w:t>
      </w:r>
      <w:r w:rsidRPr="00AD2583">
        <w:rPr>
          <w:rFonts w:cs="Arial"/>
        </w:rPr>
        <w:t xml:space="preserve">знаний, а также занятых оказанием прямых услуг, связанных с выполнением исследований </w:t>
      </w:r>
      <w:r w:rsidR="00117E89">
        <w:rPr>
          <w:rFonts w:cs="Arial"/>
        </w:rPr>
        <w:br/>
      </w:r>
      <w:r w:rsidRPr="00AD2583">
        <w:rPr>
          <w:rFonts w:cs="Arial"/>
        </w:rPr>
        <w:t>и разработок. В статистике персонал, занятый исследованиями и разработками, учит</w:t>
      </w:r>
      <w:r w:rsidRPr="00AD2583">
        <w:rPr>
          <w:rFonts w:cs="Arial"/>
        </w:rPr>
        <w:t>ы</w:t>
      </w:r>
      <w:r w:rsidRPr="00AD2583">
        <w:rPr>
          <w:rFonts w:cs="Arial"/>
        </w:rPr>
        <w:t xml:space="preserve">вается как списочный состав работников организаций </w:t>
      </w:r>
      <w:r w:rsidR="009E1A4F" w:rsidRPr="00AD2583">
        <w:rPr>
          <w:rFonts w:cs="Arial"/>
        </w:rPr>
        <w:t xml:space="preserve">(соответствующих подразделений </w:t>
      </w:r>
      <w:r w:rsidRPr="00AD2583">
        <w:rPr>
          <w:rFonts w:cs="Arial"/>
        </w:rPr>
        <w:t>образователь</w:t>
      </w:r>
      <w:r w:rsidR="009E1A4F" w:rsidRPr="00AD2583">
        <w:rPr>
          <w:rFonts w:cs="Arial"/>
        </w:rPr>
        <w:t>ных учреждений</w:t>
      </w:r>
      <w:r w:rsidRPr="00AD2583">
        <w:rPr>
          <w:rFonts w:cs="Arial"/>
        </w:rPr>
        <w:t xml:space="preserve"> высшего </w:t>
      </w:r>
      <w:r w:rsidR="009E1A4F" w:rsidRPr="00AD2583">
        <w:rPr>
          <w:rFonts w:cs="Arial"/>
        </w:rPr>
        <w:t>профессионального образования; промышле</w:t>
      </w:r>
      <w:r w:rsidR="009E1A4F" w:rsidRPr="00AD2583">
        <w:rPr>
          <w:rFonts w:cs="Arial"/>
        </w:rPr>
        <w:t>н</w:t>
      </w:r>
      <w:r w:rsidR="009E1A4F" w:rsidRPr="00AD2583">
        <w:rPr>
          <w:rFonts w:cs="Arial"/>
        </w:rPr>
        <w:t>ных организаций</w:t>
      </w:r>
      <w:r w:rsidRPr="00AD2583">
        <w:rPr>
          <w:rFonts w:cs="Arial"/>
        </w:rPr>
        <w:t>), выполняющих исследования и разработки, по состоянию на конец года.</w:t>
      </w:r>
    </w:p>
    <w:p w:rsidR="00020D6E" w:rsidRDefault="002D737D" w:rsidP="007D73DC">
      <w:pPr>
        <w:spacing w:before="60" w:line="264" w:lineRule="auto"/>
        <w:ind w:firstLine="709"/>
        <w:rPr>
          <w:rFonts w:cs="Arial"/>
        </w:rPr>
      </w:pPr>
      <w:r w:rsidRPr="00AD2583">
        <w:rPr>
          <w:rFonts w:cs="Arial"/>
          <w:b/>
        </w:rPr>
        <w:t>Исследователи</w:t>
      </w:r>
      <w:r w:rsidRPr="00AD2583">
        <w:rPr>
          <w:rFonts w:cs="Arial"/>
        </w:rPr>
        <w:t xml:space="preserve"> – работники, профессионально занимающиеся исследованиями и разработками и непосредственно осуществляющие создание новых знаний, проду</w:t>
      </w:r>
      <w:r w:rsidRPr="00AD2583">
        <w:rPr>
          <w:rFonts w:cs="Arial"/>
        </w:rPr>
        <w:t>к</w:t>
      </w:r>
      <w:r w:rsidRPr="00AD2583">
        <w:rPr>
          <w:rFonts w:cs="Arial"/>
        </w:rPr>
        <w:t xml:space="preserve">тов, </w:t>
      </w:r>
      <w:r w:rsidR="00020D6E">
        <w:rPr>
          <w:rFonts w:cs="Arial"/>
        </w:rPr>
        <w:t xml:space="preserve">процессов, </w:t>
      </w:r>
      <w:r w:rsidRPr="00AD2583">
        <w:rPr>
          <w:rFonts w:cs="Arial"/>
        </w:rPr>
        <w:t>методов и систем, а также управление указанными видами деятельн</w:t>
      </w:r>
      <w:r w:rsidRPr="00AD2583">
        <w:rPr>
          <w:rFonts w:cs="Arial"/>
        </w:rPr>
        <w:t>о</w:t>
      </w:r>
      <w:r w:rsidRPr="00AD2583">
        <w:rPr>
          <w:rFonts w:cs="Arial"/>
        </w:rPr>
        <w:t xml:space="preserve">сти. </w:t>
      </w:r>
      <w:r w:rsidR="00020D6E" w:rsidRPr="00E00346">
        <w:rPr>
          <w:rFonts w:cs="Arial"/>
        </w:rPr>
        <w:t>Для выполнения этих функций требуется высшее образование</w:t>
      </w:r>
      <w:r w:rsidR="00020D6E">
        <w:rPr>
          <w:rFonts w:cs="Arial"/>
        </w:rPr>
        <w:t xml:space="preserve">. </w:t>
      </w:r>
    </w:p>
    <w:p w:rsidR="002D737D" w:rsidRPr="00AD2583" w:rsidRDefault="002D737D" w:rsidP="007D73DC">
      <w:pPr>
        <w:spacing w:before="60" w:line="264" w:lineRule="auto"/>
        <w:ind w:firstLine="709"/>
        <w:rPr>
          <w:rFonts w:cs="Arial"/>
        </w:rPr>
      </w:pPr>
      <w:r w:rsidRPr="00AD2583">
        <w:rPr>
          <w:rFonts w:cs="Arial"/>
          <w:b/>
        </w:rPr>
        <w:t>Техники</w:t>
      </w:r>
      <w:r w:rsidRPr="00AD2583">
        <w:rPr>
          <w:rFonts w:cs="Arial"/>
        </w:rPr>
        <w:t xml:space="preserve"> – работники, участвующие в исследованиях и разработках и выполн</w:t>
      </w:r>
      <w:r w:rsidRPr="00AD2583">
        <w:rPr>
          <w:rFonts w:cs="Arial"/>
        </w:rPr>
        <w:t>я</w:t>
      </w:r>
      <w:r w:rsidRPr="00AD2583">
        <w:rPr>
          <w:rFonts w:cs="Arial"/>
        </w:rPr>
        <w:t>ющие технические функции, как правило, под руководством исследователей.</w:t>
      </w:r>
    </w:p>
    <w:p w:rsidR="002D737D" w:rsidRPr="00AD2583" w:rsidRDefault="002D737D" w:rsidP="007D73DC">
      <w:pPr>
        <w:spacing w:before="60" w:line="264" w:lineRule="auto"/>
        <w:ind w:firstLine="709"/>
        <w:rPr>
          <w:rFonts w:cs="Arial"/>
        </w:rPr>
      </w:pPr>
      <w:r w:rsidRPr="00AD2583">
        <w:rPr>
          <w:rFonts w:cs="Arial"/>
          <w:b/>
        </w:rPr>
        <w:t>Вспомогательный персонал</w:t>
      </w:r>
      <w:r w:rsidRPr="00AD2583">
        <w:rPr>
          <w:rFonts w:cs="Arial"/>
        </w:rPr>
        <w:t xml:space="preserve"> – работники, выполняющие вспомогательные функции, связанные с проведением исследований и разработок: работники планово-экономических подразделений, патентных служб, подразделений научно-технической информации, научно-технических библиотек; рабочие, осуществляющие монтаж, нала</w:t>
      </w:r>
      <w:r w:rsidRPr="00AD2583">
        <w:rPr>
          <w:rFonts w:cs="Arial"/>
        </w:rPr>
        <w:t>д</w:t>
      </w:r>
      <w:r w:rsidRPr="00AD2583">
        <w:rPr>
          <w:rFonts w:cs="Arial"/>
        </w:rPr>
        <w:t>ку, обслуживание и ремонт научного оборудования и приборов; рабочие опытных (эк</w:t>
      </w:r>
      <w:r w:rsidRPr="00AD2583">
        <w:rPr>
          <w:rFonts w:cs="Arial"/>
        </w:rPr>
        <w:t>с</w:t>
      </w:r>
      <w:r w:rsidRPr="00AD2583">
        <w:rPr>
          <w:rFonts w:cs="Arial"/>
        </w:rPr>
        <w:t>периментальных) производств; лаборанты, не имеющие высшего и среднего професс</w:t>
      </w:r>
      <w:r w:rsidRPr="00AD2583">
        <w:rPr>
          <w:rFonts w:cs="Arial"/>
        </w:rPr>
        <w:t>и</w:t>
      </w:r>
      <w:r w:rsidRPr="00AD2583">
        <w:rPr>
          <w:rFonts w:cs="Arial"/>
        </w:rPr>
        <w:t>онального образования.</w:t>
      </w:r>
    </w:p>
    <w:p w:rsidR="002D737D" w:rsidRPr="00AD2583" w:rsidRDefault="002D737D" w:rsidP="007D73DC">
      <w:pPr>
        <w:spacing w:before="60" w:line="264" w:lineRule="auto"/>
        <w:ind w:firstLine="709"/>
        <w:rPr>
          <w:rFonts w:cs="Arial"/>
        </w:rPr>
      </w:pPr>
      <w:r w:rsidRPr="00AD2583">
        <w:rPr>
          <w:rFonts w:cs="Arial"/>
          <w:b/>
        </w:rPr>
        <w:t>Прочий персонал</w:t>
      </w:r>
      <w:r w:rsidR="00064522" w:rsidRPr="00AD2583">
        <w:rPr>
          <w:rFonts w:cs="Arial"/>
        </w:rPr>
        <w:t xml:space="preserve"> </w:t>
      </w:r>
      <w:r w:rsidRPr="00AD2583">
        <w:rPr>
          <w:rFonts w:cs="Arial"/>
        </w:rPr>
        <w:t xml:space="preserve">– работники по хозяйственному обслуживанию, а также </w:t>
      </w:r>
      <w:r w:rsidR="00117E89">
        <w:rPr>
          <w:rFonts w:cs="Arial"/>
        </w:rPr>
        <w:br/>
      </w:r>
      <w:r w:rsidRPr="00AD2583">
        <w:rPr>
          <w:rFonts w:cs="Arial"/>
        </w:rPr>
        <w:t xml:space="preserve">выполняющие функции общего характера, связанные с деятельностью организации </w:t>
      </w:r>
      <w:r w:rsidR="00117E89">
        <w:rPr>
          <w:rFonts w:cs="Arial"/>
        </w:rPr>
        <w:br/>
      </w:r>
      <w:r w:rsidRPr="00AD2583">
        <w:rPr>
          <w:rFonts w:cs="Arial"/>
        </w:rPr>
        <w:t>в целом (работники бухгалтерии, кадровой службы, канцелярии, подразделений мат</w:t>
      </w:r>
      <w:r w:rsidRPr="00AD2583">
        <w:rPr>
          <w:rFonts w:cs="Arial"/>
        </w:rPr>
        <w:t>е</w:t>
      </w:r>
      <w:r w:rsidRPr="00AD2583">
        <w:rPr>
          <w:rFonts w:cs="Arial"/>
        </w:rPr>
        <w:t>риально-технического обеспечения и т.п.).</w:t>
      </w:r>
    </w:p>
    <w:p w:rsidR="00C6246F" w:rsidRDefault="009E1A4F" w:rsidP="00E07C7E">
      <w:pPr>
        <w:spacing w:before="60" w:line="264" w:lineRule="auto"/>
        <w:ind w:firstLine="709"/>
        <w:rPr>
          <w:rFonts w:cs="Arial"/>
        </w:rPr>
      </w:pPr>
      <w:r w:rsidRPr="00AD2583">
        <w:rPr>
          <w:rFonts w:cs="Arial"/>
          <w:b/>
        </w:rPr>
        <w:t>Внутренние затраты на исследования и разработки</w:t>
      </w:r>
      <w:r w:rsidRPr="00AD2583">
        <w:rPr>
          <w:rFonts w:cs="Arial"/>
        </w:rPr>
        <w:t xml:space="preserve"> – </w:t>
      </w:r>
      <w:r w:rsidR="00E07C7E" w:rsidRPr="00E07C7E">
        <w:rPr>
          <w:rFonts w:cs="Arial"/>
        </w:rPr>
        <w:t>затраты на выполнение исследований и разработок</w:t>
      </w:r>
      <w:r w:rsidR="00E07C7E">
        <w:rPr>
          <w:rFonts w:cs="Arial"/>
        </w:rPr>
        <w:t xml:space="preserve"> </w:t>
      </w:r>
      <w:r w:rsidR="00E07C7E" w:rsidRPr="00E07C7E">
        <w:rPr>
          <w:rFonts w:cs="Arial"/>
        </w:rPr>
        <w:t>собственными силами организаций, включая текущие и к</w:t>
      </w:r>
      <w:r w:rsidR="00E07C7E" w:rsidRPr="00E07C7E">
        <w:rPr>
          <w:rFonts w:cs="Arial"/>
        </w:rPr>
        <w:t>а</w:t>
      </w:r>
      <w:r w:rsidR="00E07C7E" w:rsidRPr="00E07C7E">
        <w:rPr>
          <w:rFonts w:cs="Arial"/>
        </w:rPr>
        <w:t>питальные затраты, в течение отчетного года независимо от источников</w:t>
      </w:r>
      <w:r w:rsidR="00E07C7E">
        <w:rPr>
          <w:rFonts w:cs="Arial"/>
        </w:rPr>
        <w:t xml:space="preserve"> </w:t>
      </w:r>
      <w:r w:rsidR="00E07C7E" w:rsidRPr="00E07C7E">
        <w:rPr>
          <w:rFonts w:cs="Arial"/>
        </w:rPr>
        <w:t>финансиров</w:t>
      </w:r>
      <w:r w:rsidR="00E07C7E" w:rsidRPr="00E07C7E">
        <w:rPr>
          <w:rFonts w:cs="Arial"/>
        </w:rPr>
        <w:t>а</w:t>
      </w:r>
      <w:r w:rsidR="00E07C7E" w:rsidRPr="00E07C7E">
        <w:rPr>
          <w:rFonts w:cs="Arial"/>
        </w:rPr>
        <w:t>ния.</w:t>
      </w:r>
    </w:p>
    <w:p w:rsidR="004C3EBC" w:rsidRPr="00AD2583" w:rsidRDefault="004C3EBC" w:rsidP="00EE6C1F">
      <w:pPr>
        <w:spacing w:line="240" w:lineRule="auto"/>
        <w:ind w:firstLine="709"/>
        <w:rPr>
          <w:rFonts w:cs="Arial"/>
        </w:rPr>
      </w:pPr>
    </w:p>
    <w:p w:rsidR="00C6246F" w:rsidRPr="00AD2583" w:rsidRDefault="00C6246F" w:rsidP="00C6246F">
      <w:pPr>
        <w:pStyle w:val="aff2"/>
        <w:widowControl w:val="0"/>
      </w:pPr>
      <w:r w:rsidRPr="00AD2583">
        <w:t>Число организаций, выполнявших исследования и разработки</w:t>
      </w:r>
    </w:p>
    <w:p w:rsidR="00C6246F" w:rsidRPr="00AD2583" w:rsidRDefault="00C6246F" w:rsidP="00C6246F">
      <w:pPr>
        <w:pStyle w:val="aff3"/>
      </w:pPr>
      <w:r w:rsidRPr="00AD2583">
        <w:t>(единиц)</w:t>
      </w:r>
    </w:p>
    <w:tbl>
      <w:tblPr>
        <w:tblW w:w="9210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536"/>
        <w:gridCol w:w="779"/>
        <w:gridCol w:w="779"/>
        <w:gridCol w:w="779"/>
        <w:gridCol w:w="779"/>
        <w:gridCol w:w="779"/>
        <w:gridCol w:w="779"/>
      </w:tblGrid>
      <w:tr w:rsidR="000A02BF" w:rsidRPr="00AD2583" w:rsidTr="007D73DC">
        <w:trPr>
          <w:cantSplit/>
          <w:tblHeader/>
        </w:trPr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EE6C1F">
            <w:pPr>
              <w:pStyle w:val="ad"/>
              <w:spacing w:before="40" w:after="40"/>
            </w:pPr>
          </w:p>
        </w:tc>
        <w:tc>
          <w:tcPr>
            <w:tcW w:w="779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2017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2018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2019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2020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2021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A02BF" w:rsidRPr="00AD2583" w:rsidRDefault="000A02BF" w:rsidP="00EE6C1F">
            <w:pPr>
              <w:pStyle w:val="ad"/>
              <w:spacing w:before="40" w:after="40"/>
              <w:ind w:left="-57" w:right="-57"/>
            </w:pPr>
            <w:r>
              <w:t>2022</w:t>
            </w:r>
          </w:p>
        </w:tc>
      </w:tr>
      <w:tr w:rsidR="000A02BF" w:rsidRPr="00AD2583" w:rsidTr="007D73DC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EE6C1F">
            <w:pPr>
              <w:pStyle w:val="0-"/>
              <w:spacing w:before="40" w:after="40"/>
              <w:rPr>
                <w:b w:val="0"/>
              </w:rPr>
            </w:pPr>
            <w:r w:rsidRPr="00AD2583">
              <w:rPr>
                <w:b w:val="0"/>
              </w:rPr>
              <w:t xml:space="preserve">Число организаций, выполнявших </w:t>
            </w:r>
            <w:r w:rsidRPr="00AD2583">
              <w:rPr>
                <w:b w:val="0"/>
              </w:rPr>
              <w:br/>
              <w:t>исследования и разработки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-"/>
              <w:spacing w:before="40" w:after="40"/>
              <w:rPr>
                <w:b w:val="0"/>
              </w:rPr>
            </w:pPr>
            <w:r w:rsidRPr="00AD2583">
              <w:rPr>
                <w:b w:val="0"/>
              </w:rPr>
              <w:t>121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-"/>
              <w:spacing w:before="40" w:after="40"/>
              <w:rPr>
                <w:b w:val="0"/>
              </w:rPr>
            </w:pPr>
            <w:r w:rsidRPr="00AD2583">
              <w:rPr>
                <w:b w:val="0"/>
              </w:rPr>
              <w:t>121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-"/>
              <w:spacing w:before="40" w:after="40"/>
              <w:rPr>
                <w:b w:val="0"/>
              </w:rPr>
            </w:pPr>
            <w:r w:rsidRPr="00AD2583">
              <w:rPr>
                <w:b w:val="0"/>
              </w:rPr>
              <w:t>116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-"/>
              <w:spacing w:before="40" w:after="40"/>
              <w:rPr>
                <w:b w:val="0"/>
              </w:rPr>
            </w:pPr>
            <w:r w:rsidRPr="00AD2583">
              <w:rPr>
                <w:b w:val="0"/>
              </w:rPr>
              <w:t>113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-"/>
              <w:spacing w:before="40" w:after="40"/>
              <w:rPr>
                <w:b w:val="0"/>
              </w:rPr>
            </w:pPr>
            <w:r w:rsidRPr="00AD2583">
              <w:rPr>
                <w:b w:val="0"/>
              </w:rPr>
              <w:t>116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A02BF" w:rsidRPr="00AD2583" w:rsidRDefault="00020D6E" w:rsidP="00EE6C1F">
            <w:pPr>
              <w:pStyle w:val="-"/>
              <w:spacing w:before="40" w:after="40"/>
              <w:rPr>
                <w:b w:val="0"/>
              </w:rPr>
            </w:pPr>
            <w:r>
              <w:rPr>
                <w:b w:val="0"/>
              </w:rPr>
              <w:t>112</w:t>
            </w:r>
          </w:p>
        </w:tc>
      </w:tr>
    </w:tbl>
    <w:p w:rsidR="002F78C0" w:rsidRPr="00AD2583" w:rsidRDefault="002F78C0" w:rsidP="00C55FD9">
      <w:pPr>
        <w:pStyle w:val="aff2"/>
        <w:pageBreakBefore/>
      </w:pPr>
      <w:r w:rsidRPr="00AD2583">
        <w:lastRenderedPageBreak/>
        <w:t>Затраты на выполнение научных исследований и разработок</w:t>
      </w:r>
    </w:p>
    <w:p w:rsidR="002E5CF2" w:rsidRPr="00AD2583" w:rsidRDefault="002E5CF2" w:rsidP="002E5CF2">
      <w:pPr>
        <w:pStyle w:val="aff3"/>
      </w:pPr>
      <w:r w:rsidRPr="00AD2583">
        <w:t>(млн рублей)</w:t>
      </w:r>
    </w:p>
    <w:tbl>
      <w:tblPr>
        <w:tblW w:w="9354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261"/>
        <w:gridCol w:w="1015"/>
        <w:gridCol w:w="1016"/>
        <w:gridCol w:w="1015"/>
        <w:gridCol w:w="1016"/>
        <w:gridCol w:w="1015"/>
        <w:gridCol w:w="1016"/>
      </w:tblGrid>
      <w:tr w:rsidR="000A02BF" w:rsidRPr="00AD2583" w:rsidTr="004C3EBC">
        <w:trPr>
          <w:cantSplit/>
          <w:trHeight w:val="294"/>
          <w:tblHeader/>
        </w:trPr>
        <w:tc>
          <w:tcPr>
            <w:tcW w:w="32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0A02BF" w:rsidRPr="00AD2583" w:rsidRDefault="000A02BF" w:rsidP="00C73BDE">
            <w:pPr>
              <w:pStyle w:val="afe"/>
              <w:spacing w:before="80" w:after="80"/>
              <w:rPr>
                <w:b w:val="0"/>
              </w:rPr>
            </w:pP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A02BF" w:rsidRPr="00AD2583" w:rsidRDefault="000A02BF" w:rsidP="00516918">
            <w:pPr>
              <w:pStyle w:val="ad"/>
              <w:ind w:left="-57" w:right="-57"/>
            </w:pPr>
            <w:r>
              <w:t>2022</w:t>
            </w:r>
          </w:p>
        </w:tc>
      </w:tr>
      <w:tr w:rsidR="00020D6E" w:rsidRPr="00AD2583" w:rsidTr="004C3EBC">
        <w:trPr>
          <w:cantSplit/>
        </w:trPr>
        <w:tc>
          <w:tcPr>
            <w:tcW w:w="32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C73BDE">
            <w:pPr>
              <w:pStyle w:val="0-"/>
            </w:pPr>
            <w:r w:rsidRPr="00AD2583">
              <w:t xml:space="preserve">Затраты на исследования </w:t>
            </w:r>
            <w:r w:rsidRPr="00AD2583">
              <w:br/>
              <w:t>и разработки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-"/>
              <w:ind w:left="-57" w:right="-57"/>
            </w:pPr>
            <w:r w:rsidRPr="00AD2583">
              <w:t>22736,9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-"/>
              <w:ind w:left="-57" w:right="-57"/>
            </w:pPr>
            <w:r w:rsidRPr="00AD2583">
              <w:t>24568,7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-"/>
              <w:ind w:left="-57" w:right="-57"/>
            </w:pPr>
            <w:r w:rsidRPr="00AD2583">
              <w:t>26468,4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-"/>
              <w:ind w:left="-57" w:right="-57"/>
            </w:pPr>
            <w:r w:rsidRPr="00AD2583">
              <w:t>28608,6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-"/>
              <w:ind w:left="-57" w:right="-57"/>
            </w:pPr>
            <w:r w:rsidRPr="00AD2583">
              <w:t>32254,8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20D6E" w:rsidRPr="003F7CA7" w:rsidRDefault="00020D6E" w:rsidP="008C408B">
            <w:pPr>
              <w:pStyle w:val="-"/>
              <w:ind w:left="-57" w:right="-57"/>
              <w:rPr>
                <w:lang w:val="en-US"/>
              </w:rPr>
            </w:pPr>
            <w:r>
              <w:rPr>
                <w:lang w:val="en-US"/>
              </w:rPr>
              <w:t>35391</w:t>
            </w:r>
            <w:r>
              <w:t>,</w:t>
            </w:r>
            <w:r>
              <w:rPr>
                <w:lang w:val="en-US"/>
              </w:rPr>
              <w:t>3</w:t>
            </w:r>
          </w:p>
        </w:tc>
      </w:tr>
      <w:tr w:rsidR="00020D6E" w:rsidRPr="00AD2583" w:rsidTr="004C3EBC">
        <w:trPr>
          <w:cantSplit/>
          <w:trHeight w:val="758"/>
        </w:trPr>
        <w:tc>
          <w:tcPr>
            <w:tcW w:w="32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C73BDE">
            <w:pPr>
              <w:pStyle w:val="05"/>
            </w:pPr>
            <w:r w:rsidRPr="00AD2583">
              <w:t>в том числе:</w:t>
            </w:r>
          </w:p>
          <w:p w:rsidR="00020D6E" w:rsidRPr="00AD2583" w:rsidRDefault="00020D6E" w:rsidP="00C73BDE">
            <w:pPr>
              <w:pStyle w:val="05"/>
            </w:pPr>
            <w:r w:rsidRPr="00AD2583">
              <w:t>внутренние затраты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21629,4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23746,2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25793,4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27544,4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30996,2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20D6E" w:rsidRPr="00195988" w:rsidRDefault="00020D6E" w:rsidP="005028EF">
            <w:pPr>
              <w:pStyle w:val="ad"/>
              <w:ind w:left="-57" w:right="-57"/>
            </w:pPr>
            <w:r>
              <w:rPr>
                <w:lang w:val="en-US"/>
              </w:rPr>
              <w:t>34070</w:t>
            </w:r>
            <w:r>
              <w:t>,</w:t>
            </w:r>
            <w:r>
              <w:rPr>
                <w:lang w:val="en-US"/>
              </w:rPr>
              <w:t>7</w:t>
            </w:r>
          </w:p>
        </w:tc>
      </w:tr>
      <w:tr w:rsidR="00020D6E" w:rsidRPr="00AD2583" w:rsidTr="004C3EBC">
        <w:trPr>
          <w:cantSplit/>
        </w:trPr>
        <w:tc>
          <w:tcPr>
            <w:tcW w:w="32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70C30" w:rsidRDefault="00A70C30" w:rsidP="004C3EBC">
            <w:pPr>
              <w:pStyle w:val="12"/>
              <w:ind w:right="-57"/>
            </w:pPr>
            <w:r>
              <w:t>в том числе:</w:t>
            </w:r>
          </w:p>
          <w:p w:rsidR="00020D6E" w:rsidRPr="00AD2583" w:rsidRDefault="00020D6E" w:rsidP="004C3EBC">
            <w:pPr>
              <w:pStyle w:val="12"/>
              <w:ind w:right="-57"/>
            </w:pPr>
            <w:r w:rsidRPr="00AD2583">
              <w:t xml:space="preserve">внутренние текущие </w:t>
            </w:r>
            <w:r w:rsidR="004C3EBC">
              <w:br/>
            </w:r>
            <w:r w:rsidRPr="00AD2583">
              <w:t>затраты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20713,0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22720,2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rPr>
                <w:lang w:val="en-US"/>
              </w:rPr>
              <w:t>23545</w:t>
            </w:r>
            <w:r w:rsidRPr="00AD2583">
              <w:t>,</w:t>
            </w:r>
            <w:r w:rsidRPr="00AD2583">
              <w:rPr>
                <w:lang w:val="en-US"/>
              </w:rPr>
              <w:t>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24832,4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27465,4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20D6E" w:rsidRPr="003F7CA7" w:rsidRDefault="00020D6E" w:rsidP="008C408B">
            <w:pPr>
              <w:pStyle w:val="ad"/>
              <w:ind w:left="-57" w:right="-57"/>
              <w:rPr>
                <w:lang w:val="en-US"/>
              </w:rPr>
            </w:pPr>
            <w:r>
              <w:rPr>
                <w:lang w:val="en-US"/>
              </w:rPr>
              <w:t>30775</w:t>
            </w:r>
            <w:r>
              <w:t>,</w:t>
            </w:r>
            <w:r>
              <w:rPr>
                <w:lang w:val="en-US"/>
              </w:rPr>
              <w:t>8</w:t>
            </w:r>
          </w:p>
        </w:tc>
      </w:tr>
      <w:tr w:rsidR="00020D6E" w:rsidRPr="00AD2583" w:rsidTr="004C3EBC">
        <w:trPr>
          <w:cantSplit/>
        </w:trPr>
        <w:tc>
          <w:tcPr>
            <w:tcW w:w="32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C73BDE">
            <w:pPr>
              <w:pStyle w:val="12"/>
            </w:pPr>
            <w:r w:rsidRPr="00AD2583">
              <w:t>капитальные затраты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916,4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1026,0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  <w:rPr>
                <w:lang w:val="en-US"/>
              </w:rPr>
            </w:pPr>
            <w:r w:rsidRPr="00AD2583">
              <w:rPr>
                <w:lang w:val="en-US"/>
              </w:rPr>
              <w:t>2248</w:t>
            </w:r>
            <w:r w:rsidRPr="00AD2583">
              <w:t>,</w:t>
            </w:r>
            <w:r w:rsidRPr="00AD2583">
              <w:rPr>
                <w:lang w:val="en-US"/>
              </w:rPr>
              <w:t>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2712,0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3530,8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20D6E" w:rsidRPr="003F7CA7" w:rsidRDefault="00020D6E" w:rsidP="008C408B">
            <w:pPr>
              <w:pStyle w:val="ad"/>
              <w:ind w:left="-57" w:right="-57"/>
              <w:rPr>
                <w:lang w:val="en-US"/>
              </w:rPr>
            </w:pPr>
            <w:r>
              <w:rPr>
                <w:lang w:val="en-US"/>
              </w:rPr>
              <w:t>3294</w:t>
            </w:r>
            <w:r>
              <w:t>,</w:t>
            </w:r>
            <w:r>
              <w:rPr>
                <w:lang w:val="en-US"/>
              </w:rPr>
              <w:t>8</w:t>
            </w:r>
          </w:p>
        </w:tc>
      </w:tr>
      <w:tr w:rsidR="00020D6E" w:rsidRPr="00AD2583" w:rsidTr="004C3EBC">
        <w:trPr>
          <w:cantSplit/>
        </w:trPr>
        <w:tc>
          <w:tcPr>
            <w:tcW w:w="32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C73BDE">
            <w:pPr>
              <w:pStyle w:val="05"/>
            </w:pPr>
            <w:r w:rsidRPr="00AD2583">
              <w:t>внешние затраты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1107,5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822,5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  <w:rPr>
                <w:lang w:val="en-US"/>
              </w:rPr>
            </w:pPr>
            <w:r w:rsidRPr="00AD2583">
              <w:rPr>
                <w:lang w:val="en-US"/>
              </w:rPr>
              <w:t>675</w:t>
            </w:r>
            <w:r w:rsidRPr="00AD2583">
              <w:t>,</w:t>
            </w:r>
            <w:r w:rsidRPr="00AD2583">
              <w:rPr>
                <w:lang w:val="en-US"/>
              </w:rPr>
              <w:t>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1064,2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1258,6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20D6E" w:rsidRPr="003F7CA7" w:rsidRDefault="00020D6E" w:rsidP="008C408B">
            <w:pPr>
              <w:pStyle w:val="ad"/>
              <w:ind w:left="-57" w:right="-57"/>
              <w:rPr>
                <w:lang w:val="en-US"/>
              </w:rPr>
            </w:pPr>
            <w:r>
              <w:rPr>
                <w:lang w:val="en-US"/>
              </w:rPr>
              <w:t>1320</w:t>
            </w:r>
            <w:r>
              <w:t>,</w:t>
            </w:r>
            <w:r>
              <w:rPr>
                <w:lang w:val="en-US"/>
              </w:rPr>
              <w:t>6</w:t>
            </w:r>
          </w:p>
        </w:tc>
      </w:tr>
    </w:tbl>
    <w:p w:rsidR="00064522" w:rsidRPr="00AD2583" w:rsidRDefault="00064522" w:rsidP="00064522">
      <w:pPr>
        <w:spacing w:line="264" w:lineRule="auto"/>
        <w:ind w:firstLine="709"/>
        <w:rPr>
          <w:rFonts w:cs="Arial"/>
          <w:szCs w:val="22"/>
        </w:rPr>
      </w:pPr>
    </w:p>
    <w:p w:rsidR="002F78C0" w:rsidRPr="00AD2583" w:rsidRDefault="00312887" w:rsidP="00C73BDE">
      <w:pPr>
        <w:pStyle w:val="aff2"/>
        <w:spacing w:after="200"/>
        <w:rPr>
          <w:spacing w:val="-2"/>
        </w:rPr>
      </w:pPr>
      <w:r w:rsidRPr="00AD2583">
        <w:rPr>
          <w:spacing w:val="-2"/>
        </w:rPr>
        <w:t>Внутренние текущие з</w:t>
      </w:r>
      <w:r w:rsidR="00CE24A6" w:rsidRPr="00AD2583">
        <w:rPr>
          <w:spacing w:val="-2"/>
        </w:rPr>
        <w:t>атраты на исследовани</w:t>
      </w:r>
      <w:r w:rsidRPr="00AD2583">
        <w:rPr>
          <w:spacing w:val="-2"/>
        </w:rPr>
        <w:t>я</w:t>
      </w:r>
      <w:r w:rsidR="00CE24A6" w:rsidRPr="00AD2583">
        <w:rPr>
          <w:spacing w:val="-2"/>
        </w:rPr>
        <w:t xml:space="preserve"> и разработк</w:t>
      </w:r>
      <w:r w:rsidRPr="00AD2583">
        <w:rPr>
          <w:spacing w:val="-2"/>
        </w:rPr>
        <w:t>и по видам работ</w:t>
      </w:r>
    </w:p>
    <w:p w:rsidR="002E5CF2" w:rsidRPr="00AD2583" w:rsidRDefault="002E5CF2" w:rsidP="002E5CF2">
      <w:pPr>
        <w:pStyle w:val="aff3"/>
      </w:pPr>
      <w:r w:rsidRPr="00AD2583">
        <w:t>(млн рублей)</w:t>
      </w:r>
    </w:p>
    <w:tbl>
      <w:tblPr>
        <w:tblW w:w="9355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111"/>
        <w:gridCol w:w="874"/>
        <w:gridCol w:w="874"/>
        <w:gridCol w:w="874"/>
        <w:gridCol w:w="874"/>
        <w:gridCol w:w="874"/>
        <w:gridCol w:w="874"/>
      </w:tblGrid>
      <w:tr w:rsidR="000A02BF" w:rsidRPr="00AD2583" w:rsidTr="00C6246F">
        <w:trPr>
          <w:cantSplit/>
          <w:trHeight w:val="294"/>
          <w:tblHeader/>
        </w:trPr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0A02BF" w:rsidRPr="00AD2583" w:rsidRDefault="000A02BF" w:rsidP="00064522">
            <w:pPr>
              <w:pStyle w:val="afe"/>
              <w:spacing w:before="80" w:after="80"/>
              <w:rPr>
                <w:b w:val="0"/>
              </w:rPr>
            </w:pP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A02BF" w:rsidRPr="00AD2583" w:rsidRDefault="000A02BF" w:rsidP="00516918">
            <w:pPr>
              <w:pStyle w:val="ad"/>
              <w:ind w:left="-57" w:right="-57"/>
            </w:pPr>
            <w:r>
              <w:t>2022</w:t>
            </w:r>
          </w:p>
        </w:tc>
      </w:tr>
      <w:tr w:rsidR="00020D6E" w:rsidRPr="00AD2583" w:rsidTr="00C6246F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064522">
            <w:pPr>
              <w:pStyle w:val="0-"/>
            </w:pPr>
            <w:r w:rsidRPr="00AD2583">
              <w:t>Внутренние текущие затраты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-"/>
              <w:ind w:left="-57" w:right="-57"/>
            </w:pPr>
            <w:r w:rsidRPr="00AD2583">
              <w:t>20713,0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-"/>
              <w:ind w:left="-57" w:right="-57"/>
            </w:pPr>
            <w:r w:rsidRPr="00AD2583">
              <w:t>22720,2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-"/>
              <w:ind w:left="-57" w:right="-57"/>
              <w:rPr>
                <w:lang w:val="en-US"/>
              </w:rPr>
            </w:pPr>
            <w:r w:rsidRPr="00AD2583">
              <w:rPr>
                <w:lang w:val="en-US"/>
              </w:rPr>
              <w:t>23545</w:t>
            </w:r>
            <w:r w:rsidRPr="00AD2583">
              <w:t>,</w:t>
            </w:r>
            <w:r w:rsidRPr="00AD2583">
              <w:rPr>
                <w:lang w:val="en-US"/>
              </w:rPr>
              <w:t>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-"/>
              <w:ind w:left="-57" w:right="-57"/>
            </w:pPr>
            <w:r w:rsidRPr="00AD2583">
              <w:t>24832,4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-"/>
              <w:ind w:left="-57" w:right="-57"/>
            </w:pPr>
            <w:r w:rsidRPr="00AD2583">
              <w:t>27465,4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20D6E" w:rsidRPr="003F7CA7" w:rsidRDefault="00020D6E" w:rsidP="008C408B">
            <w:pPr>
              <w:pStyle w:val="-"/>
              <w:ind w:left="-57" w:right="-57"/>
              <w:rPr>
                <w:lang w:val="en-US"/>
              </w:rPr>
            </w:pPr>
            <w:r>
              <w:rPr>
                <w:lang w:val="en-US"/>
              </w:rPr>
              <w:t>30775</w:t>
            </w:r>
            <w:r>
              <w:t>,</w:t>
            </w:r>
            <w:r>
              <w:rPr>
                <w:lang w:val="en-US"/>
              </w:rPr>
              <w:t>8</w:t>
            </w:r>
          </w:p>
        </w:tc>
      </w:tr>
      <w:tr w:rsidR="00020D6E" w:rsidRPr="00AD2583" w:rsidTr="00C6246F">
        <w:trPr>
          <w:cantSplit/>
          <w:trHeight w:val="677"/>
        </w:trPr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064522">
            <w:pPr>
              <w:pStyle w:val="05"/>
            </w:pPr>
            <w:r w:rsidRPr="00AD2583">
              <w:t>в том числе:</w:t>
            </w:r>
          </w:p>
          <w:p w:rsidR="00020D6E" w:rsidRPr="00AD2583" w:rsidRDefault="00020D6E" w:rsidP="00064522">
            <w:pPr>
              <w:pStyle w:val="12"/>
              <w:ind w:left="355"/>
            </w:pPr>
            <w:r w:rsidRPr="00AD2583">
              <w:t>фундаментальные исследования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11044,3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12514,3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  <w:rPr>
                <w:lang w:val="en-US"/>
              </w:rPr>
            </w:pPr>
            <w:r w:rsidRPr="00AD2583">
              <w:rPr>
                <w:lang w:val="en-US"/>
              </w:rPr>
              <w:t>11796</w:t>
            </w:r>
            <w:r w:rsidRPr="00AD2583">
              <w:t>,</w:t>
            </w:r>
            <w:r w:rsidRPr="00AD2583">
              <w:rPr>
                <w:lang w:val="en-US"/>
              </w:rPr>
              <w:t>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13131,9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14696,5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20D6E" w:rsidRPr="003F7CA7" w:rsidRDefault="00020D6E" w:rsidP="008C408B">
            <w:pPr>
              <w:pStyle w:val="ad"/>
              <w:ind w:left="-57" w:right="-57"/>
              <w:rPr>
                <w:lang w:val="en-US"/>
              </w:rPr>
            </w:pPr>
            <w:r>
              <w:rPr>
                <w:lang w:val="en-US"/>
              </w:rPr>
              <w:t>15509</w:t>
            </w:r>
            <w:r>
              <w:t>,</w:t>
            </w:r>
            <w:r>
              <w:rPr>
                <w:lang w:val="en-US"/>
              </w:rPr>
              <w:t>8</w:t>
            </w:r>
          </w:p>
        </w:tc>
      </w:tr>
      <w:tr w:rsidR="00020D6E" w:rsidRPr="00AD2583" w:rsidTr="00C6246F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064522">
            <w:pPr>
              <w:pStyle w:val="12"/>
              <w:ind w:left="355"/>
            </w:pPr>
            <w:r w:rsidRPr="00AD2583">
              <w:t>прикладные исследования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2835,1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3066,0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  <w:rPr>
                <w:lang w:val="en-US"/>
              </w:rPr>
            </w:pPr>
            <w:r w:rsidRPr="00AD2583">
              <w:rPr>
                <w:lang w:val="en-US"/>
              </w:rPr>
              <w:t>4320</w:t>
            </w:r>
            <w:r w:rsidRPr="00AD2583">
              <w:t>,</w:t>
            </w:r>
            <w:r w:rsidRPr="00AD2583">
              <w:rPr>
                <w:lang w:val="en-US"/>
              </w:rPr>
              <w:t>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5269,0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5222,5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20D6E" w:rsidRPr="003F7CA7" w:rsidRDefault="00020D6E" w:rsidP="008C408B">
            <w:pPr>
              <w:pStyle w:val="ad"/>
              <w:ind w:left="-57" w:right="-57"/>
              <w:rPr>
                <w:lang w:val="en-US"/>
              </w:rPr>
            </w:pPr>
            <w:r>
              <w:rPr>
                <w:lang w:val="en-US"/>
              </w:rPr>
              <w:t>6810</w:t>
            </w:r>
            <w:r>
              <w:t>,</w:t>
            </w:r>
            <w:r>
              <w:rPr>
                <w:lang w:val="en-US"/>
              </w:rPr>
              <w:t>2</w:t>
            </w:r>
          </w:p>
        </w:tc>
      </w:tr>
      <w:tr w:rsidR="00020D6E" w:rsidRPr="00AD2583" w:rsidTr="00C6246F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064522">
            <w:pPr>
              <w:pStyle w:val="12"/>
              <w:ind w:left="355"/>
            </w:pPr>
            <w:r w:rsidRPr="00AD2583">
              <w:t>разработки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6833,6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7139,9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  <w:rPr>
                <w:lang w:val="en-US"/>
              </w:rPr>
            </w:pPr>
            <w:r w:rsidRPr="00AD2583">
              <w:rPr>
                <w:lang w:val="en-US"/>
              </w:rPr>
              <w:t>7428</w:t>
            </w:r>
            <w:r w:rsidRPr="00AD2583">
              <w:t>,</w:t>
            </w:r>
            <w:r w:rsidRPr="00AD2583">
              <w:rPr>
                <w:lang w:val="en-US"/>
              </w:rPr>
              <w:t>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6431,5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7546,4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20D6E" w:rsidRPr="003F7CA7" w:rsidRDefault="00020D6E" w:rsidP="008C408B">
            <w:pPr>
              <w:pStyle w:val="ad"/>
              <w:ind w:left="-57" w:right="-57"/>
              <w:rPr>
                <w:lang w:val="en-US"/>
              </w:rPr>
            </w:pPr>
            <w:r>
              <w:rPr>
                <w:lang w:val="en-US"/>
              </w:rPr>
              <w:t>8455</w:t>
            </w:r>
            <w:r>
              <w:t>,</w:t>
            </w:r>
            <w:r>
              <w:rPr>
                <w:lang w:val="en-US"/>
              </w:rPr>
              <w:t>8</w:t>
            </w:r>
          </w:p>
        </w:tc>
      </w:tr>
    </w:tbl>
    <w:p w:rsidR="00064522" w:rsidRPr="00AD2583" w:rsidRDefault="00064522" w:rsidP="00064522">
      <w:pPr>
        <w:spacing w:line="264" w:lineRule="auto"/>
        <w:ind w:firstLine="709"/>
        <w:rPr>
          <w:rFonts w:cs="Arial"/>
          <w:szCs w:val="22"/>
        </w:rPr>
      </w:pPr>
    </w:p>
    <w:p w:rsidR="002F095E" w:rsidRPr="00AD2583" w:rsidRDefault="002F095E" w:rsidP="00C73BDE">
      <w:pPr>
        <w:pStyle w:val="aff2"/>
        <w:spacing w:after="200"/>
        <w:rPr>
          <w:spacing w:val="-2"/>
        </w:rPr>
      </w:pPr>
      <w:r w:rsidRPr="00AD2583">
        <w:rPr>
          <w:spacing w:val="-2"/>
        </w:rPr>
        <w:t>Внутренние текущие затраты на исследования и разработки по видам затрат</w:t>
      </w:r>
    </w:p>
    <w:p w:rsidR="002E5CF2" w:rsidRPr="00AD2583" w:rsidRDefault="002E5CF2" w:rsidP="002E5CF2">
      <w:pPr>
        <w:pStyle w:val="aff3"/>
      </w:pPr>
      <w:r w:rsidRPr="00AD2583">
        <w:t>(млн рублей)</w:t>
      </w:r>
    </w:p>
    <w:tbl>
      <w:tblPr>
        <w:tblW w:w="9355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261"/>
        <w:gridCol w:w="1015"/>
        <w:gridCol w:w="1016"/>
        <w:gridCol w:w="1016"/>
        <w:gridCol w:w="1015"/>
        <w:gridCol w:w="1016"/>
        <w:gridCol w:w="1016"/>
      </w:tblGrid>
      <w:tr w:rsidR="000A02BF" w:rsidRPr="00AD2583" w:rsidTr="004C3EBC">
        <w:trPr>
          <w:cantSplit/>
          <w:trHeight w:val="294"/>
          <w:tblHeader/>
        </w:trPr>
        <w:tc>
          <w:tcPr>
            <w:tcW w:w="32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0A02BF" w:rsidRPr="00AD2583" w:rsidRDefault="000A02BF" w:rsidP="00064522">
            <w:pPr>
              <w:pStyle w:val="afe"/>
              <w:spacing w:before="80" w:after="80"/>
              <w:rPr>
                <w:b w:val="0"/>
              </w:rPr>
            </w:pP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A02BF" w:rsidRPr="00AD2583" w:rsidRDefault="000A02BF" w:rsidP="00516918">
            <w:pPr>
              <w:pStyle w:val="ad"/>
              <w:ind w:left="-57" w:right="-57"/>
            </w:pPr>
            <w:r>
              <w:t>2022</w:t>
            </w:r>
          </w:p>
        </w:tc>
      </w:tr>
      <w:tr w:rsidR="00020D6E" w:rsidRPr="00AD2583" w:rsidTr="004C3EBC">
        <w:trPr>
          <w:cantSplit/>
        </w:trPr>
        <w:tc>
          <w:tcPr>
            <w:tcW w:w="32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064522">
            <w:pPr>
              <w:pStyle w:val="0-"/>
            </w:pPr>
            <w:r w:rsidRPr="00AD2583">
              <w:t xml:space="preserve">Внутренние текущие </w:t>
            </w:r>
            <w:r w:rsidR="004C3EBC">
              <w:br/>
            </w:r>
            <w:r w:rsidRPr="00AD2583">
              <w:t>затраты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-"/>
              <w:ind w:left="-57" w:right="-57"/>
            </w:pPr>
            <w:r w:rsidRPr="00AD2583">
              <w:t>20713,0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-"/>
              <w:ind w:left="-57" w:right="-57"/>
            </w:pPr>
            <w:r w:rsidRPr="00AD2583">
              <w:t>22720,2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4C3EBC" w:rsidRDefault="00020D6E" w:rsidP="00BF75A7">
            <w:pPr>
              <w:pStyle w:val="-"/>
              <w:ind w:left="-57" w:right="-57"/>
            </w:pPr>
            <w:r w:rsidRPr="004C3EBC">
              <w:t>23545</w:t>
            </w:r>
            <w:r w:rsidRPr="00AD2583">
              <w:t>,</w:t>
            </w:r>
            <w:r w:rsidRPr="004C3EBC">
              <w:t>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5028EF">
            <w:pPr>
              <w:pStyle w:val="-"/>
              <w:ind w:left="-57" w:right="-57"/>
            </w:pPr>
            <w:r w:rsidRPr="00AD2583">
              <w:t>24832,4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-"/>
              <w:ind w:left="-57" w:right="-57"/>
            </w:pPr>
            <w:r w:rsidRPr="00AD2583">
              <w:t>27465,4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20D6E" w:rsidRPr="00195988" w:rsidRDefault="00020D6E" w:rsidP="005028EF">
            <w:pPr>
              <w:pStyle w:val="-"/>
              <w:ind w:left="-57" w:right="-57"/>
            </w:pPr>
            <w:r w:rsidRPr="004C3EBC">
              <w:t>30775</w:t>
            </w:r>
            <w:r>
              <w:t>,</w:t>
            </w:r>
            <w:r w:rsidRPr="004C3EBC">
              <w:t>8</w:t>
            </w:r>
          </w:p>
        </w:tc>
      </w:tr>
      <w:tr w:rsidR="00020D6E" w:rsidRPr="00AD2583" w:rsidTr="004C3EBC">
        <w:trPr>
          <w:cantSplit/>
          <w:trHeight w:val="467"/>
        </w:trPr>
        <w:tc>
          <w:tcPr>
            <w:tcW w:w="32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064522">
            <w:pPr>
              <w:pStyle w:val="05"/>
            </w:pPr>
            <w:r w:rsidRPr="00AD2583">
              <w:t>в том числе:</w:t>
            </w:r>
          </w:p>
          <w:p w:rsidR="00020D6E" w:rsidRPr="00AD2583" w:rsidRDefault="00020D6E" w:rsidP="00064522">
            <w:pPr>
              <w:pStyle w:val="05"/>
            </w:pPr>
            <w:r w:rsidRPr="00AD2583">
              <w:t>на оплату труда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11169,9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12068,0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4C3EBC" w:rsidRDefault="00020D6E" w:rsidP="00BF75A7">
            <w:pPr>
              <w:pStyle w:val="ad"/>
              <w:ind w:left="-57" w:right="-57"/>
            </w:pPr>
            <w:r w:rsidRPr="004C3EBC">
              <w:t>12869</w:t>
            </w:r>
            <w:r w:rsidRPr="00AD2583">
              <w:t>,</w:t>
            </w:r>
            <w:r w:rsidRPr="004C3EBC">
              <w:t>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13362,3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15152,3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20D6E" w:rsidRPr="003F7CA7" w:rsidRDefault="00020D6E" w:rsidP="008C408B">
            <w:pPr>
              <w:pStyle w:val="ad"/>
              <w:ind w:left="-57" w:right="-57"/>
              <w:rPr>
                <w:lang w:val="en-US"/>
              </w:rPr>
            </w:pPr>
            <w:r w:rsidRPr="004C3EBC">
              <w:t>1701</w:t>
            </w:r>
            <w:r>
              <w:rPr>
                <w:lang w:val="en-US"/>
              </w:rPr>
              <w:t>9</w:t>
            </w:r>
            <w:r>
              <w:t>,</w:t>
            </w:r>
            <w:r>
              <w:rPr>
                <w:lang w:val="en-US"/>
              </w:rPr>
              <w:t>2</w:t>
            </w:r>
          </w:p>
        </w:tc>
      </w:tr>
      <w:tr w:rsidR="00020D6E" w:rsidRPr="00AD2583" w:rsidTr="004C3EBC">
        <w:trPr>
          <w:cantSplit/>
        </w:trPr>
        <w:tc>
          <w:tcPr>
            <w:tcW w:w="32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064522">
            <w:pPr>
              <w:pStyle w:val="05"/>
            </w:pPr>
            <w:r w:rsidRPr="00AD2583">
              <w:t>страховые взносы на ОПС, ОМС, ОСС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3120,6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3355,3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  <w:rPr>
                <w:lang w:val="en-US"/>
              </w:rPr>
            </w:pPr>
            <w:r w:rsidRPr="00AD2583">
              <w:rPr>
                <w:lang w:val="en-US"/>
              </w:rPr>
              <w:t>3622</w:t>
            </w:r>
            <w:r w:rsidRPr="00AD2583">
              <w:t>,</w:t>
            </w:r>
            <w:r w:rsidRPr="00AD2583">
              <w:rPr>
                <w:lang w:val="en-US"/>
              </w:rPr>
              <w:t>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3723,5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4193,4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20D6E" w:rsidRPr="003F7CA7" w:rsidRDefault="00020D6E" w:rsidP="008C408B">
            <w:pPr>
              <w:pStyle w:val="ad"/>
              <w:ind w:left="-57" w:right="-57"/>
              <w:rPr>
                <w:lang w:val="en-US"/>
              </w:rPr>
            </w:pPr>
            <w:r>
              <w:rPr>
                <w:lang w:val="en-US"/>
              </w:rPr>
              <w:t>4654</w:t>
            </w:r>
            <w:r>
              <w:t>,</w:t>
            </w:r>
            <w:r>
              <w:rPr>
                <w:lang w:val="en-US"/>
              </w:rPr>
              <w:t>4</w:t>
            </w:r>
          </w:p>
        </w:tc>
      </w:tr>
      <w:tr w:rsidR="00020D6E" w:rsidRPr="00AD2583" w:rsidTr="004C3EBC">
        <w:trPr>
          <w:cantSplit/>
        </w:trPr>
        <w:tc>
          <w:tcPr>
            <w:tcW w:w="32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064522">
            <w:pPr>
              <w:pStyle w:val="05"/>
            </w:pPr>
            <w:r w:rsidRPr="00AD2583">
              <w:t>затраты на оборудование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330,2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284,8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  <w:rPr>
                <w:lang w:val="en-US"/>
              </w:rPr>
            </w:pPr>
            <w:r w:rsidRPr="00AD2583">
              <w:rPr>
                <w:lang w:val="en-US"/>
              </w:rPr>
              <w:t>555</w:t>
            </w:r>
            <w:r w:rsidRPr="00AD2583">
              <w:t>,</w:t>
            </w:r>
            <w:r w:rsidRPr="00AD2583">
              <w:rPr>
                <w:lang w:val="en-US"/>
              </w:rPr>
              <w:t>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1281,0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531,7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20D6E" w:rsidRPr="003F7CA7" w:rsidRDefault="00020D6E" w:rsidP="008C408B">
            <w:pPr>
              <w:pStyle w:val="ad"/>
              <w:ind w:left="-57" w:right="-57"/>
              <w:rPr>
                <w:lang w:val="en-US"/>
              </w:rPr>
            </w:pPr>
            <w:r>
              <w:rPr>
                <w:lang w:val="en-US"/>
              </w:rPr>
              <w:t>738</w:t>
            </w:r>
            <w:r>
              <w:t>,</w:t>
            </w:r>
            <w:r>
              <w:rPr>
                <w:lang w:val="en-US"/>
              </w:rPr>
              <w:t>3</w:t>
            </w:r>
          </w:p>
        </w:tc>
      </w:tr>
      <w:tr w:rsidR="00020D6E" w:rsidRPr="00AD2583" w:rsidTr="004C3EBC">
        <w:trPr>
          <w:cantSplit/>
        </w:trPr>
        <w:tc>
          <w:tcPr>
            <w:tcW w:w="32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064522">
            <w:pPr>
              <w:pStyle w:val="05"/>
            </w:pPr>
            <w:r w:rsidRPr="00AD2583">
              <w:t>другие материальные з</w:t>
            </w:r>
            <w:r w:rsidRPr="00AD2583">
              <w:t>а</w:t>
            </w:r>
            <w:r w:rsidRPr="00AD2583">
              <w:t>траты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3436,1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3707,1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  <w:rPr>
                <w:lang w:val="en-US"/>
              </w:rPr>
            </w:pPr>
            <w:r w:rsidRPr="00AD2583">
              <w:rPr>
                <w:lang w:val="en-US"/>
              </w:rPr>
              <w:t>3806</w:t>
            </w:r>
            <w:r w:rsidRPr="00AD2583">
              <w:t>,</w:t>
            </w:r>
            <w:r w:rsidRPr="00AD2583">
              <w:rPr>
                <w:lang w:val="en-US"/>
              </w:rPr>
              <w:t>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3793,8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4569,9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20D6E" w:rsidRPr="003F7CA7" w:rsidRDefault="00020D6E" w:rsidP="008C408B">
            <w:pPr>
              <w:pStyle w:val="ad"/>
              <w:ind w:left="-57" w:right="-57"/>
              <w:rPr>
                <w:lang w:val="en-US"/>
              </w:rPr>
            </w:pPr>
            <w:r>
              <w:rPr>
                <w:lang w:val="en-US"/>
              </w:rPr>
              <w:t>5014</w:t>
            </w:r>
            <w:r>
              <w:t>,</w:t>
            </w:r>
            <w:r>
              <w:rPr>
                <w:lang w:val="en-US"/>
              </w:rPr>
              <w:t>0</w:t>
            </w:r>
          </w:p>
        </w:tc>
      </w:tr>
      <w:tr w:rsidR="00020D6E" w:rsidRPr="00AD2583" w:rsidTr="004C3EBC">
        <w:trPr>
          <w:cantSplit/>
        </w:trPr>
        <w:tc>
          <w:tcPr>
            <w:tcW w:w="32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064522">
            <w:pPr>
              <w:pStyle w:val="05"/>
            </w:pPr>
            <w:r w:rsidRPr="00AD2583">
              <w:t>прочие текущие затраты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2656,2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3305,0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  <w:rPr>
                <w:lang w:val="en-US"/>
              </w:rPr>
            </w:pPr>
            <w:r w:rsidRPr="00AD2583">
              <w:rPr>
                <w:lang w:val="en-US"/>
              </w:rPr>
              <w:t>2691</w:t>
            </w:r>
            <w:r w:rsidRPr="00AD2583">
              <w:t>,</w:t>
            </w:r>
            <w:r w:rsidRPr="00AD2583">
              <w:rPr>
                <w:lang w:val="en-US"/>
              </w:rPr>
              <w:t>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2671,7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ind w:left="-57" w:right="-57"/>
            </w:pPr>
            <w:r w:rsidRPr="00AD2583">
              <w:t>3018,1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20D6E" w:rsidRPr="003F7CA7" w:rsidRDefault="00020D6E" w:rsidP="008C408B">
            <w:pPr>
              <w:pStyle w:val="ad"/>
              <w:ind w:left="-57" w:right="-57"/>
              <w:rPr>
                <w:lang w:val="en-US"/>
              </w:rPr>
            </w:pPr>
            <w:r>
              <w:rPr>
                <w:lang w:val="en-US"/>
              </w:rPr>
              <w:t>3350</w:t>
            </w:r>
            <w:r>
              <w:t>,</w:t>
            </w:r>
            <w:r>
              <w:rPr>
                <w:lang w:val="en-US"/>
              </w:rPr>
              <w:t>0</w:t>
            </w:r>
          </w:p>
        </w:tc>
      </w:tr>
    </w:tbl>
    <w:p w:rsidR="002F095E" w:rsidRPr="00AD2583" w:rsidRDefault="002F095E" w:rsidP="00064522">
      <w:pPr>
        <w:spacing w:line="264" w:lineRule="auto"/>
        <w:ind w:firstLine="709"/>
        <w:rPr>
          <w:rFonts w:cs="Arial"/>
          <w:szCs w:val="22"/>
        </w:rPr>
      </w:pPr>
    </w:p>
    <w:p w:rsidR="003B4F91" w:rsidRPr="00AD2583" w:rsidRDefault="003B4F91" w:rsidP="00064522">
      <w:pPr>
        <w:pStyle w:val="aff2"/>
        <w:pageBreakBefore/>
        <w:spacing w:after="200"/>
      </w:pPr>
      <w:r w:rsidRPr="00AD2583">
        <w:lastRenderedPageBreak/>
        <w:t xml:space="preserve">Численность </w:t>
      </w:r>
      <w:r w:rsidR="007A52D3" w:rsidRPr="00AD2583">
        <w:t>работников, выполнявших</w:t>
      </w:r>
      <w:r w:rsidRPr="00AD2583">
        <w:t xml:space="preserve"> исследования и разработки</w:t>
      </w:r>
    </w:p>
    <w:p w:rsidR="00C73BDE" w:rsidRPr="00AD2583" w:rsidRDefault="00C73BDE" w:rsidP="00C73BDE">
      <w:pPr>
        <w:pStyle w:val="aff3"/>
      </w:pPr>
      <w:r w:rsidRPr="00AD2583">
        <w:t>(человек)</w:t>
      </w:r>
    </w:p>
    <w:tbl>
      <w:tblPr>
        <w:tblW w:w="9355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111"/>
        <w:gridCol w:w="874"/>
        <w:gridCol w:w="874"/>
        <w:gridCol w:w="874"/>
        <w:gridCol w:w="874"/>
        <w:gridCol w:w="874"/>
        <w:gridCol w:w="874"/>
      </w:tblGrid>
      <w:tr w:rsidR="000A02BF" w:rsidRPr="00AD2583" w:rsidTr="00C6246F">
        <w:trPr>
          <w:cantSplit/>
          <w:tblHeader/>
        </w:trPr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0A02BF" w:rsidRPr="00AD2583" w:rsidRDefault="000A02BF" w:rsidP="00064522">
            <w:pPr>
              <w:pStyle w:val="ad"/>
            </w:pP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vAlign w:val="center"/>
          </w:tcPr>
          <w:p w:rsidR="000A02BF" w:rsidRPr="00AD2583" w:rsidRDefault="000A02BF" w:rsidP="00516918">
            <w:pPr>
              <w:pStyle w:val="ad"/>
              <w:ind w:left="-57" w:right="-57"/>
            </w:pPr>
            <w:r>
              <w:t>2022</w:t>
            </w:r>
          </w:p>
        </w:tc>
      </w:tr>
      <w:tr w:rsidR="00020D6E" w:rsidRPr="00AD2583" w:rsidTr="00C6246F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064522">
            <w:pPr>
              <w:pStyle w:val="0-"/>
            </w:pPr>
            <w:r w:rsidRPr="00AD2583">
              <w:t>Численность работников, выпо</w:t>
            </w:r>
            <w:r w:rsidRPr="00AD2583">
              <w:t>л</w:t>
            </w:r>
            <w:r w:rsidRPr="00AD2583">
              <w:t>нявших исследования и разрабо</w:t>
            </w:r>
            <w:r w:rsidRPr="00AD2583">
              <w:t>т</w:t>
            </w:r>
            <w:r w:rsidRPr="00AD2583">
              <w:t>ки, всего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-"/>
            </w:pPr>
            <w:r w:rsidRPr="00AD2583">
              <w:t>22256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-"/>
            </w:pPr>
            <w:r w:rsidRPr="00AD2583">
              <w:t>21711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-"/>
              <w:rPr>
                <w:lang w:val="en-US"/>
              </w:rPr>
            </w:pPr>
            <w:r w:rsidRPr="00AD2583">
              <w:rPr>
                <w:lang w:val="en-US"/>
              </w:rPr>
              <w:t>21690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-"/>
            </w:pPr>
            <w:r w:rsidRPr="00AD2583">
              <w:t>21346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-"/>
            </w:pPr>
            <w:r w:rsidRPr="00AD2583">
              <w:t>20868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020D6E" w:rsidRPr="00AD2583" w:rsidRDefault="00020D6E" w:rsidP="008C408B">
            <w:pPr>
              <w:pStyle w:val="-"/>
            </w:pPr>
            <w:r>
              <w:t>20399</w:t>
            </w:r>
          </w:p>
        </w:tc>
      </w:tr>
      <w:tr w:rsidR="00020D6E" w:rsidRPr="00AD2583" w:rsidTr="00C6246F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020D6E" w:rsidRPr="00AD2583" w:rsidRDefault="00A70C30" w:rsidP="00064522">
            <w:pPr>
              <w:pStyle w:val="05"/>
            </w:pPr>
            <w:r>
              <w:t xml:space="preserve">в том числе </w:t>
            </w:r>
            <w:r w:rsidR="00020D6E" w:rsidRPr="00AD2583">
              <w:t>по категориям: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020D6E" w:rsidRPr="00AD2583" w:rsidRDefault="00020D6E" w:rsidP="008C408B">
            <w:pPr>
              <w:pStyle w:val="ad"/>
            </w:pPr>
          </w:p>
        </w:tc>
      </w:tr>
      <w:tr w:rsidR="00020D6E" w:rsidRPr="00AD2583" w:rsidTr="00C6246F">
        <w:trPr>
          <w:cantSplit/>
        </w:trPr>
        <w:tc>
          <w:tcPr>
            <w:tcW w:w="411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20D6E" w:rsidRPr="00AD2583" w:rsidRDefault="00020D6E" w:rsidP="00064522">
            <w:pPr>
              <w:pStyle w:val="12"/>
            </w:pPr>
            <w:r w:rsidRPr="00AD2583">
              <w:t>исследователи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10209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10204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rPr>
                <w:lang w:val="en-US"/>
              </w:rPr>
            </w:pPr>
            <w:r w:rsidRPr="00AD2583">
              <w:rPr>
                <w:lang w:val="en-US"/>
              </w:rPr>
              <w:t>10115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10039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9711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20D6E" w:rsidRPr="00AD2583" w:rsidRDefault="00020D6E" w:rsidP="008C408B">
            <w:pPr>
              <w:pStyle w:val="ad"/>
            </w:pPr>
            <w:r>
              <w:t>9520</w:t>
            </w:r>
          </w:p>
        </w:tc>
      </w:tr>
      <w:tr w:rsidR="00020D6E" w:rsidRPr="00AD2583" w:rsidTr="00C6246F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20D6E" w:rsidRPr="00AD2583" w:rsidRDefault="00020D6E" w:rsidP="00064522">
            <w:pPr>
              <w:pStyle w:val="12"/>
            </w:pPr>
            <w:r w:rsidRPr="00AD2583">
              <w:t>техники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2651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2501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rPr>
                <w:lang w:val="en-US"/>
              </w:rPr>
            </w:pPr>
            <w:r w:rsidRPr="00AD2583">
              <w:rPr>
                <w:lang w:val="en-US"/>
              </w:rPr>
              <w:t>2582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2548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2468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20D6E" w:rsidRPr="00AD2583" w:rsidRDefault="00020D6E" w:rsidP="008C408B">
            <w:pPr>
              <w:pStyle w:val="ad"/>
            </w:pPr>
            <w:r>
              <w:t>2422</w:t>
            </w:r>
          </w:p>
        </w:tc>
      </w:tr>
      <w:tr w:rsidR="00020D6E" w:rsidRPr="00AD2583" w:rsidTr="00C6246F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20D6E" w:rsidRPr="00AD2583" w:rsidRDefault="00020D6E" w:rsidP="00064522">
            <w:pPr>
              <w:pStyle w:val="12"/>
            </w:pPr>
            <w:r w:rsidRPr="00AD2583">
              <w:t xml:space="preserve">вспомогательный персонал 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5296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5144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rPr>
                <w:lang w:val="en-US"/>
              </w:rPr>
            </w:pPr>
            <w:r w:rsidRPr="00AD2583">
              <w:rPr>
                <w:lang w:val="en-US"/>
              </w:rPr>
              <w:t>5026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4915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4854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20D6E" w:rsidRPr="00AD2583" w:rsidRDefault="00020D6E" w:rsidP="008C408B">
            <w:pPr>
              <w:pStyle w:val="ad"/>
            </w:pPr>
            <w:r>
              <w:t>4777</w:t>
            </w:r>
          </w:p>
        </w:tc>
      </w:tr>
      <w:tr w:rsidR="00020D6E" w:rsidRPr="00AD2583" w:rsidTr="00C6246F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020D6E" w:rsidRPr="00AD2583" w:rsidRDefault="00020D6E" w:rsidP="00064522">
            <w:pPr>
              <w:pStyle w:val="12"/>
            </w:pPr>
            <w:r w:rsidRPr="00AD2583">
              <w:t>прочие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4100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3862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rPr>
                <w:lang w:val="en-US"/>
              </w:rPr>
            </w:pPr>
            <w:r w:rsidRPr="00AD2583">
              <w:rPr>
                <w:lang w:val="en-US"/>
              </w:rPr>
              <w:t>3967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3844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3835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020D6E" w:rsidRPr="00AD2583" w:rsidRDefault="00020D6E" w:rsidP="008C408B">
            <w:pPr>
              <w:pStyle w:val="ad"/>
            </w:pPr>
            <w:r>
              <w:t>3680</w:t>
            </w:r>
          </w:p>
        </w:tc>
      </w:tr>
      <w:tr w:rsidR="00020D6E" w:rsidRPr="00AD2583" w:rsidTr="00C6246F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020D6E" w:rsidRPr="00AD2583" w:rsidRDefault="00020D6E" w:rsidP="00064522">
            <w:pPr>
              <w:pStyle w:val="0"/>
            </w:pPr>
            <w:r w:rsidRPr="00AD2583">
              <w:t>Из общей численности работников имеют ученую степень: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020D6E" w:rsidRPr="00AD2583" w:rsidRDefault="00020D6E" w:rsidP="008C408B">
            <w:pPr>
              <w:pStyle w:val="ad"/>
            </w:pPr>
          </w:p>
        </w:tc>
      </w:tr>
      <w:tr w:rsidR="00020D6E" w:rsidRPr="00AD2583" w:rsidTr="00C6246F">
        <w:trPr>
          <w:cantSplit/>
        </w:trPr>
        <w:tc>
          <w:tcPr>
            <w:tcW w:w="411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20D6E" w:rsidRPr="00AD2583" w:rsidRDefault="00020D6E" w:rsidP="00064522">
            <w:pPr>
              <w:pStyle w:val="05"/>
            </w:pPr>
            <w:r w:rsidRPr="00AD2583">
              <w:t>кандидата наук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3689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3639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rPr>
                <w:lang w:val="en-US"/>
              </w:rPr>
            </w:pPr>
            <w:r w:rsidRPr="00AD2583">
              <w:rPr>
                <w:lang w:val="en-US"/>
              </w:rPr>
              <w:t>3663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3577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3526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20D6E" w:rsidRPr="00AD2583" w:rsidRDefault="00020D6E" w:rsidP="008C408B">
            <w:pPr>
              <w:pStyle w:val="ad"/>
            </w:pPr>
            <w:r>
              <w:t>3407</w:t>
            </w:r>
          </w:p>
        </w:tc>
      </w:tr>
      <w:tr w:rsidR="00020D6E" w:rsidRPr="00AD2583" w:rsidTr="00C6246F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20D6E" w:rsidRPr="00AD2583" w:rsidRDefault="00020D6E" w:rsidP="00064522">
            <w:pPr>
              <w:pStyle w:val="05"/>
            </w:pPr>
            <w:r w:rsidRPr="00AD2583">
              <w:t>доктора наук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1575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1549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rPr>
                <w:lang w:val="en-US"/>
              </w:rPr>
            </w:pPr>
            <w:r w:rsidRPr="00AD2583">
              <w:rPr>
                <w:lang w:val="en-US"/>
              </w:rPr>
              <w:t>1530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1481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1461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20D6E" w:rsidRPr="00AD2583" w:rsidRDefault="00020D6E" w:rsidP="008C408B">
            <w:pPr>
              <w:pStyle w:val="ad"/>
            </w:pPr>
            <w:r>
              <w:t>1425</w:t>
            </w:r>
          </w:p>
        </w:tc>
      </w:tr>
    </w:tbl>
    <w:p w:rsidR="00064522" w:rsidRPr="004C3EBC" w:rsidRDefault="00064522" w:rsidP="00064522">
      <w:pPr>
        <w:spacing w:line="264" w:lineRule="auto"/>
        <w:ind w:firstLine="709"/>
        <w:rPr>
          <w:rFonts w:cs="Arial"/>
          <w:sz w:val="32"/>
          <w:szCs w:val="22"/>
        </w:rPr>
      </w:pPr>
    </w:p>
    <w:p w:rsidR="003B4F91" w:rsidRPr="00AD2583" w:rsidRDefault="003B4F91" w:rsidP="00C73BDE">
      <w:pPr>
        <w:pStyle w:val="aff2"/>
      </w:pPr>
      <w:r w:rsidRPr="00AD2583">
        <w:t xml:space="preserve">Численность исследователей по </w:t>
      </w:r>
      <w:r w:rsidR="00020D6E">
        <w:t>областям</w:t>
      </w:r>
      <w:r w:rsidRPr="00AD2583">
        <w:t xml:space="preserve"> наук</w:t>
      </w:r>
      <w:r w:rsidR="00020D6E">
        <w:t>и</w:t>
      </w:r>
    </w:p>
    <w:p w:rsidR="008708F6" w:rsidRPr="00AD2583" w:rsidRDefault="008708F6" w:rsidP="008708F6">
      <w:pPr>
        <w:pStyle w:val="aff3"/>
      </w:pPr>
      <w:r w:rsidRPr="00AD2583">
        <w:t>(человек)</w:t>
      </w:r>
    </w:p>
    <w:tbl>
      <w:tblPr>
        <w:tblW w:w="9353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53"/>
        <w:gridCol w:w="850"/>
        <w:gridCol w:w="850"/>
        <w:gridCol w:w="850"/>
        <w:gridCol w:w="850"/>
        <w:gridCol w:w="850"/>
        <w:gridCol w:w="850"/>
      </w:tblGrid>
      <w:tr w:rsidR="000A02BF" w:rsidRPr="00AD2583" w:rsidTr="00C6246F">
        <w:trPr>
          <w:cantSplit/>
          <w:tblHeader/>
        </w:trPr>
        <w:tc>
          <w:tcPr>
            <w:tcW w:w="42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0A02BF" w:rsidRPr="00AD2583" w:rsidRDefault="000A02BF" w:rsidP="008708F6">
            <w:pPr>
              <w:pStyle w:val="afe"/>
              <w:spacing w:before="80" w:after="80"/>
              <w:rPr>
                <w:b w:val="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ind w:left="-57" w:right="-57"/>
            </w:pPr>
            <w:r w:rsidRPr="00AD2583">
              <w:t>2021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A02BF" w:rsidRPr="00AD2583" w:rsidRDefault="000A02BF" w:rsidP="00516918">
            <w:pPr>
              <w:pStyle w:val="ad"/>
              <w:ind w:left="-57" w:right="-57"/>
            </w:pPr>
            <w:r>
              <w:t>2022</w:t>
            </w:r>
          </w:p>
        </w:tc>
      </w:tr>
      <w:tr w:rsidR="00020D6E" w:rsidRPr="00AD2583" w:rsidTr="00C6246F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8708F6">
            <w:pPr>
              <w:pStyle w:val="0-"/>
            </w:pPr>
            <w:r w:rsidRPr="00AD2583">
              <w:t>Численность исследователей, 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-"/>
            </w:pPr>
            <w:r w:rsidRPr="00AD2583">
              <w:t>10209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-"/>
            </w:pPr>
            <w:r w:rsidRPr="00AD2583">
              <w:t>10204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-"/>
              <w:rPr>
                <w:lang w:val="en-US"/>
              </w:rPr>
            </w:pPr>
            <w:r w:rsidRPr="00AD2583">
              <w:rPr>
                <w:lang w:val="en-US"/>
              </w:rPr>
              <w:t>10115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-"/>
            </w:pPr>
            <w:r w:rsidRPr="00AD2583">
              <w:t>10039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-"/>
            </w:pPr>
            <w:r w:rsidRPr="00AD2583">
              <w:t>9711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020D6E" w:rsidRPr="00AD2583" w:rsidRDefault="00020D6E" w:rsidP="008C408B">
            <w:pPr>
              <w:pStyle w:val="-"/>
            </w:pPr>
            <w:r>
              <w:t>9520</w:t>
            </w:r>
          </w:p>
        </w:tc>
      </w:tr>
      <w:tr w:rsidR="00020D6E" w:rsidRPr="00AD2583" w:rsidTr="00C6246F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020D6E" w:rsidRPr="00AD2583" w:rsidRDefault="00020D6E" w:rsidP="00020D6E">
            <w:pPr>
              <w:pStyle w:val="05"/>
            </w:pPr>
            <w:r w:rsidRPr="00AD2583">
              <w:t xml:space="preserve">в том числе по </w:t>
            </w:r>
            <w:r>
              <w:t>област</w:t>
            </w:r>
            <w:r w:rsidRPr="00AD2583">
              <w:t>ям наук</w:t>
            </w:r>
            <w:r>
              <w:t>и</w:t>
            </w:r>
            <w:r w:rsidRPr="00AD2583">
              <w:t>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020D6E" w:rsidRPr="00AD2583" w:rsidRDefault="00020D6E" w:rsidP="008C408B">
            <w:pPr>
              <w:pStyle w:val="ad"/>
            </w:pPr>
          </w:p>
        </w:tc>
      </w:tr>
      <w:tr w:rsidR="00020D6E" w:rsidRPr="00AD2583" w:rsidTr="00C6246F">
        <w:trPr>
          <w:cantSplit/>
        </w:trPr>
        <w:tc>
          <w:tcPr>
            <w:tcW w:w="425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20D6E" w:rsidRPr="00AD2583" w:rsidRDefault="00020D6E" w:rsidP="008708F6">
            <w:pPr>
              <w:pStyle w:val="05"/>
            </w:pPr>
            <w:r w:rsidRPr="00AD2583">
              <w:t>естественные науки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6241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6092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rPr>
                <w:lang w:val="en-US"/>
              </w:rPr>
            </w:pPr>
            <w:r w:rsidRPr="00AD2583">
              <w:rPr>
                <w:lang w:val="en-US"/>
              </w:rPr>
              <w:t>6105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6092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6058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20D6E" w:rsidRPr="00AD2583" w:rsidRDefault="00020D6E" w:rsidP="008C408B">
            <w:pPr>
              <w:pStyle w:val="ad"/>
            </w:pPr>
            <w:r>
              <w:t>5819</w:t>
            </w:r>
          </w:p>
        </w:tc>
      </w:tr>
      <w:tr w:rsidR="00020D6E" w:rsidRPr="00AD2583" w:rsidTr="00C6246F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20D6E" w:rsidRPr="00AD2583" w:rsidRDefault="00020D6E" w:rsidP="008708F6">
            <w:pPr>
              <w:pStyle w:val="05"/>
            </w:pPr>
            <w:r w:rsidRPr="00AD2583">
              <w:t>технические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2337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2429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rPr>
                <w:lang w:val="en-US"/>
              </w:rPr>
            </w:pPr>
            <w:r w:rsidRPr="00AD2583">
              <w:rPr>
                <w:lang w:val="en-US"/>
              </w:rPr>
              <w:t>2357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2322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2264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20D6E" w:rsidRPr="00AD2583" w:rsidRDefault="00020D6E" w:rsidP="008C408B">
            <w:pPr>
              <w:pStyle w:val="ad"/>
            </w:pPr>
            <w:r>
              <w:t>2390</w:t>
            </w:r>
          </w:p>
        </w:tc>
      </w:tr>
      <w:tr w:rsidR="00020D6E" w:rsidRPr="00AD2583" w:rsidTr="00C6246F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020D6E" w:rsidRPr="00AD2583" w:rsidRDefault="00020D6E" w:rsidP="008708F6">
            <w:pPr>
              <w:pStyle w:val="05"/>
            </w:pPr>
            <w:r w:rsidRPr="00AD2583">
              <w:t>медицинские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468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529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rPr>
                <w:lang w:val="en-US"/>
              </w:rPr>
            </w:pPr>
            <w:r w:rsidRPr="00AD2583">
              <w:rPr>
                <w:lang w:val="en-US"/>
              </w:rPr>
              <w:t>536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534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515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020D6E" w:rsidRPr="00AD2583" w:rsidRDefault="00020D6E" w:rsidP="008C408B">
            <w:pPr>
              <w:pStyle w:val="ad"/>
            </w:pPr>
            <w:r>
              <w:t>518</w:t>
            </w:r>
          </w:p>
        </w:tc>
      </w:tr>
      <w:tr w:rsidR="00020D6E" w:rsidRPr="00AD2583" w:rsidTr="00C6246F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20D6E" w:rsidRPr="00AD2583" w:rsidRDefault="00020D6E" w:rsidP="008708F6">
            <w:pPr>
              <w:pStyle w:val="05"/>
            </w:pPr>
            <w:r w:rsidRPr="00AD2583">
              <w:t>сельскохозяйственные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370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355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rPr>
                <w:lang w:val="en-US"/>
              </w:rPr>
            </w:pPr>
            <w:r w:rsidRPr="00AD2583">
              <w:rPr>
                <w:lang w:val="en-US"/>
              </w:rPr>
              <w:t>346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339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317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20D6E" w:rsidRPr="00AD2583" w:rsidRDefault="00020D6E" w:rsidP="008C408B">
            <w:pPr>
              <w:pStyle w:val="ad"/>
            </w:pPr>
            <w:r>
              <w:t>271</w:t>
            </w:r>
          </w:p>
        </w:tc>
      </w:tr>
      <w:tr w:rsidR="00020D6E" w:rsidRPr="00AD2583" w:rsidTr="00C6246F">
        <w:trPr>
          <w:cantSplit/>
        </w:trPr>
        <w:tc>
          <w:tcPr>
            <w:tcW w:w="425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20D6E" w:rsidRPr="00AD2583" w:rsidRDefault="00020D6E" w:rsidP="008708F6">
            <w:pPr>
              <w:pStyle w:val="05"/>
            </w:pPr>
            <w:r w:rsidRPr="00AD2583">
              <w:t>общественные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249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255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rPr>
                <w:lang w:val="en-US"/>
              </w:rPr>
            </w:pPr>
            <w:r w:rsidRPr="00AD2583">
              <w:rPr>
                <w:lang w:val="en-US"/>
              </w:rPr>
              <w:t>231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197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242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20D6E" w:rsidRPr="00AD2583" w:rsidRDefault="00020D6E" w:rsidP="008C408B">
            <w:pPr>
              <w:pStyle w:val="ad"/>
            </w:pPr>
            <w:r>
              <w:t>225</w:t>
            </w:r>
          </w:p>
        </w:tc>
      </w:tr>
      <w:tr w:rsidR="00020D6E" w:rsidRPr="00AD2583" w:rsidTr="00C6246F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20D6E" w:rsidRPr="00AD2583" w:rsidRDefault="00020D6E" w:rsidP="008708F6">
            <w:pPr>
              <w:pStyle w:val="05"/>
            </w:pPr>
            <w:r w:rsidRPr="00AD2583">
              <w:t>гуманитарные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544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544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  <w:rPr>
                <w:lang w:val="en-US"/>
              </w:rPr>
            </w:pPr>
            <w:r w:rsidRPr="00AD2583">
              <w:rPr>
                <w:lang w:val="en-US"/>
              </w:rPr>
              <w:t>540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555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020D6E" w:rsidRPr="00AD2583" w:rsidRDefault="00020D6E" w:rsidP="00BF75A7">
            <w:pPr>
              <w:pStyle w:val="ad"/>
            </w:pPr>
            <w:r w:rsidRPr="00AD2583">
              <w:t>315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20D6E" w:rsidRPr="00AD2583" w:rsidRDefault="00020D6E" w:rsidP="008C408B">
            <w:pPr>
              <w:pStyle w:val="ad"/>
            </w:pPr>
            <w:r>
              <w:t>297</w:t>
            </w:r>
          </w:p>
        </w:tc>
      </w:tr>
    </w:tbl>
    <w:p w:rsidR="003B4F91" w:rsidRPr="00AD2583" w:rsidRDefault="003B4F91"/>
    <w:p w:rsidR="003B4F91" w:rsidRPr="00AD2583" w:rsidRDefault="003B4F91">
      <w:pPr>
        <w:jc w:val="center"/>
        <w:rPr>
          <w:sz w:val="16"/>
          <w:szCs w:val="16"/>
          <w:lang w:val="en-US"/>
        </w:rPr>
      </w:pPr>
    </w:p>
    <w:p w:rsidR="003B4F91" w:rsidRPr="00AD2583" w:rsidRDefault="0033625F" w:rsidP="00121A48">
      <w:pPr>
        <w:pStyle w:val="1d"/>
      </w:pPr>
      <w:bookmarkStart w:id="48" w:name="_Toc110930925"/>
      <w:r w:rsidRPr="00AD2583">
        <w:lastRenderedPageBreak/>
        <w:t>2</w:t>
      </w:r>
      <w:r w:rsidR="000E19CC" w:rsidRPr="00AD2583">
        <w:t>2</w:t>
      </w:r>
      <w:r w:rsidR="003B4F91" w:rsidRPr="00AD2583">
        <w:t>. Финансы</w:t>
      </w:r>
      <w:bookmarkEnd w:id="48"/>
    </w:p>
    <w:p w:rsidR="008348F1" w:rsidRPr="00AD2583" w:rsidRDefault="008348F1" w:rsidP="008348F1">
      <w:pPr>
        <w:pStyle w:val="aff"/>
        <w:spacing w:line="264" w:lineRule="auto"/>
        <w:ind w:left="0" w:firstLine="709"/>
        <w:jc w:val="both"/>
        <w:rPr>
          <w:rFonts w:cs="Arial"/>
          <w:b/>
        </w:rPr>
      </w:pPr>
      <w:r w:rsidRPr="00AD2583">
        <w:rPr>
          <w:rFonts w:cs="Arial"/>
        </w:rPr>
        <w:t xml:space="preserve">Раздел </w:t>
      </w:r>
      <w:r w:rsidR="00EE6C1F" w:rsidRPr="00AD2583">
        <w:t>содержит статистические данные о доходах и расходах консолидирова</w:t>
      </w:r>
      <w:r w:rsidR="00EE6C1F" w:rsidRPr="00AD2583">
        <w:t>н</w:t>
      </w:r>
      <w:r w:rsidR="00EE6C1F" w:rsidRPr="00AD2583">
        <w:t>ного бюджета Новосибирской области</w:t>
      </w:r>
      <w:r w:rsidR="00EE6C1F" w:rsidRPr="00AD2583">
        <w:rPr>
          <w:szCs w:val="16"/>
        </w:rPr>
        <w:t>, финансовом состоянии организаций.</w:t>
      </w:r>
    </w:p>
    <w:p w:rsidR="008348F1" w:rsidRPr="00AD2583" w:rsidRDefault="008348F1" w:rsidP="008348F1">
      <w:pPr>
        <w:pStyle w:val="aff"/>
        <w:spacing w:line="264" w:lineRule="auto"/>
        <w:ind w:left="0" w:firstLine="709"/>
        <w:jc w:val="both"/>
        <w:rPr>
          <w:rFonts w:cs="Arial"/>
          <w:b/>
        </w:rPr>
      </w:pPr>
      <w:r w:rsidRPr="00AD2583">
        <w:rPr>
          <w:rFonts w:cs="Arial"/>
          <w:b/>
        </w:rPr>
        <w:t>Бюджет субъекта Российской Федерации</w:t>
      </w:r>
      <w:r w:rsidRPr="00AD2583">
        <w:rPr>
          <w:rFonts w:cs="Arial"/>
        </w:rPr>
        <w:t xml:space="preserve"> (региональный </w:t>
      </w:r>
      <w:r w:rsidRPr="00AD2583">
        <w:rPr>
          <w:rFonts w:cs="Arial"/>
          <w:spacing w:val="-2"/>
        </w:rPr>
        <w:t>бюджет) предназн</w:t>
      </w:r>
      <w:r w:rsidRPr="00AD2583">
        <w:rPr>
          <w:rFonts w:cs="Arial"/>
          <w:spacing w:val="-2"/>
        </w:rPr>
        <w:t>а</w:t>
      </w:r>
      <w:r w:rsidRPr="00AD2583">
        <w:rPr>
          <w:rFonts w:cs="Arial"/>
          <w:spacing w:val="-2"/>
        </w:rPr>
        <w:t>чен для исполнения расходных обязательств субъ</w:t>
      </w:r>
      <w:r w:rsidRPr="00AD2583">
        <w:rPr>
          <w:rFonts w:cs="Arial"/>
        </w:rPr>
        <w:t xml:space="preserve">екта Российской Федерации. Бюджет субъекта Российской Федерации и свод бюджетов муниципальных образований, </w:t>
      </w:r>
      <w:r w:rsidR="00054ABB" w:rsidRPr="00AD2583">
        <w:rPr>
          <w:rFonts w:cs="Arial"/>
        </w:rPr>
        <w:br/>
      </w:r>
      <w:r w:rsidRPr="00AD2583">
        <w:rPr>
          <w:rFonts w:cs="Arial"/>
        </w:rPr>
        <w:t>входящих в состав субъекта Российской Федерации (без учета межбюджетных тран</w:t>
      </w:r>
      <w:r w:rsidRPr="00AD2583">
        <w:rPr>
          <w:rFonts w:cs="Arial"/>
        </w:rPr>
        <w:t>с</w:t>
      </w:r>
      <w:r w:rsidRPr="00AD2583">
        <w:rPr>
          <w:rFonts w:cs="Arial"/>
        </w:rPr>
        <w:t xml:space="preserve">фертов между этими бюджетами), образуют </w:t>
      </w:r>
      <w:r w:rsidRPr="00AD2583">
        <w:rPr>
          <w:rFonts w:cs="Arial"/>
          <w:b/>
        </w:rPr>
        <w:t>консолидированный бюджет субъекта Российской Федерации.</w:t>
      </w:r>
    </w:p>
    <w:p w:rsidR="00EC1C87" w:rsidRDefault="008348F1" w:rsidP="008348F1">
      <w:pPr>
        <w:spacing w:line="264" w:lineRule="auto"/>
        <w:ind w:firstLine="709"/>
        <w:rPr>
          <w:rFonts w:cs="Arial"/>
        </w:rPr>
      </w:pPr>
      <w:r w:rsidRPr="00AD2583">
        <w:rPr>
          <w:rFonts w:cs="Arial"/>
          <w:b/>
        </w:rPr>
        <w:t>Дефицит бюджета</w:t>
      </w:r>
      <w:r w:rsidRPr="00AD2583">
        <w:rPr>
          <w:rFonts w:cs="Arial"/>
        </w:rPr>
        <w:t xml:space="preserve"> </w:t>
      </w:r>
      <w:r w:rsidRPr="00AD2583">
        <w:rPr>
          <w:rFonts w:cs="Arial"/>
          <w:spacing w:val="-2"/>
        </w:rPr>
        <w:t>–</w:t>
      </w:r>
      <w:r w:rsidRPr="00AD2583">
        <w:rPr>
          <w:rFonts w:cs="Arial"/>
        </w:rPr>
        <w:t xml:space="preserve"> превышение расходов бюджета над его доходами. </w:t>
      </w:r>
    </w:p>
    <w:p w:rsidR="008348F1" w:rsidRPr="00AD2583" w:rsidRDefault="008348F1" w:rsidP="008348F1">
      <w:pPr>
        <w:spacing w:line="264" w:lineRule="auto"/>
        <w:ind w:firstLine="709"/>
        <w:rPr>
          <w:rFonts w:cs="Arial"/>
        </w:rPr>
      </w:pPr>
      <w:r w:rsidRPr="00AD2583">
        <w:rPr>
          <w:rFonts w:cs="Arial"/>
          <w:b/>
        </w:rPr>
        <w:t>Профицит бюджета</w:t>
      </w:r>
      <w:r w:rsidRPr="00AD2583">
        <w:rPr>
          <w:rFonts w:cs="Arial"/>
        </w:rPr>
        <w:t xml:space="preserve"> </w:t>
      </w:r>
      <w:r w:rsidRPr="00AD2583">
        <w:rPr>
          <w:rFonts w:cs="Arial"/>
          <w:spacing w:val="-2"/>
        </w:rPr>
        <w:t>–</w:t>
      </w:r>
      <w:r w:rsidRPr="00AD2583">
        <w:rPr>
          <w:rFonts w:cs="Arial"/>
        </w:rPr>
        <w:t xml:space="preserve"> превышение доходов бюджета над его расходами.</w:t>
      </w:r>
    </w:p>
    <w:p w:rsidR="008348F1" w:rsidRPr="00AD2583" w:rsidRDefault="008348F1" w:rsidP="008348F1">
      <w:pPr>
        <w:spacing w:line="264" w:lineRule="auto"/>
        <w:ind w:firstLine="709"/>
        <w:rPr>
          <w:rFonts w:cs="Arial"/>
        </w:rPr>
      </w:pPr>
      <w:r w:rsidRPr="00AD2583">
        <w:rPr>
          <w:rFonts w:cs="Arial"/>
          <w:b/>
        </w:rPr>
        <w:t>Сальдированный финансовый результат (прибыль минус убыток)</w:t>
      </w:r>
      <w:r w:rsidRPr="00AD2583">
        <w:rPr>
          <w:rFonts w:cs="Arial"/>
        </w:rPr>
        <w:t xml:space="preserve"> – коне</w:t>
      </w:r>
      <w:r w:rsidRPr="00AD2583">
        <w:rPr>
          <w:rFonts w:cs="Arial"/>
        </w:rPr>
        <w:t>ч</w:t>
      </w:r>
      <w:r w:rsidRPr="00AD2583">
        <w:rPr>
          <w:rFonts w:cs="Arial"/>
        </w:rPr>
        <w:t>ный финан</w:t>
      </w:r>
      <w:r w:rsidRPr="00AD2583">
        <w:rPr>
          <w:rFonts w:cs="Arial"/>
        </w:rPr>
        <w:softHyphen/>
        <w:t xml:space="preserve">совый результат, выявленный на основании бухгалтерского учета всех </w:t>
      </w:r>
      <w:r w:rsidR="00054ABB" w:rsidRPr="00AD2583">
        <w:rPr>
          <w:rFonts w:cs="Arial"/>
        </w:rPr>
        <w:br/>
      </w:r>
      <w:r w:rsidRPr="00AD2583">
        <w:rPr>
          <w:rFonts w:cs="Arial"/>
        </w:rPr>
        <w:t xml:space="preserve">хозяйственных операций организаций. Представляет собой сумму прибыли (убытка) </w:t>
      </w:r>
      <w:r w:rsidR="00054ABB" w:rsidRPr="00AD2583">
        <w:rPr>
          <w:rFonts w:cs="Arial"/>
        </w:rPr>
        <w:br/>
      </w:r>
      <w:r w:rsidRPr="00AD2583">
        <w:rPr>
          <w:rFonts w:cs="Arial"/>
        </w:rPr>
        <w:t xml:space="preserve">от продажи товаров, продукции (работ, услуг), основных средств, иного имущества </w:t>
      </w:r>
      <w:r w:rsidR="00054ABB" w:rsidRPr="00AD2583">
        <w:rPr>
          <w:rFonts w:cs="Arial"/>
        </w:rPr>
        <w:br/>
      </w:r>
      <w:r w:rsidRPr="00AD2583">
        <w:rPr>
          <w:rFonts w:cs="Arial"/>
        </w:rPr>
        <w:t xml:space="preserve">организаций и чистых доходов от прочих операций. Данные по сальдированному </w:t>
      </w:r>
      <w:r w:rsidR="00054ABB" w:rsidRPr="00AD2583">
        <w:rPr>
          <w:rFonts w:cs="Arial"/>
        </w:rPr>
        <w:br/>
      </w:r>
      <w:r w:rsidRPr="00AD2583">
        <w:rPr>
          <w:rFonts w:cs="Arial"/>
        </w:rPr>
        <w:t xml:space="preserve">финансовому результату приводятся в фактически действовавших ценах, структуре </w:t>
      </w:r>
      <w:r w:rsidR="00054ABB" w:rsidRPr="00AD2583">
        <w:rPr>
          <w:rFonts w:cs="Arial"/>
        </w:rPr>
        <w:br/>
      </w:r>
      <w:r w:rsidRPr="00AD2583">
        <w:rPr>
          <w:rFonts w:cs="Arial"/>
        </w:rPr>
        <w:t>и методологии соответствующих лет.</w:t>
      </w:r>
    </w:p>
    <w:p w:rsidR="008348F1" w:rsidRPr="00AD2583" w:rsidRDefault="008348F1" w:rsidP="008348F1">
      <w:pPr>
        <w:spacing w:line="264" w:lineRule="auto"/>
        <w:ind w:firstLine="709"/>
        <w:rPr>
          <w:rFonts w:cs="Arial"/>
        </w:rPr>
      </w:pPr>
      <w:r w:rsidRPr="00AD2583">
        <w:rPr>
          <w:rFonts w:cs="Arial"/>
          <w:b/>
        </w:rPr>
        <w:t>Рентабельность проданных товаров, продукции (работ, услуг)</w:t>
      </w:r>
      <w:r w:rsidRPr="00AD2583">
        <w:rPr>
          <w:rFonts w:cs="Arial"/>
        </w:rPr>
        <w:t xml:space="preserve"> рассчитыв</w:t>
      </w:r>
      <w:r w:rsidRPr="00AD2583">
        <w:rPr>
          <w:rFonts w:cs="Arial"/>
        </w:rPr>
        <w:t>а</w:t>
      </w:r>
      <w:r w:rsidRPr="00AD2583">
        <w:rPr>
          <w:rFonts w:cs="Arial"/>
        </w:rPr>
        <w:t>ется как соотношение между величиной сальдированного финансового результата (прибыль минус убыток) от продажи товаров, продукции (работ, услуг) и себестоим</w:t>
      </w:r>
      <w:r w:rsidRPr="00AD2583">
        <w:rPr>
          <w:rFonts w:cs="Arial"/>
        </w:rPr>
        <w:t>о</w:t>
      </w:r>
      <w:r w:rsidRPr="00AD2583">
        <w:rPr>
          <w:rFonts w:cs="Arial"/>
        </w:rPr>
        <w:t>стью проданных товаров, продукции (работ, услуг) с учетом коммерческих и управле</w:t>
      </w:r>
      <w:r w:rsidRPr="00AD2583">
        <w:rPr>
          <w:rFonts w:cs="Arial"/>
        </w:rPr>
        <w:t>н</w:t>
      </w:r>
      <w:r w:rsidRPr="00AD2583">
        <w:rPr>
          <w:rFonts w:cs="Arial"/>
        </w:rPr>
        <w:t xml:space="preserve">ческих расходов. В том случае, если получен </w:t>
      </w:r>
      <w:r w:rsidR="00B87E7D" w:rsidRPr="00AD2583">
        <w:rPr>
          <w:rFonts w:cs="Arial"/>
        </w:rPr>
        <w:t xml:space="preserve">отрицательный сальдированный </w:t>
      </w:r>
      <w:r w:rsidR="00054ABB" w:rsidRPr="00AD2583">
        <w:rPr>
          <w:rFonts w:cs="Arial"/>
        </w:rPr>
        <w:br/>
      </w:r>
      <w:r w:rsidR="00B87E7D" w:rsidRPr="00AD2583">
        <w:rPr>
          <w:rFonts w:cs="Arial"/>
        </w:rPr>
        <w:t>финансовый результат</w:t>
      </w:r>
      <w:r w:rsidR="00D346E1" w:rsidRPr="00AD2583">
        <w:rPr>
          <w:rFonts w:cs="Arial"/>
        </w:rPr>
        <w:t xml:space="preserve"> от продажи товаров, продукции (работ, услуг)</w:t>
      </w:r>
      <w:r w:rsidRPr="00AD2583">
        <w:rPr>
          <w:rFonts w:cs="Arial"/>
        </w:rPr>
        <w:t xml:space="preserve">, имеет место </w:t>
      </w:r>
      <w:r w:rsidR="00054ABB" w:rsidRPr="00AD2583">
        <w:rPr>
          <w:rFonts w:cs="Arial"/>
        </w:rPr>
        <w:br/>
      </w:r>
      <w:r w:rsidRPr="00AD2583">
        <w:rPr>
          <w:rFonts w:cs="Arial"/>
        </w:rPr>
        <w:t>убыточность.</w:t>
      </w:r>
    </w:p>
    <w:p w:rsidR="008348F1" w:rsidRPr="00AD2583" w:rsidRDefault="008348F1" w:rsidP="008348F1">
      <w:pPr>
        <w:spacing w:line="264" w:lineRule="auto"/>
        <w:ind w:firstLine="709"/>
        <w:rPr>
          <w:rFonts w:cs="Arial"/>
          <w:sz w:val="16"/>
          <w:szCs w:val="16"/>
        </w:rPr>
      </w:pPr>
    </w:p>
    <w:p w:rsidR="00B010BB" w:rsidRPr="00AD2583" w:rsidRDefault="00B010BB" w:rsidP="00B87E7D">
      <w:pPr>
        <w:pStyle w:val="aff2"/>
        <w:spacing w:after="200"/>
      </w:pPr>
      <w:r w:rsidRPr="00AD2583">
        <w:t>Консолидированны</w:t>
      </w:r>
      <w:r w:rsidR="007A12F3" w:rsidRPr="00AD2583">
        <w:t>й</w:t>
      </w:r>
      <w:r w:rsidRPr="00AD2583">
        <w:t xml:space="preserve"> </w:t>
      </w:r>
      <w:r w:rsidR="007A12F3" w:rsidRPr="00AD2583">
        <w:t xml:space="preserve">территориальный </w:t>
      </w:r>
      <w:r w:rsidRPr="00AD2583">
        <w:t>бюджет Новосибирской облас</w:t>
      </w:r>
      <w:r w:rsidR="007A12F3" w:rsidRPr="00AD2583">
        <w:t>ти</w:t>
      </w:r>
    </w:p>
    <w:p w:rsidR="00B010BB" w:rsidRPr="00AD2583" w:rsidRDefault="00B010BB" w:rsidP="00B010BB">
      <w:pPr>
        <w:pStyle w:val="aff3"/>
      </w:pPr>
      <w:r w:rsidRPr="00AD2583">
        <w:t xml:space="preserve">(по данным </w:t>
      </w:r>
      <w:r w:rsidR="008620CB" w:rsidRPr="00AD2583">
        <w:t>Министерства</w:t>
      </w:r>
      <w:r w:rsidRPr="00AD2583">
        <w:t xml:space="preserve"> финансов и налоговой политики </w:t>
      </w:r>
      <w:r w:rsidR="008620CB" w:rsidRPr="00AD2583">
        <w:t>Новосибирской</w:t>
      </w:r>
      <w:r w:rsidRPr="00AD2583">
        <w:t xml:space="preserve"> области, </w:t>
      </w:r>
      <w:r w:rsidR="007A12F3" w:rsidRPr="00AD2583">
        <w:br/>
      </w:r>
      <w:r w:rsidRPr="00AD2583">
        <w:t>млн рублей)</w:t>
      </w:r>
    </w:p>
    <w:tbl>
      <w:tblPr>
        <w:tblW w:w="9214" w:type="dxa"/>
        <w:tblInd w:w="7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835"/>
        <w:gridCol w:w="1063"/>
        <w:gridCol w:w="1063"/>
        <w:gridCol w:w="1063"/>
        <w:gridCol w:w="1063"/>
        <w:gridCol w:w="1063"/>
        <w:gridCol w:w="1064"/>
      </w:tblGrid>
      <w:tr w:rsidR="000A02BF" w:rsidRPr="00AD2583" w:rsidTr="004B4277">
        <w:trPr>
          <w:cantSplit/>
        </w:trPr>
        <w:tc>
          <w:tcPr>
            <w:tcW w:w="2835" w:type="dxa"/>
            <w:vAlign w:val="bottom"/>
          </w:tcPr>
          <w:p w:rsidR="000A02BF" w:rsidRPr="00AD2583" w:rsidRDefault="000A02BF" w:rsidP="008348F1">
            <w:pPr>
              <w:pStyle w:val="0-"/>
              <w:spacing w:before="40" w:after="40"/>
              <w:rPr>
                <w:rFonts w:cs="Arial"/>
                <w:b w:val="0"/>
                <w:szCs w:val="22"/>
              </w:rPr>
            </w:pPr>
          </w:p>
        </w:tc>
        <w:tc>
          <w:tcPr>
            <w:tcW w:w="1063" w:type="dxa"/>
            <w:vAlign w:val="center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2017</w:t>
            </w:r>
          </w:p>
        </w:tc>
        <w:tc>
          <w:tcPr>
            <w:tcW w:w="1063" w:type="dxa"/>
            <w:vAlign w:val="center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2018</w:t>
            </w:r>
          </w:p>
        </w:tc>
        <w:tc>
          <w:tcPr>
            <w:tcW w:w="1063" w:type="dxa"/>
            <w:vAlign w:val="center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2019</w:t>
            </w:r>
          </w:p>
        </w:tc>
        <w:tc>
          <w:tcPr>
            <w:tcW w:w="1063" w:type="dxa"/>
            <w:vAlign w:val="center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2020</w:t>
            </w:r>
          </w:p>
        </w:tc>
        <w:tc>
          <w:tcPr>
            <w:tcW w:w="1063" w:type="dxa"/>
            <w:vAlign w:val="center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</w:pPr>
            <w:r w:rsidRPr="00AD2583">
              <w:t>2021</w:t>
            </w:r>
          </w:p>
        </w:tc>
        <w:tc>
          <w:tcPr>
            <w:tcW w:w="1064" w:type="dxa"/>
            <w:vAlign w:val="center"/>
          </w:tcPr>
          <w:p w:rsidR="000A02BF" w:rsidRPr="00AD2583" w:rsidRDefault="000A02BF" w:rsidP="00A64EA6">
            <w:pPr>
              <w:pStyle w:val="ad"/>
              <w:spacing w:before="40" w:after="40"/>
              <w:ind w:left="-57" w:right="-57"/>
            </w:pPr>
            <w:r>
              <w:t>2022</w:t>
            </w:r>
          </w:p>
        </w:tc>
      </w:tr>
      <w:tr w:rsidR="000A02BF" w:rsidRPr="00AD2583" w:rsidTr="004B4277">
        <w:trPr>
          <w:cantSplit/>
        </w:trPr>
        <w:tc>
          <w:tcPr>
            <w:tcW w:w="2835" w:type="dxa"/>
            <w:vAlign w:val="bottom"/>
          </w:tcPr>
          <w:p w:rsidR="000A02BF" w:rsidRPr="00AD2583" w:rsidRDefault="000A02BF" w:rsidP="008348F1">
            <w:pPr>
              <w:pStyle w:val="0-"/>
              <w:spacing w:before="40" w:after="40"/>
              <w:rPr>
                <w:rFonts w:cs="Arial"/>
                <w:b w:val="0"/>
                <w:szCs w:val="22"/>
              </w:rPr>
            </w:pPr>
            <w:r w:rsidRPr="00AD2583">
              <w:rPr>
                <w:rFonts w:cs="Arial"/>
                <w:b w:val="0"/>
                <w:szCs w:val="22"/>
              </w:rPr>
              <w:t>Доходы, всего</w:t>
            </w:r>
          </w:p>
        </w:tc>
        <w:tc>
          <w:tcPr>
            <w:tcW w:w="1063" w:type="dxa"/>
            <w:vAlign w:val="bottom"/>
          </w:tcPr>
          <w:p w:rsidR="000A02BF" w:rsidRPr="00AD2583" w:rsidRDefault="000A02BF" w:rsidP="00BF75A7">
            <w:pPr>
              <w:pStyle w:val="-"/>
              <w:spacing w:before="40" w:after="40"/>
              <w:ind w:left="-57" w:right="-57"/>
              <w:rPr>
                <w:rFonts w:cs="Arial"/>
                <w:b w:val="0"/>
                <w:szCs w:val="22"/>
              </w:rPr>
            </w:pPr>
            <w:r w:rsidRPr="00AD2583">
              <w:rPr>
                <w:rFonts w:cs="Arial"/>
                <w:b w:val="0"/>
                <w:szCs w:val="22"/>
              </w:rPr>
              <w:t>156089,5</w:t>
            </w:r>
          </w:p>
        </w:tc>
        <w:tc>
          <w:tcPr>
            <w:tcW w:w="1063" w:type="dxa"/>
            <w:vAlign w:val="bottom"/>
          </w:tcPr>
          <w:p w:rsidR="000A02BF" w:rsidRPr="00AD2583" w:rsidRDefault="000A02BF" w:rsidP="00BF75A7">
            <w:pPr>
              <w:pStyle w:val="-"/>
              <w:spacing w:before="40" w:after="40"/>
              <w:ind w:left="-57" w:right="-57"/>
              <w:rPr>
                <w:rFonts w:cs="Arial"/>
                <w:b w:val="0"/>
                <w:szCs w:val="22"/>
              </w:rPr>
            </w:pPr>
            <w:r w:rsidRPr="00AD2583">
              <w:rPr>
                <w:rFonts w:cs="Arial"/>
                <w:b w:val="0"/>
                <w:szCs w:val="22"/>
              </w:rPr>
              <w:t>181194,0</w:t>
            </w:r>
          </w:p>
        </w:tc>
        <w:tc>
          <w:tcPr>
            <w:tcW w:w="1063" w:type="dxa"/>
            <w:vAlign w:val="bottom"/>
          </w:tcPr>
          <w:p w:rsidR="000A02BF" w:rsidRPr="00AD2583" w:rsidRDefault="000A02BF" w:rsidP="00BF75A7">
            <w:pPr>
              <w:pStyle w:val="-"/>
              <w:spacing w:before="40" w:after="40"/>
              <w:ind w:left="-57" w:right="-57"/>
              <w:rPr>
                <w:rFonts w:cs="Arial"/>
                <w:b w:val="0"/>
                <w:szCs w:val="22"/>
              </w:rPr>
            </w:pPr>
            <w:r w:rsidRPr="00AD2583">
              <w:rPr>
                <w:rFonts w:cs="Arial"/>
                <w:b w:val="0"/>
                <w:szCs w:val="22"/>
              </w:rPr>
              <w:t>196660,6</w:t>
            </w:r>
          </w:p>
        </w:tc>
        <w:tc>
          <w:tcPr>
            <w:tcW w:w="1063" w:type="dxa"/>
            <w:vAlign w:val="bottom"/>
          </w:tcPr>
          <w:p w:rsidR="000A02BF" w:rsidRPr="00AD2583" w:rsidRDefault="000A02BF" w:rsidP="00BF75A7">
            <w:pPr>
              <w:pStyle w:val="-"/>
              <w:spacing w:before="40" w:after="40"/>
              <w:ind w:left="-57" w:right="-57"/>
              <w:rPr>
                <w:rFonts w:cs="Arial"/>
                <w:b w:val="0"/>
                <w:szCs w:val="22"/>
              </w:rPr>
            </w:pPr>
            <w:r w:rsidRPr="00AD2583">
              <w:rPr>
                <w:rFonts w:cs="Arial"/>
                <w:b w:val="0"/>
                <w:szCs w:val="22"/>
              </w:rPr>
              <w:t>232152,0</w:t>
            </w:r>
          </w:p>
        </w:tc>
        <w:tc>
          <w:tcPr>
            <w:tcW w:w="1063" w:type="dxa"/>
            <w:vAlign w:val="bottom"/>
          </w:tcPr>
          <w:p w:rsidR="000A02BF" w:rsidRPr="00AD2583" w:rsidRDefault="000A02BF" w:rsidP="00BF75A7">
            <w:pPr>
              <w:pStyle w:val="-"/>
              <w:spacing w:before="40" w:after="40"/>
              <w:ind w:left="-57" w:right="-57"/>
              <w:rPr>
                <w:rFonts w:cs="Arial"/>
                <w:b w:val="0"/>
                <w:szCs w:val="22"/>
              </w:rPr>
            </w:pPr>
            <w:r w:rsidRPr="00AD2583">
              <w:rPr>
                <w:rFonts w:cs="Arial"/>
                <w:b w:val="0"/>
                <w:szCs w:val="22"/>
              </w:rPr>
              <w:t>280439,7</w:t>
            </w:r>
          </w:p>
        </w:tc>
        <w:tc>
          <w:tcPr>
            <w:tcW w:w="1064" w:type="dxa"/>
            <w:vAlign w:val="bottom"/>
          </w:tcPr>
          <w:p w:rsidR="000A02BF" w:rsidRPr="00AD2583" w:rsidRDefault="00856E06" w:rsidP="00A64EA6">
            <w:pPr>
              <w:pStyle w:val="-"/>
              <w:spacing w:before="40" w:after="40"/>
              <w:ind w:left="-57" w:right="-57"/>
              <w:rPr>
                <w:rFonts w:cs="Arial"/>
                <w:b w:val="0"/>
                <w:szCs w:val="22"/>
              </w:rPr>
            </w:pPr>
            <w:r>
              <w:rPr>
                <w:rFonts w:cs="Arial"/>
                <w:b w:val="0"/>
                <w:szCs w:val="22"/>
              </w:rPr>
              <w:t>322561,5</w:t>
            </w:r>
          </w:p>
        </w:tc>
      </w:tr>
      <w:tr w:rsidR="000A02BF" w:rsidRPr="00AD2583" w:rsidTr="004B4277">
        <w:trPr>
          <w:cantSplit/>
        </w:trPr>
        <w:tc>
          <w:tcPr>
            <w:tcW w:w="2835" w:type="dxa"/>
            <w:vAlign w:val="bottom"/>
          </w:tcPr>
          <w:p w:rsidR="000A02BF" w:rsidRPr="00AD2583" w:rsidRDefault="000A02BF" w:rsidP="008348F1">
            <w:pPr>
              <w:pStyle w:val="0-"/>
              <w:spacing w:before="40" w:after="40"/>
              <w:rPr>
                <w:rFonts w:cs="Arial"/>
                <w:b w:val="0"/>
                <w:szCs w:val="22"/>
              </w:rPr>
            </w:pPr>
            <w:r w:rsidRPr="00AD2583">
              <w:rPr>
                <w:rFonts w:cs="Arial"/>
                <w:b w:val="0"/>
                <w:szCs w:val="22"/>
              </w:rPr>
              <w:t>Расходы, всего</w:t>
            </w:r>
          </w:p>
        </w:tc>
        <w:tc>
          <w:tcPr>
            <w:tcW w:w="1063" w:type="dxa"/>
            <w:vAlign w:val="bottom"/>
          </w:tcPr>
          <w:p w:rsidR="000A02BF" w:rsidRPr="00AD2583" w:rsidRDefault="000A02BF" w:rsidP="00BF75A7">
            <w:pPr>
              <w:pStyle w:val="-"/>
              <w:spacing w:before="40" w:after="40"/>
              <w:ind w:left="-57" w:right="-57"/>
              <w:rPr>
                <w:rFonts w:cs="Arial"/>
                <w:b w:val="0"/>
                <w:szCs w:val="22"/>
              </w:rPr>
            </w:pPr>
            <w:r w:rsidRPr="00AD2583">
              <w:rPr>
                <w:rFonts w:cs="Arial"/>
                <w:b w:val="0"/>
                <w:szCs w:val="22"/>
              </w:rPr>
              <w:t>156032,0</w:t>
            </w:r>
          </w:p>
        </w:tc>
        <w:tc>
          <w:tcPr>
            <w:tcW w:w="1063" w:type="dxa"/>
            <w:vAlign w:val="bottom"/>
          </w:tcPr>
          <w:p w:rsidR="000A02BF" w:rsidRPr="00AD2583" w:rsidRDefault="000A02BF" w:rsidP="00BF75A7">
            <w:pPr>
              <w:pStyle w:val="-"/>
              <w:spacing w:before="40" w:after="40"/>
              <w:ind w:left="-57" w:right="-57"/>
              <w:rPr>
                <w:rFonts w:cs="Arial"/>
                <w:b w:val="0"/>
                <w:szCs w:val="22"/>
              </w:rPr>
            </w:pPr>
            <w:r w:rsidRPr="00AD2583">
              <w:rPr>
                <w:rFonts w:cs="Arial"/>
                <w:b w:val="0"/>
                <w:szCs w:val="22"/>
              </w:rPr>
              <w:t>174195,7</w:t>
            </w:r>
          </w:p>
        </w:tc>
        <w:tc>
          <w:tcPr>
            <w:tcW w:w="1063" w:type="dxa"/>
            <w:vAlign w:val="bottom"/>
          </w:tcPr>
          <w:p w:rsidR="000A02BF" w:rsidRPr="00AD2583" w:rsidRDefault="000A02BF" w:rsidP="00BF75A7">
            <w:pPr>
              <w:pStyle w:val="-"/>
              <w:spacing w:before="40" w:after="40"/>
              <w:ind w:left="-57" w:right="-57"/>
              <w:rPr>
                <w:rFonts w:cs="Arial"/>
                <w:b w:val="0"/>
                <w:szCs w:val="22"/>
              </w:rPr>
            </w:pPr>
            <w:r w:rsidRPr="00AD2583">
              <w:rPr>
                <w:rFonts w:cs="Arial"/>
                <w:b w:val="0"/>
                <w:szCs w:val="22"/>
              </w:rPr>
              <w:t>205022,2</w:t>
            </w:r>
          </w:p>
        </w:tc>
        <w:tc>
          <w:tcPr>
            <w:tcW w:w="1063" w:type="dxa"/>
            <w:vAlign w:val="bottom"/>
          </w:tcPr>
          <w:p w:rsidR="000A02BF" w:rsidRPr="00AD2583" w:rsidRDefault="000A02BF" w:rsidP="00BF75A7">
            <w:pPr>
              <w:pStyle w:val="-"/>
              <w:spacing w:before="40" w:after="40"/>
              <w:ind w:left="-57" w:right="-57"/>
              <w:rPr>
                <w:rFonts w:cs="Arial"/>
                <w:b w:val="0"/>
                <w:szCs w:val="22"/>
              </w:rPr>
            </w:pPr>
            <w:r w:rsidRPr="00AD2583">
              <w:rPr>
                <w:rFonts w:cs="Arial"/>
                <w:b w:val="0"/>
                <w:szCs w:val="22"/>
              </w:rPr>
              <w:t>236515,4</w:t>
            </w:r>
          </w:p>
        </w:tc>
        <w:tc>
          <w:tcPr>
            <w:tcW w:w="1063" w:type="dxa"/>
            <w:vAlign w:val="bottom"/>
          </w:tcPr>
          <w:p w:rsidR="000A02BF" w:rsidRPr="00AD2583" w:rsidRDefault="000A02BF" w:rsidP="00BF75A7">
            <w:pPr>
              <w:pStyle w:val="-"/>
              <w:spacing w:before="40" w:after="40"/>
              <w:ind w:left="-57" w:right="-57"/>
              <w:rPr>
                <w:rFonts w:cs="Arial"/>
                <w:b w:val="0"/>
                <w:szCs w:val="22"/>
              </w:rPr>
            </w:pPr>
            <w:r w:rsidRPr="00AD2583">
              <w:rPr>
                <w:rFonts w:cs="Arial"/>
                <w:b w:val="0"/>
                <w:szCs w:val="22"/>
              </w:rPr>
              <w:t>263357,5</w:t>
            </w:r>
          </w:p>
        </w:tc>
        <w:tc>
          <w:tcPr>
            <w:tcW w:w="1064" w:type="dxa"/>
            <w:vAlign w:val="bottom"/>
          </w:tcPr>
          <w:p w:rsidR="000A02BF" w:rsidRPr="00AD2583" w:rsidRDefault="00856E06" w:rsidP="00A64EA6">
            <w:pPr>
              <w:pStyle w:val="-"/>
              <w:spacing w:before="40" w:after="40"/>
              <w:ind w:left="-57" w:right="-57"/>
              <w:rPr>
                <w:rFonts w:cs="Arial"/>
                <w:b w:val="0"/>
                <w:szCs w:val="22"/>
              </w:rPr>
            </w:pPr>
            <w:r>
              <w:rPr>
                <w:rFonts w:cs="Arial"/>
                <w:b w:val="0"/>
                <w:szCs w:val="22"/>
              </w:rPr>
              <w:t>314981,2</w:t>
            </w:r>
          </w:p>
        </w:tc>
      </w:tr>
      <w:tr w:rsidR="000A02BF" w:rsidRPr="00AD2583" w:rsidTr="004B4277">
        <w:trPr>
          <w:cantSplit/>
        </w:trPr>
        <w:tc>
          <w:tcPr>
            <w:tcW w:w="2835" w:type="dxa"/>
          </w:tcPr>
          <w:p w:rsidR="000A02BF" w:rsidRPr="00AD2583" w:rsidRDefault="000A02BF" w:rsidP="008348F1">
            <w:pPr>
              <w:pStyle w:val="05"/>
              <w:spacing w:before="40" w:after="40"/>
              <w:ind w:left="0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Профицит, дефицит (-)</w:t>
            </w:r>
          </w:p>
        </w:tc>
        <w:tc>
          <w:tcPr>
            <w:tcW w:w="1063" w:type="dxa"/>
            <w:vAlign w:val="bottom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57,5</w:t>
            </w:r>
          </w:p>
        </w:tc>
        <w:tc>
          <w:tcPr>
            <w:tcW w:w="1063" w:type="dxa"/>
            <w:vAlign w:val="bottom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6998,3</w:t>
            </w:r>
          </w:p>
        </w:tc>
        <w:tc>
          <w:tcPr>
            <w:tcW w:w="1063" w:type="dxa"/>
            <w:vAlign w:val="bottom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-8361,6</w:t>
            </w:r>
          </w:p>
        </w:tc>
        <w:tc>
          <w:tcPr>
            <w:tcW w:w="1063" w:type="dxa"/>
            <w:vAlign w:val="bottom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-4363,4</w:t>
            </w:r>
          </w:p>
        </w:tc>
        <w:tc>
          <w:tcPr>
            <w:tcW w:w="1063" w:type="dxa"/>
            <w:vAlign w:val="bottom"/>
          </w:tcPr>
          <w:p w:rsidR="000A02BF" w:rsidRPr="00AD2583" w:rsidRDefault="000A02BF" w:rsidP="00BF75A7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17082,2</w:t>
            </w:r>
          </w:p>
        </w:tc>
        <w:tc>
          <w:tcPr>
            <w:tcW w:w="1064" w:type="dxa"/>
            <w:vAlign w:val="bottom"/>
          </w:tcPr>
          <w:p w:rsidR="000A02BF" w:rsidRPr="00AD2583" w:rsidRDefault="00856E06" w:rsidP="00A64EA6">
            <w:pPr>
              <w:pStyle w:val="ad"/>
              <w:spacing w:before="40" w:after="40"/>
              <w:ind w:left="-57" w:right="-5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7580,3</w:t>
            </w:r>
          </w:p>
        </w:tc>
      </w:tr>
    </w:tbl>
    <w:p w:rsidR="00B010BB" w:rsidRPr="00AD2583" w:rsidRDefault="00B010BB" w:rsidP="00B010BB"/>
    <w:p w:rsidR="00B010BB" w:rsidRPr="00AD2583" w:rsidRDefault="00B010BB" w:rsidP="00B010BB">
      <w:pPr>
        <w:pStyle w:val="aff2"/>
      </w:pPr>
      <w:r w:rsidRPr="00AD2583">
        <w:t>Профицит, дефицит (-) консолидированн</w:t>
      </w:r>
      <w:r w:rsidR="0010461D" w:rsidRPr="00AD2583">
        <w:t>ого территориального</w:t>
      </w:r>
      <w:r w:rsidRPr="00AD2583">
        <w:t xml:space="preserve"> бюджет</w:t>
      </w:r>
      <w:r w:rsidR="0010461D" w:rsidRPr="00AD2583">
        <w:t>а</w:t>
      </w:r>
    </w:p>
    <w:p w:rsidR="00B010BB" w:rsidRPr="00AD2583" w:rsidRDefault="005D2276" w:rsidP="00B010BB">
      <w:pPr>
        <w:pStyle w:val="aff3"/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736E7B49" wp14:editId="707CA184">
            <wp:simplePos x="0" y="0"/>
            <wp:positionH relativeFrom="column">
              <wp:posOffset>246380</wp:posOffset>
            </wp:positionH>
            <wp:positionV relativeFrom="paragraph">
              <wp:posOffset>258445</wp:posOffset>
            </wp:positionV>
            <wp:extent cx="5509260" cy="1798320"/>
            <wp:effectExtent l="0" t="0" r="0" b="0"/>
            <wp:wrapTopAndBottom/>
            <wp:docPr id="177" name="Объект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0BB" w:rsidRPr="00AD2583">
        <w:t>(</w:t>
      </w:r>
      <w:r w:rsidR="005E4516" w:rsidRPr="00AD2583">
        <w:t>млн рублей</w:t>
      </w:r>
      <w:r w:rsidR="00B010BB" w:rsidRPr="00AD2583">
        <w:t>)</w:t>
      </w:r>
    </w:p>
    <w:p w:rsidR="00FB3B11" w:rsidRPr="00AD2583" w:rsidRDefault="00FB3B11" w:rsidP="00FB3B11">
      <w:pPr>
        <w:pStyle w:val="aff2"/>
        <w:pageBreakBefore/>
      </w:pPr>
      <w:r w:rsidRPr="00AD2583">
        <w:lastRenderedPageBreak/>
        <w:t xml:space="preserve">Доходы консолидированного территориального бюджета </w:t>
      </w:r>
    </w:p>
    <w:p w:rsidR="00FB3B11" w:rsidRPr="00AD2583" w:rsidRDefault="00FB3B11" w:rsidP="00FB3B11">
      <w:pPr>
        <w:pStyle w:val="aff3"/>
      </w:pPr>
      <w:r w:rsidRPr="00AD2583">
        <w:t xml:space="preserve">(по данным Министерства финансов и налоговой политики Новосибирской области, </w:t>
      </w:r>
      <w:r w:rsidRPr="00AD2583">
        <w:br/>
        <w:t>млн рублей)</w:t>
      </w:r>
    </w:p>
    <w:tbl>
      <w:tblPr>
        <w:tblW w:w="9427" w:type="dxa"/>
        <w:tblBorders>
          <w:top w:val="single" w:sz="4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615"/>
        <w:gridCol w:w="968"/>
        <w:gridCol w:w="969"/>
        <w:gridCol w:w="969"/>
        <w:gridCol w:w="968"/>
        <w:gridCol w:w="969"/>
        <w:gridCol w:w="969"/>
      </w:tblGrid>
      <w:tr w:rsidR="000A02BF" w:rsidRPr="00AD2583" w:rsidTr="00A64EA6">
        <w:trPr>
          <w:tblHeader/>
        </w:trPr>
        <w:tc>
          <w:tcPr>
            <w:tcW w:w="361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0A02BF" w:rsidRPr="00AD2583" w:rsidRDefault="000A02BF" w:rsidP="00A64EA6">
            <w:pPr>
              <w:pStyle w:val="ad"/>
              <w:rPr>
                <w:rFonts w:cs="Arial"/>
                <w:szCs w:val="22"/>
              </w:rPr>
            </w:pPr>
          </w:p>
        </w:tc>
        <w:tc>
          <w:tcPr>
            <w:tcW w:w="96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spacing w:before="20" w:after="20"/>
              <w:ind w:left="-57" w:right="-57"/>
            </w:pPr>
            <w:r w:rsidRPr="00AD2583">
              <w:t>2017</w:t>
            </w:r>
          </w:p>
        </w:tc>
        <w:tc>
          <w:tcPr>
            <w:tcW w:w="969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spacing w:before="20" w:after="20"/>
              <w:ind w:left="-57" w:right="-57"/>
            </w:pPr>
            <w:r w:rsidRPr="00AD2583">
              <w:t>2018</w:t>
            </w:r>
          </w:p>
        </w:tc>
        <w:tc>
          <w:tcPr>
            <w:tcW w:w="969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spacing w:before="20" w:after="20"/>
              <w:ind w:left="-57" w:right="-57"/>
            </w:pPr>
            <w:r w:rsidRPr="00AD2583">
              <w:t>2019</w:t>
            </w:r>
          </w:p>
        </w:tc>
        <w:tc>
          <w:tcPr>
            <w:tcW w:w="96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spacing w:before="20" w:after="20"/>
              <w:ind w:left="-57" w:right="-57"/>
            </w:pPr>
            <w:r w:rsidRPr="00AD2583">
              <w:t>2020</w:t>
            </w:r>
          </w:p>
        </w:tc>
        <w:tc>
          <w:tcPr>
            <w:tcW w:w="969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spacing w:before="20" w:after="20"/>
              <w:ind w:left="-57" w:right="-57"/>
            </w:pPr>
            <w:r w:rsidRPr="00AD2583">
              <w:t>2021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A02BF" w:rsidRPr="00AD2583" w:rsidRDefault="000A02BF" w:rsidP="00A64EA6">
            <w:pPr>
              <w:pStyle w:val="ad"/>
              <w:spacing w:before="20" w:after="20"/>
              <w:ind w:left="-57" w:right="-57"/>
            </w:pPr>
            <w:r>
              <w:t>2022</w:t>
            </w:r>
          </w:p>
        </w:tc>
      </w:tr>
      <w:tr w:rsidR="000A02BF" w:rsidRPr="00AD2583" w:rsidTr="00A64EA6">
        <w:tc>
          <w:tcPr>
            <w:tcW w:w="3615" w:type="dxa"/>
            <w:tcBorders>
              <w:left w:val="single" w:sz="12" w:space="0" w:color="auto"/>
            </w:tcBorders>
            <w:vAlign w:val="bottom"/>
          </w:tcPr>
          <w:p w:rsidR="000A02BF" w:rsidRPr="00AD2583" w:rsidRDefault="000A02BF" w:rsidP="00A64EA6">
            <w:pPr>
              <w:pStyle w:val="0-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Доходы, всего</w:t>
            </w:r>
          </w:p>
        </w:tc>
        <w:tc>
          <w:tcPr>
            <w:tcW w:w="968" w:type="dxa"/>
            <w:vAlign w:val="bottom"/>
          </w:tcPr>
          <w:p w:rsidR="000A02BF" w:rsidRPr="00AD2583" w:rsidRDefault="000A02BF" w:rsidP="00BF75A7">
            <w:pPr>
              <w:pStyle w:val="-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156089,5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-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181194,0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-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196660,6</w:t>
            </w:r>
          </w:p>
        </w:tc>
        <w:tc>
          <w:tcPr>
            <w:tcW w:w="968" w:type="dxa"/>
            <w:vAlign w:val="bottom"/>
          </w:tcPr>
          <w:p w:rsidR="000A02BF" w:rsidRPr="00AD2583" w:rsidRDefault="000A02BF" w:rsidP="00BF75A7">
            <w:pPr>
              <w:pStyle w:val="-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232152,0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-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280439,7</w:t>
            </w:r>
          </w:p>
        </w:tc>
        <w:tc>
          <w:tcPr>
            <w:tcW w:w="969" w:type="dxa"/>
            <w:tcBorders>
              <w:right w:val="single" w:sz="12" w:space="0" w:color="auto"/>
            </w:tcBorders>
            <w:vAlign w:val="bottom"/>
          </w:tcPr>
          <w:p w:rsidR="000A02BF" w:rsidRPr="00AD2583" w:rsidRDefault="00856E06" w:rsidP="00A64EA6">
            <w:pPr>
              <w:pStyle w:val="-"/>
              <w:ind w:left="-57" w:right="-5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322561,5</w:t>
            </w:r>
          </w:p>
        </w:tc>
      </w:tr>
      <w:tr w:rsidR="000A02BF" w:rsidRPr="00AD2583" w:rsidTr="00A64EA6">
        <w:tc>
          <w:tcPr>
            <w:tcW w:w="3615" w:type="dxa"/>
            <w:tcBorders>
              <w:left w:val="single" w:sz="12" w:space="0" w:color="auto"/>
            </w:tcBorders>
            <w:vAlign w:val="bottom"/>
          </w:tcPr>
          <w:p w:rsidR="00A70C30" w:rsidRDefault="00A70C30" w:rsidP="00A64EA6">
            <w:pPr>
              <w:pStyle w:val="05"/>
              <w:ind w:left="142"/>
              <w:rPr>
                <w:rFonts w:cs="Arial"/>
                <w:i/>
                <w:szCs w:val="22"/>
              </w:rPr>
            </w:pPr>
            <w:r>
              <w:rPr>
                <w:rFonts w:cs="Arial"/>
                <w:i/>
                <w:szCs w:val="22"/>
              </w:rPr>
              <w:t>в том числе:</w:t>
            </w:r>
          </w:p>
          <w:p w:rsidR="000A02BF" w:rsidRPr="00AD2583" w:rsidRDefault="000A02BF" w:rsidP="00A64EA6">
            <w:pPr>
              <w:pStyle w:val="05"/>
              <w:ind w:left="142"/>
              <w:rPr>
                <w:rFonts w:cs="Arial"/>
                <w:i/>
                <w:szCs w:val="22"/>
              </w:rPr>
            </w:pPr>
            <w:r w:rsidRPr="00AD2583">
              <w:rPr>
                <w:rFonts w:cs="Arial"/>
                <w:i/>
                <w:szCs w:val="22"/>
              </w:rPr>
              <w:t xml:space="preserve">налоговые и неналоговые </w:t>
            </w:r>
            <w:r w:rsidRPr="00AD2583">
              <w:rPr>
                <w:rFonts w:cs="Arial"/>
                <w:i/>
                <w:szCs w:val="22"/>
              </w:rPr>
              <w:br/>
              <w:t>доходы</w:t>
            </w:r>
          </w:p>
        </w:tc>
        <w:tc>
          <w:tcPr>
            <w:tcW w:w="968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i/>
                <w:szCs w:val="22"/>
              </w:rPr>
            </w:pPr>
            <w:r w:rsidRPr="00AD2583">
              <w:rPr>
                <w:rFonts w:cs="Arial"/>
                <w:i/>
                <w:szCs w:val="22"/>
              </w:rPr>
              <w:t>137729,5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i/>
                <w:szCs w:val="22"/>
              </w:rPr>
            </w:pPr>
            <w:r w:rsidRPr="00AD2583">
              <w:rPr>
                <w:rFonts w:cs="Arial"/>
                <w:i/>
                <w:szCs w:val="22"/>
              </w:rPr>
              <w:t>155744,5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i/>
                <w:szCs w:val="22"/>
              </w:rPr>
            </w:pPr>
            <w:r w:rsidRPr="00AD2583">
              <w:rPr>
                <w:rFonts w:cs="Arial"/>
                <w:i/>
                <w:szCs w:val="22"/>
              </w:rPr>
              <w:t>162210,0</w:t>
            </w:r>
          </w:p>
        </w:tc>
        <w:tc>
          <w:tcPr>
            <w:tcW w:w="968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i/>
                <w:szCs w:val="22"/>
              </w:rPr>
            </w:pPr>
            <w:r w:rsidRPr="00AD2583">
              <w:rPr>
                <w:rFonts w:cs="Arial"/>
                <w:i/>
                <w:szCs w:val="22"/>
              </w:rPr>
              <w:t>163992,2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i/>
                <w:szCs w:val="22"/>
              </w:rPr>
            </w:pPr>
            <w:r w:rsidRPr="00AD2583">
              <w:rPr>
                <w:rFonts w:cs="Arial"/>
                <w:i/>
                <w:szCs w:val="22"/>
              </w:rPr>
              <w:t>206416,6</w:t>
            </w:r>
          </w:p>
        </w:tc>
        <w:tc>
          <w:tcPr>
            <w:tcW w:w="969" w:type="dxa"/>
            <w:tcBorders>
              <w:right w:val="single" w:sz="12" w:space="0" w:color="auto"/>
            </w:tcBorders>
            <w:vAlign w:val="bottom"/>
          </w:tcPr>
          <w:p w:rsidR="000A02BF" w:rsidRPr="00AD2583" w:rsidRDefault="00856E06" w:rsidP="00A64EA6">
            <w:pPr>
              <w:pStyle w:val="ad"/>
              <w:ind w:left="-57" w:right="-57"/>
              <w:rPr>
                <w:rFonts w:cs="Arial"/>
                <w:i/>
                <w:szCs w:val="22"/>
              </w:rPr>
            </w:pPr>
            <w:r>
              <w:rPr>
                <w:rFonts w:cs="Arial"/>
                <w:i/>
                <w:szCs w:val="22"/>
              </w:rPr>
              <w:t>252706,8</w:t>
            </w:r>
          </w:p>
        </w:tc>
      </w:tr>
      <w:tr w:rsidR="000A02BF" w:rsidRPr="00AD2583" w:rsidTr="00A64EA6">
        <w:tc>
          <w:tcPr>
            <w:tcW w:w="3615" w:type="dxa"/>
            <w:tcBorders>
              <w:left w:val="single" w:sz="12" w:space="0" w:color="auto"/>
            </w:tcBorders>
            <w:vAlign w:val="bottom"/>
          </w:tcPr>
          <w:p w:rsidR="000A02BF" w:rsidRPr="00AD2583" w:rsidRDefault="000A02BF" w:rsidP="00A64EA6">
            <w:pPr>
              <w:pStyle w:val="05"/>
              <w:ind w:left="426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из них:</w:t>
            </w:r>
          </w:p>
          <w:p w:rsidR="000A02BF" w:rsidRPr="00AD2583" w:rsidRDefault="000A02BF" w:rsidP="00A64EA6">
            <w:pPr>
              <w:pStyle w:val="05"/>
              <w:ind w:left="426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налоги на прибыль, доходы</w:t>
            </w:r>
          </w:p>
        </w:tc>
        <w:tc>
          <w:tcPr>
            <w:tcW w:w="968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82973,7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97093,0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100905,7</w:t>
            </w:r>
          </w:p>
        </w:tc>
        <w:tc>
          <w:tcPr>
            <w:tcW w:w="968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102759,6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130729,8</w:t>
            </w:r>
          </w:p>
        </w:tc>
        <w:tc>
          <w:tcPr>
            <w:tcW w:w="969" w:type="dxa"/>
            <w:tcBorders>
              <w:right w:val="single" w:sz="12" w:space="0" w:color="auto"/>
            </w:tcBorders>
            <w:vAlign w:val="bottom"/>
          </w:tcPr>
          <w:p w:rsidR="000A02BF" w:rsidRPr="00AD2583" w:rsidRDefault="00856E06" w:rsidP="00A64EA6">
            <w:pPr>
              <w:pStyle w:val="ad"/>
              <w:ind w:left="-57" w:right="-5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164976,9</w:t>
            </w:r>
          </w:p>
        </w:tc>
      </w:tr>
      <w:tr w:rsidR="000A02BF" w:rsidRPr="00AD2583" w:rsidTr="00A64EA6">
        <w:tc>
          <w:tcPr>
            <w:tcW w:w="3615" w:type="dxa"/>
            <w:tcBorders>
              <w:left w:val="single" w:sz="12" w:space="0" w:color="auto"/>
            </w:tcBorders>
            <w:vAlign w:val="bottom"/>
          </w:tcPr>
          <w:p w:rsidR="000A02BF" w:rsidRPr="00AD2583" w:rsidRDefault="000A02BF" w:rsidP="00A64EA6">
            <w:pPr>
              <w:pStyle w:val="05"/>
              <w:ind w:left="709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из них налог на прибыль организаций</w:t>
            </w:r>
          </w:p>
        </w:tc>
        <w:tc>
          <w:tcPr>
            <w:tcW w:w="968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32869,6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41551,0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41121,4</w:t>
            </w:r>
          </w:p>
        </w:tc>
        <w:tc>
          <w:tcPr>
            <w:tcW w:w="968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38604,9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58058,2</w:t>
            </w:r>
          </w:p>
        </w:tc>
        <w:tc>
          <w:tcPr>
            <w:tcW w:w="969" w:type="dxa"/>
            <w:tcBorders>
              <w:right w:val="single" w:sz="12" w:space="0" w:color="auto"/>
            </w:tcBorders>
            <w:vAlign w:val="bottom"/>
          </w:tcPr>
          <w:p w:rsidR="000A02BF" w:rsidRPr="00AD2583" w:rsidRDefault="00856E06" w:rsidP="00A64EA6">
            <w:pPr>
              <w:pStyle w:val="ad"/>
              <w:ind w:left="-57" w:right="-5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75928,9</w:t>
            </w:r>
          </w:p>
        </w:tc>
      </w:tr>
      <w:tr w:rsidR="000A02BF" w:rsidRPr="00AD2583" w:rsidTr="00A64EA6">
        <w:tc>
          <w:tcPr>
            <w:tcW w:w="3615" w:type="dxa"/>
            <w:tcBorders>
              <w:left w:val="single" w:sz="12" w:space="0" w:color="auto"/>
            </w:tcBorders>
            <w:vAlign w:val="bottom"/>
          </w:tcPr>
          <w:p w:rsidR="000A02BF" w:rsidRPr="00AD2583" w:rsidRDefault="000A02BF" w:rsidP="00A64EA6">
            <w:pPr>
              <w:pStyle w:val="05"/>
              <w:ind w:left="426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налоги на товары (работы, услуги), реализуемые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на территории Российской Федерации</w:t>
            </w:r>
          </w:p>
        </w:tc>
        <w:tc>
          <w:tcPr>
            <w:tcW w:w="968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15629,6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15747,2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16945,0</w:t>
            </w:r>
          </w:p>
        </w:tc>
        <w:tc>
          <w:tcPr>
            <w:tcW w:w="968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18491,9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23217,3</w:t>
            </w:r>
          </w:p>
        </w:tc>
        <w:tc>
          <w:tcPr>
            <w:tcW w:w="969" w:type="dxa"/>
            <w:tcBorders>
              <w:right w:val="single" w:sz="12" w:space="0" w:color="auto"/>
            </w:tcBorders>
            <w:vAlign w:val="bottom"/>
          </w:tcPr>
          <w:p w:rsidR="000A02BF" w:rsidRPr="00AD2583" w:rsidRDefault="00856E06" w:rsidP="00A64EA6">
            <w:pPr>
              <w:pStyle w:val="ad"/>
              <w:ind w:left="-57" w:right="-5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25817,9</w:t>
            </w:r>
          </w:p>
        </w:tc>
      </w:tr>
      <w:tr w:rsidR="000A02BF" w:rsidRPr="00AD2583" w:rsidTr="00A64EA6">
        <w:tc>
          <w:tcPr>
            <w:tcW w:w="3615" w:type="dxa"/>
            <w:tcBorders>
              <w:left w:val="single" w:sz="12" w:space="0" w:color="auto"/>
            </w:tcBorders>
            <w:vAlign w:val="bottom"/>
          </w:tcPr>
          <w:p w:rsidR="000A02BF" w:rsidRPr="00AD2583" w:rsidRDefault="000A02BF" w:rsidP="00A64EA6">
            <w:pPr>
              <w:pStyle w:val="05"/>
              <w:ind w:left="426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налоги на совокупный </w:t>
            </w:r>
            <w:r w:rsidRPr="00AD2583">
              <w:rPr>
                <w:rFonts w:cs="Arial"/>
                <w:szCs w:val="22"/>
              </w:rPr>
              <w:br/>
              <w:t>доход</w:t>
            </w:r>
          </w:p>
        </w:tc>
        <w:tc>
          <w:tcPr>
            <w:tcW w:w="968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9944,0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11737,0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13724,2</w:t>
            </w:r>
          </w:p>
        </w:tc>
        <w:tc>
          <w:tcPr>
            <w:tcW w:w="968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14382,5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19916,7</w:t>
            </w:r>
          </w:p>
        </w:tc>
        <w:tc>
          <w:tcPr>
            <w:tcW w:w="969" w:type="dxa"/>
            <w:tcBorders>
              <w:right w:val="single" w:sz="12" w:space="0" w:color="auto"/>
            </w:tcBorders>
            <w:vAlign w:val="bottom"/>
          </w:tcPr>
          <w:p w:rsidR="000A02BF" w:rsidRPr="00AD2583" w:rsidRDefault="00856E06" w:rsidP="00A64EA6">
            <w:pPr>
              <w:pStyle w:val="ad"/>
              <w:ind w:left="-57" w:right="-5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23516,6</w:t>
            </w:r>
          </w:p>
        </w:tc>
      </w:tr>
      <w:tr w:rsidR="000A02BF" w:rsidRPr="00AD2583" w:rsidTr="00A64EA6">
        <w:tc>
          <w:tcPr>
            <w:tcW w:w="3615" w:type="dxa"/>
            <w:tcBorders>
              <w:left w:val="single" w:sz="12" w:space="0" w:color="auto"/>
            </w:tcBorders>
            <w:vAlign w:val="bottom"/>
          </w:tcPr>
          <w:p w:rsidR="000A02BF" w:rsidRPr="00AD2583" w:rsidRDefault="000A02BF" w:rsidP="00A64EA6">
            <w:pPr>
              <w:pStyle w:val="05"/>
              <w:ind w:left="426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налоги на имущество</w:t>
            </w:r>
          </w:p>
        </w:tc>
        <w:tc>
          <w:tcPr>
            <w:tcW w:w="968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18460,1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19958,9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18904,1</w:t>
            </w:r>
          </w:p>
        </w:tc>
        <w:tc>
          <w:tcPr>
            <w:tcW w:w="968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18017,9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19239,0</w:t>
            </w:r>
          </w:p>
        </w:tc>
        <w:tc>
          <w:tcPr>
            <w:tcW w:w="969" w:type="dxa"/>
            <w:tcBorders>
              <w:right w:val="single" w:sz="12" w:space="0" w:color="auto"/>
            </w:tcBorders>
            <w:vAlign w:val="bottom"/>
          </w:tcPr>
          <w:p w:rsidR="000A02BF" w:rsidRPr="00AD2583" w:rsidRDefault="00856E06" w:rsidP="00A64EA6">
            <w:pPr>
              <w:pStyle w:val="ad"/>
              <w:ind w:left="-57" w:right="-5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19839,0</w:t>
            </w:r>
          </w:p>
        </w:tc>
      </w:tr>
      <w:tr w:rsidR="000A02BF" w:rsidRPr="00AD2583" w:rsidTr="00A64EA6">
        <w:tc>
          <w:tcPr>
            <w:tcW w:w="3615" w:type="dxa"/>
            <w:tcBorders>
              <w:left w:val="single" w:sz="12" w:space="0" w:color="auto"/>
            </w:tcBorders>
            <w:vAlign w:val="bottom"/>
          </w:tcPr>
          <w:p w:rsidR="000A02BF" w:rsidRPr="00AD2583" w:rsidRDefault="000A02BF" w:rsidP="00A64EA6">
            <w:pPr>
              <w:pStyle w:val="05"/>
              <w:ind w:left="426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налоги, сборы и регулярные платежи за пользование природными ресурсами</w:t>
            </w:r>
          </w:p>
        </w:tc>
        <w:tc>
          <w:tcPr>
            <w:tcW w:w="968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753,1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1065,6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1179,3</w:t>
            </w:r>
          </w:p>
        </w:tc>
        <w:tc>
          <w:tcPr>
            <w:tcW w:w="968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1019,9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1188,3</w:t>
            </w:r>
          </w:p>
        </w:tc>
        <w:tc>
          <w:tcPr>
            <w:tcW w:w="969" w:type="dxa"/>
            <w:tcBorders>
              <w:right w:val="single" w:sz="12" w:space="0" w:color="auto"/>
            </w:tcBorders>
            <w:vAlign w:val="bottom"/>
          </w:tcPr>
          <w:p w:rsidR="000A02BF" w:rsidRPr="00AD2583" w:rsidRDefault="00856E06" w:rsidP="00A64EA6">
            <w:pPr>
              <w:pStyle w:val="ad"/>
              <w:ind w:left="-57" w:right="-5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2423,1</w:t>
            </w:r>
          </w:p>
        </w:tc>
      </w:tr>
      <w:tr w:rsidR="000A02BF" w:rsidRPr="00AD2583" w:rsidTr="00A64EA6">
        <w:tc>
          <w:tcPr>
            <w:tcW w:w="3615" w:type="dxa"/>
            <w:tcBorders>
              <w:left w:val="single" w:sz="12" w:space="0" w:color="auto"/>
            </w:tcBorders>
            <w:vAlign w:val="bottom"/>
          </w:tcPr>
          <w:p w:rsidR="000A02BF" w:rsidRPr="00AD2583" w:rsidRDefault="000A02BF" w:rsidP="00A64EA6">
            <w:pPr>
              <w:pStyle w:val="05"/>
              <w:ind w:left="426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государственная пошлина</w:t>
            </w:r>
          </w:p>
        </w:tc>
        <w:tc>
          <w:tcPr>
            <w:tcW w:w="968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781,4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895,4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954,7</w:t>
            </w:r>
          </w:p>
        </w:tc>
        <w:tc>
          <w:tcPr>
            <w:tcW w:w="968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904,1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938,4</w:t>
            </w:r>
          </w:p>
        </w:tc>
        <w:tc>
          <w:tcPr>
            <w:tcW w:w="969" w:type="dxa"/>
            <w:tcBorders>
              <w:right w:val="single" w:sz="12" w:space="0" w:color="auto"/>
            </w:tcBorders>
            <w:vAlign w:val="bottom"/>
          </w:tcPr>
          <w:p w:rsidR="000A02BF" w:rsidRPr="00AD2583" w:rsidRDefault="00856E06" w:rsidP="00A64EA6">
            <w:pPr>
              <w:pStyle w:val="ad"/>
              <w:ind w:left="-57" w:right="-5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921,8</w:t>
            </w:r>
          </w:p>
        </w:tc>
      </w:tr>
      <w:tr w:rsidR="000A02BF" w:rsidRPr="00AD2583" w:rsidTr="00A64EA6">
        <w:tc>
          <w:tcPr>
            <w:tcW w:w="3615" w:type="dxa"/>
            <w:tcBorders>
              <w:left w:val="single" w:sz="12" w:space="0" w:color="auto"/>
            </w:tcBorders>
            <w:vAlign w:val="bottom"/>
          </w:tcPr>
          <w:p w:rsidR="000A02BF" w:rsidRPr="00AD2583" w:rsidRDefault="000A02BF" w:rsidP="00A64EA6">
            <w:pPr>
              <w:pStyle w:val="05"/>
              <w:ind w:left="426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доходы от использования </w:t>
            </w:r>
            <w:r w:rsidRPr="00AD2583">
              <w:rPr>
                <w:rFonts w:cs="Arial"/>
                <w:szCs w:val="22"/>
              </w:rPr>
              <w:br/>
              <w:t xml:space="preserve">имущества, находящегося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в государственной и муниц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пальной собственности</w:t>
            </w:r>
          </w:p>
        </w:tc>
        <w:tc>
          <w:tcPr>
            <w:tcW w:w="968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3815,7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3720,4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3711,4</w:t>
            </w:r>
          </w:p>
        </w:tc>
        <w:tc>
          <w:tcPr>
            <w:tcW w:w="968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3343,1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4816,2</w:t>
            </w:r>
          </w:p>
        </w:tc>
        <w:tc>
          <w:tcPr>
            <w:tcW w:w="969" w:type="dxa"/>
            <w:tcBorders>
              <w:right w:val="single" w:sz="12" w:space="0" w:color="auto"/>
            </w:tcBorders>
            <w:vAlign w:val="bottom"/>
          </w:tcPr>
          <w:p w:rsidR="000A02BF" w:rsidRPr="00AD2583" w:rsidRDefault="00856E06" w:rsidP="00A64EA6">
            <w:pPr>
              <w:pStyle w:val="ad"/>
              <w:ind w:left="-57" w:right="-5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7795,0</w:t>
            </w:r>
          </w:p>
        </w:tc>
      </w:tr>
      <w:tr w:rsidR="000A02BF" w:rsidRPr="00AD2583" w:rsidTr="00A64EA6">
        <w:tc>
          <w:tcPr>
            <w:tcW w:w="3615" w:type="dxa"/>
            <w:tcBorders>
              <w:left w:val="single" w:sz="12" w:space="0" w:color="auto"/>
            </w:tcBorders>
            <w:vAlign w:val="bottom"/>
          </w:tcPr>
          <w:p w:rsidR="000A02BF" w:rsidRPr="00AD2583" w:rsidRDefault="000A02BF" w:rsidP="00A64EA6">
            <w:pPr>
              <w:pStyle w:val="05"/>
              <w:ind w:left="426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платежи при пользовании природными ресурсами</w:t>
            </w:r>
          </w:p>
        </w:tc>
        <w:tc>
          <w:tcPr>
            <w:tcW w:w="968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234,3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251,0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218,1</w:t>
            </w:r>
          </w:p>
        </w:tc>
        <w:tc>
          <w:tcPr>
            <w:tcW w:w="968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224,7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250,4</w:t>
            </w:r>
          </w:p>
        </w:tc>
        <w:tc>
          <w:tcPr>
            <w:tcW w:w="969" w:type="dxa"/>
            <w:tcBorders>
              <w:right w:val="single" w:sz="12" w:space="0" w:color="auto"/>
            </w:tcBorders>
            <w:vAlign w:val="bottom"/>
          </w:tcPr>
          <w:p w:rsidR="000A02BF" w:rsidRPr="00AD2583" w:rsidRDefault="00856E06" w:rsidP="00A64EA6">
            <w:pPr>
              <w:pStyle w:val="ad"/>
              <w:ind w:left="-57" w:right="-5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308,6</w:t>
            </w:r>
          </w:p>
        </w:tc>
      </w:tr>
      <w:tr w:rsidR="000A02BF" w:rsidRPr="00AD2583" w:rsidTr="00A64EA6">
        <w:tc>
          <w:tcPr>
            <w:tcW w:w="3615" w:type="dxa"/>
            <w:tcBorders>
              <w:left w:val="single" w:sz="12" w:space="0" w:color="auto"/>
            </w:tcBorders>
            <w:vAlign w:val="bottom"/>
          </w:tcPr>
          <w:p w:rsidR="000A02BF" w:rsidRPr="00AD2583" w:rsidRDefault="000A02BF" w:rsidP="00A64EA6">
            <w:pPr>
              <w:pStyle w:val="05"/>
              <w:ind w:left="426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968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1903,0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2155,4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2269,9</w:t>
            </w:r>
          </w:p>
        </w:tc>
        <w:tc>
          <w:tcPr>
            <w:tcW w:w="968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1892,8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2343,6</w:t>
            </w:r>
          </w:p>
        </w:tc>
        <w:tc>
          <w:tcPr>
            <w:tcW w:w="969" w:type="dxa"/>
            <w:tcBorders>
              <w:right w:val="single" w:sz="12" w:space="0" w:color="auto"/>
            </w:tcBorders>
            <w:vAlign w:val="bottom"/>
          </w:tcPr>
          <w:p w:rsidR="000A02BF" w:rsidRPr="00AD2583" w:rsidRDefault="00856E06" w:rsidP="00A64EA6">
            <w:pPr>
              <w:pStyle w:val="ad"/>
              <w:ind w:left="-57" w:right="-5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2851,5</w:t>
            </w:r>
          </w:p>
        </w:tc>
      </w:tr>
      <w:tr w:rsidR="000A02BF" w:rsidRPr="00AD2583" w:rsidTr="00A64EA6">
        <w:tc>
          <w:tcPr>
            <w:tcW w:w="3615" w:type="dxa"/>
            <w:tcBorders>
              <w:left w:val="single" w:sz="12" w:space="0" w:color="auto"/>
            </w:tcBorders>
            <w:vAlign w:val="bottom"/>
          </w:tcPr>
          <w:p w:rsidR="000A02BF" w:rsidRPr="00AD2583" w:rsidRDefault="000A02BF" w:rsidP="00A64EA6">
            <w:pPr>
              <w:pStyle w:val="05"/>
              <w:ind w:left="142"/>
              <w:rPr>
                <w:rFonts w:cs="Arial"/>
                <w:i/>
                <w:szCs w:val="22"/>
              </w:rPr>
            </w:pPr>
            <w:r w:rsidRPr="00AD2583">
              <w:rPr>
                <w:rFonts w:cs="Arial"/>
                <w:i/>
                <w:szCs w:val="22"/>
              </w:rPr>
              <w:t>безвозмездные поступления</w:t>
            </w:r>
          </w:p>
        </w:tc>
        <w:tc>
          <w:tcPr>
            <w:tcW w:w="968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i/>
                <w:szCs w:val="22"/>
              </w:rPr>
            </w:pPr>
            <w:r w:rsidRPr="00AD2583">
              <w:rPr>
                <w:rFonts w:cs="Arial"/>
                <w:i/>
                <w:szCs w:val="22"/>
              </w:rPr>
              <w:t>18360,0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i/>
                <w:szCs w:val="22"/>
              </w:rPr>
            </w:pPr>
            <w:r w:rsidRPr="00AD2583">
              <w:rPr>
                <w:rFonts w:cs="Arial"/>
                <w:i/>
                <w:szCs w:val="22"/>
              </w:rPr>
              <w:t>25449,5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i/>
                <w:szCs w:val="22"/>
              </w:rPr>
            </w:pPr>
            <w:r w:rsidRPr="00AD2583">
              <w:rPr>
                <w:rFonts w:cs="Arial"/>
                <w:i/>
                <w:szCs w:val="22"/>
              </w:rPr>
              <w:t>34450,6</w:t>
            </w:r>
          </w:p>
        </w:tc>
        <w:tc>
          <w:tcPr>
            <w:tcW w:w="968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i/>
                <w:szCs w:val="22"/>
              </w:rPr>
            </w:pPr>
            <w:r w:rsidRPr="00AD2583">
              <w:rPr>
                <w:rFonts w:cs="Arial"/>
                <w:i/>
                <w:szCs w:val="22"/>
              </w:rPr>
              <w:t>68159,8</w:t>
            </w:r>
          </w:p>
        </w:tc>
        <w:tc>
          <w:tcPr>
            <w:tcW w:w="969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i/>
                <w:szCs w:val="22"/>
              </w:rPr>
            </w:pPr>
            <w:r w:rsidRPr="00AD2583">
              <w:rPr>
                <w:rFonts w:cs="Arial"/>
                <w:i/>
                <w:szCs w:val="22"/>
              </w:rPr>
              <w:t>74023,1</w:t>
            </w:r>
          </w:p>
        </w:tc>
        <w:tc>
          <w:tcPr>
            <w:tcW w:w="969" w:type="dxa"/>
            <w:tcBorders>
              <w:right w:val="single" w:sz="12" w:space="0" w:color="auto"/>
            </w:tcBorders>
            <w:vAlign w:val="bottom"/>
          </w:tcPr>
          <w:p w:rsidR="000A02BF" w:rsidRPr="00AD2583" w:rsidRDefault="00856E06" w:rsidP="00A64EA6">
            <w:pPr>
              <w:pStyle w:val="ad"/>
              <w:ind w:left="-57" w:right="-57"/>
              <w:rPr>
                <w:rFonts w:cs="Arial"/>
                <w:i/>
                <w:szCs w:val="22"/>
              </w:rPr>
            </w:pPr>
            <w:r>
              <w:rPr>
                <w:rFonts w:cs="Arial"/>
                <w:i/>
                <w:szCs w:val="22"/>
              </w:rPr>
              <w:t>69854,7</w:t>
            </w:r>
          </w:p>
        </w:tc>
      </w:tr>
      <w:tr w:rsidR="000A02BF" w:rsidRPr="00AD2583" w:rsidTr="00A64EA6">
        <w:tc>
          <w:tcPr>
            <w:tcW w:w="3615" w:type="dxa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0A02BF" w:rsidRPr="00AD2583" w:rsidRDefault="000A02BF" w:rsidP="00A64EA6">
            <w:pPr>
              <w:pStyle w:val="05"/>
              <w:ind w:left="426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из них безвозмездные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поступления от других бю</w:t>
            </w:r>
            <w:r w:rsidRPr="00AD2583">
              <w:rPr>
                <w:rFonts w:cs="Arial"/>
                <w:szCs w:val="22"/>
              </w:rPr>
              <w:t>д</w:t>
            </w:r>
            <w:r w:rsidRPr="00AD2583">
              <w:rPr>
                <w:rFonts w:cs="Arial"/>
                <w:szCs w:val="22"/>
              </w:rPr>
              <w:t>жетов бюджетной системы Российской Федерации</w:t>
            </w:r>
          </w:p>
        </w:tc>
        <w:tc>
          <w:tcPr>
            <w:tcW w:w="968" w:type="dxa"/>
            <w:tcBorders>
              <w:bottom w:val="single" w:sz="12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17611,1</w:t>
            </w:r>
          </w:p>
        </w:tc>
        <w:tc>
          <w:tcPr>
            <w:tcW w:w="969" w:type="dxa"/>
            <w:tcBorders>
              <w:bottom w:val="single" w:sz="12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24234,3</w:t>
            </w:r>
          </w:p>
        </w:tc>
        <w:tc>
          <w:tcPr>
            <w:tcW w:w="969" w:type="dxa"/>
            <w:tcBorders>
              <w:bottom w:val="single" w:sz="12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33036,0</w:t>
            </w:r>
          </w:p>
        </w:tc>
        <w:tc>
          <w:tcPr>
            <w:tcW w:w="968" w:type="dxa"/>
            <w:tcBorders>
              <w:bottom w:val="single" w:sz="12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67030,3</w:t>
            </w:r>
          </w:p>
        </w:tc>
        <w:tc>
          <w:tcPr>
            <w:tcW w:w="969" w:type="dxa"/>
            <w:tcBorders>
              <w:bottom w:val="single" w:sz="12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72329,0</w:t>
            </w:r>
          </w:p>
        </w:tc>
        <w:tc>
          <w:tcPr>
            <w:tcW w:w="969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0A02BF" w:rsidRPr="00AD2583" w:rsidRDefault="00856E06" w:rsidP="00A64EA6">
            <w:pPr>
              <w:pStyle w:val="ad"/>
              <w:ind w:left="-57" w:right="-5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67178,0</w:t>
            </w:r>
          </w:p>
        </w:tc>
      </w:tr>
    </w:tbl>
    <w:p w:rsidR="00B010BB" w:rsidRPr="00AD2583" w:rsidRDefault="00B010BB" w:rsidP="00B010BB"/>
    <w:p w:rsidR="00FB3B11" w:rsidRPr="00AD2583" w:rsidRDefault="00FB3B11" w:rsidP="00FB3B11">
      <w:pPr>
        <w:pStyle w:val="aff2"/>
        <w:pageBreakBefore/>
      </w:pPr>
      <w:r w:rsidRPr="00AD2583">
        <w:lastRenderedPageBreak/>
        <w:t xml:space="preserve">Расходы консолидированного территориального бюджета </w:t>
      </w:r>
    </w:p>
    <w:p w:rsidR="00FB3B11" w:rsidRPr="00AD2583" w:rsidRDefault="00FB3B11" w:rsidP="00FB3B11">
      <w:pPr>
        <w:pStyle w:val="aff3"/>
      </w:pPr>
      <w:r w:rsidRPr="00AD2583">
        <w:t xml:space="preserve">(по данным Министерства финансов и налоговой политики Новосибирской области, </w:t>
      </w:r>
      <w:r w:rsidRPr="00AD2583">
        <w:br/>
        <w:t>млн рублей)</w:t>
      </w:r>
    </w:p>
    <w:tbl>
      <w:tblPr>
        <w:tblW w:w="9427" w:type="dxa"/>
        <w:tblBorders>
          <w:top w:val="single" w:sz="4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473"/>
        <w:gridCol w:w="992"/>
        <w:gridCol w:w="992"/>
        <w:gridCol w:w="993"/>
        <w:gridCol w:w="992"/>
        <w:gridCol w:w="992"/>
        <w:gridCol w:w="993"/>
      </w:tblGrid>
      <w:tr w:rsidR="000A02BF" w:rsidRPr="00AD2583" w:rsidTr="00A64EA6">
        <w:trPr>
          <w:tblHeader/>
        </w:trPr>
        <w:tc>
          <w:tcPr>
            <w:tcW w:w="347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0A02BF" w:rsidRPr="00AD2583" w:rsidRDefault="000A02BF" w:rsidP="00A64EA6">
            <w:pPr>
              <w:pStyle w:val="ad"/>
              <w:rPr>
                <w:rFonts w:cs="Arial"/>
                <w:szCs w:val="22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spacing w:before="20" w:after="20"/>
              <w:ind w:left="-57" w:right="-57"/>
            </w:pPr>
            <w:r w:rsidRPr="00AD2583">
              <w:t>2017</w:t>
            </w:r>
          </w:p>
        </w:tc>
        <w:tc>
          <w:tcPr>
            <w:tcW w:w="992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spacing w:before="20" w:after="20"/>
              <w:ind w:left="-57" w:right="-57"/>
            </w:pPr>
            <w:r w:rsidRPr="00AD2583">
              <w:t>2018</w:t>
            </w:r>
          </w:p>
        </w:tc>
        <w:tc>
          <w:tcPr>
            <w:tcW w:w="993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spacing w:before="20" w:after="20"/>
              <w:ind w:left="-57" w:right="-57"/>
            </w:pPr>
            <w:r w:rsidRPr="00AD2583">
              <w:t>2019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spacing w:before="20" w:after="20"/>
              <w:ind w:left="-57" w:right="-57"/>
            </w:pPr>
            <w:r w:rsidRPr="00AD2583">
              <w:t>2020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02BF" w:rsidRPr="00AD2583" w:rsidRDefault="000A02BF" w:rsidP="00BF75A7">
            <w:pPr>
              <w:pStyle w:val="ad"/>
              <w:spacing w:before="20" w:after="20"/>
              <w:ind w:left="-57" w:right="-57"/>
            </w:pPr>
            <w:r w:rsidRPr="00AD2583">
              <w:t>2021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0A02BF" w:rsidRPr="00AD2583" w:rsidRDefault="00BF75A7" w:rsidP="00A64EA6">
            <w:pPr>
              <w:pStyle w:val="ad"/>
              <w:spacing w:before="20" w:after="20"/>
              <w:ind w:left="-57" w:right="-57"/>
            </w:pPr>
            <w:r>
              <w:t>2022</w:t>
            </w:r>
          </w:p>
        </w:tc>
      </w:tr>
      <w:tr w:rsidR="000A02BF" w:rsidRPr="00AD2583" w:rsidTr="00A64EA6">
        <w:tc>
          <w:tcPr>
            <w:tcW w:w="3473" w:type="dxa"/>
            <w:tcBorders>
              <w:left w:val="single" w:sz="12" w:space="0" w:color="auto"/>
            </w:tcBorders>
            <w:vAlign w:val="bottom"/>
          </w:tcPr>
          <w:p w:rsidR="000A02BF" w:rsidRPr="00AD2583" w:rsidRDefault="000A02BF" w:rsidP="00A64EA6">
            <w:pPr>
              <w:pStyle w:val="0-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Расходы, всего 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-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156032,0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-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174195,7</w:t>
            </w:r>
          </w:p>
        </w:tc>
        <w:tc>
          <w:tcPr>
            <w:tcW w:w="993" w:type="dxa"/>
            <w:vAlign w:val="bottom"/>
          </w:tcPr>
          <w:p w:rsidR="000A02BF" w:rsidRPr="00AD2583" w:rsidRDefault="000A02BF" w:rsidP="00BF75A7">
            <w:pPr>
              <w:pStyle w:val="-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205022,2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-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236515,4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-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263357,5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68319B" w:rsidP="00A64EA6">
            <w:pPr>
              <w:pStyle w:val="-"/>
              <w:ind w:left="-57" w:right="-5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314981,2</w:t>
            </w:r>
          </w:p>
        </w:tc>
      </w:tr>
      <w:tr w:rsidR="000A02BF" w:rsidRPr="00AD2583" w:rsidTr="00A64EA6">
        <w:tc>
          <w:tcPr>
            <w:tcW w:w="3473" w:type="dxa"/>
            <w:tcBorders>
              <w:left w:val="single" w:sz="12" w:space="0" w:color="auto"/>
            </w:tcBorders>
            <w:vAlign w:val="bottom"/>
          </w:tcPr>
          <w:p w:rsidR="000A02BF" w:rsidRPr="00AD2583" w:rsidRDefault="000A02BF" w:rsidP="00A64EA6">
            <w:pPr>
              <w:pStyle w:val="05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из них на:</w:t>
            </w:r>
          </w:p>
          <w:p w:rsidR="000A02BF" w:rsidRPr="00AD2583" w:rsidRDefault="000A02BF" w:rsidP="00A64EA6">
            <w:pPr>
              <w:pStyle w:val="05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общегосударственные </w:t>
            </w:r>
            <w:r w:rsidRPr="00AD2583">
              <w:rPr>
                <w:rFonts w:cs="Arial"/>
                <w:szCs w:val="22"/>
              </w:rPr>
              <w:br/>
              <w:t>вопросы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9411,4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10709,7</w:t>
            </w:r>
          </w:p>
        </w:tc>
        <w:tc>
          <w:tcPr>
            <w:tcW w:w="993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11657,2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12848,0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12959,0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68319B" w:rsidP="00A64EA6">
            <w:pPr>
              <w:pStyle w:val="ad"/>
              <w:ind w:left="-57" w:right="-5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16278,7</w:t>
            </w:r>
          </w:p>
        </w:tc>
      </w:tr>
      <w:tr w:rsidR="000A02BF" w:rsidRPr="00AD2583" w:rsidTr="00A64EA6">
        <w:tc>
          <w:tcPr>
            <w:tcW w:w="3473" w:type="dxa"/>
            <w:tcBorders>
              <w:left w:val="single" w:sz="12" w:space="0" w:color="auto"/>
            </w:tcBorders>
            <w:vAlign w:val="bottom"/>
          </w:tcPr>
          <w:p w:rsidR="000A02BF" w:rsidRPr="00AD2583" w:rsidRDefault="000A02BF" w:rsidP="00A64EA6">
            <w:pPr>
              <w:pStyle w:val="05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национальную оборону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51,3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56,2</w:t>
            </w:r>
          </w:p>
        </w:tc>
        <w:tc>
          <w:tcPr>
            <w:tcW w:w="993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59,9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68,3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70,5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68319B" w:rsidP="00A64EA6">
            <w:pPr>
              <w:pStyle w:val="ad"/>
              <w:ind w:left="-57" w:right="-5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656,5</w:t>
            </w:r>
          </w:p>
        </w:tc>
      </w:tr>
      <w:tr w:rsidR="000A02BF" w:rsidRPr="00AD2583" w:rsidTr="00A64EA6">
        <w:tc>
          <w:tcPr>
            <w:tcW w:w="3473" w:type="dxa"/>
            <w:tcBorders>
              <w:left w:val="single" w:sz="12" w:space="0" w:color="auto"/>
            </w:tcBorders>
            <w:vAlign w:val="bottom"/>
          </w:tcPr>
          <w:p w:rsidR="000A02BF" w:rsidRPr="00AD2583" w:rsidRDefault="000A02BF" w:rsidP="00A64EA6">
            <w:pPr>
              <w:pStyle w:val="05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национальную безопасность и правоохранительную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деятельность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1299,1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1260,3</w:t>
            </w:r>
          </w:p>
        </w:tc>
        <w:tc>
          <w:tcPr>
            <w:tcW w:w="993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1373,6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1462,9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1523,3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68319B" w:rsidP="00A64EA6">
            <w:pPr>
              <w:pStyle w:val="ad"/>
              <w:ind w:left="-57" w:right="-5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1911,9</w:t>
            </w:r>
          </w:p>
        </w:tc>
      </w:tr>
      <w:tr w:rsidR="000A02BF" w:rsidRPr="00AD2583" w:rsidTr="00A64EA6">
        <w:tc>
          <w:tcPr>
            <w:tcW w:w="3473" w:type="dxa"/>
            <w:tcBorders>
              <w:left w:val="single" w:sz="12" w:space="0" w:color="auto"/>
            </w:tcBorders>
            <w:vAlign w:val="bottom"/>
          </w:tcPr>
          <w:p w:rsidR="000A02BF" w:rsidRPr="00AD2583" w:rsidRDefault="000A02BF" w:rsidP="00A64EA6">
            <w:pPr>
              <w:pStyle w:val="05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национальную экономику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26352,7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28577,8</w:t>
            </w:r>
          </w:p>
        </w:tc>
        <w:tc>
          <w:tcPr>
            <w:tcW w:w="993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36424,0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43144,6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48354,8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68319B" w:rsidP="00A64EA6">
            <w:pPr>
              <w:pStyle w:val="ad"/>
              <w:ind w:left="-57" w:right="-5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61967,8</w:t>
            </w:r>
          </w:p>
        </w:tc>
      </w:tr>
      <w:tr w:rsidR="000A02BF" w:rsidRPr="00AD2583" w:rsidTr="00A64EA6">
        <w:tc>
          <w:tcPr>
            <w:tcW w:w="3473" w:type="dxa"/>
            <w:tcBorders>
              <w:left w:val="single" w:sz="12" w:space="0" w:color="auto"/>
            </w:tcBorders>
            <w:vAlign w:val="bottom"/>
          </w:tcPr>
          <w:p w:rsidR="000A02BF" w:rsidRPr="00AD2583" w:rsidRDefault="000A02BF" w:rsidP="00A64EA6">
            <w:pPr>
              <w:pStyle w:val="05"/>
              <w:ind w:left="56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из нее на:</w:t>
            </w:r>
          </w:p>
          <w:p w:rsidR="000A02BF" w:rsidRPr="00AD2583" w:rsidRDefault="000A02BF" w:rsidP="00A64EA6">
            <w:pPr>
              <w:pStyle w:val="05"/>
              <w:ind w:left="56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топливно-энергетический комплекс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-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-</w:t>
            </w:r>
          </w:p>
        </w:tc>
        <w:tc>
          <w:tcPr>
            <w:tcW w:w="993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0,0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68319B" w:rsidP="00A64EA6">
            <w:pPr>
              <w:pStyle w:val="ad"/>
              <w:ind w:left="-57" w:right="-5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</w:tr>
      <w:tr w:rsidR="000A02BF" w:rsidRPr="00AD2583" w:rsidTr="00A64EA6">
        <w:tc>
          <w:tcPr>
            <w:tcW w:w="3473" w:type="dxa"/>
            <w:tcBorders>
              <w:left w:val="single" w:sz="12" w:space="0" w:color="auto"/>
            </w:tcBorders>
            <w:vAlign w:val="bottom"/>
          </w:tcPr>
          <w:p w:rsidR="000A02BF" w:rsidRPr="00AD2583" w:rsidRDefault="000A02BF" w:rsidP="00A64EA6">
            <w:pPr>
              <w:pStyle w:val="05"/>
              <w:ind w:left="56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сельское хозяйство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и рыболовство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4623,9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5283,3</w:t>
            </w:r>
          </w:p>
        </w:tc>
        <w:tc>
          <w:tcPr>
            <w:tcW w:w="993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3621,6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4099,7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4297,8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68319B" w:rsidP="00A64EA6">
            <w:pPr>
              <w:pStyle w:val="ad"/>
              <w:ind w:left="-57" w:right="-5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5703,1</w:t>
            </w:r>
          </w:p>
        </w:tc>
      </w:tr>
      <w:tr w:rsidR="000A02BF" w:rsidRPr="00AD2583" w:rsidTr="00A64EA6">
        <w:tc>
          <w:tcPr>
            <w:tcW w:w="3473" w:type="dxa"/>
            <w:tcBorders>
              <w:left w:val="single" w:sz="12" w:space="0" w:color="auto"/>
            </w:tcBorders>
            <w:vAlign w:val="bottom"/>
          </w:tcPr>
          <w:p w:rsidR="000A02BF" w:rsidRPr="00AD2583" w:rsidRDefault="000A02BF" w:rsidP="00A64EA6">
            <w:pPr>
              <w:pStyle w:val="05"/>
              <w:ind w:left="56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водное хозяйство 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103,6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146,0</w:t>
            </w:r>
          </w:p>
        </w:tc>
        <w:tc>
          <w:tcPr>
            <w:tcW w:w="993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128,6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146,4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86,9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68319B" w:rsidP="00A64EA6">
            <w:pPr>
              <w:pStyle w:val="ad"/>
              <w:ind w:left="-57" w:right="-5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72,2</w:t>
            </w:r>
          </w:p>
        </w:tc>
      </w:tr>
      <w:tr w:rsidR="000A02BF" w:rsidRPr="00AD2583" w:rsidTr="00A64EA6">
        <w:tc>
          <w:tcPr>
            <w:tcW w:w="3473" w:type="dxa"/>
            <w:tcBorders>
              <w:left w:val="single" w:sz="12" w:space="0" w:color="auto"/>
            </w:tcBorders>
            <w:vAlign w:val="bottom"/>
          </w:tcPr>
          <w:p w:rsidR="000A02BF" w:rsidRPr="00AD2583" w:rsidRDefault="000A02BF" w:rsidP="00A64EA6">
            <w:pPr>
              <w:pStyle w:val="05"/>
              <w:ind w:left="56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лесное хозяйство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288,5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285,1</w:t>
            </w:r>
          </w:p>
        </w:tc>
        <w:tc>
          <w:tcPr>
            <w:tcW w:w="993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433,9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388,6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556,4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68319B" w:rsidP="00A64EA6">
            <w:pPr>
              <w:pStyle w:val="ad"/>
              <w:ind w:left="-57" w:right="-5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652,6</w:t>
            </w:r>
          </w:p>
        </w:tc>
      </w:tr>
      <w:tr w:rsidR="000A02BF" w:rsidRPr="00AD2583" w:rsidTr="00A64EA6">
        <w:tc>
          <w:tcPr>
            <w:tcW w:w="3473" w:type="dxa"/>
            <w:tcBorders>
              <w:left w:val="single" w:sz="12" w:space="0" w:color="auto"/>
            </w:tcBorders>
            <w:vAlign w:val="bottom"/>
          </w:tcPr>
          <w:p w:rsidR="000A02BF" w:rsidRPr="00AD2583" w:rsidRDefault="000A02BF" w:rsidP="00A64EA6">
            <w:pPr>
              <w:pStyle w:val="05"/>
              <w:ind w:left="56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транспорт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2381,8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2151,6</w:t>
            </w:r>
          </w:p>
        </w:tc>
        <w:tc>
          <w:tcPr>
            <w:tcW w:w="993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3061,8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3282,8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4479,9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68319B" w:rsidP="00A64EA6">
            <w:pPr>
              <w:pStyle w:val="ad"/>
              <w:ind w:left="-57" w:right="-5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6256,4</w:t>
            </w:r>
          </w:p>
        </w:tc>
      </w:tr>
      <w:tr w:rsidR="000A02BF" w:rsidRPr="00AD2583" w:rsidTr="00A64EA6">
        <w:tc>
          <w:tcPr>
            <w:tcW w:w="3473" w:type="dxa"/>
            <w:tcBorders>
              <w:left w:val="single" w:sz="12" w:space="0" w:color="auto"/>
            </w:tcBorders>
            <w:vAlign w:val="bottom"/>
          </w:tcPr>
          <w:p w:rsidR="000A02BF" w:rsidRPr="00AD2583" w:rsidRDefault="000A02BF" w:rsidP="00A64EA6">
            <w:pPr>
              <w:pStyle w:val="05"/>
              <w:ind w:left="56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дорожное хозяйство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15147,3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16810,4</w:t>
            </w:r>
          </w:p>
        </w:tc>
        <w:tc>
          <w:tcPr>
            <w:tcW w:w="993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22474,0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29527,6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33352,9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68319B" w:rsidP="00A64EA6">
            <w:pPr>
              <w:pStyle w:val="ad"/>
              <w:ind w:left="-57" w:right="-5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39941,1</w:t>
            </w:r>
          </w:p>
        </w:tc>
      </w:tr>
      <w:tr w:rsidR="000A02BF" w:rsidRPr="00AD2583" w:rsidTr="00A64EA6">
        <w:tc>
          <w:tcPr>
            <w:tcW w:w="3473" w:type="dxa"/>
            <w:tcBorders>
              <w:left w:val="single" w:sz="12" w:space="0" w:color="auto"/>
            </w:tcBorders>
            <w:vAlign w:val="bottom"/>
          </w:tcPr>
          <w:p w:rsidR="000A02BF" w:rsidRPr="00AD2583" w:rsidRDefault="000A02BF" w:rsidP="00A64EA6">
            <w:pPr>
              <w:pStyle w:val="05"/>
              <w:ind w:left="56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связь и информатику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1647,9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1672,7</w:t>
            </w:r>
          </w:p>
        </w:tc>
        <w:tc>
          <w:tcPr>
            <w:tcW w:w="993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2634,2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2843,1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2678,1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68319B" w:rsidP="00A64EA6">
            <w:pPr>
              <w:pStyle w:val="ad"/>
              <w:ind w:left="-57" w:right="-5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4045,1</w:t>
            </w:r>
          </w:p>
        </w:tc>
      </w:tr>
      <w:tr w:rsidR="000A02BF" w:rsidRPr="00AD2583" w:rsidTr="00A64EA6">
        <w:tc>
          <w:tcPr>
            <w:tcW w:w="3473" w:type="dxa"/>
            <w:tcBorders>
              <w:left w:val="single" w:sz="12" w:space="0" w:color="auto"/>
            </w:tcBorders>
            <w:vAlign w:val="bottom"/>
          </w:tcPr>
          <w:p w:rsidR="000A02BF" w:rsidRPr="00AD2583" w:rsidRDefault="000A02BF" w:rsidP="00A64EA6">
            <w:pPr>
              <w:pStyle w:val="05"/>
              <w:ind w:left="56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прикладные научные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исследования в области национальной экономики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25,9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16,1</w:t>
            </w:r>
          </w:p>
        </w:tc>
        <w:tc>
          <w:tcPr>
            <w:tcW w:w="993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14,0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11,8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11,4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68319B" w:rsidP="00A64EA6">
            <w:pPr>
              <w:pStyle w:val="ad"/>
              <w:ind w:left="-57" w:right="-5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13,9</w:t>
            </w:r>
          </w:p>
        </w:tc>
      </w:tr>
      <w:tr w:rsidR="000A02BF" w:rsidRPr="00AD2583" w:rsidTr="00A64EA6">
        <w:tc>
          <w:tcPr>
            <w:tcW w:w="3473" w:type="dxa"/>
            <w:tcBorders>
              <w:left w:val="single" w:sz="12" w:space="0" w:color="auto"/>
            </w:tcBorders>
            <w:vAlign w:val="bottom"/>
          </w:tcPr>
          <w:p w:rsidR="000A02BF" w:rsidRPr="00AD2583" w:rsidRDefault="000A02BF" w:rsidP="00A64EA6">
            <w:pPr>
              <w:pStyle w:val="05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жилищно-коммунальное </w:t>
            </w:r>
            <w:r w:rsidRPr="00AD2583">
              <w:rPr>
                <w:rFonts w:cs="Arial"/>
                <w:szCs w:val="22"/>
              </w:rPr>
              <w:br/>
              <w:t>хозяйство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9321,3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11173,7</w:t>
            </w:r>
          </w:p>
        </w:tc>
        <w:tc>
          <w:tcPr>
            <w:tcW w:w="993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12336,7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9990,6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14891,5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68319B" w:rsidP="00A64EA6">
            <w:pPr>
              <w:pStyle w:val="ad"/>
              <w:ind w:left="-57" w:right="-5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22554,3</w:t>
            </w:r>
          </w:p>
        </w:tc>
      </w:tr>
      <w:tr w:rsidR="000A02BF" w:rsidRPr="00AD2583" w:rsidTr="00A64EA6">
        <w:tc>
          <w:tcPr>
            <w:tcW w:w="3473" w:type="dxa"/>
            <w:tcBorders>
              <w:left w:val="single" w:sz="12" w:space="0" w:color="auto"/>
            </w:tcBorders>
            <w:vAlign w:val="bottom"/>
          </w:tcPr>
          <w:p w:rsidR="000A02BF" w:rsidRPr="00AD2583" w:rsidRDefault="000A02BF" w:rsidP="00A64EA6">
            <w:pPr>
              <w:pStyle w:val="05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охрану окружающей среды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163,2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90,1</w:t>
            </w:r>
          </w:p>
        </w:tc>
        <w:tc>
          <w:tcPr>
            <w:tcW w:w="993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90,9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90,4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146,8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68319B" w:rsidP="00A64EA6">
            <w:pPr>
              <w:pStyle w:val="ad"/>
              <w:ind w:left="-57" w:right="-5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263,2</w:t>
            </w:r>
          </w:p>
        </w:tc>
      </w:tr>
      <w:tr w:rsidR="000A02BF" w:rsidRPr="00AD2583" w:rsidTr="00A64EA6">
        <w:tc>
          <w:tcPr>
            <w:tcW w:w="3473" w:type="dxa"/>
            <w:tcBorders>
              <w:left w:val="single" w:sz="12" w:space="0" w:color="auto"/>
            </w:tcBorders>
            <w:vAlign w:val="bottom"/>
          </w:tcPr>
          <w:p w:rsidR="000A02BF" w:rsidRPr="00AD2583" w:rsidRDefault="000A02BF" w:rsidP="00A64EA6">
            <w:pPr>
              <w:pStyle w:val="05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образование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50215,8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56529,2</w:t>
            </w:r>
          </w:p>
        </w:tc>
        <w:tc>
          <w:tcPr>
            <w:tcW w:w="993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65589,9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65514,3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73727,1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68319B" w:rsidP="00A64EA6">
            <w:pPr>
              <w:pStyle w:val="ad"/>
              <w:ind w:left="-57" w:right="-5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85135,5</w:t>
            </w:r>
          </w:p>
        </w:tc>
      </w:tr>
      <w:tr w:rsidR="000A02BF" w:rsidRPr="00AD2583" w:rsidTr="00A64EA6">
        <w:tc>
          <w:tcPr>
            <w:tcW w:w="3473" w:type="dxa"/>
            <w:tcBorders>
              <w:left w:val="single" w:sz="12" w:space="0" w:color="auto"/>
            </w:tcBorders>
            <w:vAlign w:val="bottom"/>
          </w:tcPr>
          <w:p w:rsidR="000A02BF" w:rsidRPr="00AD2583" w:rsidRDefault="000A02BF" w:rsidP="00A64EA6">
            <w:pPr>
              <w:pStyle w:val="05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 xml:space="preserve">культуру, кинематографию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и средства массовой инфо</w:t>
            </w:r>
            <w:r w:rsidRPr="00AD2583">
              <w:rPr>
                <w:rFonts w:cs="Arial"/>
                <w:szCs w:val="22"/>
              </w:rPr>
              <w:t>р</w:t>
            </w:r>
            <w:r w:rsidRPr="00AD2583">
              <w:rPr>
                <w:rFonts w:cs="Arial"/>
                <w:szCs w:val="22"/>
              </w:rPr>
              <w:t>мации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7348,4</w:t>
            </w:r>
          </w:p>
        </w:tc>
        <w:tc>
          <w:tcPr>
            <w:tcW w:w="992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8071,6</w:t>
            </w:r>
          </w:p>
        </w:tc>
        <w:tc>
          <w:tcPr>
            <w:tcW w:w="993" w:type="dxa"/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8852,4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8950,1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9965,7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68319B" w:rsidP="00A64EA6">
            <w:pPr>
              <w:pStyle w:val="ad"/>
              <w:ind w:left="-57" w:right="-5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12072,6</w:t>
            </w:r>
          </w:p>
        </w:tc>
      </w:tr>
      <w:tr w:rsidR="000A02BF" w:rsidRPr="00AD2583" w:rsidTr="00A64EA6">
        <w:tc>
          <w:tcPr>
            <w:tcW w:w="3473" w:type="dxa"/>
            <w:tcBorders>
              <w:left w:val="single" w:sz="12" w:space="0" w:color="auto"/>
              <w:bottom w:val="single" w:sz="4" w:space="0" w:color="auto"/>
            </w:tcBorders>
            <w:vAlign w:val="bottom"/>
          </w:tcPr>
          <w:p w:rsidR="000A02BF" w:rsidRPr="00AD2583" w:rsidRDefault="000A02BF" w:rsidP="00A64EA6">
            <w:pPr>
              <w:pStyle w:val="05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здравоохранение, физич</w:t>
            </w:r>
            <w:r w:rsidRPr="00AD2583">
              <w:rPr>
                <w:rFonts w:cs="Arial"/>
                <w:szCs w:val="22"/>
              </w:rPr>
              <w:t>е</w:t>
            </w:r>
            <w:r w:rsidRPr="00AD2583">
              <w:rPr>
                <w:rFonts w:cs="Arial"/>
                <w:szCs w:val="22"/>
              </w:rPr>
              <w:t>ская культура и спорт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11038,1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14159,7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22397,5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31226,3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33874,6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A02BF" w:rsidRPr="00AD2583" w:rsidRDefault="0068319B" w:rsidP="00A64EA6">
            <w:pPr>
              <w:pStyle w:val="ad"/>
              <w:ind w:left="-57" w:right="-5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39891,9</w:t>
            </w:r>
          </w:p>
        </w:tc>
      </w:tr>
      <w:tr w:rsidR="000A02BF" w:rsidRPr="00AD2583" w:rsidTr="00A64EA6">
        <w:tc>
          <w:tcPr>
            <w:tcW w:w="3473" w:type="dxa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0A02BF" w:rsidRPr="00AD2583" w:rsidRDefault="000A02BF" w:rsidP="00A64EA6">
            <w:pPr>
              <w:pStyle w:val="05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социальную политику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37679,3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40586,2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43324,3</w:t>
            </w:r>
          </w:p>
        </w:tc>
        <w:tc>
          <w:tcPr>
            <w:tcW w:w="992" w:type="dxa"/>
            <w:tcBorders>
              <w:bottom w:val="single" w:sz="12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60084,6</w:t>
            </w:r>
          </w:p>
        </w:tc>
        <w:tc>
          <w:tcPr>
            <w:tcW w:w="992" w:type="dxa"/>
            <w:tcBorders>
              <w:bottom w:val="single" w:sz="12" w:space="0" w:color="auto"/>
              <w:right w:val="single" w:sz="4" w:space="0" w:color="auto"/>
            </w:tcBorders>
            <w:vAlign w:val="bottom"/>
          </w:tcPr>
          <w:p w:rsidR="000A02BF" w:rsidRPr="00AD2583" w:rsidRDefault="000A02BF" w:rsidP="00BF75A7">
            <w:pPr>
              <w:pStyle w:val="ad"/>
              <w:ind w:left="-57" w:right="-57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64597,0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A02BF" w:rsidRPr="00AD2583" w:rsidRDefault="0068319B" w:rsidP="00A64EA6">
            <w:pPr>
              <w:pStyle w:val="ad"/>
              <w:ind w:left="-57" w:right="-5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71740,4</w:t>
            </w:r>
          </w:p>
        </w:tc>
      </w:tr>
    </w:tbl>
    <w:p w:rsidR="00B010BB" w:rsidRPr="00AD2583" w:rsidRDefault="00B010BB" w:rsidP="00B010BB"/>
    <w:p w:rsidR="00FB3B11" w:rsidRPr="00AD2583" w:rsidRDefault="00FB3B11" w:rsidP="004C3EBC">
      <w:pPr>
        <w:pStyle w:val="aff2"/>
        <w:pageBreakBefore/>
        <w:spacing w:after="120"/>
      </w:pPr>
      <w:r w:rsidRPr="00AD2583">
        <w:lastRenderedPageBreak/>
        <w:t>Финансовые результаты деятельности организаций</w:t>
      </w:r>
    </w:p>
    <w:p w:rsidR="00FB3B11" w:rsidRPr="00AD2583" w:rsidRDefault="00FB3B11" w:rsidP="00FB3B11">
      <w:pPr>
        <w:pStyle w:val="aff3"/>
      </w:pPr>
      <w:r w:rsidRPr="00AD2583">
        <w:t>(по данным бухгалтерской (финансовой) отчетности)</w:t>
      </w:r>
    </w:p>
    <w:tbl>
      <w:tblPr>
        <w:tblW w:w="942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32"/>
        <w:gridCol w:w="1015"/>
        <w:gridCol w:w="1016"/>
        <w:gridCol w:w="1016"/>
        <w:gridCol w:w="1016"/>
        <w:gridCol w:w="1016"/>
        <w:gridCol w:w="1016"/>
      </w:tblGrid>
      <w:tr w:rsidR="00BF75A7" w:rsidRPr="00AD2583" w:rsidTr="00A64EA6">
        <w:trPr>
          <w:cantSplit/>
        </w:trPr>
        <w:tc>
          <w:tcPr>
            <w:tcW w:w="33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BF75A7" w:rsidRPr="00AD2583" w:rsidRDefault="00BF75A7" w:rsidP="004C3EBC">
            <w:pPr>
              <w:pStyle w:val="ad"/>
              <w:tabs>
                <w:tab w:val="left" w:pos="2145"/>
              </w:tabs>
              <w:spacing w:before="60" w:after="60"/>
              <w:jc w:val="left"/>
            </w:pPr>
          </w:p>
        </w:tc>
        <w:tc>
          <w:tcPr>
            <w:tcW w:w="101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2017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2018</w:t>
            </w:r>
          </w:p>
        </w:tc>
        <w:tc>
          <w:tcPr>
            <w:tcW w:w="1016" w:type="dxa"/>
            <w:tcBorders>
              <w:top w:val="single" w:sz="12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2019</w:t>
            </w:r>
          </w:p>
        </w:tc>
        <w:tc>
          <w:tcPr>
            <w:tcW w:w="1016" w:type="dxa"/>
            <w:tcBorders>
              <w:top w:val="single" w:sz="12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2020</w:t>
            </w:r>
          </w:p>
        </w:tc>
        <w:tc>
          <w:tcPr>
            <w:tcW w:w="1016" w:type="dxa"/>
            <w:tcBorders>
              <w:top w:val="single" w:sz="12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2021</w:t>
            </w:r>
          </w:p>
        </w:tc>
        <w:tc>
          <w:tcPr>
            <w:tcW w:w="1016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>
              <w:t>2022</w:t>
            </w:r>
          </w:p>
        </w:tc>
      </w:tr>
      <w:tr w:rsidR="00BF75A7" w:rsidRPr="00AD2583" w:rsidTr="00A64EA6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0"/>
              <w:spacing w:before="60" w:after="60"/>
            </w:pPr>
            <w:r w:rsidRPr="00AD2583">
              <w:t>Число организаций, единиц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72482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68997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66121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67578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64701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8C408B" w:rsidP="004C3EBC">
            <w:pPr>
              <w:pStyle w:val="ad"/>
              <w:spacing w:before="60" w:after="60"/>
            </w:pPr>
            <w:r>
              <w:t>61385</w:t>
            </w:r>
          </w:p>
        </w:tc>
      </w:tr>
      <w:tr w:rsidR="00BF75A7" w:rsidRPr="00AD2583" w:rsidTr="00A64EA6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0"/>
              <w:spacing w:before="60" w:after="60"/>
            </w:pPr>
            <w:r w:rsidRPr="00AD2583">
              <w:t>Сальдированный финансовый результат (прибыль минус убыток), млн рублей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124302,9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172838,2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150541,3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189366,8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287158,9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8C408B" w:rsidP="004C3EBC">
            <w:pPr>
              <w:pStyle w:val="ad"/>
              <w:spacing w:before="60" w:after="60"/>
              <w:ind w:left="-57" w:right="-57"/>
            </w:pPr>
            <w:r>
              <w:t>410560,5</w:t>
            </w:r>
          </w:p>
        </w:tc>
      </w:tr>
      <w:tr w:rsidR="00BF75A7" w:rsidRPr="00AD2583" w:rsidTr="00A64EA6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0"/>
              <w:spacing w:before="60" w:after="60"/>
            </w:pPr>
            <w:r w:rsidRPr="00AD2583">
              <w:t>Число организаций, получи</w:t>
            </w:r>
            <w:r w:rsidRPr="00AD2583">
              <w:t>в</w:t>
            </w:r>
            <w:r w:rsidRPr="00AD2583">
              <w:t>ших прибыль, единиц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59191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56023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53597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54098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52378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8C408B" w:rsidP="004C3EBC">
            <w:pPr>
              <w:pStyle w:val="ad"/>
              <w:spacing w:before="60" w:after="60"/>
              <w:ind w:left="-57" w:right="-57"/>
            </w:pPr>
            <w:r>
              <w:t>49953</w:t>
            </w:r>
          </w:p>
        </w:tc>
      </w:tr>
      <w:tr w:rsidR="00BF75A7" w:rsidRPr="00AD2583" w:rsidTr="00A64EA6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0"/>
              <w:spacing w:before="60" w:after="60"/>
            </w:pPr>
            <w:r w:rsidRPr="00AD2583">
              <w:t>Прибыль, млн рублей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191729,0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231368,4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211822,4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253281,7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356970,9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8C408B" w:rsidP="004C3EBC">
            <w:pPr>
              <w:pStyle w:val="ad"/>
              <w:spacing w:before="60" w:after="60"/>
              <w:ind w:left="-57" w:right="-57"/>
            </w:pPr>
            <w:r>
              <w:t>463980,5</w:t>
            </w:r>
          </w:p>
        </w:tc>
      </w:tr>
      <w:tr w:rsidR="00BF75A7" w:rsidRPr="00AD2583" w:rsidTr="00A64EA6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0"/>
              <w:spacing w:before="60" w:after="60"/>
            </w:pPr>
            <w:r w:rsidRPr="00AD2583">
              <w:t>Число убыточных организ</w:t>
            </w:r>
            <w:r w:rsidRPr="00AD2583">
              <w:t>а</w:t>
            </w:r>
            <w:r w:rsidRPr="00AD2583">
              <w:t>ций, единиц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13291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12974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12524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13480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12323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8C408B" w:rsidP="004C3EBC">
            <w:pPr>
              <w:pStyle w:val="ad"/>
              <w:spacing w:before="60" w:after="60"/>
              <w:ind w:left="-57" w:right="-57"/>
            </w:pPr>
            <w:r>
              <w:t>11432</w:t>
            </w:r>
          </w:p>
        </w:tc>
      </w:tr>
      <w:tr w:rsidR="00BF75A7" w:rsidRPr="00AD2583" w:rsidTr="00A64EA6">
        <w:trPr>
          <w:cantSplit/>
        </w:trPr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0"/>
              <w:spacing w:before="60" w:after="60"/>
            </w:pPr>
            <w:r w:rsidRPr="00AD2583">
              <w:t>Сумма убытка, млн рублей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67426,1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58530,2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61281,1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63914,9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69812,0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F75A7" w:rsidRPr="00AD2583" w:rsidRDefault="008C408B" w:rsidP="004C3EBC">
            <w:pPr>
              <w:pStyle w:val="ad"/>
              <w:spacing w:before="60" w:after="60"/>
              <w:ind w:left="-57" w:right="-57"/>
            </w:pPr>
            <w:r>
              <w:t>53420,0</w:t>
            </w:r>
          </w:p>
        </w:tc>
      </w:tr>
    </w:tbl>
    <w:p w:rsidR="00B010BB" w:rsidRPr="004C3EBC" w:rsidRDefault="00B010BB" w:rsidP="009C39CA">
      <w:pPr>
        <w:pStyle w:val="ad"/>
        <w:spacing w:before="0" w:after="0"/>
        <w:rPr>
          <w:sz w:val="28"/>
        </w:rPr>
      </w:pPr>
    </w:p>
    <w:p w:rsidR="00FB3B11" w:rsidRPr="00AD2583" w:rsidRDefault="00FB3B11" w:rsidP="00FB3B11">
      <w:pPr>
        <w:pStyle w:val="aff2"/>
      </w:pPr>
      <w:r w:rsidRPr="00AD2583">
        <w:t xml:space="preserve">Сальдированный финансовый результат деятельности организаций </w:t>
      </w:r>
      <w:r w:rsidRPr="00AD2583">
        <w:br/>
        <w:t>по видам экономической деятельности</w:t>
      </w:r>
    </w:p>
    <w:p w:rsidR="00FB3B11" w:rsidRPr="00AD2583" w:rsidRDefault="00FB3B11" w:rsidP="00FB3B11">
      <w:pPr>
        <w:pStyle w:val="aff3"/>
        <w:spacing w:line="240" w:lineRule="auto"/>
      </w:pPr>
      <w:r w:rsidRPr="00AD2583">
        <w:t>(по данным бухгалтерской (финансовой) отчетности, млн рублей)</w:t>
      </w:r>
    </w:p>
    <w:tbl>
      <w:tblPr>
        <w:tblW w:w="956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32"/>
        <w:gridCol w:w="1039"/>
        <w:gridCol w:w="1040"/>
        <w:gridCol w:w="1039"/>
        <w:gridCol w:w="1040"/>
        <w:gridCol w:w="1039"/>
        <w:gridCol w:w="1040"/>
      </w:tblGrid>
      <w:tr w:rsidR="00BF75A7" w:rsidRPr="00AD2583" w:rsidTr="00590588">
        <w:trPr>
          <w:tblHeader/>
        </w:trPr>
        <w:tc>
          <w:tcPr>
            <w:tcW w:w="33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75A7" w:rsidRPr="00AD2583" w:rsidRDefault="00BF75A7" w:rsidP="004C3EBC">
            <w:pPr>
              <w:pStyle w:val="0-"/>
              <w:spacing w:before="60" w:after="60"/>
              <w:ind w:right="-57"/>
              <w:rPr>
                <w:b w:val="0"/>
              </w:rPr>
            </w:pPr>
          </w:p>
        </w:tc>
        <w:tc>
          <w:tcPr>
            <w:tcW w:w="10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2017</w:t>
            </w:r>
          </w:p>
        </w:tc>
        <w:tc>
          <w:tcPr>
            <w:tcW w:w="10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2018</w:t>
            </w:r>
          </w:p>
        </w:tc>
        <w:tc>
          <w:tcPr>
            <w:tcW w:w="10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2019</w:t>
            </w:r>
          </w:p>
        </w:tc>
        <w:tc>
          <w:tcPr>
            <w:tcW w:w="10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2020</w:t>
            </w:r>
          </w:p>
        </w:tc>
        <w:tc>
          <w:tcPr>
            <w:tcW w:w="10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2021</w:t>
            </w:r>
          </w:p>
        </w:tc>
        <w:tc>
          <w:tcPr>
            <w:tcW w:w="10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75A7" w:rsidRPr="00AD2583" w:rsidRDefault="00BF75A7" w:rsidP="004C3EBC">
            <w:pPr>
              <w:pStyle w:val="ad"/>
              <w:spacing w:before="60" w:after="60"/>
            </w:pPr>
            <w:r>
              <w:t>2022</w:t>
            </w:r>
          </w:p>
        </w:tc>
      </w:tr>
      <w:tr w:rsidR="00BF75A7" w:rsidRPr="00AD2583" w:rsidTr="00590588"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F75A7" w:rsidRPr="00AD2583" w:rsidRDefault="00BF75A7" w:rsidP="004C3EBC">
            <w:pPr>
              <w:pStyle w:val="0-"/>
              <w:spacing w:before="60" w:after="60"/>
            </w:pPr>
            <w:r w:rsidRPr="00AD2583">
              <w:t>Всего в экономике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-"/>
              <w:spacing w:before="60" w:after="60"/>
              <w:ind w:left="-57" w:right="-57"/>
            </w:pPr>
            <w:r w:rsidRPr="00AD2583">
              <w:t>124302,9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-"/>
              <w:spacing w:before="60" w:after="60"/>
              <w:ind w:left="-57" w:right="-57"/>
            </w:pPr>
            <w:r w:rsidRPr="00AD2583">
              <w:t>172838,2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-"/>
              <w:spacing w:before="60" w:after="60"/>
              <w:ind w:left="-57" w:right="-57"/>
            </w:pPr>
            <w:r w:rsidRPr="00AD2583">
              <w:t>150541,3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-"/>
              <w:spacing w:before="60" w:after="60"/>
              <w:ind w:left="-57" w:right="-57"/>
            </w:pPr>
            <w:r w:rsidRPr="00AD2583">
              <w:t>189366,8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-"/>
              <w:spacing w:before="60" w:after="60"/>
              <w:ind w:left="-57" w:right="-57"/>
            </w:pPr>
            <w:r w:rsidRPr="00AD2583">
              <w:t>287158,9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8C408B" w:rsidP="004C3EBC">
            <w:pPr>
              <w:pStyle w:val="-"/>
              <w:spacing w:before="60" w:after="60"/>
              <w:ind w:left="-57" w:right="-57"/>
            </w:pPr>
            <w:r>
              <w:t>410560,5</w:t>
            </w:r>
          </w:p>
        </w:tc>
      </w:tr>
      <w:tr w:rsidR="00590588" w:rsidRPr="00AD2583" w:rsidTr="00590588"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590588" w:rsidRPr="00AD2583" w:rsidRDefault="00590588" w:rsidP="004C3EBC">
            <w:pPr>
              <w:pStyle w:val="0-"/>
              <w:spacing w:before="60" w:after="60"/>
              <w:ind w:left="142"/>
            </w:pPr>
            <w:r w:rsidRPr="00590588">
              <w:rPr>
                <w:b w:val="0"/>
              </w:rPr>
              <w:t>в том числе: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4C3EBC">
            <w:pPr>
              <w:pStyle w:val="-"/>
              <w:spacing w:before="60" w:after="60"/>
              <w:ind w:left="-57" w:right="-57"/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4C3EBC">
            <w:pPr>
              <w:pStyle w:val="-"/>
              <w:spacing w:before="60" w:after="60"/>
              <w:ind w:left="-57" w:right="-57"/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4C3EBC">
            <w:pPr>
              <w:pStyle w:val="-"/>
              <w:spacing w:before="60" w:after="60"/>
              <w:ind w:left="-57" w:right="-57"/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4C3EBC">
            <w:pPr>
              <w:pStyle w:val="-"/>
              <w:spacing w:before="60" w:after="60"/>
              <w:ind w:left="-57" w:right="-57"/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4C3EBC">
            <w:pPr>
              <w:pStyle w:val="-"/>
              <w:spacing w:before="60" w:after="60"/>
              <w:ind w:left="-57" w:right="-57"/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590588" w:rsidRDefault="00590588" w:rsidP="004C3EBC">
            <w:pPr>
              <w:pStyle w:val="-"/>
              <w:spacing w:before="60" w:after="60"/>
              <w:ind w:left="-57" w:right="-57"/>
            </w:pPr>
          </w:p>
        </w:tc>
      </w:tr>
      <w:tr w:rsidR="00BF75A7" w:rsidRPr="00AD2583" w:rsidTr="00590588">
        <w:tc>
          <w:tcPr>
            <w:tcW w:w="333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F75A7" w:rsidRPr="00AD2583" w:rsidRDefault="00BF75A7" w:rsidP="004C3EBC">
            <w:pPr>
              <w:pStyle w:val="05"/>
              <w:spacing w:before="60" w:after="60"/>
              <w:ind w:left="142"/>
            </w:pPr>
            <w:r w:rsidRPr="00AD2583">
              <w:rPr>
                <w:rFonts w:cs="Arial"/>
                <w:szCs w:val="22"/>
              </w:rPr>
              <w:t>сельское, лесное хозяйство, охота, рыболовство и рыб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водство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4478,2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3751,4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5227,8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7671,4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16002,2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8C408B" w:rsidP="004C3EBC">
            <w:pPr>
              <w:pStyle w:val="ad"/>
              <w:spacing w:before="60" w:after="60"/>
            </w:pPr>
            <w:r>
              <w:t>13750,4</w:t>
            </w:r>
          </w:p>
        </w:tc>
      </w:tr>
      <w:tr w:rsidR="00BF75A7" w:rsidRPr="00AD2583" w:rsidTr="00590588"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добыча полезных ископа</w:t>
            </w:r>
            <w:r w:rsidRPr="00AD2583">
              <w:rPr>
                <w:rFonts w:cs="Arial"/>
                <w:szCs w:val="22"/>
              </w:rPr>
              <w:t>е</w:t>
            </w:r>
            <w:r w:rsidRPr="00AD2583">
              <w:rPr>
                <w:rFonts w:cs="Arial"/>
                <w:szCs w:val="22"/>
              </w:rPr>
              <w:t>мых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13872,6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33154,7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18898,8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12331,8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46193,7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37701,9</w:t>
            </w:r>
          </w:p>
        </w:tc>
      </w:tr>
      <w:tr w:rsidR="00BF75A7" w:rsidRPr="00AD2583" w:rsidTr="00590588"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обрабатывающие произво</w:t>
            </w:r>
            <w:r w:rsidRPr="00AD2583">
              <w:rPr>
                <w:rFonts w:cs="Arial"/>
                <w:szCs w:val="22"/>
              </w:rPr>
              <w:t>д</w:t>
            </w:r>
            <w:r w:rsidRPr="00AD2583">
              <w:rPr>
                <w:rFonts w:cs="Arial"/>
                <w:szCs w:val="22"/>
              </w:rPr>
              <w:t>ства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25434,3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25597,6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28078,9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34606,9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54317,4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75048,5</w:t>
            </w:r>
          </w:p>
        </w:tc>
      </w:tr>
      <w:tr w:rsidR="00BF75A7" w:rsidRPr="00AD2583" w:rsidTr="00590588"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обеспечение электрической энергией, га</w:t>
            </w:r>
            <w:r>
              <w:rPr>
                <w:rFonts w:cs="Arial"/>
                <w:szCs w:val="22"/>
              </w:rPr>
              <w:t xml:space="preserve">зом </w:t>
            </w:r>
            <w:r w:rsidRPr="00AD2583">
              <w:rPr>
                <w:rFonts w:cs="Arial"/>
                <w:szCs w:val="22"/>
              </w:rPr>
              <w:t>и паром; кондиционирование воздуха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4434,8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3364,9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1669,0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4153,5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5524,7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8005,5</w:t>
            </w:r>
          </w:p>
        </w:tc>
      </w:tr>
      <w:tr w:rsidR="00BF75A7" w:rsidRPr="00AD2583" w:rsidTr="00590588"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pacing w:val="-2"/>
                <w:szCs w:val="22"/>
              </w:rPr>
            </w:pPr>
            <w:r w:rsidRPr="00AD2583">
              <w:rPr>
                <w:rFonts w:cs="Arial"/>
                <w:spacing w:val="-2"/>
                <w:szCs w:val="22"/>
              </w:rPr>
              <w:t>водоснабжение; водоотвед</w:t>
            </w:r>
            <w:r w:rsidRPr="00AD2583">
              <w:rPr>
                <w:rFonts w:cs="Arial"/>
                <w:spacing w:val="-2"/>
                <w:szCs w:val="22"/>
              </w:rPr>
              <w:t>е</w:t>
            </w:r>
            <w:r w:rsidRPr="00AD2583">
              <w:rPr>
                <w:rFonts w:cs="Arial"/>
                <w:spacing w:val="-2"/>
                <w:szCs w:val="22"/>
              </w:rPr>
              <w:t>ние, организация сбора и утилизации отходов, де</w:t>
            </w:r>
            <w:r w:rsidRPr="00AD2583">
              <w:rPr>
                <w:rFonts w:cs="Arial"/>
                <w:spacing w:val="-2"/>
                <w:szCs w:val="22"/>
              </w:rPr>
              <w:t>я</w:t>
            </w:r>
            <w:r w:rsidRPr="00AD2583">
              <w:rPr>
                <w:rFonts w:cs="Arial"/>
                <w:spacing w:val="-2"/>
                <w:szCs w:val="22"/>
              </w:rPr>
              <w:t>тельность по ликвидации з</w:t>
            </w:r>
            <w:r w:rsidRPr="00AD2583">
              <w:rPr>
                <w:rFonts w:cs="Arial"/>
                <w:spacing w:val="-2"/>
                <w:szCs w:val="22"/>
              </w:rPr>
              <w:t>а</w:t>
            </w:r>
            <w:r w:rsidRPr="00AD2583">
              <w:rPr>
                <w:rFonts w:cs="Arial"/>
                <w:spacing w:val="-2"/>
                <w:szCs w:val="22"/>
              </w:rPr>
              <w:t>грязнений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612,3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758,4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244,9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829,6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482,4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1658,5</w:t>
            </w:r>
          </w:p>
        </w:tc>
      </w:tr>
      <w:tr w:rsidR="00BF75A7" w:rsidRPr="00AD2583" w:rsidTr="00590588"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строительство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1737,9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6405,4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3673,5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7380,9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11179,7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18132,8</w:t>
            </w:r>
          </w:p>
        </w:tc>
      </w:tr>
      <w:tr w:rsidR="00BF75A7" w:rsidRPr="00AD2583" w:rsidTr="00590588"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торговля оптовая и розни</w:t>
            </w:r>
            <w:r w:rsidRPr="00AD2583">
              <w:rPr>
                <w:rFonts w:cs="Arial"/>
                <w:szCs w:val="22"/>
              </w:rPr>
              <w:t>ч</w:t>
            </w:r>
            <w:r w:rsidRPr="00AD2583">
              <w:rPr>
                <w:rFonts w:cs="Arial"/>
                <w:szCs w:val="22"/>
              </w:rPr>
              <w:t>ная; ремонт автотранспор</w:t>
            </w:r>
            <w:r w:rsidRPr="00AD2583">
              <w:rPr>
                <w:rFonts w:cs="Arial"/>
                <w:szCs w:val="22"/>
              </w:rPr>
              <w:t>т</w:t>
            </w:r>
            <w:r w:rsidRPr="00AD2583">
              <w:rPr>
                <w:rFonts w:cs="Arial"/>
                <w:szCs w:val="22"/>
              </w:rPr>
              <w:t>ных средств, мотоциклов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37995,3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36398,0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41154,0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65598,1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67013,9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93344,9</w:t>
            </w:r>
          </w:p>
        </w:tc>
      </w:tr>
      <w:tr w:rsidR="00BF75A7" w:rsidRPr="00AD2583" w:rsidTr="00590588"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транспортировка и хранение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13647,0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21621,6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11265,4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5118,8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32409,1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63188,1</w:t>
            </w:r>
          </w:p>
        </w:tc>
      </w:tr>
      <w:tr w:rsidR="00BF75A7" w:rsidRPr="00AD2583" w:rsidTr="00590588"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гостиниц и предприятий общественного питания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1535,9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2431,6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2730,8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583,3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2188,6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3773,5</w:t>
            </w:r>
          </w:p>
        </w:tc>
      </w:tr>
      <w:tr w:rsidR="00BF75A7" w:rsidRPr="00AD2583" w:rsidTr="00590588"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pageBreakBefore/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lastRenderedPageBreak/>
              <w:t>деятельность в области и</w:t>
            </w:r>
            <w:r w:rsidRPr="00AD2583">
              <w:rPr>
                <w:rFonts w:cs="Arial"/>
                <w:szCs w:val="22"/>
              </w:rPr>
              <w:t>н</w:t>
            </w:r>
            <w:r w:rsidRPr="00AD2583">
              <w:rPr>
                <w:rFonts w:cs="Arial"/>
                <w:szCs w:val="22"/>
              </w:rPr>
              <w:t>формации и связи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pageBreakBefore/>
              <w:spacing w:before="60" w:after="60"/>
            </w:pPr>
            <w:r w:rsidRPr="00AD2583">
              <w:t>5804,2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pageBreakBefore/>
              <w:spacing w:before="60" w:after="60"/>
            </w:pPr>
            <w:r w:rsidRPr="00AD2583">
              <w:t>7383,2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pageBreakBefore/>
              <w:spacing w:before="60" w:after="60"/>
            </w:pPr>
            <w:r w:rsidRPr="00AD2583">
              <w:t>5971,8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pageBreakBefore/>
              <w:spacing w:before="60" w:after="60"/>
            </w:pPr>
            <w:r w:rsidRPr="00AD2583">
              <w:t>12106,3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pageBreakBefore/>
              <w:spacing w:before="60" w:after="60"/>
            </w:pPr>
            <w:r w:rsidRPr="00AD2583">
              <w:t>14635,8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pageBreakBefore/>
              <w:spacing w:before="60" w:after="60"/>
            </w:pPr>
            <w:r>
              <w:t>14277,1</w:t>
            </w:r>
          </w:p>
        </w:tc>
      </w:tr>
      <w:tr w:rsidR="00BF75A7" w:rsidRPr="00AD2583" w:rsidTr="00590588"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финансовая и страховая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4014,7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9329,5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3870,7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9115,6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-10709,3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  <w:ind w:left="-57" w:right="-57"/>
            </w:pPr>
            <w:r>
              <w:t>17848,2</w:t>
            </w:r>
          </w:p>
        </w:tc>
      </w:tr>
      <w:tr w:rsidR="00BF75A7" w:rsidRPr="00AD2583" w:rsidTr="00590588"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по операциям с недвижимым имуществом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3374,9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7515,3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10682,9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8385,1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15345,4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21248,8</w:t>
            </w:r>
          </w:p>
        </w:tc>
      </w:tr>
      <w:tr w:rsidR="00BF75A7" w:rsidRPr="00AD2583" w:rsidTr="00590588"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професси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нальная, научная и технич</w:t>
            </w:r>
            <w:r w:rsidRPr="00AD2583">
              <w:rPr>
                <w:rFonts w:cs="Arial"/>
                <w:szCs w:val="22"/>
              </w:rPr>
              <w:t>е</w:t>
            </w:r>
            <w:r w:rsidRPr="00AD2583">
              <w:rPr>
                <w:rFonts w:cs="Arial"/>
                <w:szCs w:val="22"/>
              </w:rPr>
              <w:t>ская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3291,3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9137,6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9543,2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12943,3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18406,7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28751,1</w:t>
            </w:r>
          </w:p>
        </w:tc>
      </w:tr>
      <w:tr w:rsidR="00BF75A7" w:rsidRPr="00AD2583" w:rsidTr="00590588"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администр</w:t>
            </w:r>
            <w:r w:rsidRPr="00AD2583">
              <w:rPr>
                <w:rFonts w:cs="Arial"/>
                <w:szCs w:val="22"/>
              </w:rPr>
              <w:t>а</w:t>
            </w:r>
            <w:r w:rsidRPr="00AD2583">
              <w:rPr>
                <w:rFonts w:cs="Arial"/>
                <w:szCs w:val="22"/>
              </w:rPr>
              <w:t>тивная и сопутствующие д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полнительные услуги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1216,5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3307,5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3839,9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4271,0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6554,8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7480,6</w:t>
            </w:r>
          </w:p>
        </w:tc>
      </w:tr>
      <w:tr w:rsidR="00BF75A7" w:rsidRPr="00AD2583" w:rsidTr="00590588"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государственное управление и обеспечение военной бе</w:t>
            </w:r>
            <w:r w:rsidRPr="00AD2583">
              <w:rPr>
                <w:rFonts w:cs="Arial"/>
                <w:szCs w:val="22"/>
              </w:rPr>
              <w:t>з</w:t>
            </w:r>
            <w:r w:rsidRPr="00AD2583">
              <w:rPr>
                <w:rFonts w:cs="Arial"/>
                <w:szCs w:val="22"/>
              </w:rPr>
              <w:t>опасности; социальное обе</w:t>
            </w:r>
            <w:r w:rsidRPr="00AD2583">
              <w:rPr>
                <w:rFonts w:cs="Arial"/>
                <w:szCs w:val="22"/>
              </w:rPr>
              <w:t>с</w:t>
            </w:r>
            <w:r w:rsidRPr="00AD2583">
              <w:rPr>
                <w:rFonts w:cs="Arial"/>
                <w:szCs w:val="22"/>
              </w:rPr>
              <w:t>печение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-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-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-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-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-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-</w:t>
            </w:r>
          </w:p>
        </w:tc>
      </w:tr>
      <w:tr w:rsidR="00BF75A7" w:rsidRPr="00AD2583" w:rsidTr="00590588"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образование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132,5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107,8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165,4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451,6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735,7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666,0</w:t>
            </w:r>
          </w:p>
        </w:tc>
      </w:tr>
      <w:tr w:rsidR="00BF75A7" w:rsidRPr="00AD2583" w:rsidTr="00590588"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здравоохранения и социал</w:t>
            </w:r>
            <w:r w:rsidRPr="00AD2583">
              <w:rPr>
                <w:rFonts w:cs="Arial"/>
                <w:szCs w:val="22"/>
              </w:rPr>
              <w:t>ь</w:t>
            </w:r>
            <w:r w:rsidRPr="00AD2583">
              <w:rPr>
                <w:rFonts w:cs="Arial"/>
                <w:szCs w:val="22"/>
              </w:rPr>
              <w:t>ных услуг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1336,9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1436,5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2234,4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3058,3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5070,8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3759,1</w:t>
            </w:r>
          </w:p>
        </w:tc>
      </w:tr>
      <w:tr w:rsidR="00BF75A7" w:rsidRPr="00AD2583" w:rsidTr="00590588"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right="-57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кул</w:t>
            </w:r>
            <w:r w:rsidRPr="00AD2583">
              <w:rPr>
                <w:rFonts w:cs="Arial"/>
                <w:szCs w:val="22"/>
              </w:rPr>
              <w:t>ь</w:t>
            </w:r>
            <w:r w:rsidRPr="00AD2583">
              <w:rPr>
                <w:rFonts w:cs="Arial"/>
                <w:szCs w:val="22"/>
              </w:rPr>
              <w:t>туры, спорта, организации досуга и развлечений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718,8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561,0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788,7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139,2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1005,1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905,0</w:t>
            </w:r>
          </w:p>
        </w:tc>
      </w:tr>
      <w:tr w:rsidR="00BF75A7" w:rsidRPr="00AD2583" w:rsidTr="00590588">
        <w:tc>
          <w:tcPr>
            <w:tcW w:w="333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F75A7" w:rsidRPr="00AD2583" w:rsidRDefault="00BF75A7" w:rsidP="004C3EBC">
            <w:pPr>
              <w:pStyle w:val="05"/>
              <w:spacing w:before="60" w:after="60"/>
              <w:ind w:left="142" w:right="-57"/>
            </w:pPr>
            <w:r w:rsidRPr="00AD2583">
              <w:rPr>
                <w:rFonts w:cs="Arial"/>
                <w:szCs w:val="22"/>
              </w:rPr>
              <w:t>предоставление прочих в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дов услуг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664,8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576,2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501,2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622,4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802,2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1020,6</w:t>
            </w:r>
          </w:p>
        </w:tc>
      </w:tr>
    </w:tbl>
    <w:p w:rsidR="004B19FA" w:rsidRPr="00AD2583" w:rsidRDefault="004B19FA" w:rsidP="00B010BB">
      <w:pPr>
        <w:pStyle w:val="aff3"/>
        <w:spacing w:line="240" w:lineRule="auto"/>
      </w:pPr>
    </w:p>
    <w:p w:rsidR="00FB3B11" w:rsidRPr="00AD2583" w:rsidRDefault="00FB3B11" w:rsidP="00FB3B11">
      <w:pPr>
        <w:pStyle w:val="aff2"/>
        <w:spacing w:after="200"/>
      </w:pPr>
      <w:r w:rsidRPr="00AD2583">
        <w:t xml:space="preserve">Удельный вес убыточных организаций </w:t>
      </w:r>
      <w:r w:rsidR="005028EF">
        <w:br/>
      </w:r>
      <w:r w:rsidRPr="00AD2583">
        <w:t>по видам экономической деятельности</w:t>
      </w:r>
    </w:p>
    <w:p w:rsidR="00FB3B11" w:rsidRPr="00AD2583" w:rsidRDefault="00FB3B11" w:rsidP="00FB3B11">
      <w:pPr>
        <w:pStyle w:val="aff3"/>
        <w:spacing w:line="240" w:lineRule="auto"/>
      </w:pPr>
      <w:r w:rsidRPr="00AD2583">
        <w:t>(по данным бухгалтерской (финансовой) отчетности, в % к общему числу организаций)</w:t>
      </w:r>
    </w:p>
    <w:tbl>
      <w:tblPr>
        <w:tblW w:w="956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466"/>
        <w:gridCol w:w="850"/>
        <w:gridCol w:w="851"/>
        <w:gridCol w:w="850"/>
        <w:gridCol w:w="851"/>
        <w:gridCol w:w="850"/>
        <w:gridCol w:w="851"/>
      </w:tblGrid>
      <w:tr w:rsidR="00BF75A7" w:rsidRPr="00AD2583" w:rsidTr="00BF75A7">
        <w:trPr>
          <w:tblHeader/>
        </w:trPr>
        <w:tc>
          <w:tcPr>
            <w:tcW w:w="44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75A7" w:rsidRPr="00AD2583" w:rsidRDefault="00BF75A7" w:rsidP="004C3EBC">
            <w:pPr>
              <w:pStyle w:val="0-"/>
              <w:spacing w:before="60" w:after="60"/>
              <w:ind w:right="-57"/>
              <w:rPr>
                <w:b w:val="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2017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2018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2019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2020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2021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75A7" w:rsidRPr="005028EF" w:rsidRDefault="008468DD" w:rsidP="004C3EBC">
            <w:pPr>
              <w:pStyle w:val="ad"/>
              <w:spacing w:before="60" w:after="60"/>
            </w:pPr>
            <w:r w:rsidRPr="005028EF">
              <w:t>2022</w:t>
            </w:r>
          </w:p>
        </w:tc>
      </w:tr>
      <w:tr w:rsidR="00BF75A7" w:rsidRPr="00AD2583" w:rsidTr="00590588"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F75A7" w:rsidRPr="00AD2583" w:rsidRDefault="00BF75A7" w:rsidP="004C3EBC">
            <w:pPr>
              <w:pStyle w:val="0-"/>
              <w:spacing w:before="60" w:after="60"/>
            </w:pPr>
            <w:r w:rsidRPr="00AD2583">
              <w:t>Всего в экономике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-"/>
              <w:spacing w:before="60" w:after="60"/>
              <w:ind w:left="-57" w:right="-57"/>
            </w:pPr>
            <w:r w:rsidRPr="00AD2583">
              <w:t>18,3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-"/>
              <w:spacing w:before="60" w:after="60"/>
              <w:ind w:left="-57" w:right="-57"/>
            </w:pPr>
            <w:r w:rsidRPr="00AD2583">
              <w:t>18,8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-"/>
              <w:spacing w:before="60" w:after="60"/>
              <w:ind w:left="-57" w:right="-57"/>
            </w:pPr>
            <w:r w:rsidRPr="00AD2583">
              <w:t>18,9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-"/>
              <w:spacing w:before="60" w:after="60"/>
              <w:ind w:left="-57" w:right="-57"/>
            </w:pPr>
            <w:r w:rsidRPr="00AD2583">
              <w:t>19,9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-"/>
              <w:spacing w:before="60" w:after="60"/>
              <w:ind w:left="-57" w:right="-57"/>
            </w:pPr>
            <w:r w:rsidRPr="00AD2583">
              <w:t>19,0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-"/>
              <w:spacing w:before="60" w:after="60"/>
              <w:ind w:left="-57" w:right="-57"/>
            </w:pPr>
            <w:r>
              <w:t>18,6</w:t>
            </w:r>
          </w:p>
        </w:tc>
      </w:tr>
      <w:tr w:rsidR="00590588" w:rsidRPr="00AD2583" w:rsidTr="00590588"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590588" w:rsidRPr="00AD2583" w:rsidRDefault="00590588" w:rsidP="004C3EBC">
            <w:pPr>
              <w:pStyle w:val="0-"/>
              <w:spacing w:before="60" w:after="60"/>
              <w:ind w:left="142"/>
            </w:pPr>
            <w:r w:rsidRPr="00590588">
              <w:rPr>
                <w:b w:val="0"/>
              </w:rPr>
              <w:t>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4C3EBC">
            <w:pPr>
              <w:pStyle w:val="-"/>
              <w:spacing w:before="60" w:after="60"/>
              <w:ind w:left="-57" w:right="-57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4C3EBC">
            <w:pPr>
              <w:pStyle w:val="-"/>
              <w:spacing w:before="60" w:after="60"/>
              <w:ind w:left="-57" w:right="-57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4C3EBC">
            <w:pPr>
              <w:pStyle w:val="-"/>
              <w:spacing w:before="60" w:after="60"/>
              <w:ind w:left="-57" w:right="-57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4C3EBC">
            <w:pPr>
              <w:pStyle w:val="-"/>
              <w:spacing w:before="60" w:after="60"/>
              <w:ind w:left="-57" w:right="-57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4C3EBC">
            <w:pPr>
              <w:pStyle w:val="-"/>
              <w:spacing w:before="60" w:after="60"/>
              <w:ind w:left="-57" w:right="-57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590588" w:rsidRDefault="00590588" w:rsidP="004C3EBC">
            <w:pPr>
              <w:pStyle w:val="-"/>
              <w:spacing w:before="60" w:after="60"/>
              <w:ind w:left="-57" w:right="-57"/>
            </w:pPr>
          </w:p>
        </w:tc>
      </w:tr>
      <w:tr w:rsidR="00BF75A7" w:rsidRPr="00AD2583" w:rsidTr="00590588">
        <w:tc>
          <w:tcPr>
            <w:tcW w:w="446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F75A7" w:rsidRPr="00AD2583" w:rsidRDefault="00BF75A7" w:rsidP="004C3EBC">
            <w:pPr>
              <w:pStyle w:val="05"/>
              <w:spacing w:before="60" w:after="60"/>
              <w:ind w:left="142"/>
            </w:pPr>
            <w:r w:rsidRPr="00AD2583">
              <w:rPr>
                <w:rFonts w:cs="Arial"/>
                <w:szCs w:val="22"/>
              </w:rPr>
              <w:t>сельское, лесное хозяйство, охота, р</w:t>
            </w:r>
            <w:r w:rsidRPr="00AD2583">
              <w:rPr>
                <w:rFonts w:cs="Arial"/>
                <w:szCs w:val="22"/>
              </w:rPr>
              <w:t>ы</w:t>
            </w:r>
            <w:r w:rsidRPr="00AD2583">
              <w:rPr>
                <w:rFonts w:cs="Arial"/>
                <w:szCs w:val="22"/>
              </w:rPr>
              <w:t>боловство и рыбоводство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24,6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25,3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23,1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22,1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22,1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25,3</w:t>
            </w:r>
          </w:p>
        </w:tc>
      </w:tr>
      <w:tr w:rsidR="00BF75A7" w:rsidRPr="00AD2583" w:rsidTr="00BF75A7"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добыча полезных ископаемых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32,4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38,9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29,4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30,8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34,9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40,2</w:t>
            </w:r>
          </w:p>
        </w:tc>
      </w:tr>
      <w:tr w:rsidR="00BF75A7" w:rsidRPr="00AD2583" w:rsidTr="00BF75A7"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обрабатывающие производства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17,9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18,2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19,5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18,5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17,7</w:t>
            </w:r>
          </w:p>
        </w:tc>
      </w:tr>
      <w:tr w:rsidR="00BF75A7" w:rsidRPr="00AD2583" w:rsidTr="00BF75A7"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обеспечение электрической энергией, газом и паром; кондиционирование во</w:t>
            </w:r>
            <w:r w:rsidRPr="00AD2583">
              <w:rPr>
                <w:rFonts w:cs="Arial"/>
                <w:szCs w:val="22"/>
              </w:rPr>
              <w:t>з</w:t>
            </w:r>
            <w:r w:rsidRPr="00AD2583">
              <w:rPr>
                <w:rFonts w:cs="Arial"/>
                <w:szCs w:val="22"/>
              </w:rPr>
              <w:t>духа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42,4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41,6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45,7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50,2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30,4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45,2</w:t>
            </w:r>
          </w:p>
        </w:tc>
      </w:tr>
      <w:tr w:rsidR="00BF75A7" w:rsidRPr="00AD2583" w:rsidTr="00BF75A7"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водоснабжение; водоотведение, орг</w:t>
            </w:r>
            <w:r w:rsidRPr="00AD2583">
              <w:rPr>
                <w:rFonts w:cs="Arial"/>
                <w:szCs w:val="22"/>
              </w:rPr>
              <w:t>а</w:t>
            </w:r>
            <w:r w:rsidRPr="00AD2583">
              <w:rPr>
                <w:rFonts w:cs="Arial"/>
                <w:szCs w:val="22"/>
              </w:rPr>
              <w:t>низация сбора и утилизации отходов, деятельность по ликвидации загрязн</w:t>
            </w:r>
            <w:r w:rsidRPr="00AD2583">
              <w:rPr>
                <w:rFonts w:cs="Arial"/>
                <w:szCs w:val="22"/>
              </w:rPr>
              <w:t>е</w:t>
            </w:r>
            <w:r w:rsidRPr="00AD2583">
              <w:rPr>
                <w:rFonts w:cs="Arial"/>
                <w:szCs w:val="22"/>
              </w:rPr>
              <w:t>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26,7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28,1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26,2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32,4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27,4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29,2</w:t>
            </w:r>
          </w:p>
        </w:tc>
      </w:tr>
      <w:tr w:rsidR="00BF75A7" w:rsidRPr="00AD2583" w:rsidTr="00BF75A7"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строительство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16,7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16,4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16,9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18,1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16,9</w:t>
            </w:r>
          </w:p>
        </w:tc>
      </w:tr>
      <w:tr w:rsidR="00BF75A7" w:rsidRPr="00AD2583" w:rsidTr="00BF75A7"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lastRenderedPageBreak/>
              <w:t xml:space="preserve">торговля оптовая и розничная; ремонт </w:t>
            </w:r>
            <w:r>
              <w:rPr>
                <w:rFonts w:cs="Arial"/>
                <w:szCs w:val="22"/>
              </w:rPr>
              <w:br/>
            </w:r>
            <w:r w:rsidRPr="00AD2583">
              <w:rPr>
                <w:rFonts w:cs="Arial"/>
                <w:szCs w:val="22"/>
              </w:rPr>
              <w:t>автотранспортных средств, мотоциклов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15,6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16,2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16,7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16,8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16,5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15,7</w:t>
            </w:r>
          </w:p>
        </w:tc>
      </w:tr>
      <w:tr w:rsidR="00BF75A7" w:rsidRPr="00AD2583" w:rsidTr="00BF75A7"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транспортировка и хранение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13,1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14,3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15,7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14,0</w:t>
            </w:r>
          </w:p>
        </w:tc>
      </w:tr>
      <w:tr w:rsidR="00BF75A7" w:rsidRPr="00AD2583" w:rsidTr="00BF75A7"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гостиниц и предприятий общественного питания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24,1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26,4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24,8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32,8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24,7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23,2</w:t>
            </w:r>
          </w:p>
        </w:tc>
      </w:tr>
      <w:tr w:rsidR="00BF75A7" w:rsidRPr="00AD2583" w:rsidTr="00BF75A7"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информации и связи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24,3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23,4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23,8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25,3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24,7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27,8</w:t>
            </w:r>
          </w:p>
        </w:tc>
      </w:tr>
      <w:tr w:rsidR="00BF75A7" w:rsidRPr="00AD2583" w:rsidTr="00BF75A7"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финансовая и страховая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21,7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23,4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24,9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24,6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23,8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27,3</w:t>
            </w:r>
          </w:p>
        </w:tc>
      </w:tr>
      <w:tr w:rsidR="00BF75A7" w:rsidRPr="00AD2583" w:rsidTr="00BF75A7"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по операциям с недвиж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мым имуществом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21,4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21,9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21,6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20,6</w:t>
            </w:r>
          </w:p>
        </w:tc>
      </w:tr>
      <w:tr w:rsidR="00BF75A7" w:rsidRPr="00AD2583" w:rsidTr="00BF75A7"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профессиональная, нау</w:t>
            </w:r>
            <w:r w:rsidRPr="00AD2583">
              <w:rPr>
                <w:rFonts w:cs="Arial"/>
                <w:szCs w:val="22"/>
              </w:rPr>
              <w:t>ч</w:t>
            </w:r>
            <w:r w:rsidRPr="00AD2583">
              <w:rPr>
                <w:rFonts w:cs="Arial"/>
                <w:szCs w:val="22"/>
              </w:rPr>
              <w:t>ная и техническая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22,8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23,3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23,3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23,9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24,9</w:t>
            </w:r>
          </w:p>
        </w:tc>
      </w:tr>
      <w:tr w:rsidR="00BF75A7" w:rsidRPr="00AD2583" w:rsidTr="00BF75A7"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административная и с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путствующие дополнительные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19,7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20,4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23,7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19,9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17,9</w:t>
            </w:r>
          </w:p>
        </w:tc>
      </w:tr>
      <w:tr w:rsidR="00BF75A7" w:rsidRPr="00AD2583" w:rsidTr="00BF75A7"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государственное управление и обесп</w:t>
            </w:r>
            <w:r w:rsidRPr="00AD2583">
              <w:rPr>
                <w:rFonts w:cs="Arial"/>
                <w:szCs w:val="22"/>
              </w:rPr>
              <w:t>е</w:t>
            </w:r>
            <w:r w:rsidRPr="00AD2583">
              <w:rPr>
                <w:rFonts w:cs="Arial"/>
                <w:szCs w:val="22"/>
              </w:rPr>
              <w:t>чение военной безопасности; социал</w:t>
            </w:r>
            <w:r w:rsidRPr="00AD2583">
              <w:rPr>
                <w:rFonts w:cs="Arial"/>
                <w:szCs w:val="22"/>
              </w:rPr>
              <w:t>ь</w:t>
            </w:r>
            <w:r w:rsidRPr="00AD2583">
              <w:rPr>
                <w:rFonts w:cs="Arial"/>
                <w:szCs w:val="22"/>
              </w:rPr>
              <w:t>ное обеспечение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-</w:t>
            </w:r>
          </w:p>
        </w:tc>
      </w:tr>
      <w:tr w:rsidR="00BF75A7" w:rsidRPr="00AD2583" w:rsidTr="00BF75A7"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19,7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21,6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25,5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25,5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20,8</w:t>
            </w:r>
          </w:p>
        </w:tc>
      </w:tr>
      <w:tr w:rsidR="00BF75A7" w:rsidRPr="00AD2583" w:rsidTr="00BF75A7"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здравоохран</w:t>
            </w:r>
            <w:r w:rsidRPr="00AD2583">
              <w:rPr>
                <w:rFonts w:cs="Arial"/>
                <w:szCs w:val="22"/>
              </w:rPr>
              <w:t>е</w:t>
            </w:r>
            <w:r w:rsidRPr="00AD2583">
              <w:rPr>
                <w:rFonts w:cs="Arial"/>
                <w:szCs w:val="22"/>
              </w:rPr>
              <w:t>ния и социальных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24,4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24,2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23,2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24,7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17,9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19,4</w:t>
            </w:r>
          </w:p>
        </w:tc>
      </w:tr>
      <w:tr w:rsidR="00BF75A7" w:rsidRPr="00AD2583" w:rsidTr="00BF75A7"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культуры, спо</w:t>
            </w:r>
            <w:r w:rsidRPr="00AD2583">
              <w:rPr>
                <w:rFonts w:cs="Arial"/>
                <w:szCs w:val="22"/>
              </w:rPr>
              <w:t>р</w:t>
            </w:r>
            <w:r w:rsidRPr="00AD2583">
              <w:rPr>
                <w:rFonts w:cs="Arial"/>
                <w:szCs w:val="22"/>
              </w:rPr>
              <w:t>та, организации досуга и развлечений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26,4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24,8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24,3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29,1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23,7</w:t>
            </w:r>
          </w:p>
        </w:tc>
      </w:tr>
      <w:tr w:rsidR="00BF75A7" w:rsidRPr="00AD2583" w:rsidTr="00BF75A7">
        <w:tc>
          <w:tcPr>
            <w:tcW w:w="44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F75A7" w:rsidRPr="00AD2583" w:rsidRDefault="00BF75A7" w:rsidP="004C3EBC">
            <w:pPr>
              <w:pStyle w:val="05"/>
              <w:spacing w:before="60" w:after="60"/>
              <w:ind w:left="142" w:right="-57"/>
            </w:pPr>
            <w:r w:rsidRPr="00AD2583">
              <w:rPr>
                <w:rFonts w:cs="Arial"/>
                <w:szCs w:val="22"/>
              </w:rPr>
              <w:t>предоставление прочих видов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12,4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11,4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13,6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14,0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13,8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F75A7" w:rsidRPr="00AD2583" w:rsidRDefault="00ED3964" w:rsidP="004C3EBC">
            <w:pPr>
              <w:pStyle w:val="ad"/>
              <w:spacing w:before="60" w:after="60"/>
            </w:pPr>
            <w:r>
              <w:t>13,3</w:t>
            </w:r>
          </w:p>
        </w:tc>
      </w:tr>
    </w:tbl>
    <w:p w:rsidR="009C39CA" w:rsidRPr="00AD2583" w:rsidRDefault="009C39CA" w:rsidP="009C39CA">
      <w:pPr>
        <w:pStyle w:val="aff3"/>
        <w:spacing w:line="240" w:lineRule="auto"/>
      </w:pPr>
    </w:p>
    <w:p w:rsidR="00113751" w:rsidRPr="00AD2583" w:rsidRDefault="00113751" w:rsidP="00113751">
      <w:pPr>
        <w:pStyle w:val="aff2"/>
      </w:pPr>
      <w:r w:rsidRPr="00AD2583">
        <w:t xml:space="preserve">Рентабельность проданных товаров, продукции (работ, услуг) </w:t>
      </w:r>
      <w:r w:rsidRPr="00AD2583">
        <w:br/>
        <w:t>по видам экономической деятельности</w:t>
      </w:r>
    </w:p>
    <w:p w:rsidR="00113751" w:rsidRPr="00AD2583" w:rsidRDefault="00113751" w:rsidP="00113751">
      <w:pPr>
        <w:pStyle w:val="aff3"/>
        <w:spacing w:line="240" w:lineRule="auto"/>
      </w:pPr>
      <w:r w:rsidRPr="00AD2583">
        <w:t>(по данным бухгалтерской (финансовой) отчетности, в %)</w:t>
      </w:r>
    </w:p>
    <w:tbl>
      <w:tblPr>
        <w:tblW w:w="956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874"/>
        <w:gridCol w:w="874"/>
        <w:gridCol w:w="874"/>
        <w:gridCol w:w="874"/>
        <w:gridCol w:w="874"/>
        <w:gridCol w:w="875"/>
      </w:tblGrid>
      <w:tr w:rsidR="00BF75A7" w:rsidRPr="00AD2583" w:rsidTr="00BF75A7">
        <w:trPr>
          <w:tblHeader/>
        </w:trPr>
        <w:tc>
          <w:tcPr>
            <w:tcW w:w="43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75A7" w:rsidRPr="00AD2583" w:rsidRDefault="00BF75A7" w:rsidP="004C3EBC">
            <w:pPr>
              <w:pStyle w:val="0-"/>
              <w:spacing w:before="60" w:after="60"/>
              <w:ind w:right="-57"/>
              <w:rPr>
                <w:b w:val="0"/>
              </w:rPr>
            </w:pPr>
          </w:p>
        </w:tc>
        <w:tc>
          <w:tcPr>
            <w:tcW w:w="87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2017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2018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2019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2020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2021</w:t>
            </w:r>
          </w:p>
        </w:tc>
        <w:tc>
          <w:tcPr>
            <w:tcW w:w="8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75A7" w:rsidRPr="00AD2583" w:rsidRDefault="00BF75A7" w:rsidP="004C3EBC">
            <w:pPr>
              <w:pStyle w:val="ad"/>
              <w:spacing w:before="60" w:after="60"/>
            </w:pPr>
            <w:r>
              <w:t>2022</w:t>
            </w:r>
          </w:p>
        </w:tc>
      </w:tr>
      <w:tr w:rsidR="00BF75A7" w:rsidRPr="00AD2583" w:rsidTr="00590588"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F75A7" w:rsidRPr="00AD2583" w:rsidRDefault="00BF75A7" w:rsidP="004C3EBC">
            <w:pPr>
              <w:pStyle w:val="0-"/>
              <w:spacing w:before="60" w:after="60"/>
            </w:pPr>
            <w:r w:rsidRPr="00AD2583">
              <w:t>Всего в экономике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-"/>
              <w:spacing w:before="60" w:after="60"/>
              <w:ind w:left="-57" w:right="-57"/>
            </w:pPr>
            <w:r w:rsidRPr="00AD2583">
              <w:t>6,2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-"/>
              <w:spacing w:before="60" w:after="60"/>
              <w:ind w:left="-57" w:right="-57"/>
            </w:pPr>
            <w:r w:rsidRPr="00AD2583">
              <w:t>6,8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-"/>
              <w:spacing w:before="60" w:after="60"/>
              <w:ind w:left="-57" w:right="-57"/>
            </w:pPr>
            <w:r w:rsidRPr="00AD2583">
              <w:t>6,3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-"/>
              <w:spacing w:before="60" w:after="60"/>
              <w:ind w:left="-57" w:right="-57"/>
            </w:pPr>
            <w:r w:rsidRPr="00AD2583">
              <w:t>6,3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-"/>
              <w:spacing w:before="60" w:after="60"/>
              <w:ind w:left="-57" w:right="-57"/>
            </w:pPr>
            <w:r w:rsidRPr="00AD2583">
              <w:t>8,1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332AE6" w:rsidP="004C3EBC">
            <w:pPr>
              <w:pStyle w:val="-"/>
              <w:spacing w:before="60" w:after="60"/>
              <w:ind w:left="-57" w:right="-57"/>
            </w:pPr>
            <w:r>
              <w:t>9,3</w:t>
            </w:r>
          </w:p>
        </w:tc>
      </w:tr>
      <w:tr w:rsidR="00590588" w:rsidRPr="00AD2583" w:rsidTr="00590588"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590588" w:rsidRPr="00AD2583" w:rsidRDefault="00590588" w:rsidP="004C3EBC">
            <w:pPr>
              <w:pStyle w:val="0-"/>
              <w:spacing w:before="60" w:after="60"/>
              <w:ind w:left="142"/>
            </w:pPr>
            <w:r w:rsidRPr="00590588">
              <w:rPr>
                <w:b w:val="0"/>
              </w:rPr>
              <w:t>в том числе: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4C3EBC">
            <w:pPr>
              <w:pStyle w:val="-"/>
              <w:spacing w:before="60" w:after="60"/>
              <w:ind w:left="-57" w:right="-57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4C3EBC">
            <w:pPr>
              <w:pStyle w:val="-"/>
              <w:spacing w:before="60" w:after="60"/>
              <w:ind w:left="-57" w:right="-57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4C3EBC">
            <w:pPr>
              <w:pStyle w:val="-"/>
              <w:spacing w:before="60" w:after="60"/>
              <w:ind w:left="-57" w:right="-57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4C3EBC">
            <w:pPr>
              <w:pStyle w:val="-"/>
              <w:spacing w:before="60" w:after="60"/>
              <w:ind w:left="-57" w:right="-57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4C3EBC">
            <w:pPr>
              <w:pStyle w:val="-"/>
              <w:spacing w:before="60" w:after="60"/>
              <w:ind w:left="-57" w:right="-57"/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590588" w:rsidRDefault="00590588" w:rsidP="004C3EBC">
            <w:pPr>
              <w:pStyle w:val="-"/>
              <w:spacing w:before="60" w:after="60"/>
              <w:ind w:left="-57" w:right="-57"/>
            </w:pPr>
          </w:p>
        </w:tc>
      </w:tr>
      <w:tr w:rsidR="00BF75A7" w:rsidRPr="00AD2583" w:rsidTr="00590588">
        <w:tc>
          <w:tcPr>
            <w:tcW w:w="432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F75A7" w:rsidRPr="00AD2583" w:rsidRDefault="00BF75A7" w:rsidP="004C3EBC">
            <w:pPr>
              <w:pStyle w:val="05"/>
              <w:spacing w:before="60" w:after="60"/>
              <w:ind w:left="142"/>
            </w:pPr>
            <w:r w:rsidRPr="00AD2583">
              <w:rPr>
                <w:rFonts w:cs="Arial"/>
                <w:szCs w:val="22"/>
              </w:rPr>
              <w:t>сельское, лесное хозяйство, охота, рыболовство и рыбоводство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7,1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14,7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23,6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332AE6" w:rsidP="004C3EBC">
            <w:pPr>
              <w:pStyle w:val="ad"/>
              <w:spacing w:before="60" w:after="60"/>
            </w:pPr>
            <w:r>
              <w:t>18,0</w:t>
            </w:r>
          </w:p>
        </w:tc>
      </w:tr>
      <w:tr w:rsidR="00BF75A7" w:rsidRPr="00AD2583" w:rsidTr="00BF75A7"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добыча полезных ископаемых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27,8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38,2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33,1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25,2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51,7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332AE6" w:rsidP="004C3EBC">
            <w:pPr>
              <w:pStyle w:val="ad"/>
              <w:spacing w:before="60" w:after="60"/>
            </w:pPr>
            <w:r>
              <w:t>35,3</w:t>
            </w:r>
          </w:p>
        </w:tc>
      </w:tr>
      <w:tr w:rsidR="00BF75A7" w:rsidRPr="00AD2583" w:rsidTr="00BF75A7"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обрабатывающие производства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10,1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9,6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9,1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10,3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9,8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332AE6" w:rsidP="004C3EBC">
            <w:pPr>
              <w:pStyle w:val="ad"/>
              <w:spacing w:before="60" w:after="60"/>
            </w:pPr>
            <w:r>
              <w:t>11,7</w:t>
            </w:r>
          </w:p>
        </w:tc>
      </w:tr>
      <w:tr w:rsidR="00BF75A7" w:rsidRPr="00AD2583" w:rsidTr="00BF75A7"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3,3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1,6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3,5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332AE6" w:rsidP="004C3EBC">
            <w:pPr>
              <w:pStyle w:val="ad"/>
              <w:spacing w:before="60" w:after="60"/>
            </w:pPr>
            <w:r>
              <w:t>4,5</w:t>
            </w:r>
          </w:p>
        </w:tc>
      </w:tr>
      <w:tr w:rsidR="00BF75A7" w:rsidRPr="00AD2583" w:rsidTr="00BF75A7"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водоснабжение; водоотведение, орг</w:t>
            </w:r>
            <w:r w:rsidRPr="00AD2583">
              <w:rPr>
                <w:rFonts w:cs="Arial"/>
                <w:szCs w:val="22"/>
              </w:rPr>
              <w:t>а</w:t>
            </w:r>
            <w:r w:rsidRPr="00AD2583">
              <w:rPr>
                <w:rFonts w:cs="Arial"/>
                <w:szCs w:val="22"/>
              </w:rPr>
              <w:t>низация сбора и утилизации отходов, деятельность по ликвидации загря</w:t>
            </w:r>
            <w:r w:rsidRPr="00AD2583">
              <w:rPr>
                <w:rFonts w:cs="Arial"/>
                <w:szCs w:val="22"/>
              </w:rPr>
              <w:t>з</w:t>
            </w:r>
            <w:r w:rsidRPr="00AD2583">
              <w:rPr>
                <w:rFonts w:cs="Arial"/>
                <w:szCs w:val="22"/>
              </w:rPr>
              <w:t>нений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5,5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5,9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5,2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4,1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3,4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332AE6" w:rsidP="004C3EBC">
            <w:pPr>
              <w:pStyle w:val="ad"/>
              <w:spacing w:before="60" w:after="60"/>
            </w:pPr>
            <w:r>
              <w:t>6,4</w:t>
            </w:r>
          </w:p>
        </w:tc>
      </w:tr>
      <w:tr w:rsidR="00BF75A7" w:rsidRPr="00AD2583" w:rsidTr="00BF75A7"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строительство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4,1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4,6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4,4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5,1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6,9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332AE6" w:rsidP="004C3EBC">
            <w:pPr>
              <w:pStyle w:val="ad"/>
              <w:spacing w:before="60" w:after="60"/>
            </w:pPr>
            <w:r>
              <w:t>7,4</w:t>
            </w:r>
          </w:p>
        </w:tc>
      </w:tr>
      <w:tr w:rsidR="00BF75A7" w:rsidRPr="00AD2583" w:rsidTr="00BF75A7"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lastRenderedPageBreak/>
              <w:t>торговля оптовая и розничная; ремонт автотранспортных средств, мотоци</w:t>
            </w:r>
            <w:r w:rsidRPr="00AD2583">
              <w:rPr>
                <w:rFonts w:cs="Arial"/>
                <w:szCs w:val="22"/>
              </w:rPr>
              <w:t>к</w:t>
            </w:r>
            <w:r w:rsidRPr="00AD2583">
              <w:rPr>
                <w:rFonts w:cs="Arial"/>
                <w:szCs w:val="22"/>
              </w:rPr>
              <w:t>лов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3,2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3,7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3,6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4,7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4,5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332AE6" w:rsidP="004C3EBC">
            <w:pPr>
              <w:pStyle w:val="ad"/>
              <w:spacing w:before="60" w:after="60"/>
            </w:pPr>
            <w:r>
              <w:t>5,6</w:t>
            </w:r>
          </w:p>
        </w:tc>
      </w:tr>
      <w:tr w:rsidR="00BF75A7" w:rsidRPr="00AD2583" w:rsidTr="00BF75A7"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транспортировка и хранение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6,7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4,8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5,6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-1,8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5,8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332AE6" w:rsidP="004C3EBC">
            <w:pPr>
              <w:pStyle w:val="ad"/>
              <w:spacing w:before="60" w:after="60"/>
            </w:pPr>
            <w:r>
              <w:t>8,0</w:t>
            </w:r>
          </w:p>
        </w:tc>
      </w:tr>
      <w:tr w:rsidR="00BF75A7" w:rsidRPr="00AD2583" w:rsidTr="00BF75A7"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гостиниц и предприятий общественного питания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10,4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13,4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14,2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7,3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11,5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332AE6" w:rsidP="004C3EBC">
            <w:pPr>
              <w:pStyle w:val="ad"/>
              <w:spacing w:before="60" w:after="60"/>
            </w:pPr>
            <w:r>
              <w:t>12,1</w:t>
            </w:r>
          </w:p>
        </w:tc>
      </w:tr>
      <w:tr w:rsidR="00BF75A7" w:rsidRPr="00AD2583" w:rsidTr="00BF75A7"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информации и связи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16,0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17,8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19,3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23,9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24,1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332AE6" w:rsidP="004C3EBC">
            <w:pPr>
              <w:pStyle w:val="ad"/>
              <w:spacing w:before="60" w:after="60"/>
            </w:pPr>
            <w:r>
              <w:t>21,4</w:t>
            </w:r>
          </w:p>
        </w:tc>
      </w:tr>
      <w:tr w:rsidR="00BF75A7" w:rsidRPr="00AD2583" w:rsidTr="00BF75A7"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финансовая и страховая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22,0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66,1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-3,3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-4,8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-11,2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332AE6" w:rsidP="004C3EBC">
            <w:pPr>
              <w:pStyle w:val="ad"/>
              <w:spacing w:before="60" w:after="60"/>
            </w:pPr>
            <w:r>
              <w:t>-4,0</w:t>
            </w:r>
          </w:p>
        </w:tc>
      </w:tr>
      <w:tr w:rsidR="00BF75A7" w:rsidRPr="00AD2583" w:rsidTr="00BF75A7"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по операциям с недв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жимым имуществом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15,4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15,4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20,9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20,7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20,2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332AE6" w:rsidP="004C3EBC">
            <w:pPr>
              <w:pStyle w:val="ad"/>
              <w:spacing w:before="60" w:after="60"/>
            </w:pPr>
            <w:r>
              <w:t>27,5</w:t>
            </w:r>
          </w:p>
        </w:tc>
      </w:tr>
      <w:tr w:rsidR="00BF75A7" w:rsidRPr="00AD2583" w:rsidTr="00BF75A7"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профессиональная, научная и техническая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9,3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3,7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12,0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13,7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14,8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332AE6" w:rsidP="004C3EBC">
            <w:pPr>
              <w:pStyle w:val="ad"/>
              <w:spacing w:before="60" w:after="60"/>
            </w:pPr>
            <w:r>
              <w:t>21,0</w:t>
            </w:r>
          </w:p>
        </w:tc>
      </w:tr>
      <w:tr w:rsidR="00BF75A7" w:rsidRPr="00AD2583" w:rsidTr="00BF75A7"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административная и с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путствующие дополнительные услуги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8,8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13,6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13,0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13,7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12,2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332AE6" w:rsidP="004C3EBC">
            <w:pPr>
              <w:pStyle w:val="ad"/>
              <w:spacing w:before="60" w:after="60"/>
            </w:pPr>
            <w:r>
              <w:t>13,5</w:t>
            </w:r>
          </w:p>
        </w:tc>
      </w:tr>
      <w:tr w:rsidR="00BF75A7" w:rsidRPr="00AD2583" w:rsidTr="00BF75A7"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государственное управление и обе</w:t>
            </w:r>
            <w:r w:rsidRPr="00AD2583">
              <w:rPr>
                <w:rFonts w:cs="Arial"/>
                <w:szCs w:val="22"/>
              </w:rPr>
              <w:t>с</w:t>
            </w:r>
            <w:r w:rsidRPr="00AD2583">
              <w:rPr>
                <w:rFonts w:cs="Arial"/>
                <w:szCs w:val="22"/>
              </w:rPr>
              <w:t>печение военной безопасности; соц</w:t>
            </w:r>
            <w:r w:rsidRPr="00AD2583">
              <w:rPr>
                <w:rFonts w:cs="Arial"/>
                <w:szCs w:val="22"/>
              </w:rPr>
              <w:t>и</w:t>
            </w:r>
            <w:r w:rsidRPr="00AD2583">
              <w:rPr>
                <w:rFonts w:cs="Arial"/>
                <w:szCs w:val="22"/>
              </w:rPr>
              <w:t>альное обеспечение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-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332AE6" w:rsidP="004C3EBC">
            <w:pPr>
              <w:pStyle w:val="ad"/>
              <w:spacing w:before="60" w:after="60"/>
            </w:pPr>
            <w:r>
              <w:t>-</w:t>
            </w:r>
          </w:p>
        </w:tc>
      </w:tr>
      <w:tr w:rsidR="00BF75A7" w:rsidRPr="00AD2583" w:rsidTr="00BF75A7"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образование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6,1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6,2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7,9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20,7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21,6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332AE6" w:rsidP="004C3EBC">
            <w:pPr>
              <w:pStyle w:val="ad"/>
              <w:spacing w:before="60" w:after="60"/>
            </w:pPr>
            <w:r>
              <w:t>19,1</w:t>
            </w:r>
          </w:p>
        </w:tc>
      </w:tr>
      <w:tr w:rsidR="00BF75A7" w:rsidRPr="00AD2583" w:rsidTr="00BF75A7"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здравоохр</w:t>
            </w:r>
            <w:r w:rsidRPr="00AD2583">
              <w:rPr>
                <w:rFonts w:cs="Arial"/>
                <w:szCs w:val="22"/>
              </w:rPr>
              <w:t>а</w:t>
            </w:r>
            <w:r w:rsidRPr="00AD2583">
              <w:rPr>
                <w:rFonts w:cs="Arial"/>
                <w:szCs w:val="22"/>
              </w:rPr>
              <w:t>нения и социальных услуг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11,6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10,6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11,9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15,2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16,8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332AE6" w:rsidP="004C3EBC">
            <w:pPr>
              <w:pStyle w:val="ad"/>
              <w:spacing w:before="60" w:after="60"/>
            </w:pPr>
            <w:r>
              <w:t>12,8</w:t>
            </w:r>
          </w:p>
        </w:tc>
      </w:tr>
      <w:tr w:rsidR="00BF75A7" w:rsidRPr="00AD2583" w:rsidTr="00BF75A7"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40" w:lineRule="auto"/>
              <w:ind w:left="142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культуры, спорта, организации досуга и развл</w:t>
            </w:r>
            <w:r w:rsidRPr="00AD2583">
              <w:rPr>
                <w:rFonts w:cs="Arial"/>
                <w:szCs w:val="22"/>
              </w:rPr>
              <w:t>е</w:t>
            </w:r>
            <w:r w:rsidRPr="00AD2583">
              <w:rPr>
                <w:rFonts w:cs="Arial"/>
                <w:szCs w:val="22"/>
              </w:rPr>
              <w:t>чений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1,6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8,6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5,2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1,7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9,3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332AE6" w:rsidP="004C3EBC">
            <w:pPr>
              <w:pStyle w:val="ad"/>
              <w:spacing w:before="60" w:after="60"/>
            </w:pPr>
            <w:r>
              <w:t>5,5</w:t>
            </w:r>
          </w:p>
        </w:tc>
      </w:tr>
      <w:tr w:rsidR="00BF75A7" w:rsidRPr="00AD2583" w:rsidTr="00BF75A7">
        <w:tc>
          <w:tcPr>
            <w:tcW w:w="43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F75A7" w:rsidRPr="00AD2583" w:rsidRDefault="00BF75A7" w:rsidP="004C3EBC">
            <w:pPr>
              <w:pStyle w:val="05"/>
              <w:spacing w:before="60" w:after="60"/>
              <w:ind w:left="142" w:right="-57"/>
            </w:pPr>
            <w:r w:rsidRPr="00AD2583">
              <w:rPr>
                <w:rFonts w:cs="Arial"/>
                <w:szCs w:val="22"/>
              </w:rPr>
              <w:t>предоставление прочих видов услуг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9,2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10,6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9,9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8,9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</w:pPr>
            <w:r w:rsidRPr="00AD2583">
              <w:t>9,8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F75A7" w:rsidRPr="00AD2583" w:rsidRDefault="00332AE6" w:rsidP="004C3EBC">
            <w:pPr>
              <w:pStyle w:val="ad"/>
              <w:spacing w:before="60" w:after="60"/>
            </w:pPr>
            <w:r>
              <w:t>11,8</w:t>
            </w:r>
          </w:p>
        </w:tc>
      </w:tr>
    </w:tbl>
    <w:p w:rsidR="009C39CA" w:rsidRPr="004C3EBC" w:rsidRDefault="009C39CA" w:rsidP="009C39CA">
      <w:pPr>
        <w:pStyle w:val="aff3"/>
        <w:spacing w:line="240" w:lineRule="auto"/>
        <w:rPr>
          <w:sz w:val="28"/>
        </w:rPr>
      </w:pPr>
    </w:p>
    <w:p w:rsidR="00113751" w:rsidRPr="00AD2583" w:rsidRDefault="00113751" w:rsidP="00590588">
      <w:pPr>
        <w:pStyle w:val="aff2"/>
        <w:spacing w:after="120" w:line="240" w:lineRule="auto"/>
      </w:pPr>
      <w:r w:rsidRPr="00AD2583">
        <w:t>Затраты на производство и реализацию продукции (работ, услуг)</w:t>
      </w:r>
    </w:p>
    <w:p w:rsidR="00113751" w:rsidRPr="00AD2583" w:rsidRDefault="00113751" w:rsidP="00113751">
      <w:pPr>
        <w:pStyle w:val="aff3"/>
      </w:pPr>
      <w:r w:rsidRPr="00AD2583">
        <w:t>(по крупным и средним организациям, млн рублей)</w:t>
      </w:r>
    </w:p>
    <w:tbl>
      <w:tblPr>
        <w:tblW w:w="942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048"/>
        <w:gridCol w:w="1063"/>
        <w:gridCol w:w="1063"/>
        <w:gridCol w:w="1063"/>
        <w:gridCol w:w="1063"/>
        <w:gridCol w:w="1063"/>
        <w:gridCol w:w="1064"/>
      </w:tblGrid>
      <w:tr w:rsidR="00BF75A7" w:rsidRPr="00AD2583" w:rsidTr="00A64EA6">
        <w:trPr>
          <w:cantSplit/>
          <w:tblHeader/>
        </w:trPr>
        <w:tc>
          <w:tcPr>
            <w:tcW w:w="3048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BF75A7" w:rsidRPr="00AD2583" w:rsidRDefault="00BF75A7" w:rsidP="004C3EBC">
            <w:pPr>
              <w:pStyle w:val="ad"/>
              <w:spacing w:before="60" w:after="60"/>
            </w:pPr>
          </w:p>
        </w:tc>
        <w:tc>
          <w:tcPr>
            <w:tcW w:w="1063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2017</w:t>
            </w:r>
          </w:p>
        </w:tc>
        <w:tc>
          <w:tcPr>
            <w:tcW w:w="1063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2018</w:t>
            </w:r>
          </w:p>
        </w:tc>
        <w:tc>
          <w:tcPr>
            <w:tcW w:w="1063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2019</w:t>
            </w:r>
          </w:p>
        </w:tc>
        <w:tc>
          <w:tcPr>
            <w:tcW w:w="1063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2020</w:t>
            </w:r>
          </w:p>
        </w:tc>
        <w:tc>
          <w:tcPr>
            <w:tcW w:w="1063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 w:rsidRPr="00AD2583">
              <w:t>2021</w:t>
            </w:r>
          </w:p>
        </w:tc>
        <w:tc>
          <w:tcPr>
            <w:tcW w:w="106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BF75A7" w:rsidRPr="00AD2583" w:rsidRDefault="00BF75A7" w:rsidP="004C3EBC">
            <w:pPr>
              <w:pStyle w:val="ad"/>
              <w:spacing w:before="60" w:after="60"/>
              <w:ind w:left="-57" w:right="-57"/>
            </w:pPr>
            <w:r>
              <w:t>2022</w:t>
            </w:r>
          </w:p>
        </w:tc>
      </w:tr>
      <w:tr w:rsidR="00BF75A7" w:rsidRPr="00AD2583" w:rsidTr="00A64EA6">
        <w:tc>
          <w:tcPr>
            <w:tcW w:w="3048" w:type="dxa"/>
            <w:tcBorders>
              <w:top w:val="single" w:sz="6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0-"/>
              <w:spacing w:before="60" w:after="60"/>
              <w:ind w:right="-57"/>
            </w:pPr>
            <w:r w:rsidRPr="00AD2583">
              <w:t xml:space="preserve">Затраты на производство и продажу продукции </w:t>
            </w:r>
            <w:r w:rsidRPr="00AD2583">
              <w:br/>
              <w:t>(работ, услуг)</w:t>
            </w:r>
          </w:p>
        </w:tc>
        <w:tc>
          <w:tcPr>
            <w:tcW w:w="1063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-"/>
              <w:spacing w:before="60" w:after="60"/>
              <w:ind w:left="-113" w:right="-113"/>
            </w:pPr>
            <w:r w:rsidRPr="00AD2583">
              <w:t>756624,6</w:t>
            </w:r>
          </w:p>
        </w:tc>
        <w:tc>
          <w:tcPr>
            <w:tcW w:w="1063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-"/>
              <w:spacing w:before="60" w:after="60"/>
              <w:ind w:left="-113" w:right="-113"/>
            </w:pPr>
            <w:r w:rsidRPr="00AD2583">
              <w:t>860113,9</w:t>
            </w:r>
          </w:p>
        </w:tc>
        <w:tc>
          <w:tcPr>
            <w:tcW w:w="1063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-"/>
              <w:spacing w:before="60" w:after="60"/>
              <w:ind w:left="-113" w:right="-113"/>
            </w:pPr>
            <w:r w:rsidRPr="00AD2583">
              <w:t>895031,4</w:t>
            </w:r>
          </w:p>
        </w:tc>
        <w:tc>
          <w:tcPr>
            <w:tcW w:w="1063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-"/>
              <w:spacing w:before="60" w:after="60"/>
              <w:ind w:left="-113" w:right="-113"/>
            </w:pPr>
            <w:r w:rsidRPr="00AD2583">
              <w:t>844917,4</w:t>
            </w:r>
          </w:p>
        </w:tc>
        <w:tc>
          <w:tcPr>
            <w:tcW w:w="1063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-"/>
              <w:spacing w:before="60" w:after="60"/>
              <w:ind w:left="-113" w:right="-113"/>
            </w:pPr>
            <w:r w:rsidRPr="00AD2583">
              <w:t>1020858,3</w:t>
            </w:r>
          </w:p>
        </w:tc>
        <w:tc>
          <w:tcPr>
            <w:tcW w:w="1064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BF75A7" w:rsidRPr="00AD2583" w:rsidRDefault="003668F6" w:rsidP="004C3EBC">
            <w:pPr>
              <w:pStyle w:val="-"/>
              <w:spacing w:before="60" w:after="60"/>
              <w:ind w:left="-113" w:right="-113"/>
            </w:pPr>
            <w:r>
              <w:t>1151727,2</w:t>
            </w:r>
          </w:p>
        </w:tc>
      </w:tr>
      <w:tr w:rsidR="00BF75A7" w:rsidRPr="00AD2583" w:rsidTr="00A64EA6">
        <w:tc>
          <w:tcPr>
            <w:tcW w:w="3048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A70C30" w:rsidRDefault="00A70C30" w:rsidP="004C3EBC">
            <w:pPr>
              <w:pStyle w:val="05"/>
              <w:spacing w:before="60" w:after="60"/>
              <w:ind w:left="142" w:right="-57"/>
            </w:pPr>
            <w:r>
              <w:t>в том числе:</w:t>
            </w:r>
          </w:p>
          <w:p w:rsidR="00BF75A7" w:rsidRPr="00AD2583" w:rsidRDefault="00BF75A7" w:rsidP="004C3EBC">
            <w:pPr>
              <w:pStyle w:val="05"/>
              <w:spacing w:before="60" w:after="60"/>
              <w:ind w:left="142" w:right="-57"/>
            </w:pPr>
            <w:r w:rsidRPr="00AD2583">
              <w:t>материальные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113" w:right="-113"/>
            </w:pPr>
            <w:r w:rsidRPr="00AD2583">
              <w:t>376268,3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113" w:right="-113"/>
            </w:pPr>
            <w:r w:rsidRPr="00AD2583">
              <w:t>456174,3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113" w:right="-113"/>
            </w:pPr>
            <w:r w:rsidRPr="00AD2583">
              <w:t>465614,1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113" w:right="-113"/>
            </w:pPr>
            <w:r w:rsidRPr="00AD2583">
              <w:t>465845,1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113" w:right="-113"/>
            </w:pPr>
            <w:r w:rsidRPr="00AD2583">
              <w:t>633059,5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BF75A7" w:rsidRPr="00AD2583" w:rsidRDefault="003668F6" w:rsidP="004C3EBC">
            <w:pPr>
              <w:pStyle w:val="ad"/>
              <w:spacing w:before="60" w:after="60"/>
              <w:ind w:left="-113" w:right="-113"/>
            </w:pPr>
            <w:r>
              <w:t>712958,2</w:t>
            </w:r>
          </w:p>
        </w:tc>
      </w:tr>
      <w:tr w:rsidR="00BF75A7" w:rsidRPr="00AD2583" w:rsidTr="00A64EA6">
        <w:tc>
          <w:tcPr>
            <w:tcW w:w="3048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05"/>
              <w:spacing w:before="60" w:after="60"/>
              <w:ind w:left="142" w:right="-57"/>
            </w:pPr>
            <w:r w:rsidRPr="00AD2583">
              <w:t>расходы на оплату труда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113" w:right="-113"/>
            </w:pPr>
            <w:r w:rsidRPr="00AD2583">
              <w:t>116840,0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113" w:right="-113"/>
            </w:pPr>
            <w:r w:rsidRPr="00AD2583">
              <w:t>119822,9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113" w:right="-113"/>
            </w:pPr>
            <w:r w:rsidRPr="00AD2583">
              <w:t>129148,9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113" w:right="-113"/>
            </w:pPr>
            <w:r w:rsidRPr="00AD2583">
              <w:t>130782,0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113" w:right="-113"/>
            </w:pPr>
            <w:r w:rsidRPr="00AD2583">
              <w:t>149475,6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BF75A7" w:rsidRPr="00AD2583" w:rsidRDefault="003668F6" w:rsidP="004C3EBC">
            <w:pPr>
              <w:pStyle w:val="ad"/>
              <w:spacing w:before="60" w:after="60"/>
              <w:ind w:left="-113" w:right="-113"/>
            </w:pPr>
            <w:r>
              <w:t>175029,4</w:t>
            </w:r>
          </w:p>
        </w:tc>
      </w:tr>
      <w:tr w:rsidR="00BF75A7" w:rsidRPr="00AD2583" w:rsidTr="00A64EA6">
        <w:tc>
          <w:tcPr>
            <w:tcW w:w="3048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05"/>
              <w:spacing w:before="60" w:after="60"/>
              <w:ind w:left="142" w:right="-170"/>
            </w:pPr>
            <w:r w:rsidRPr="00AD2583">
              <w:t>страховые взносы в</w:t>
            </w:r>
            <w:r w:rsidRPr="00AD2583">
              <w:rPr>
                <w:sz w:val="24"/>
                <w:szCs w:val="24"/>
              </w:rPr>
              <w:t xml:space="preserve"> </w:t>
            </w:r>
            <w:r w:rsidRPr="00AD2583">
              <w:t>Пенс</w:t>
            </w:r>
            <w:r w:rsidRPr="00AD2583">
              <w:t>и</w:t>
            </w:r>
            <w:r w:rsidRPr="00AD2583">
              <w:t>онный фонд, ФСС, ФФОМС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113" w:right="-113"/>
            </w:pPr>
            <w:r w:rsidRPr="00AD2583">
              <w:t>33052,1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113" w:right="-113"/>
            </w:pPr>
            <w:r w:rsidRPr="00AD2583">
              <w:t>33505,5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113" w:right="-113"/>
            </w:pPr>
            <w:r w:rsidRPr="00AD2583">
              <w:t>36596,8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113" w:right="-113"/>
            </w:pPr>
            <w:r w:rsidRPr="00AD2583">
              <w:t>35534,3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113" w:right="-113"/>
            </w:pPr>
            <w:r w:rsidRPr="00AD2583">
              <w:t>39229,9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BF75A7" w:rsidRPr="00AD2583" w:rsidRDefault="003668F6" w:rsidP="004C3EBC">
            <w:pPr>
              <w:pStyle w:val="ad"/>
              <w:spacing w:before="60" w:after="60"/>
              <w:ind w:left="-113" w:right="-113"/>
            </w:pPr>
            <w:r>
              <w:t>45024,4</w:t>
            </w:r>
          </w:p>
        </w:tc>
      </w:tr>
      <w:tr w:rsidR="00BF75A7" w:rsidRPr="00AD2583" w:rsidTr="00A64EA6">
        <w:tc>
          <w:tcPr>
            <w:tcW w:w="30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05"/>
              <w:spacing w:before="60" w:after="60"/>
              <w:ind w:left="142" w:right="-57"/>
            </w:pPr>
            <w:r w:rsidRPr="00AD2583">
              <w:t>амортизация основных фондов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113" w:right="-113"/>
            </w:pPr>
            <w:r w:rsidRPr="00AD2583">
              <w:t>29684,2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113" w:right="-113"/>
            </w:pPr>
            <w:r w:rsidRPr="00AD2583">
              <w:t>31897,6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113" w:right="-113"/>
            </w:pPr>
            <w:r w:rsidRPr="00AD2583">
              <w:t>33038,7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113" w:right="-113"/>
            </w:pPr>
            <w:r w:rsidRPr="00AD2583">
              <w:t>36399,6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113" w:right="-113"/>
            </w:pPr>
            <w:r w:rsidRPr="00AD2583">
              <w:t>39397,1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3668F6" w:rsidP="004C3EBC">
            <w:pPr>
              <w:pStyle w:val="ad"/>
              <w:spacing w:before="60" w:after="60"/>
              <w:ind w:left="-113" w:right="-113"/>
            </w:pPr>
            <w:r>
              <w:t>52068,0</w:t>
            </w:r>
          </w:p>
        </w:tc>
      </w:tr>
      <w:tr w:rsidR="00BF75A7" w:rsidRPr="00AD2583" w:rsidTr="00A64EA6">
        <w:tc>
          <w:tcPr>
            <w:tcW w:w="3048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05"/>
              <w:spacing w:before="60" w:after="60"/>
              <w:ind w:left="142" w:right="-57"/>
            </w:pPr>
            <w:r w:rsidRPr="00AD2583">
              <w:t>прочие затраты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113" w:right="-113"/>
            </w:pPr>
            <w:r w:rsidRPr="00AD2583">
              <w:t>200780,0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113" w:right="-113"/>
            </w:pPr>
            <w:r w:rsidRPr="00AD2583">
              <w:t>218713,6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113" w:right="-113"/>
            </w:pPr>
            <w:r w:rsidRPr="00AD2583">
              <w:t>230633,0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113" w:right="-113"/>
            </w:pPr>
            <w:r w:rsidRPr="00AD2583">
              <w:t>176356,4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/>
              <w:ind w:left="-113" w:right="-113"/>
            </w:pPr>
            <w:r w:rsidRPr="00AD2583">
              <w:t>159696,2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BF75A7" w:rsidRPr="00AD2583" w:rsidRDefault="003668F6" w:rsidP="004C3EBC">
            <w:pPr>
              <w:pStyle w:val="ad"/>
              <w:spacing w:before="60" w:after="60"/>
              <w:ind w:left="-113" w:right="-113"/>
            </w:pPr>
            <w:r>
              <w:t>166647,2</w:t>
            </w:r>
          </w:p>
        </w:tc>
      </w:tr>
    </w:tbl>
    <w:p w:rsidR="00554434" w:rsidRPr="00590588" w:rsidRDefault="00554434" w:rsidP="00E46182">
      <w:pPr>
        <w:pStyle w:val="a8"/>
        <w:tabs>
          <w:tab w:val="clear" w:pos="4536"/>
          <w:tab w:val="clear" w:pos="9072"/>
        </w:tabs>
        <w:spacing w:line="240" w:lineRule="auto"/>
        <w:rPr>
          <w:sz w:val="18"/>
          <w:szCs w:val="12"/>
        </w:rPr>
      </w:pPr>
    </w:p>
    <w:p w:rsidR="00113751" w:rsidRPr="00AD2583" w:rsidRDefault="00113751" w:rsidP="004C3EBC">
      <w:pPr>
        <w:pStyle w:val="aff2"/>
        <w:pageBreakBefore/>
        <w:spacing w:after="120"/>
      </w:pPr>
      <w:bookmarkStart w:id="49" w:name="_Toc178563101"/>
      <w:bookmarkStart w:id="50" w:name="_Toc110930926"/>
      <w:r w:rsidRPr="00AD2583">
        <w:lastRenderedPageBreak/>
        <w:t xml:space="preserve">Затраты на 1 рубль продукции (работ, услуг) </w:t>
      </w:r>
      <w:r w:rsidR="005028EF">
        <w:br/>
      </w:r>
      <w:r w:rsidRPr="00AD2583">
        <w:t xml:space="preserve">по видам экономической деятельности </w:t>
      </w:r>
    </w:p>
    <w:p w:rsidR="00113751" w:rsidRPr="00AD2583" w:rsidRDefault="00113751" w:rsidP="00113751">
      <w:pPr>
        <w:pStyle w:val="aff3"/>
      </w:pPr>
      <w:r w:rsidRPr="00AD2583">
        <w:t>(по крупным и средним организациям, копеек)</w:t>
      </w:r>
    </w:p>
    <w:tbl>
      <w:tblPr>
        <w:tblW w:w="956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033"/>
        <w:gridCol w:w="756"/>
        <w:gridCol w:w="756"/>
        <w:gridCol w:w="756"/>
        <w:gridCol w:w="756"/>
        <w:gridCol w:w="756"/>
        <w:gridCol w:w="756"/>
      </w:tblGrid>
      <w:tr w:rsidR="00BF75A7" w:rsidRPr="00AD2583" w:rsidTr="00BF75A7">
        <w:trPr>
          <w:tblHeader/>
        </w:trPr>
        <w:tc>
          <w:tcPr>
            <w:tcW w:w="503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75A7" w:rsidRPr="00AD2583" w:rsidRDefault="00BF75A7" w:rsidP="004C3EBC">
            <w:pPr>
              <w:pStyle w:val="0-"/>
              <w:spacing w:before="60" w:after="60" w:line="228" w:lineRule="auto"/>
              <w:ind w:right="-57"/>
              <w:rPr>
                <w:b w:val="0"/>
              </w:rPr>
            </w:pPr>
          </w:p>
        </w:tc>
        <w:tc>
          <w:tcPr>
            <w:tcW w:w="75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2017</w:t>
            </w:r>
          </w:p>
        </w:tc>
        <w:tc>
          <w:tcPr>
            <w:tcW w:w="75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2018</w:t>
            </w:r>
          </w:p>
        </w:tc>
        <w:tc>
          <w:tcPr>
            <w:tcW w:w="75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2019</w:t>
            </w:r>
          </w:p>
        </w:tc>
        <w:tc>
          <w:tcPr>
            <w:tcW w:w="75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2020</w:t>
            </w:r>
          </w:p>
        </w:tc>
        <w:tc>
          <w:tcPr>
            <w:tcW w:w="75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2021</w:t>
            </w:r>
          </w:p>
        </w:tc>
        <w:tc>
          <w:tcPr>
            <w:tcW w:w="75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>
              <w:t>2022</w:t>
            </w:r>
          </w:p>
        </w:tc>
      </w:tr>
      <w:tr w:rsidR="00BF75A7" w:rsidRPr="00AD2583" w:rsidTr="00590588"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F75A7" w:rsidRPr="00AD2583" w:rsidRDefault="00BF75A7" w:rsidP="004C3EBC">
            <w:pPr>
              <w:pStyle w:val="0-"/>
              <w:spacing w:before="60" w:after="60" w:line="228" w:lineRule="auto"/>
            </w:pPr>
            <w:r w:rsidRPr="00AD2583">
              <w:t>Всего в экономике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-"/>
              <w:spacing w:before="60" w:after="60" w:line="228" w:lineRule="auto"/>
              <w:ind w:left="-57" w:right="-57"/>
            </w:pPr>
            <w:r w:rsidRPr="00AD2583">
              <w:t>75,1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-"/>
              <w:spacing w:before="60" w:after="60" w:line="228" w:lineRule="auto"/>
              <w:ind w:left="-57" w:right="-57"/>
            </w:pPr>
            <w:r w:rsidRPr="00AD2583">
              <w:t>76,4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-"/>
              <w:spacing w:before="60" w:after="60" w:line="228" w:lineRule="auto"/>
              <w:ind w:left="-57" w:right="-57"/>
            </w:pPr>
            <w:r w:rsidRPr="00AD2583">
              <w:t>75,8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-"/>
              <w:spacing w:before="60" w:after="60" w:line="228" w:lineRule="auto"/>
              <w:ind w:left="-57" w:right="-57"/>
            </w:pPr>
            <w:r w:rsidRPr="00AD2583">
              <w:t>76,8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-"/>
              <w:spacing w:before="60" w:after="60" w:line="228" w:lineRule="auto"/>
              <w:ind w:left="-57" w:right="-57"/>
            </w:pPr>
            <w:r w:rsidRPr="00AD2583">
              <w:t>74,9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CC39F4" w:rsidP="004C3EBC">
            <w:pPr>
              <w:pStyle w:val="-"/>
              <w:spacing w:before="60" w:after="60" w:line="228" w:lineRule="auto"/>
              <w:ind w:left="-57" w:right="-57"/>
            </w:pPr>
            <w:r>
              <w:t>73,2</w:t>
            </w:r>
          </w:p>
        </w:tc>
      </w:tr>
      <w:tr w:rsidR="00590588" w:rsidRPr="00AD2583" w:rsidTr="00590588"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590588" w:rsidRPr="00AD2583" w:rsidRDefault="00590588" w:rsidP="004C3EBC">
            <w:pPr>
              <w:pStyle w:val="0-"/>
              <w:spacing w:before="60" w:after="60" w:line="228" w:lineRule="auto"/>
              <w:ind w:left="142"/>
            </w:pPr>
            <w:r w:rsidRPr="00590588">
              <w:rPr>
                <w:b w:val="0"/>
              </w:rPr>
              <w:t>в том числе: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4C3EBC">
            <w:pPr>
              <w:pStyle w:val="-"/>
              <w:spacing w:before="60" w:after="60" w:line="228" w:lineRule="auto"/>
              <w:ind w:left="-57" w:right="-57"/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4C3EBC">
            <w:pPr>
              <w:pStyle w:val="-"/>
              <w:spacing w:before="60" w:after="60" w:line="228" w:lineRule="auto"/>
              <w:ind w:left="-57" w:right="-57"/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4C3EBC">
            <w:pPr>
              <w:pStyle w:val="-"/>
              <w:spacing w:before="60" w:after="60" w:line="228" w:lineRule="auto"/>
              <w:ind w:left="-57" w:right="-57"/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4C3EBC">
            <w:pPr>
              <w:pStyle w:val="-"/>
              <w:spacing w:before="60" w:after="60" w:line="228" w:lineRule="auto"/>
              <w:ind w:left="-57" w:right="-57"/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0588" w:rsidRPr="00AD2583" w:rsidRDefault="00590588" w:rsidP="004C3EBC">
            <w:pPr>
              <w:pStyle w:val="-"/>
              <w:spacing w:before="60" w:after="60" w:line="228" w:lineRule="auto"/>
              <w:ind w:left="-57" w:right="-57"/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590588" w:rsidRDefault="00590588" w:rsidP="004C3EBC">
            <w:pPr>
              <w:pStyle w:val="-"/>
              <w:spacing w:before="60" w:after="60" w:line="228" w:lineRule="auto"/>
              <w:ind w:left="-57" w:right="-57"/>
            </w:pPr>
          </w:p>
        </w:tc>
      </w:tr>
      <w:tr w:rsidR="00BF75A7" w:rsidRPr="00AD2583" w:rsidTr="00590588">
        <w:tc>
          <w:tcPr>
            <w:tcW w:w="503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F75A7" w:rsidRPr="00AD2583" w:rsidRDefault="00BF75A7" w:rsidP="004C3EBC">
            <w:pPr>
              <w:pStyle w:val="05"/>
              <w:spacing w:before="60" w:after="60" w:line="228" w:lineRule="auto"/>
              <w:ind w:left="142" w:right="-57"/>
            </w:pPr>
            <w:r w:rsidRPr="00AD2583">
              <w:rPr>
                <w:rFonts w:cs="Arial"/>
                <w:szCs w:val="22"/>
              </w:rPr>
              <w:t>сельское, лесное хозяйство, охота, рыболо</w:t>
            </w:r>
            <w:r w:rsidRPr="00AD2583">
              <w:rPr>
                <w:rFonts w:cs="Arial"/>
                <w:szCs w:val="22"/>
              </w:rPr>
              <w:t>в</w:t>
            </w:r>
            <w:r w:rsidRPr="00AD2583">
              <w:rPr>
                <w:rFonts w:cs="Arial"/>
                <w:szCs w:val="22"/>
              </w:rPr>
              <w:t>ство и рыбоводство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76,0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77,3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76,3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76,0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72,5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CC39F4" w:rsidP="004C3EBC">
            <w:pPr>
              <w:pStyle w:val="ad"/>
              <w:spacing w:before="60" w:after="60" w:line="228" w:lineRule="auto"/>
            </w:pPr>
            <w:r>
              <w:t>71,7</w:t>
            </w:r>
          </w:p>
        </w:tc>
      </w:tr>
      <w:tr w:rsidR="00BF75A7" w:rsidRPr="00AD2583" w:rsidTr="00BF75A7"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28" w:lineRule="auto"/>
              <w:ind w:left="142" w:right="-57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добыча полезных ископаемых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64,2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58,7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42,9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56,8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35,0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CC39F4" w:rsidP="004C3EBC">
            <w:pPr>
              <w:pStyle w:val="ad"/>
              <w:spacing w:before="60" w:after="60" w:line="228" w:lineRule="auto"/>
            </w:pPr>
            <w:r>
              <w:t>40,9</w:t>
            </w:r>
          </w:p>
        </w:tc>
      </w:tr>
      <w:tr w:rsidR="00BF75A7" w:rsidRPr="00AD2583" w:rsidTr="00BF75A7"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28" w:lineRule="auto"/>
              <w:ind w:left="142" w:right="-57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обрабатывающие производства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87,3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90,2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89,4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90,0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88,2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CC39F4" w:rsidP="004C3EBC">
            <w:pPr>
              <w:pStyle w:val="ad"/>
              <w:spacing w:before="60" w:after="60" w:line="228" w:lineRule="auto"/>
            </w:pPr>
            <w:r>
              <w:t>89,4</w:t>
            </w:r>
          </w:p>
        </w:tc>
      </w:tr>
      <w:tr w:rsidR="00BF75A7" w:rsidRPr="00AD2583" w:rsidTr="00BF75A7"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28" w:lineRule="auto"/>
              <w:ind w:left="142" w:right="-57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94,6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96,8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96,9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96,5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96,1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CC39F4" w:rsidP="004C3EBC">
            <w:pPr>
              <w:pStyle w:val="ad"/>
              <w:spacing w:before="60" w:after="60" w:line="228" w:lineRule="auto"/>
            </w:pPr>
            <w:r>
              <w:t>94,6</w:t>
            </w:r>
          </w:p>
        </w:tc>
      </w:tr>
      <w:tr w:rsidR="00BF75A7" w:rsidRPr="00AD2583" w:rsidTr="00BF75A7"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28" w:lineRule="auto"/>
              <w:ind w:left="142" w:right="-57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94,8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93,9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100,0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99,8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95,0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CC39F4" w:rsidP="004C3EBC">
            <w:pPr>
              <w:pStyle w:val="ad"/>
              <w:spacing w:before="60" w:after="60" w:line="228" w:lineRule="auto"/>
            </w:pPr>
            <w:r>
              <w:t>92,9</w:t>
            </w:r>
          </w:p>
        </w:tc>
      </w:tr>
      <w:tr w:rsidR="00BF75A7" w:rsidRPr="00AD2583" w:rsidTr="00BF75A7"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28" w:lineRule="auto"/>
              <w:ind w:left="142" w:right="-57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строительство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88,6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102,4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95,3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86,9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79,3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CC39F4" w:rsidP="004C3EBC">
            <w:pPr>
              <w:pStyle w:val="ad"/>
              <w:spacing w:before="60" w:after="60" w:line="228" w:lineRule="auto"/>
            </w:pPr>
            <w:r>
              <w:t>90,0</w:t>
            </w:r>
          </w:p>
        </w:tc>
      </w:tr>
      <w:tr w:rsidR="00BF75A7" w:rsidRPr="00AD2583" w:rsidTr="00BF75A7"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28" w:lineRule="auto"/>
              <w:ind w:left="142" w:right="-57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торговля оптовая и розничная; ремонт авт</w:t>
            </w:r>
            <w:r w:rsidRPr="00AD2583">
              <w:rPr>
                <w:rFonts w:cs="Arial"/>
                <w:szCs w:val="22"/>
              </w:rPr>
              <w:t>о</w:t>
            </w:r>
            <w:r w:rsidRPr="00AD2583">
              <w:rPr>
                <w:rFonts w:cs="Arial"/>
                <w:szCs w:val="22"/>
              </w:rPr>
              <w:t>транспортных средств, мотоциклов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77,9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75,1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79,0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74,7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66,5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CC39F4" w:rsidP="004C3EBC">
            <w:pPr>
              <w:pStyle w:val="ad"/>
              <w:spacing w:before="60" w:after="60" w:line="228" w:lineRule="auto"/>
            </w:pPr>
            <w:r>
              <w:t>66,0</w:t>
            </w:r>
          </w:p>
        </w:tc>
      </w:tr>
      <w:tr w:rsidR="00BF75A7" w:rsidRPr="00AD2583" w:rsidTr="00BF75A7"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28" w:lineRule="auto"/>
              <w:ind w:left="142" w:right="-57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транспортировка и хранение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58,0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63,5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63,0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58,7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66,7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CC39F4" w:rsidP="004C3EBC">
            <w:pPr>
              <w:pStyle w:val="ad"/>
              <w:spacing w:before="60" w:after="60" w:line="228" w:lineRule="auto"/>
            </w:pPr>
            <w:r>
              <w:t>60,6</w:t>
            </w:r>
          </w:p>
        </w:tc>
      </w:tr>
      <w:tr w:rsidR="00BF75A7" w:rsidRPr="00AD2583" w:rsidTr="00BF75A7"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28" w:lineRule="auto"/>
              <w:ind w:left="142" w:right="-57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гостиниц и предприятий общ</w:t>
            </w:r>
            <w:r w:rsidRPr="00AD2583">
              <w:rPr>
                <w:rFonts w:cs="Arial"/>
                <w:szCs w:val="22"/>
              </w:rPr>
              <w:t>е</w:t>
            </w:r>
            <w:r w:rsidRPr="00AD2583">
              <w:rPr>
                <w:rFonts w:cs="Arial"/>
                <w:szCs w:val="22"/>
              </w:rPr>
              <w:t>ственного питания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92,1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77,9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81,4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104,1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86,0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CC39F4" w:rsidP="004C3EBC">
            <w:pPr>
              <w:pStyle w:val="ad"/>
              <w:spacing w:before="60" w:after="60" w:line="228" w:lineRule="auto"/>
            </w:pPr>
            <w:r>
              <w:t>83,3</w:t>
            </w:r>
          </w:p>
        </w:tc>
      </w:tr>
      <w:tr w:rsidR="00BF75A7" w:rsidRPr="00AD2583" w:rsidTr="00BF75A7"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28" w:lineRule="auto"/>
              <w:ind w:left="142" w:right="-57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информации и связи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83,9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81,3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86,1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79,5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80,5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CC39F4" w:rsidP="004C3EBC">
            <w:pPr>
              <w:pStyle w:val="ad"/>
              <w:spacing w:before="60" w:after="60" w:line="228" w:lineRule="auto"/>
            </w:pPr>
            <w:r>
              <w:t>74,3</w:t>
            </w:r>
          </w:p>
        </w:tc>
      </w:tr>
      <w:tr w:rsidR="00BF75A7" w:rsidRPr="00AD2583" w:rsidTr="00BF75A7"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28" w:lineRule="auto"/>
              <w:ind w:left="142" w:right="-57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финансовая и страховая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CC39F4" w:rsidP="004C3EBC">
            <w:pPr>
              <w:pStyle w:val="ad"/>
              <w:spacing w:before="60" w:after="60" w:line="228" w:lineRule="auto"/>
            </w:pPr>
            <w:r>
              <w:t>-</w:t>
            </w:r>
          </w:p>
        </w:tc>
      </w:tr>
      <w:tr w:rsidR="00BF75A7" w:rsidRPr="00AD2583" w:rsidTr="00BF75A7"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28" w:lineRule="auto"/>
              <w:ind w:left="142" w:right="-57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по операциям с недвижимым имуществом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91,9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84,4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83,5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92,4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88,0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CC39F4" w:rsidP="004C3EBC">
            <w:pPr>
              <w:pStyle w:val="ad"/>
              <w:spacing w:before="60" w:after="60" w:line="228" w:lineRule="auto"/>
            </w:pPr>
            <w:r>
              <w:t>83,6</w:t>
            </w:r>
          </w:p>
        </w:tc>
      </w:tr>
      <w:tr w:rsidR="00BF75A7" w:rsidRPr="00AD2583" w:rsidTr="00BF75A7"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28" w:lineRule="auto"/>
              <w:ind w:left="142" w:right="-57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профессиональная, научная и техническая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99,6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100,8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97,6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97,1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92,6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CC39F4" w:rsidP="004C3EBC">
            <w:pPr>
              <w:pStyle w:val="ad"/>
              <w:spacing w:before="60" w:after="60" w:line="228" w:lineRule="auto"/>
            </w:pPr>
            <w:r>
              <w:t>91,4</w:t>
            </w:r>
          </w:p>
        </w:tc>
      </w:tr>
      <w:tr w:rsidR="00BF75A7" w:rsidRPr="00AD2583" w:rsidTr="00BF75A7"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28" w:lineRule="auto"/>
              <w:ind w:left="142" w:right="-57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административная и сопутств</w:t>
            </w:r>
            <w:r w:rsidRPr="00AD2583">
              <w:rPr>
                <w:rFonts w:cs="Arial"/>
                <w:szCs w:val="22"/>
              </w:rPr>
              <w:t>у</w:t>
            </w:r>
            <w:r w:rsidRPr="00AD2583">
              <w:rPr>
                <w:rFonts w:cs="Arial"/>
                <w:szCs w:val="22"/>
              </w:rPr>
              <w:t>ющие дополнительные услуги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61,6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79,6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86,9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83,5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83,1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CC39F4" w:rsidP="004C3EBC">
            <w:pPr>
              <w:pStyle w:val="ad"/>
              <w:spacing w:before="60" w:after="60" w:line="228" w:lineRule="auto"/>
            </w:pPr>
            <w:r>
              <w:t>93,8</w:t>
            </w:r>
          </w:p>
        </w:tc>
      </w:tr>
      <w:tr w:rsidR="00BF75A7" w:rsidRPr="00AD2583" w:rsidTr="00BF75A7"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28" w:lineRule="auto"/>
              <w:ind w:left="142" w:right="-57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государственное управление и обеспечение военной безопасности; социальное обеспеч</w:t>
            </w:r>
            <w:r w:rsidRPr="00AD2583">
              <w:rPr>
                <w:rFonts w:cs="Arial"/>
                <w:szCs w:val="22"/>
              </w:rPr>
              <w:t>е</w:t>
            </w:r>
            <w:r w:rsidRPr="00AD2583">
              <w:rPr>
                <w:rFonts w:cs="Arial"/>
                <w:szCs w:val="22"/>
              </w:rPr>
              <w:t>ние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CC39F4" w:rsidP="004C3EBC">
            <w:pPr>
              <w:pStyle w:val="ad"/>
              <w:spacing w:before="60" w:after="60" w:line="228" w:lineRule="auto"/>
            </w:pPr>
            <w:r>
              <w:t>-</w:t>
            </w:r>
          </w:p>
        </w:tc>
      </w:tr>
      <w:tr w:rsidR="00BF75A7" w:rsidRPr="00AD2583" w:rsidTr="00BF75A7"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28" w:lineRule="auto"/>
              <w:ind w:left="142" w:right="-57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образование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96,8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96,5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59,1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91,1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CC39F4" w:rsidP="004C3EBC">
            <w:pPr>
              <w:pStyle w:val="ad"/>
              <w:spacing w:before="60" w:after="60" w:line="228" w:lineRule="auto"/>
            </w:pPr>
            <w:r>
              <w:t>83,4</w:t>
            </w:r>
          </w:p>
        </w:tc>
      </w:tr>
      <w:tr w:rsidR="00BF75A7" w:rsidRPr="00AD2583" w:rsidTr="00BF75A7"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28" w:lineRule="auto"/>
              <w:ind w:left="142" w:right="-57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здравоохранения и социальных услуг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98,4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90,4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88,1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85,2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82,5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CC39F4" w:rsidP="004C3EBC">
            <w:pPr>
              <w:pStyle w:val="ad"/>
              <w:spacing w:before="60" w:after="60" w:line="228" w:lineRule="auto"/>
            </w:pPr>
            <w:r>
              <w:t>90,2</w:t>
            </w:r>
          </w:p>
        </w:tc>
      </w:tr>
      <w:tr w:rsidR="00BF75A7" w:rsidRPr="00AD2583" w:rsidTr="00BF75A7"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4C3EBC">
            <w:pPr>
              <w:spacing w:before="60" w:after="60" w:line="228" w:lineRule="auto"/>
              <w:ind w:left="142" w:right="-57" w:firstLine="0"/>
              <w:jc w:val="left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деятельность в области культуры, спорта, о</w:t>
            </w:r>
            <w:r w:rsidRPr="00AD2583">
              <w:rPr>
                <w:rFonts w:cs="Arial"/>
                <w:szCs w:val="22"/>
              </w:rPr>
              <w:t>р</w:t>
            </w:r>
            <w:r w:rsidRPr="00AD2583">
              <w:rPr>
                <w:rFonts w:cs="Arial"/>
                <w:szCs w:val="22"/>
              </w:rPr>
              <w:t>ганизации досуга и развлечений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52,4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106,9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111,7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107,2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62,1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F75A7" w:rsidRPr="00AD2583" w:rsidRDefault="00CC39F4" w:rsidP="004C3EBC">
            <w:pPr>
              <w:pStyle w:val="ad"/>
              <w:spacing w:before="60" w:after="60" w:line="228" w:lineRule="auto"/>
            </w:pPr>
            <w:r>
              <w:t>100,6</w:t>
            </w:r>
          </w:p>
        </w:tc>
      </w:tr>
      <w:tr w:rsidR="00BF75A7" w:rsidRPr="00AD2583" w:rsidTr="00BF75A7">
        <w:tc>
          <w:tcPr>
            <w:tcW w:w="503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F75A7" w:rsidRPr="00AD2583" w:rsidRDefault="00BF75A7" w:rsidP="004C3EBC">
            <w:pPr>
              <w:pStyle w:val="05"/>
              <w:spacing w:before="60" w:after="60" w:line="228" w:lineRule="auto"/>
              <w:ind w:left="142" w:right="-57"/>
            </w:pPr>
            <w:r w:rsidRPr="00AD2583">
              <w:rPr>
                <w:rFonts w:cs="Arial"/>
                <w:szCs w:val="22"/>
              </w:rPr>
              <w:t>предоставление прочих видов услуг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76,8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70,7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67,5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92,8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F75A7" w:rsidRPr="00AD2583" w:rsidRDefault="00BF75A7" w:rsidP="004C3EBC">
            <w:pPr>
              <w:pStyle w:val="ad"/>
              <w:spacing w:before="60" w:after="60" w:line="228" w:lineRule="auto"/>
            </w:pPr>
            <w:r w:rsidRPr="00AD2583">
              <w:t>85,3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F75A7" w:rsidRPr="00AD2583" w:rsidRDefault="00CC39F4" w:rsidP="004C3EBC">
            <w:pPr>
              <w:pStyle w:val="ad"/>
              <w:spacing w:before="60" w:after="60" w:line="228" w:lineRule="auto"/>
            </w:pPr>
            <w:r>
              <w:t>90,8</w:t>
            </w:r>
          </w:p>
        </w:tc>
      </w:tr>
    </w:tbl>
    <w:p w:rsidR="00B010BB" w:rsidRPr="00AD2583" w:rsidRDefault="00B010BB" w:rsidP="00121A48">
      <w:pPr>
        <w:pStyle w:val="1d"/>
      </w:pPr>
      <w:r w:rsidRPr="00AD2583">
        <w:lastRenderedPageBreak/>
        <w:t>2</w:t>
      </w:r>
      <w:r w:rsidR="000E19CC" w:rsidRPr="00AD2583">
        <w:t>3</w:t>
      </w:r>
      <w:r w:rsidRPr="00AD2583">
        <w:t>. Цены и тарифы</w:t>
      </w:r>
      <w:bookmarkEnd w:id="49"/>
      <w:bookmarkEnd w:id="50"/>
    </w:p>
    <w:p w:rsidR="00F46C7C" w:rsidRPr="00AD2583" w:rsidRDefault="00AA2B8F" w:rsidP="00AA2B8F">
      <w:pPr>
        <w:spacing w:before="60" w:line="264" w:lineRule="auto"/>
        <w:ind w:firstLine="709"/>
        <w:rPr>
          <w:rFonts w:cs="Arial"/>
        </w:rPr>
      </w:pPr>
      <w:r w:rsidRPr="00AD2583">
        <w:rPr>
          <w:rFonts w:cs="Arial"/>
        </w:rPr>
        <w:t>В р</w:t>
      </w:r>
      <w:r w:rsidR="00F46C7C" w:rsidRPr="00AD2583">
        <w:rPr>
          <w:rFonts w:cs="Arial"/>
        </w:rPr>
        <w:t>аздел</w:t>
      </w:r>
      <w:r w:rsidRPr="00AD2583">
        <w:rPr>
          <w:rFonts w:cs="Arial"/>
        </w:rPr>
        <w:t>е представлены</w:t>
      </w:r>
      <w:r w:rsidR="00F46C7C" w:rsidRPr="00AD2583">
        <w:rPr>
          <w:rFonts w:cs="Arial"/>
        </w:rPr>
        <w:t xml:space="preserve"> статистические данные об индексах </w:t>
      </w:r>
      <w:r w:rsidRPr="00AD2583">
        <w:rPr>
          <w:rFonts w:cs="Arial"/>
        </w:rPr>
        <w:t xml:space="preserve">потребительских </w:t>
      </w:r>
      <w:r w:rsidR="00F46C7C" w:rsidRPr="00AD2583">
        <w:rPr>
          <w:rFonts w:cs="Arial"/>
        </w:rPr>
        <w:t>цен (тарифов) на товары и у</w:t>
      </w:r>
      <w:r w:rsidRPr="00AD2583">
        <w:rPr>
          <w:rFonts w:cs="Arial"/>
        </w:rPr>
        <w:t>слуги</w:t>
      </w:r>
      <w:r w:rsidR="00F46C7C" w:rsidRPr="00AD2583">
        <w:rPr>
          <w:rFonts w:cs="Arial"/>
        </w:rPr>
        <w:t xml:space="preserve">, </w:t>
      </w:r>
      <w:r w:rsidRPr="00AD2583">
        <w:rPr>
          <w:rFonts w:cs="Arial"/>
        </w:rPr>
        <w:t xml:space="preserve">а также об индексах цен </w:t>
      </w:r>
      <w:r w:rsidR="00F46C7C" w:rsidRPr="00AD2583">
        <w:rPr>
          <w:rFonts w:cs="Arial"/>
        </w:rPr>
        <w:t xml:space="preserve">на продукцию отраслей </w:t>
      </w:r>
      <w:r w:rsidR="00117E89">
        <w:rPr>
          <w:rFonts w:cs="Arial"/>
        </w:rPr>
        <w:br/>
      </w:r>
      <w:r w:rsidR="00F46C7C" w:rsidRPr="00AD2583">
        <w:rPr>
          <w:rFonts w:cs="Arial"/>
        </w:rPr>
        <w:t>производства.</w:t>
      </w:r>
    </w:p>
    <w:p w:rsidR="000118FB" w:rsidRPr="00AD2583" w:rsidRDefault="000118FB" w:rsidP="00AA2B8F">
      <w:pPr>
        <w:spacing w:before="60" w:line="264" w:lineRule="auto"/>
        <w:ind w:firstLine="709"/>
        <w:rPr>
          <w:rFonts w:cs="Arial"/>
        </w:rPr>
      </w:pPr>
      <w:r w:rsidRPr="00AD2583">
        <w:rPr>
          <w:rFonts w:cs="Arial"/>
          <w:b/>
        </w:rPr>
        <w:t>Система индексов цен</w:t>
      </w:r>
      <w:r w:rsidRPr="00AD2583">
        <w:rPr>
          <w:rFonts w:cs="Arial"/>
        </w:rPr>
        <w:t xml:space="preserve">, рассчитываемых органами государственной статистики, включает в себя индексы </w:t>
      </w:r>
      <w:r w:rsidR="00AA2B8F" w:rsidRPr="00AD2583">
        <w:rPr>
          <w:rFonts w:cs="Arial"/>
        </w:rPr>
        <w:t>потребительских цен (</w:t>
      </w:r>
      <w:r w:rsidRPr="00AD2583">
        <w:rPr>
          <w:rFonts w:cs="Arial"/>
        </w:rPr>
        <w:t>тарифов</w:t>
      </w:r>
      <w:r w:rsidR="00AA2B8F" w:rsidRPr="00AD2583">
        <w:rPr>
          <w:rFonts w:cs="Arial"/>
        </w:rPr>
        <w:t>) на товары и услуги</w:t>
      </w:r>
      <w:r w:rsidRPr="00AD2583">
        <w:rPr>
          <w:rFonts w:cs="Arial"/>
        </w:rPr>
        <w:t>,</w:t>
      </w:r>
      <w:r w:rsidR="00AA2B8F" w:rsidRPr="00AD2583">
        <w:rPr>
          <w:rFonts w:cs="Arial"/>
        </w:rPr>
        <w:t xml:space="preserve"> индексы</w:t>
      </w:r>
      <w:r w:rsidRPr="00AD2583">
        <w:rPr>
          <w:rFonts w:cs="Arial"/>
        </w:rPr>
        <w:t xml:space="preserve"> цен производителей промышленных товаров, сельскохозяйственной продукции, на пр</w:t>
      </w:r>
      <w:r w:rsidRPr="00AD2583">
        <w:rPr>
          <w:rFonts w:cs="Arial"/>
        </w:rPr>
        <w:t>и</w:t>
      </w:r>
      <w:r w:rsidRPr="00AD2583">
        <w:rPr>
          <w:rFonts w:cs="Arial"/>
        </w:rPr>
        <w:t>обретенные промышленными организациями отдельные виды това</w:t>
      </w:r>
      <w:r w:rsidR="00AA2B8F" w:rsidRPr="00AD2583">
        <w:rPr>
          <w:rFonts w:cs="Arial"/>
        </w:rPr>
        <w:t xml:space="preserve">ров, </w:t>
      </w:r>
      <w:r w:rsidRPr="00AD2583">
        <w:rPr>
          <w:rFonts w:cs="Arial"/>
        </w:rPr>
        <w:t>индекс</w:t>
      </w:r>
      <w:r w:rsidR="00AA2B8F" w:rsidRPr="00AD2583">
        <w:rPr>
          <w:rFonts w:cs="Arial"/>
        </w:rPr>
        <w:t>ы</w:t>
      </w:r>
      <w:r w:rsidRPr="00AD2583">
        <w:rPr>
          <w:rFonts w:cs="Arial"/>
        </w:rPr>
        <w:t xml:space="preserve"> цен </w:t>
      </w:r>
      <w:r w:rsidR="00117E89">
        <w:rPr>
          <w:rFonts w:cs="Arial"/>
        </w:rPr>
        <w:br/>
      </w:r>
      <w:r w:rsidRPr="00AD2583">
        <w:rPr>
          <w:rFonts w:cs="Arial"/>
        </w:rPr>
        <w:t>на продукцию (затраты, услуги) инвестиционного назначения, тарифов на грузовые п</w:t>
      </w:r>
      <w:r w:rsidRPr="00AD2583">
        <w:rPr>
          <w:rFonts w:cs="Arial"/>
        </w:rPr>
        <w:t>е</w:t>
      </w:r>
      <w:r w:rsidRPr="00AD2583">
        <w:rPr>
          <w:rFonts w:cs="Arial"/>
        </w:rPr>
        <w:t>ревозки</w:t>
      </w:r>
      <w:r w:rsidR="00AA2B8F" w:rsidRPr="00AD2583">
        <w:rPr>
          <w:rFonts w:cs="Arial"/>
        </w:rPr>
        <w:t>, тарифов на услуги связи для юридических лиц</w:t>
      </w:r>
      <w:r w:rsidRPr="00AD2583">
        <w:rPr>
          <w:rFonts w:cs="Arial"/>
        </w:rPr>
        <w:t xml:space="preserve">. </w:t>
      </w:r>
    </w:p>
    <w:p w:rsidR="00F46C7C" w:rsidRPr="00AD2583" w:rsidRDefault="00F46C7C" w:rsidP="00AA2B8F">
      <w:pPr>
        <w:spacing w:before="60" w:line="264" w:lineRule="auto"/>
        <w:ind w:firstLine="709"/>
        <w:rPr>
          <w:rFonts w:cs="Arial"/>
        </w:rPr>
      </w:pPr>
      <w:r w:rsidRPr="00AD2583">
        <w:rPr>
          <w:rFonts w:cs="Arial"/>
          <w:b/>
        </w:rPr>
        <w:t xml:space="preserve">Индекс потребительских цен </w:t>
      </w:r>
      <w:r w:rsidR="00AA2B8F" w:rsidRPr="00AD2583">
        <w:rPr>
          <w:rFonts w:cs="Arial"/>
          <w:b/>
        </w:rPr>
        <w:t xml:space="preserve">(тарифов) на товары и услуги </w:t>
      </w:r>
      <w:r w:rsidRPr="00AD2583">
        <w:rPr>
          <w:rFonts w:cs="Arial"/>
        </w:rPr>
        <w:t>характеризует изменение во времени общего уровня цен на товары и услуги, приобретаемые насел</w:t>
      </w:r>
      <w:r w:rsidRPr="00AD2583">
        <w:rPr>
          <w:rFonts w:cs="Arial"/>
        </w:rPr>
        <w:t>е</w:t>
      </w:r>
      <w:r w:rsidRPr="00AD2583">
        <w:rPr>
          <w:rFonts w:cs="Arial"/>
        </w:rPr>
        <w:t>нием для непроизводственного потребления. Он измеряет отношение стоимости фи</w:t>
      </w:r>
      <w:r w:rsidRPr="00AD2583">
        <w:rPr>
          <w:rFonts w:cs="Arial"/>
        </w:rPr>
        <w:t>к</w:t>
      </w:r>
      <w:r w:rsidRPr="00AD2583">
        <w:rPr>
          <w:rFonts w:cs="Arial"/>
        </w:rPr>
        <w:t xml:space="preserve">сированного перечня  товаров и услуг в ценах текущего периода к его стоимости </w:t>
      </w:r>
      <w:r w:rsidR="00117E89">
        <w:rPr>
          <w:rFonts w:cs="Arial"/>
        </w:rPr>
        <w:br/>
      </w:r>
      <w:r w:rsidRPr="00AD2583">
        <w:rPr>
          <w:rFonts w:cs="Arial"/>
        </w:rPr>
        <w:t xml:space="preserve">в ценах </w:t>
      </w:r>
      <w:r w:rsidR="00AA2B8F" w:rsidRPr="00AD2583">
        <w:rPr>
          <w:rFonts w:cs="Arial"/>
        </w:rPr>
        <w:t>предыдущего (</w:t>
      </w:r>
      <w:r w:rsidRPr="00AD2583">
        <w:rPr>
          <w:rFonts w:cs="Arial"/>
        </w:rPr>
        <w:t>базисного</w:t>
      </w:r>
      <w:r w:rsidR="00AA2B8F" w:rsidRPr="00AD2583">
        <w:rPr>
          <w:rFonts w:cs="Arial"/>
        </w:rPr>
        <w:t>)</w:t>
      </w:r>
      <w:r w:rsidRPr="00AD2583">
        <w:rPr>
          <w:rFonts w:cs="Arial"/>
        </w:rPr>
        <w:t xml:space="preserve"> периода.</w:t>
      </w:r>
    </w:p>
    <w:p w:rsidR="00F46C7C" w:rsidRPr="00AD2583" w:rsidRDefault="00F46C7C" w:rsidP="00AA2B8F">
      <w:pPr>
        <w:spacing w:before="60" w:line="264" w:lineRule="auto"/>
        <w:ind w:firstLine="709"/>
        <w:rPr>
          <w:rFonts w:cs="Arial"/>
        </w:rPr>
      </w:pPr>
      <w:r w:rsidRPr="00AD2583">
        <w:rPr>
          <w:rFonts w:cs="Arial"/>
        </w:rPr>
        <w:t xml:space="preserve">Индекс потребительских цен </w:t>
      </w:r>
      <w:r w:rsidR="00AA2B8F" w:rsidRPr="00AD2583">
        <w:rPr>
          <w:rFonts w:cs="Arial"/>
        </w:rPr>
        <w:t>используется в качестве одного</w:t>
      </w:r>
      <w:r w:rsidRPr="00AD2583">
        <w:rPr>
          <w:rFonts w:cs="Arial"/>
        </w:rPr>
        <w:t xml:space="preserve"> из важнейших </w:t>
      </w:r>
      <w:r w:rsidR="00117E89">
        <w:rPr>
          <w:rFonts w:cs="Arial"/>
        </w:rPr>
        <w:br/>
      </w:r>
      <w:r w:rsidRPr="00AD2583">
        <w:rPr>
          <w:rFonts w:cs="Arial"/>
        </w:rPr>
        <w:t xml:space="preserve">показателей, характеризующих </w:t>
      </w:r>
      <w:r w:rsidR="00AA2B8F" w:rsidRPr="00AD2583">
        <w:rPr>
          <w:rFonts w:cs="Arial"/>
        </w:rPr>
        <w:t>инфляционные процессы в регионе</w:t>
      </w:r>
      <w:r w:rsidRPr="00AD2583">
        <w:rPr>
          <w:rFonts w:cs="Arial"/>
        </w:rPr>
        <w:t>.</w:t>
      </w:r>
    </w:p>
    <w:p w:rsidR="0094530F" w:rsidRPr="00AD2583" w:rsidRDefault="0094530F" w:rsidP="00F46C7C">
      <w:pPr>
        <w:spacing w:line="264" w:lineRule="auto"/>
        <w:ind w:firstLine="709"/>
        <w:rPr>
          <w:rFonts w:cs="Arial"/>
        </w:rPr>
      </w:pPr>
    </w:p>
    <w:p w:rsidR="001E4C37" w:rsidRPr="00AD2583" w:rsidRDefault="001E4C37" w:rsidP="00D10FAF">
      <w:pPr>
        <w:pStyle w:val="aff2"/>
      </w:pPr>
      <w:r w:rsidRPr="00AD2583">
        <w:t>Индексы цен в отдельных секторах экономики</w:t>
      </w:r>
    </w:p>
    <w:tbl>
      <w:tblPr>
        <w:tblW w:w="9356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95"/>
        <w:gridCol w:w="826"/>
        <w:gridCol w:w="827"/>
        <w:gridCol w:w="827"/>
        <w:gridCol w:w="827"/>
        <w:gridCol w:w="827"/>
        <w:gridCol w:w="827"/>
      </w:tblGrid>
      <w:tr w:rsidR="00BF75A7" w:rsidRPr="00AD2583" w:rsidTr="00D30C3D">
        <w:trPr>
          <w:tblHeader/>
        </w:trPr>
        <w:tc>
          <w:tcPr>
            <w:tcW w:w="43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75A7" w:rsidRPr="00AD2583" w:rsidRDefault="00BF75A7" w:rsidP="00FD5F11">
            <w:pPr>
              <w:pStyle w:val="-"/>
              <w:spacing w:before="60" w:after="60"/>
            </w:pPr>
          </w:p>
        </w:tc>
        <w:tc>
          <w:tcPr>
            <w:tcW w:w="82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FD5F11">
            <w:pPr>
              <w:pStyle w:val="ad"/>
              <w:spacing w:before="60" w:after="60"/>
              <w:ind w:left="-57" w:right="-57"/>
            </w:pPr>
            <w:r w:rsidRPr="00AD2583">
              <w:t>2017</w:t>
            </w:r>
          </w:p>
        </w:tc>
        <w:tc>
          <w:tcPr>
            <w:tcW w:w="8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FD5F11">
            <w:pPr>
              <w:pStyle w:val="ad"/>
              <w:spacing w:before="60" w:after="60"/>
              <w:ind w:left="-57" w:right="-57"/>
            </w:pPr>
            <w:r w:rsidRPr="00AD2583">
              <w:t>2018</w:t>
            </w:r>
          </w:p>
        </w:tc>
        <w:tc>
          <w:tcPr>
            <w:tcW w:w="8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FD5F11">
            <w:pPr>
              <w:pStyle w:val="ad"/>
              <w:spacing w:before="60" w:after="60"/>
              <w:ind w:left="-57" w:right="-57"/>
            </w:pPr>
            <w:r w:rsidRPr="00AD2583">
              <w:t>2019</w:t>
            </w:r>
          </w:p>
        </w:tc>
        <w:tc>
          <w:tcPr>
            <w:tcW w:w="8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FD5F11">
            <w:pPr>
              <w:pStyle w:val="ad"/>
              <w:spacing w:before="60" w:after="60"/>
              <w:ind w:left="-57" w:right="-57"/>
            </w:pPr>
            <w:r w:rsidRPr="00AD2583">
              <w:t>2020</w:t>
            </w:r>
          </w:p>
        </w:tc>
        <w:tc>
          <w:tcPr>
            <w:tcW w:w="8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75A7" w:rsidRPr="00AD2583" w:rsidRDefault="00BF75A7" w:rsidP="00FD5F11">
            <w:pPr>
              <w:pStyle w:val="ad"/>
              <w:spacing w:before="60" w:after="60"/>
              <w:ind w:left="-57" w:right="-57"/>
            </w:pPr>
            <w:r w:rsidRPr="00AD2583">
              <w:t>2021</w:t>
            </w:r>
          </w:p>
        </w:tc>
        <w:tc>
          <w:tcPr>
            <w:tcW w:w="82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F75A7" w:rsidRPr="00AD2583" w:rsidRDefault="00BF75A7" w:rsidP="00FD5F11">
            <w:pPr>
              <w:pStyle w:val="ad"/>
              <w:spacing w:before="60" w:after="60"/>
              <w:ind w:left="-57" w:right="-57"/>
            </w:pPr>
            <w:r>
              <w:t>2022</w:t>
            </w:r>
          </w:p>
        </w:tc>
      </w:tr>
      <w:tr w:rsidR="00BF75A7" w:rsidRPr="00AD2583" w:rsidTr="00D30C3D">
        <w:tc>
          <w:tcPr>
            <w:tcW w:w="9356" w:type="dxa"/>
            <w:gridSpan w:val="7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BF75A7" w:rsidRPr="00AD2583" w:rsidRDefault="00BF75A7" w:rsidP="00FD5F11">
            <w:pPr>
              <w:pStyle w:val="-"/>
              <w:spacing w:before="60" w:after="60"/>
            </w:pPr>
            <w:r w:rsidRPr="00AD2583">
              <w:t xml:space="preserve">Декабрь в % к декабрю предыдущего года </w:t>
            </w:r>
          </w:p>
        </w:tc>
      </w:tr>
      <w:tr w:rsidR="00561590" w:rsidRPr="00AD2583" w:rsidTr="00D30C3D">
        <w:tc>
          <w:tcPr>
            <w:tcW w:w="43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0"/>
              <w:spacing w:before="60" w:after="60"/>
            </w:pPr>
            <w:r w:rsidRPr="00AD2583">
              <w:t xml:space="preserve">Индекс потребительских цен на все </w:t>
            </w:r>
            <w:r>
              <w:br/>
            </w:r>
            <w:r w:rsidRPr="00AD2583">
              <w:t>товары и услуги</w:t>
            </w:r>
          </w:p>
        </w:tc>
        <w:tc>
          <w:tcPr>
            <w:tcW w:w="826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101,5</w:t>
            </w:r>
          </w:p>
        </w:tc>
        <w:tc>
          <w:tcPr>
            <w:tcW w:w="82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103,5</w:t>
            </w:r>
          </w:p>
        </w:tc>
        <w:tc>
          <w:tcPr>
            <w:tcW w:w="82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102,9</w:t>
            </w:r>
          </w:p>
        </w:tc>
        <w:tc>
          <w:tcPr>
            <w:tcW w:w="82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104,4</w:t>
            </w:r>
          </w:p>
        </w:tc>
        <w:tc>
          <w:tcPr>
            <w:tcW w:w="82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109,2</w:t>
            </w:r>
          </w:p>
        </w:tc>
        <w:tc>
          <w:tcPr>
            <w:tcW w:w="827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>
              <w:t>110,4</w:t>
            </w:r>
          </w:p>
        </w:tc>
      </w:tr>
      <w:tr w:rsidR="00561590" w:rsidRPr="00AD2583" w:rsidTr="00D30C3D"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5F11" w:rsidRDefault="00FD5F11" w:rsidP="00FD5F11">
            <w:pPr>
              <w:pStyle w:val="05"/>
              <w:spacing w:before="60" w:after="60"/>
            </w:pPr>
            <w:r>
              <w:t>в том числе на:</w:t>
            </w:r>
          </w:p>
          <w:p w:rsidR="00561590" w:rsidRPr="00AD2583" w:rsidRDefault="00561590" w:rsidP="00FD5F11">
            <w:pPr>
              <w:pStyle w:val="05"/>
              <w:spacing w:before="60" w:after="60"/>
            </w:pPr>
            <w:r w:rsidRPr="00AD2583">
              <w:t>товары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100,8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103,7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101,9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104,8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110,6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>
              <w:t>109,9</w:t>
            </w:r>
          </w:p>
        </w:tc>
      </w:tr>
      <w:tr w:rsidR="00561590" w:rsidRPr="00AD2583" w:rsidTr="00D30C3D"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5F11" w:rsidRDefault="00FD5F11" w:rsidP="00FD5F11">
            <w:pPr>
              <w:pStyle w:val="12"/>
              <w:spacing w:before="60" w:after="60"/>
            </w:pPr>
            <w:r>
              <w:t>из них:</w:t>
            </w:r>
          </w:p>
          <w:p w:rsidR="00561590" w:rsidRPr="00AD2583" w:rsidRDefault="00561590" w:rsidP="00FD5F11">
            <w:pPr>
              <w:pStyle w:val="12"/>
              <w:spacing w:before="60" w:after="60"/>
            </w:pPr>
            <w:r w:rsidRPr="00AD2583">
              <w:t>продовольственные товары (без алкогольных напитков)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100,6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103,2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102,4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105,4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112,5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>
              <w:t>109,4</w:t>
            </w:r>
          </w:p>
        </w:tc>
      </w:tr>
      <w:tr w:rsidR="00561590" w:rsidRPr="00AD2583" w:rsidTr="00D30C3D"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12"/>
              <w:spacing w:before="60" w:after="60"/>
            </w:pPr>
            <w:r w:rsidRPr="00AD2583">
              <w:t>алкогольные напитки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99,8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100,3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95,4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104,6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106,2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>
              <w:t>108,8</w:t>
            </w:r>
          </w:p>
        </w:tc>
      </w:tr>
      <w:tr w:rsidR="00561590" w:rsidRPr="00AD2583" w:rsidTr="00D30C3D"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12"/>
              <w:spacing w:before="60" w:after="60"/>
            </w:pPr>
            <w:r w:rsidRPr="00AD2583">
              <w:t>непродовольственные товары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101,0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104,4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102,2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104,2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109,2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>
              <w:t>110,4</w:t>
            </w:r>
          </w:p>
        </w:tc>
      </w:tr>
      <w:tr w:rsidR="00561590" w:rsidRPr="00AD2583" w:rsidTr="00D30C3D"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05"/>
              <w:spacing w:before="60" w:after="60"/>
            </w:pPr>
            <w:r w:rsidRPr="00AD2583">
              <w:t xml:space="preserve">услуги 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104,3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103,2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106,7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102,5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103,6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>
              <w:t>112,5</w:t>
            </w:r>
          </w:p>
        </w:tc>
      </w:tr>
      <w:tr w:rsidR="00561590" w:rsidRPr="00AD2583" w:rsidTr="00D30C3D"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0"/>
              <w:spacing w:before="60" w:after="60"/>
            </w:pPr>
            <w:r w:rsidRPr="00AD2583">
              <w:t>Индекс цен производителей промы</w:t>
            </w:r>
            <w:r w:rsidRPr="00AD2583">
              <w:t>ш</w:t>
            </w:r>
            <w:r w:rsidRPr="00AD2583">
              <w:t xml:space="preserve">ленных товаров 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103,7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107,7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102,3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102,8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120,9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>
              <w:t>115,3</w:t>
            </w:r>
          </w:p>
        </w:tc>
      </w:tr>
      <w:tr w:rsidR="00561590" w:rsidRPr="00AD2583" w:rsidTr="00D30C3D"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0"/>
              <w:spacing w:before="60" w:after="60"/>
            </w:pPr>
            <w:r w:rsidRPr="00AD2583">
              <w:t>Индекс цен производителей сельскох</w:t>
            </w:r>
            <w:r w:rsidRPr="00AD2583">
              <w:t>о</w:t>
            </w:r>
            <w:r w:rsidRPr="00AD2583">
              <w:t>зяйственной продукции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92,0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107,0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102,3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111,0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108,6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>
              <w:t>105,4</w:t>
            </w:r>
          </w:p>
        </w:tc>
      </w:tr>
      <w:tr w:rsidR="00561590" w:rsidRPr="00AD2583" w:rsidTr="00D30C3D"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0"/>
              <w:spacing w:before="60" w:after="60"/>
            </w:pPr>
            <w:r w:rsidRPr="00AD2583">
              <w:t>Индекс цен продукции (затрат, услуг) инвестиционного назначения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103,6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108,3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105,0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105,1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107,8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>
              <w:t>113,8</w:t>
            </w:r>
          </w:p>
        </w:tc>
      </w:tr>
      <w:tr w:rsidR="00561590" w:rsidRPr="00AD2583" w:rsidTr="00D30C3D"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0"/>
              <w:spacing w:before="60" w:after="60"/>
            </w:pPr>
            <w:r w:rsidRPr="00AD2583">
              <w:t>Индекс тарифов на грузовые перевозки основными видами транспорта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101,3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101,2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103,2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104,2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104,2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>
              <w:t>119,6</w:t>
            </w:r>
          </w:p>
        </w:tc>
      </w:tr>
      <w:tr w:rsidR="00561590" w:rsidRPr="00AD2583" w:rsidTr="00D30C3D"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0"/>
              <w:spacing w:before="60" w:after="60"/>
            </w:pPr>
            <w:r w:rsidRPr="00AD2583">
              <w:t>Индекс тарифов на услуги связи для юридических лиц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103,4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100,7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102,9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100,1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102,7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>
              <w:t>103,9</w:t>
            </w:r>
          </w:p>
        </w:tc>
      </w:tr>
      <w:tr w:rsidR="00561590" w:rsidRPr="00AD2583" w:rsidTr="00D30C3D">
        <w:tc>
          <w:tcPr>
            <w:tcW w:w="9356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61590" w:rsidRPr="00AD2583" w:rsidRDefault="00561590" w:rsidP="00FD5F11">
            <w:pPr>
              <w:pStyle w:val="-"/>
              <w:pageBreakBefore/>
              <w:spacing w:before="60" w:after="60"/>
            </w:pPr>
            <w:r w:rsidRPr="00AD2583">
              <w:lastRenderedPageBreak/>
              <w:t xml:space="preserve">В % к предыдущему году </w:t>
            </w:r>
          </w:p>
        </w:tc>
      </w:tr>
      <w:tr w:rsidR="00561590" w:rsidRPr="00AD2583" w:rsidTr="00D30C3D"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0"/>
              <w:spacing w:before="60" w:after="60"/>
            </w:pPr>
            <w:r w:rsidRPr="00AD2583">
              <w:t xml:space="preserve">Индекс потребительских цен на все </w:t>
            </w:r>
            <w:r>
              <w:br/>
            </w:r>
            <w:r w:rsidRPr="00AD2583">
              <w:t>товары и услуги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102,9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101,6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104,3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103,3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106,4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>
              <w:t>113,8</w:t>
            </w:r>
          </w:p>
        </w:tc>
      </w:tr>
      <w:tr w:rsidR="00561590" w:rsidRPr="00AD2583" w:rsidTr="00D30C3D"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5F11" w:rsidRDefault="00FD5F11" w:rsidP="00FD5F11">
            <w:pPr>
              <w:pStyle w:val="05"/>
              <w:spacing w:before="60" w:after="60"/>
            </w:pPr>
            <w:r>
              <w:t>в том числе на:</w:t>
            </w:r>
          </w:p>
          <w:p w:rsidR="00561590" w:rsidRPr="00AD2583" w:rsidRDefault="00561590" w:rsidP="00FD5F11">
            <w:pPr>
              <w:pStyle w:val="05"/>
              <w:spacing w:before="60" w:after="60"/>
            </w:pPr>
            <w:r w:rsidRPr="00AD2583">
              <w:t>товары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102,7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101,3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103,9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103,1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107,2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>
              <w:t>115,3</w:t>
            </w:r>
          </w:p>
        </w:tc>
      </w:tr>
      <w:tr w:rsidR="00561590" w:rsidRPr="00AD2583" w:rsidTr="00D30C3D"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5F11" w:rsidRDefault="00FD5F11" w:rsidP="00FD5F11">
            <w:pPr>
              <w:pStyle w:val="12"/>
              <w:spacing w:before="60" w:after="60"/>
            </w:pPr>
            <w:r>
              <w:t>из них:</w:t>
            </w:r>
          </w:p>
          <w:p w:rsidR="00561590" w:rsidRPr="00AD2583" w:rsidRDefault="00561590" w:rsidP="00FD5F11">
            <w:pPr>
              <w:pStyle w:val="12"/>
              <w:spacing w:before="60" w:after="60"/>
            </w:pPr>
            <w:r w:rsidRPr="00AD2583">
              <w:t>продовольственные товары (без алкогольных напитков)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102,7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100,5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104,6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103,7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107,6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>
              <w:t>116,9</w:t>
            </w:r>
          </w:p>
        </w:tc>
      </w:tr>
      <w:tr w:rsidR="00561590" w:rsidRPr="00AD2583" w:rsidTr="00D30C3D"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12"/>
              <w:spacing w:before="60" w:after="60"/>
            </w:pPr>
            <w:r w:rsidRPr="00AD2583">
              <w:t>алкогольные напитки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102,1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98,6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99,4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101,8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102,2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>
              <w:t>111,3</w:t>
            </w:r>
          </w:p>
        </w:tc>
      </w:tr>
      <w:tr w:rsidR="00561590" w:rsidRPr="00AD2583" w:rsidTr="00D30C3D"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12"/>
              <w:spacing w:before="60" w:after="60"/>
            </w:pPr>
            <w:r w:rsidRPr="00AD2583">
              <w:t>непродовольственные товары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102,9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102,2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103,8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102,6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107,4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>
              <w:t>114,2</w:t>
            </w:r>
          </w:p>
        </w:tc>
      </w:tr>
      <w:tr w:rsidR="00561590" w:rsidRPr="00AD2583" w:rsidTr="00D30C3D"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05"/>
              <w:spacing w:before="60" w:after="60"/>
            </w:pPr>
            <w:r w:rsidRPr="00AD2583">
              <w:t xml:space="preserve">услуги 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103,5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102,6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105,9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103,9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103,1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>
              <w:t>107,9</w:t>
            </w:r>
          </w:p>
        </w:tc>
      </w:tr>
      <w:tr w:rsidR="00561590" w:rsidRPr="00AD2583" w:rsidTr="00D30C3D"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0"/>
              <w:spacing w:before="60" w:after="60"/>
            </w:pPr>
            <w:r w:rsidRPr="00AD2583">
              <w:t>Индекс цен производителей промы</w:t>
            </w:r>
            <w:r w:rsidRPr="00AD2583">
              <w:t>ш</w:t>
            </w:r>
            <w:r w:rsidRPr="00AD2583">
              <w:t>ленных товаров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106,7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106,5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103,7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101,6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113,5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>
              <w:t>122,6</w:t>
            </w:r>
          </w:p>
        </w:tc>
      </w:tr>
      <w:tr w:rsidR="00561590" w:rsidRPr="00AD2583" w:rsidTr="00D30C3D"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0"/>
              <w:spacing w:before="60" w:after="60"/>
            </w:pPr>
            <w:r w:rsidRPr="00AD2583">
              <w:t>Индекс цен производителей сельскох</w:t>
            </w:r>
            <w:r w:rsidRPr="00AD2583">
              <w:t>о</w:t>
            </w:r>
            <w:r w:rsidRPr="00AD2583">
              <w:t>зяйственной продукции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100,9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94,9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110,7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106,1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105,9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>
              <w:t>111,8</w:t>
            </w:r>
          </w:p>
        </w:tc>
      </w:tr>
      <w:tr w:rsidR="00561590" w:rsidRPr="00AD2583" w:rsidTr="00D30C3D"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0"/>
              <w:spacing w:before="60" w:after="60"/>
            </w:pPr>
            <w:r w:rsidRPr="00AD2583">
              <w:t>Индекс цен продукции (затрат, услуг) инвестиционного назначения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104,7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105,5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106,0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106,3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104,9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>
              <w:t>114,7</w:t>
            </w:r>
          </w:p>
        </w:tc>
      </w:tr>
      <w:tr w:rsidR="00561590" w:rsidRPr="00AD2583" w:rsidTr="00D30C3D"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0"/>
              <w:spacing w:before="60" w:after="60"/>
            </w:pPr>
            <w:r w:rsidRPr="00AD2583">
              <w:t>Индекс тарифов на грузовые перевозки основными видами транспорта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102,6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101,1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103,1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103,9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104,0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>
              <w:t>114,6</w:t>
            </w:r>
          </w:p>
        </w:tc>
      </w:tr>
      <w:tr w:rsidR="00561590" w:rsidRPr="00AD2583" w:rsidTr="00D30C3D">
        <w:tc>
          <w:tcPr>
            <w:tcW w:w="439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0"/>
              <w:spacing w:before="60" w:after="60"/>
            </w:pPr>
            <w:r w:rsidRPr="00AD2583">
              <w:t>Индекс тарифов на услуги связи для юридических лиц</w:t>
            </w:r>
          </w:p>
        </w:tc>
        <w:tc>
          <w:tcPr>
            <w:tcW w:w="826" w:type="dxa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102,7</w:t>
            </w:r>
          </w:p>
        </w:tc>
        <w:tc>
          <w:tcPr>
            <w:tcW w:w="827" w:type="dxa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102,3</w:t>
            </w:r>
          </w:p>
        </w:tc>
        <w:tc>
          <w:tcPr>
            <w:tcW w:w="827" w:type="dxa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101,9</w:t>
            </w:r>
          </w:p>
        </w:tc>
        <w:tc>
          <w:tcPr>
            <w:tcW w:w="827" w:type="dxa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101,2</w:t>
            </w:r>
          </w:p>
        </w:tc>
        <w:tc>
          <w:tcPr>
            <w:tcW w:w="827" w:type="dxa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 w:rsidRPr="00AD2583">
              <w:t>102,4</w:t>
            </w:r>
          </w:p>
        </w:tc>
        <w:tc>
          <w:tcPr>
            <w:tcW w:w="827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561590" w:rsidRPr="00AD2583" w:rsidRDefault="00561590" w:rsidP="00FD5F11">
            <w:pPr>
              <w:pStyle w:val="ad"/>
              <w:spacing w:before="60" w:after="60"/>
            </w:pPr>
            <w:r>
              <w:t>101,8</w:t>
            </w:r>
          </w:p>
        </w:tc>
      </w:tr>
    </w:tbl>
    <w:p w:rsidR="007236C5" w:rsidRPr="00AD2583" w:rsidRDefault="007236C5" w:rsidP="007236C5">
      <w:pPr>
        <w:spacing w:line="240" w:lineRule="auto"/>
        <w:rPr>
          <w:sz w:val="16"/>
          <w:szCs w:val="16"/>
        </w:rPr>
      </w:pPr>
    </w:p>
    <w:p w:rsidR="001E4C37" w:rsidRPr="00E45B7E" w:rsidRDefault="001E4C37" w:rsidP="006D7C7A">
      <w:pPr>
        <w:spacing w:line="240" w:lineRule="auto"/>
        <w:rPr>
          <w:sz w:val="16"/>
          <w:szCs w:val="12"/>
        </w:rPr>
      </w:pPr>
    </w:p>
    <w:p w:rsidR="001E4C37" w:rsidRPr="00E45B7E" w:rsidRDefault="001E4C37" w:rsidP="007236C5">
      <w:pPr>
        <w:pStyle w:val="aff2"/>
        <w:spacing w:after="120"/>
        <w:rPr>
          <w:szCs w:val="24"/>
        </w:rPr>
      </w:pPr>
      <w:r w:rsidRPr="00E45B7E">
        <w:rPr>
          <w:szCs w:val="24"/>
        </w:rPr>
        <w:t>Индекс потребительских цен по Новосибирской области</w:t>
      </w:r>
      <w:r w:rsidRPr="00E45B7E">
        <w:rPr>
          <w:szCs w:val="24"/>
        </w:rPr>
        <w:br/>
      </w:r>
      <w:r w:rsidR="00150785" w:rsidRPr="00E45B7E">
        <w:rPr>
          <w:szCs w:val="24"/>
        </w:rPr>
        <w:t>в сравнении с данными по</w:t>
      </w:r>
      <w:r w:rsidRPr="00E45B7E">
        <w:rPr>
          <w:szCs w:val="24"/>
        </w:rPr>
        <w:t xml:space="preserve"> Российской Федерации</w:t>
      </w:r>
    </w:p>
    <w:p w:rsidR="001E4C37" w:rsidRPr="00AD2583" w:rsidRDefault="005D2276" w:rsidP="001E4C37">
      <w:pPr>
        <w:pStyle w:val="aff3"/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784D4AD9" wp14:editId="483D5773">
            <wp:simplePos x="0" y="0"/>
            <wp:positionH relativeFrom="column">
              <wp:posOffset>180975</wp:posOffset>
            </wp:positionH>
            <wp:positionV relativeFrom="paragraph">
              <wp:posOffset>296545</wp:posOffset>
            </wp:positionV>
            <wp:extent cx="5586730" cy="2402840"/>
            <wp:effectExtent l="0" t="0" r="0" b="0"/>
            <wp:wrapTopAndBottom/>
            <wp:docPr id="173" name="Объект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C37" w:rsidRPr="00AD2583">
        <w:t>(декабрь к декабрю предыдущего года, в %)</w:t>
      </w:r>
    </w:p>
    <w:p w:rsidR="001E4C37" w:rsidRPr="00AD2583" w:rsidRDefault="001E4C37" w:rsidP="00A87459">
      <w:pPr>
        <w:spacing w:line="240" w:lineRule="auto"/>
        <w:rPr>
          <w:sz w:val="16"/>
          <w:szCs w:val="16"/>
        </w:rPr>
      </w:pPr>
    </w:p>
    <w:p w:rsidR="00F43276" w:rsidRPr="00AD2583" w:rsidRDefault="00F43276" w:rsidP="007236C5">
      <w:pPr>
        <w:pStyle w:val="aff2"/>
        <w:pageBreakBefore/>
        <w:spacing w:after="120"/>
      </w:pPr>
      <w:r w:rsidRPr="00AD2583">
        <w:lastRenderedPageBreak/>
        <w:t xml:space="preserve">Индекс потребительских цен по регионам </w:t>
      </w:r>
      <w:r w:rsidR="00150785" w:rsidRPr="00AD2583">
        <w:br/>
      </w:r>
      <w:r w:rsidRPr="00AD2583">
        <w:t xml:space="preserve">Сибирского федерального округа </w:t>
      </w:r>
      <w:r w:rsidR="006806D9" w:rsidRPr="00AD2583">
        <w:t>за</w:t>
      </w:r>
      <w:r w:rsidRPr="00AD2583">
        <w:t xml:space="preserve"> 20</w:t>
      </w:r>
      <w:r w:rsidR="00292948" w:rsidRPr="00AD2583">
        <w:t>2</w:t>
      </w:r>
      <w:r w:rsidR="00561590">
        <w:t>2</w:t>
      </w:r>
      <w:r w:rsidRPr="00AD2583">
        <w:t xml:space="preserve"> год</w:t>
      </w:r>
    </w:p>
    <w:p w:rsidR="00F43276" w:rsidRPr="00AD2583" w:rsidRDefault="005D2276" w:rsidP="00F43276">
      <w:pPr>
        <w:pStyle w:val="aff3"/>
        <w:rPr>
          <w:b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52608" behindDoc="1" locked="0" layoutInCell="1" allowOverlap="1" wp14:anchorId="7450B0EA" wp14:editId="569FEE8D">
            <wp:simplePos x="0" y="0"/>
            <wp:positionH relativeFrom="column">
              <wp:posOffset>9525</wp:posOffset>
            </wp:positionH>
            <wp:positionV relativeFrom="paragraph">
              <wp:posOffset>205105</wp:posOffset>
            </wp:positionV>
            <wp:extent cx="5816600" cy="3285490"/>
            <wp:effectExtent l="0" t="0" r="0" b="0"/>
            <wp:wrapSquare wrapText="bothSides"/>
            <wp:docPr id="190" name="Объект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276" w:rsidRPr="00AD2583">
        <w:t>(декабрь к декабрю предыдущего года, в %)</w:t>
      </w:r>
    </w:p>
    <w:p w:rsidR="00F43276" w:rsidRPr="00AD2583" w:rsidRDefault="00F43276" w:rsidP="00A87459">
      <w:pPr>
        <w:spacing w:line="240" w:lineRule="auto"/>
        <w:rPr>
          <w:sz w:val="16"/>
          <w:szCs w:val="16"/>
        </w:rPr>
      </w:pPr>
    </w:p>
    <w:p w:rsidR="001E4C37" w:rsidRPr="00AD2583" w:rsidRDefault="001E4C37" w:rsidP="00E45B7E">
      <w:pPr>
        <w:pStyle w:val="aff2"/>
        <w:spacing w:before="240" w:after="120"/>
        <w:ind w:left="-142"/>
        <w:rPr>
          <w:spacing w:val="-4"/>
        </w:rPr>
      </w:pPr>
      <w:r w:rsidRPr="00AD2583">
        <w:rPr>
          <w:spacing w:val="-4"/>
        </w:rPr>
        <w:t xml:space="preserve">Индекс цен производителей промышленных товаров </w:t>
      </w:r>
      <w:r w:rsidR="00F43276" w:rsidRPr="00AD2583">
        <w:rPr>
          <w:spacing w:val="-4"/>
        </w:rPr>
        <w:br/>
        <w:t xml:space="preserve">по Новосибирской области </w:t>
      </w:r>
      <w:r w:rsidR="00150785" w:rsidRPr="00AD2583">
        <w:rPr>
          <w:spacing w:val="-4"/>
        </w:rPr>
        <w:t xml:space="preserve">в сравнении с данными </w:t>
      </w:r>
      <w:r w:rsidR="00AA2B8F" w:rsidRPr="00AD2583">
        <w:rPr>
          <w:spacing w:val="-4"/>
        </w:rPr>
        <w:br/>
      </w:r>
      <w:r w:rsidR="00150785" w:rsidRPr="00AD2583">
        <w:rPr>
          <w:spacing w:val="-4"/>
        </w:rPr>
        <w:t>по</w:t>
      </w:r>
      <w:r w:rsidR="00F43276" w:rsidRPr="00AD2583">
        <w:rPr>
          <w:spacing w:val="-4"/>
        </w:rPr>
        <w:t xml:space="preserve"> Российской Федерации</w:t>
      </w:r>
    </w:p>
    <w:p w:rsidR="00F43276" w:rsidRPr="00AD2583" w:rsidRDefault="005D2276" w:rsidP="00F43276">
      <w:pPr>
        <w:pStyle w:val="aff3"/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508F86A4" wp14:editId="2D2D1F3D">
            <wp:simplePos x="0" y="0"/>
            <wp:positionH relativeFrom="column">
              <wp:posOffset>295275</wp:posOffset>
            </wp:positionH>
            <wp:positionV relativeFrom="paragraph">
              <wp:posOffset>296545</wp:posOffset>
            </wp:positionV>
            <wp:extent cx="5486400" cy="2414270"/>
            <wp:effectExtent l="0" t="0" r="0" b="0"/>
            <wp:wrapTopAndBottom/>
            <wp:docPr id="192" name="Объект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276" w:rsidRPr="00AD2583">
        <w:t>(декабрь к декабрю предыдущего года, в %)</w:t>
      </w:r>
    </w:p>
    <w:p w:rsidR="00F43276" w:rsidRPr="00AD2583" w:rsidRDefault="00F43276" w:rsidP="00A87459">
      <w:pPr>
        <w:spacing w:line="240" w:lineRule="auto"/>
        <w:rPr>
          <w:sz w:val="16"/>
          <w:szCs w:val="16"/>
        </w:rPr>
      </w:pPr>
    </w:p>
    <w:p w:rsidR="001F26A7" w:rsidRPr="00AD2583" w:rsidRDefault="001F26A7" w:rsidP="00121A48">
      <w:pPr>
        <w:pStyle w:val="1d"/>
      </w:pPr>
      <w:bookmarkStart w:id="51" w:name="_Toc110930927"/>
      <w:r w:rsidRPr="00AD2583">
        <w:lastRenderedPageBreak/>
        <w:t>2</w:t>
      </w:r>
      <w:r w:rsidR="000E19CC" w:rsidRPr="00AD2583">
        <w:t>4</w:t>
      </w:r>
      <w:r w:rsidRPr="00AD2583">
        <w:t>. Внешн</w:t>
      </w:r>
      <w:r w:rsidR="006E42FC" w:rsidRPr="00AD2583">
        <w:t>яя торговля</w:t>
      </w:r>
      <w:bookmarkEnd w:id="51"/>
    </w:p>
    <w:p w:rsidR="00D346E1" w:rsidRPr="00AD2583" w:rsidRDefault="00D346E1" w:rsidP="001B032A">
      <w:pPr>
        <w:ind w:firstLine="709"/>
        <w:rPr>
          <w:rFonts w:cs="Arial"/>
        </w:rPr>
      </w:pPr>
      <w:r w:rsidRPr="00AD2583">
        <w:rPr>
          <w:rFonts w:cs="Arial"/>
        </w:rPr>
        <w:t>Раздел содержит статистическую информацию о внешней торговле товарами.</w:t>
      </w:r>
    </w:p>
    <w:p w:rsidR="00D346E1" w:rsidRPr="00AD2583" w:rsidRDefault="00D346E1" w:rsidP="001B032A">
      <w:pPr>
        <w:ind w:firstLine="709"/>
        <w:rPr>
          <w:rFonts w:cs="Arial"/>
        </w:rPr>
      </w:pPr>
      <w:r w:rsidRPr="00AD2583">
        <w:rPr>
          <w:rFonts w:cs="Arial"/>
        </w:rPr>
        <w:t xml:space="preserve">Информация </w:t>
      </w:r>
      <w:r w:rsidRPr="00AD2583">
        <w:rPr>
          <w:rFonts w:cs="Arial"/>
          <w:b/>
        </w:rPr>
        <w:t>по внешней торговле товарами</w:t>
      </w:r>
      <w:r w:rsidRPr="00AD2583">
        <w:rPr>
          <w:rFonts w:cs="Arial"/>
        </w:rPr>
        <w:t xml:space="preserve"> подготовлена по данным Росст</w:t>
      </w:r>
      <w:r w:rsidRPr="00AD2583">
        <w:rPr>
          <w:rFonts w:cs="Arial"/>
        </w:rPr>
        <w:t>а</w:t>
      </w:r>
      <w:r w:rsidRPr="00AD2583">
        <w:rPr>
          <w:rFonts w:cs="Arial"/>
        </w:rPr>
        <w:t>та, сформированным на основе данных Федеральной таможенной службы</w:t>
      </w:r>
      <w:r w:rsidR="001B032A" w:rsidRPr="00AD2583">
        <w:rPr>
          <w:rFonts w:cs="Arial"/>
        </w:rPr>
        <w:t xml:space="preserve"> </w:t>
      </w:r>
      <w:r w:rsidR="006E42FC" w:rsidRPr="00AD2583">
        <w:rPr>
          <w:rFonts w:cs="Arial"/>
        </w:rPr>
        <w:t xml:space="preserve">России </w:t>
      </w:r>
      <w:r w:rsidR="00117E89">
        <w:rPr>
          <w:rFonts w:cs="Arial"/>
        </w:rPr>
        <w:br/>
      </w:r>
      <w:r w:rsidR="001B032A" w:rsidRPr="00AD2583">
        <w:rPr>
          <w:rFonts w:cs="Arial"/>
        </w:rPr>
        <w:t>по участникам внешнеэкономической деятельности, зарегистрированным на территории субъекта Российской Федерации</w:t>
      </w:r>
      <w:r w:rsidR="00B719B0" w:rsidRPr="00AD2583">
        <w:rPr>
          <w:rFonts w:cs="Arial"/>
        </w:rPr>
        <w:t>, включая</w:t>
      </w:r>
      <w:r w:rsidR="001B032A" w:rsidRPr="00AD2583">
        <w:rPr>
          <w:rFonts w:cs="Arial"/>
        </w:rPr>
        <w:t xml:space="preserve"> данны</w:t>
      </w:r>
      <w:r w:rsidR="00B719B0" w:rsidRPr="00AD2583">
        <w:rPr>
          <w:rFonts w:cs="Arial"/>
        </w:rPr>
        <w:t>е</w:t>
      </w:r>
      <w:r w:rsidR="001B032A" w:rsidRPr="00AD2583">
        <w:rPr>
          <w:rFonts w:cs="Arial"/>
        </w:rPr>
        <w:t xml:space="preserve"> взаимной торговл</w:t>
      </w:r>
      <w:r w:rsidR="00B719B0" w:rsidRPr="00AD2583">
        <w:rPr>
          <w:rFonts w:cs="Arial"/>
        </w:rPr>
        <w:t>и</w:t>
      </w:r>
      <w:r w:rsidR="001B032A" w:rsidRPr="00AD2583">
        <w:rPr>
          <w:rFonts w:cs="Arial"/>
        </w:rPr>
        <w:t xml:space="preserve"> с государствами</w:t>
      </w:r>
      <w:r w:rsidR="006E42FC" w:rsidRPr="00AD2583">
        <w:rPr>
          <w:rFonts w:cs="Arial"/>
        </w:rPr>
        <w:t> </w:t>
      </w:r>
      <w:r w:rsidR="001B032A" w:rsidRPr="00AD2583">
        <w:rPr>
          <w:rFonts w:cs="Arial"/>
        </w:rPr>
        <w:t>– членами Евразийского экономического союза.</w:t>
      </w:r>
    </w:p>
    <w:p w:rsidR="00D346E1" w:rsidRPr="00AD2583" w:rsidRDefault="00D346E1" w:rsidP="001B032A">
      <w:pPr>
        <w:ind w:firstLine="709"/>
        <w:rPr>
          <w:rFonts w:cs="Arial"/>
        </w:rPr>
      </w:pPr>
      <w:r w:rsidRPr="00AD2583">
        <w:rPr>
          <w:rFonts w:cs="Arial"/>
          <w:b/>
        </w:rPr>
        <w:t>Экспорт товаров</w:t>
      </w:r>
      <w:r w:rsidRPr="00AD2583">
        <w:rPr>
          <w:rFonts w:cs="Arial"/>
        </w:rPr>
        <w:t xml:space="preserve"> – вывоз товаров с территории Российской Федерации </w:t>
      </w:r>
      <w:r w:rsidR="00117E89">
        <w:rPr>
          <w:rFonts w:cs="Arial"/>
        </w:rPr>
        <w:br/>
      </w:r>
      <w:r w:rsidRPr="00AD2583">
        <w:rPr>
          <w:rFonts w:cs="Arial"/>
        </w:rPr>
        <w:t>без обязательства об обратном ввозе. Экспорт включает вывоз из страны товаров от</w:t>
      </w:r>
      <w:r w:rsidRPr="00AD2583">
        <w:rPr>
          <w:rFonts w:cs="Arial"/>
        </w:rPr>
        <w:t>е</w:t>
      </w:r>
      <w:r w:rsidRPr="00AD2583">
        <w:rPr>
          <w:rFonts w:cs="Arial"/>
        </w:rPr>
        <w:t>чественного производства, а также реэкспорт товаров.</w:t>
      </w:r>
    </w:p>
    <w:p w:rsidR="00D346E1" w:rsidRPr="00AD2583" w:rsidRDefault="00D346E1" w:rsidP="001B032A">
      <w:pPr>
        <w:ind w:firstLine="709"/>
        <w:rPr>
          <w:rFonts w:cs="Arial"/>
        </w:rPr>
      </w:pPr>
      <w:r w:rsidRPr="00AD2583">
        <w:rPr>
          <w:rFonts w:cs="Arial"/>
          <w:b/>
        </w:rPr>
        <w:t>Импорт товаров</w:t>
      </w:r>
      <w:r w:rsidRPr="00AD2583">
        <w:rPr>
          <w:rFonts w:cs="Arial"/>
        </w:rPr>
        <w:t xml:space="preserve"> – ввоз товаров на территорию Российской Федерации </w:t>
      </w:r>
      <w:r w:rsidR="00117E89">
        <w:rPr>
          <w:rFonts w:cs="Arial"/>
        </w:rPr>
        <w:br/>
      </w:r>
      <w:r w:rsidRPr="00AD2583">
        <w:rPr>
          <w:rFonts w:cs="Arial"/>
        </w:rPr>
        <w:t>без обязательства об обратном вывозе. В импорт включаются ввезенные товары, пре</w:t>
      </w:r>
      <w:r w:rsidRPr="00AD2583">
        <w:rPr>
          <w:rFonts w:cs="Arial"/>
        </w:rPr>
        <w:t>д</w:t>
      </w:r>
      <w:r w:rsidRPr="00AD2583">
        <w:rPr>
          <w:rFonts w:cs="Arial"/>
        </w:rPr>
        <w:t xml:space="preserve">назначенные для потребления в экономике страны, и товары, ввозимые на территорию </w:t>
      </w:r>
      <w:r w:rsidR="00817AAA" w:rsidRPr="00AD2583">
        <w:rPr>
          <w:rFonts w:cs="Arial"/>
        </w:rPr>
        <w:t>страны</w:t>
      </w:r>
      <w:r w:rsidRPr="00AD2583">
        <w:rPr>
          <w:rFonts w:cs="Arial"/>
        </w:rPr>
        <w:t xml:space="preserve"> в соответствии с режимом реимпорта.</w:t>
      </w:r>
    </w:p>
    <w:p w:rsidR="00D346E1" w:rsidRPr="00AD2583" w:rsidRDefault="00D346E1" w:rsidP="001B032A">
      <w:pPr>
        <w:ind w:firstLine="709"/>
        <w:rPr>
          <w:rFonts w:cs="Arial"/>
          <w:bCs/>
        </w:rPr>
      </w:pPr>
      <w:r w:rsidRPr="00AD2583">
        <w:rPr>
          <w:rFonts w:cs="Arial"/>
          <w:b/>
          <w:bCs/>
        </w:rPr>
        <w:t xml:space="preserve">Внешнеторговый оборот </w:t>
      </w:r>
      <w:r w:rsidRPr="00AD2583">
        <w:rPr>
          <w:rFonts w:cs="Arial"/>
          <w:bCs/>
        </w:rPr>
        <w:t>– сумма экспорта и импорта</w:t>
      </w:r>
      <w:r w:rsidR="007C7E74" w:rsidRPr="00AD2583">
        <w:rPr>
          <w:rFonts w:cs="Arial"/>
          <w:bCs/>
        </w:rPr>
        <w:t xml:space="preserve"> товаров.</w:t>
      </w:r>
    </w:p>
    <w:p w:rsidR="00D346E1" w:rsidRPr="00AD2583" w:rsidRDefault="00D346E1" w:rsidP="001B032A">
      <w:pPr>
        <w:ind w:firstLine="709"/>
        <w:rPr>
          <w:rFonts w:cs="Arial"/>
          <w:bCs/>
        </w:rPr>
      </w:pPr>
      <w:r w:rsidRPr="00AD2583">
        <w:rPr>
          <w:rFonts w:cs="Arial"/>
          <w:b/>
          <w:bCs/>
        </w:rPr>
        <w:t>Сальдо внешнеторгового</w:t>
      </w:r>
      <w:r w:rsidR="00B719B0" w:rsidRPr="00AD2583">
        <w:rPr>
          <w:rFonts w:cs="Arial"/>
          <w:b/>
          <w:bCs/>
        </w:rPr>
        <w:t xml:space="preserve"> </w:t>
      </w:r>
      <w:r w:rsidRPr="00AD2583">
        <w:rPr>
          <w:rFonts w:cs="Arial"/>
          <w:b/>
          <w:bCs/>
        </w:rPr>
        <w:t>оборота</w:t>
      </w:r>
      <w:r w:rsidRPr="00AD2583">
        <w:rPr>
          <w:rFonts w:cs="Arial"/>
          <w:bCs/>
        </w:rPr>
        <w:t xml:space="preserve"> – разница между экспортом и импортом. Положительное сальдо – экспорт превышает импорт, отрицательное сальдо (ставится знак «минус») – импорт превышает экспорт.</w:t>
      </w:r>
    </w:p>
    <w:p w:rsidR="00D346E1" w:rsidRPr="00AD2583" w:rsidRDefault="00D346E1" w:rsidP="001B5665">
      <w:pPr>
        <w:spacing w:line="264" w:lineRule="auto"/>
        <w:ind w:firstLine="709"/>
        <w:rPr>
          <w:rFonts w:cs="Arial"/>
        </w:rPr>
      </w:pPr>
    </w:p>
    <w:p w:rsidR="002A4DD7" w:rsidRPr="00AD2583" w:rsidRDefault="002A4DD7" w:rsidP="00FB4C66">
      <w:pPr>
        <w:pStyle w:val="aff2"/>
        <w:spacing w:after="120"/>
      </w:pPr>
      <w:r w:rsidRPr="00AD2583">
        <w:t>Основные показатели внешне</w:t>
      </w:r>
      <w:r w:rsidR="001B032A" w:rsidRPr="00AD2583">
        <w:t>й торговли товарами</w:t>
      </w:r>
      <w:r w:rsidR="00FB4C66">
        <w:t xml:space="preserve"> </w:t>
      </w:r>
      <w:r w:rsidR="00FB4C66" w:rsidRPr="00FB4C66">
        <w:rPr>
          <w:rStyle w:val="a9"/>
          <w:sz w:val="24"/>
        </w:rPr>
        <w:footnoteReference w:customMarkFollows="1" w:id="59"/>
        <w:t>1)</w:t>
      </w:r>
    </w:p>
    <w:p w:rsidR="002A4DD7" w:rsidRPr="00AD2583" w:rsidRDefault="002A4DD7" w:rsidP="002A4DD7">
      <w:pPr>
        <w:pStyle w:val="aff3"/>
      </w:pPr>
      <w:r w:rsidRPr="00AD2583">
        <w:t>(млн долларов США)</w:t>
      </w:r>
    </w:p>
    <w:tbl>
      <w:tblPr>
        <w:tblW w:w="922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70"/>
        <w:gridCol w:w="971"/>
        <w:gridCol w:w="971"/>
        <w:gridCol w:w="971"/>
        <w:gridCol w:w="971"/>
        <w:gridCol w:w="971"/>
      </w:tblGrid>
      <w:tr w:rsidR="00FB4C66" w:rsidRPr="00AD2583" w:rsidTr="00FB4C66">
        <w:trPr>
          <w:trHeight w:val="393"/>
          <w:tblHeader/>
        </w:trPr>
        <w:tc>
          <w:tcPr>
            <w:tcW w:w="43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FB4C66" w:rsidRPr="00AD2583" w:rsidRDefault="00FB4C66" w:rsidP="009273D2">
            <w:pPr>
              <w:pStyle w:val="ad"/>
            </w:pPr>
          </w:p>
        </w:tc>
        <w:tc>
          <w:tcPr>
            <w:tcW w:w="97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B4C66" w:rsidRPr="00AD2583" w:rsidRDefault="00FB4C66" w:rsidP="00BF75A7">
            <w:pPr>
              <w:pStyle w:val="ad"/>
              <w:ind w:left="-57" w:right="-57"/>
            </w:pPr>
            <w:r w:rsidRPr="00AD2583">
              <w:t>2017</w:t>
            </w:r>
          </w:p>
        </w:tc>
        <w:tc>
          <w:tcPr>
            <w:tcW w:w="97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B4C66" w:rsidRPr="00AD2583" w:rsidRDefault="00FB4C66" w:rsidP="00BF75A7">
            <w:pPr>
              <w:pStyle w:val="ad"/>
              <w:ind w:left="-57" w:right="-57"/>
            </w:pPr>
            <w:r w:rsidRPr="00AD2583">
              <w:t>2018</w:t>
            </w:r>
          </w:p>
        </w:tc>
        <w:tc>
          <w:tcPr>
            <w:tcW w:w="97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B4C66" w:rsidRPr="00AD2583" w:rsidRDefault="00FB4C66" w:rsidP="00BF75A7">
            <w:pPr>
              <w:pStyle w:val="ad"/>
              <w:ind w:left="-57" w:right="-57"/>
            </w:pPr>
            <w:r w:rsidRPr="00AD2583">
              <w:t>2019</w:t>
            </w:r>
          </w:p>
        </w:tc>
        <w:tc>
          <w:tcPr>
            <w:tcW w:w="97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B4C66" w:rsidRPr="00AD2583" w:rsidRDefault="00FB4C66" w:rsidP="00BF75A7">
            <w:pPr>
              <w:pStyle w:val="ad"/>
              <w:ind w:left="-57" w:right="-57"/>
            </w:pPr>
            <w:r w:rsidRPr="00AD2583">
              <w:t>2020</w:t>
            </w:r>
          </w:p>
        </w:tc>
        <w:tc>
          <w:tcPr>
            <w:tcW w:w="97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FB4C66" w:rsidRPr="00AD2583" w:rsidRDefault="00FB4C66" w:rsidP="00BF75A7">
            <w:pPr>
              <w:pStyle w:val="ad"/>
              <w:ind w:left="-57" w:right="-57"/>
            </w:pPr>
            <w:r w:rsidRPr="00AD2583">
              <w:t>2021</w:t>
            </w:r>
          </w:p>
        </w:tc>
      </w:tr>
      <w:tr w:rsidR="00FB4C66" w:rsidRPr="00AD2583" w:rsidTr="00FB4C66">
        <w:trPr>
          <w:trHeight w:val="416"/>
        </w:trPr>
        <w:tc>
          <w:tcPr>
            <w:tcW w:w="4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9273D2">
            <w:pPr>
              <w:pStyle w:val="0-"/>
            </w:pPr>
            <w:r w:rsidRPr="00AD2583">
              <w:t>Внешнеторговый оборот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4299,8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5300,4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6121,8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5651,8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7587,2</w:t>
            </w:r>
          </w:p>
        </w:tc>
      </w:tr>
      <w:tr w:rsidR="00FB4C66" w:rsidRPr="00AD2583" w:rsidTr="00FB4C66">
        <w:trPr>
          <w:trHeight w:val="404"/>
        </w:trPr>
        <w:tc>
          <w:tcPr>
            <w:tcW w:w="4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70C30" w:rsidRDefault="00A70C30" w:rsidP="001B032A">
            <w:pPr>
              <w:pStyle w:val="05"/>
            </w:pPr>
            <w:r>
              <w:t>в том числе:</w:t>
            </w:r>
          </w:p>
          <w:p w:rsidR="00FB4C66" w:rsidRPr="00AD2583" w:rsidRDefault="00FB4C66" w:rsidP="001B032A">
            <w:pPr>
              <w:pStyle w:val="05"/>
            </w:pPr>
            <w:r w:rsidRPr="00AD2583">
              <w:t xml:space="preserve">экспорт 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2114,7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2597,0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3202,0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2932,3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3837,6</w:t>
            </w:r>
          </w:p>
        </w:tc>
      </w:tr>
      <w:tr w:rsidR="00FB4C66" w:rsidRPr="00AD2583" w:rsidTr="00FB4C66">
        <w:trPr>
          <w:trHeight w:val="404"/>
        </w:trPr>
        <w:tc>
          <w:tcPr>
            <w:tcW w:w="4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70C30" w:rsidRDefault="00A70C30" w:rsidP="00A70C30">
            <w:pPr>
              <w:pStyle w:val="15"/>
              <w:ind w:left="567"/>
            </w:pPr>
            <w:r>
              <w:t>в том числе в:</w:t>
            </w:r>
          </w:p>
          <w:p w:rsidR="00FB4C66" w:rsidRPr="00AD2583" w:rsidRDefault="00FB4C66" w:rsidP="00A70C30">
            <w:pPr>
              <w:pStyle w:val="15"/>
              <w:ind w:left="567"/>
            </w:pPr>
            <w:r w:rsidRPr="00AD2583">
              <w:t>страны дальнего зарубежья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1541,8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1909,4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2362,2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2233,6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2842,9</w:t>
            </w:r>
          </w:p>
        </w:tc>
      </w:tr>
      <w:tr w:rsidR="00FB4C66" w:rsidRPr="00AD2583" w:rsidTr="00FB4C66">
        <w:trPr>
          <w:trHeight w:val="404"/>
        </w:trPr>
        <w:tc>
          <w:tcPr>
            <w:tcW w:w="4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1B032A">
            <w:pPr>
              <w:pStyle w:val="15"/>
              <w:ind w:left="567"/>
            </w:pPr>
            <w:r w:rsidRPr="00AD2583">
              <w:t>государства – участники СНГ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572,9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687,6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839,8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698,7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994,7</w:t>
            </w:r>
          </w:p>
        </w:tc>
      </w:tr>
      <w:tr w:rsidR="00FB4C66" w:rsidRPr="00AD2583" w:rsidTr="00FB4C66">
        <w:trPr>
          <w:trHeight w:val="416"/>
        </w:trPr>
        <w:tc>
          <w:tcPr>
            <w:tcW w:w="4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1B032A">
            <w:pPr>
              <w:pStyle w:val="05"/>
            </w:pPr>
            <w:r w:rsidRPr="00AD2583">
              <w:t xml:space="preserve">импорт 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2185,1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2703,4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2919,8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2719,5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3749,6</w:t>
            </w:r>
          </w:p>
        </w:tc>
      </w:tr>
      <w:tr w:rsidR="00FB4C66" w:rsidRPr="00AD2583" w:rsidTr="00FB4C66">
        <w:trPr>
          <w:trHeight w:val="404"/>
        </w:trPr>
        <w:tc>
          <w:tcPr>
            <w:tcW w:w="4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70C30" w:rsidRDefault="00A70C30" w:rsidP="00A70C30">
            <w:pPr>
              <w:pStyle w:val="15"/>
              <w:ind w:left="567"/>
            </w:pPr>
            <w:r>
              <w:t>в том числе из:</w:t>
            </w:r>
          </w:p>
          <w:p w:rsidR="00FB4C66" w:rsidRPr="00AD2583" w:rsidRDefault="00A70C30" w:rsidP="00D845E2">
            <w:pPr>
              <w:pStyle w:val="15"/>
              <w:ind w:left="567"/>
            </w:pPr>
            <w:r>
              <w:t>стран</w:t>
            </w:r>
            <w:r w:rsidR="00FB4C66" w:rsidRPr="00AD2583">
              <w:t xml:space="preserve"> дальнего зарубежья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1796,8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2337,2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2523,8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2309,2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3062,0</w:t>
            </w:r>
          </w:p>
        </w:tc>
      </w:tr>
      <w:tr w:rsidR="00FB4C66" w:rsidRPr="00AD2583" w:rsidTr="00FB4C66">
        <w:trPr>
          <w:trHeight w:val="404"/>
        </w:trPr>
        <w:tc>
          <w:tcPr>
            <w:tcW w:w="4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A70C30">
            <w:pPr>
              <w:pStyle w:val="15"/>
              <w:ind w:left="567"/>
            </w:pPr>
            <w:r w:rsidRPr="00AD2583">
              <w:t>государств – участник</w:t>
            </w:r>
            <w:r w:rsidR="00A70C30">
              <w:t>ов</w:t>
            </w:r>
            <w:r w:rsidRPr="00AD2583">
              <w:t xml:space="preserve"> СНГ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388,3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366,2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396,0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410,3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szCs w:val="22"/>
              </w:rPr>
            </w:pPr>
            <w:r w:rsidRPr="00AD2583">
              <w:rPr>
                <w:rFonts w:cs="Arial"/>
                <w:szCs w:val="22"/>
              </w:rPr>
              <w:t>687,6</w:t>
            </w:r>
          </w:p>
        </w:tc>
      </w:tr>
      <w:tr w:rsidR="00FB4C66" w:rsidRPr="00AD2583" w:rsidTr="00FB4C66">
        <w:trPr>
          <w:trHeight w:val="416"/>
        </w:trPr>
        <w:tc>
          <w:tcPr>
            <w:tcW w:w="437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9273D2">
            <w:pPr>
              <w:pStyle w:val="0-"/>
            </w:pPr>
            <w:r w:rsidRPr="00AD2583">
              <w:t>Сальдо внешнеторгового оборота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-70,5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-106,4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282,2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212,8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B4C66" w:rsidRPr="00AD2583" w:rsidRDefault="00FB4C66" w:rsidP="00BF75A7">
            <w:pPr>
              <w:pStyle w:val="ad"/>
              <w:rPr>
                <w:rFonts w:cs="Arial"/>
                <w:b/>
                <w:szCs w:val="22"/>
              </w:rPr>
            </w:pPr>
            <w:r w:rsidRPr="00AD2583">
              <w:rPr>
                <w:rFonts w:cs="Arial"/>
                <w:b/>
                <w:szCs w:val="22"/>
              </w:rPr>
              <w:t>88,0</w:t>
            </w:r>
          </w:p>
        </w:tc>
      </w:tr>
    </w:tbl>
    <w:p w:rsidR="001B032A" w:rsidRPr="00FB4C66" w:rsidRDefault="001B032A" w:rsidP="002A4DD7">
      <w:pPr>
        <w:jc w:val="center"/>
        <w:rPr>
          <w:sz w:val="6"/>
        </w:rPr>
      </w:pPr>
    </w:p>
    <w:p w:rsidR="003B4F91" w:rsidRPr="00FB4C66" w:rsidRDefault="003B4F91" w:rsidP="00FB4C66">
      <w:pPr>
        <w:spacing w:line="240" w:lineRule="auto"/>
        <w:jc w:val="center"/>
        <w:rPr>
          <w:sz w:val="16"/>
        </w:rPr>
      </w:pPr>
    </w:p>
    <w:p w:rsidR="00FB4C66" w:rsidRPr="00AD2583" w:rsidRDefault="00FB4C66" w:rsidP="00FB4C66">
      <w:pPr>
        <w:spacing w:after="240" w:line="240" w:lineRule="auto"/>
        <w:ind w:firstLine="0"/>
        <w:sectPr w:rsidR="00FB4C66" w:rsidRPr="00AD2583" w:rsidSect="00E8533E"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footnotePr>
            <w:numRestart w:val="eachPage"/>
          </w:footnotePr>
          <w:endnotePr>
            <w:numFmt w:val="decimal"/>
          </w:endnotePr>
          <w:type w:val="continuous"/>
          <w:pgSz w:w="11907" w:h="16840" w:code="9"/>
          <w:pgMar w:top="1134" w:right="1418" w:bottom="1134" w:left="1304" w:header="680" w:footer="680" w:gutter="0"/>
          <w:cols w:space="567"/>
        </w:sectPr>
      </w:pPr>
    </w:p>
    <w:p w:rsidR="003B4F91" w:rsidRPr="00FB4C66" w:rsidRDefault="003B4F91" w:rsidP="00FB4C66">
      <w:pPr>
        <w:widowControl w:val="0"/>
        <w:spacing w:line="264" w:lineRule="auto"/>
        <w:ind w:firstLine="709"/>
        <w:rPr>
          <w:sz w:val="16"/>
        </w:rPr>
      </w:pPr>
    </w:p>
    <w:p w:rsidR="00BA4D27" w:rsidRPr="00BA4D27" w:rsidRDefault="00BA4D27" w:rsidP="00BA4D27">
      <w:pPr>
        <w:spacing w:before="120"/>
        <w:ind w:firstLine="0"/>
        <w:jc w:val="center"/>
        <w:rPr>
          <w:b/>
          <w:sz w:val="28"/>
          <w:szCs w:val="28"/>
        </w:rPr>
      </w:pPr>
      <w:r w:rsidRPr="00BA4D27">
        <w:rPr>
          <w:b/>
          <w:sz w:val="28"/>
          <w:szCs w:val="28"/>
        </w:rPr>
        <w:t>Статистический ежегодник</w:t>
      </w:r>
    </w:p>
    <w:p w:rsidR="003B4F91" w:rsidRPr="00AD2583" w:rsidRDefault="003B4F91" w:rsidP="00FB4C66">
      <w:pPr>
        <w:spacing w:before="120"/>
        <w:ind w:firstLine="0"/>
        <w:jc w:val="center"/>
        <w:rPr>
          <w:b/>
          <w:sz w:val="28"/>
          <w:szCs w:val="28"/>
        </w:rPr>
      </w:pPr>
      <w:r w:rsidRPr="00AD2583">
        <w:rPr>
          <w:b/>
          <w:sz w:val="28"/>
          <w:szCs w:val="28"/>
        </w:rPr>
        <w:t>Н</w:t>
      </w:r>
      <w:r w:rsidR="00CF658B" w:rsidRPr="00AD2583">
        <w:rPr>
          <w:b/>
          <w:sz w:val="28"/>
          <w:szCs w:val="28"/>
        </w:rPr>
        <w:t>овосибирская область</w:t>
      </w:r>
      <w:r w:rsidRPr="00AD2583">
        <w:rPr>
          <w:b/>
          <w:sz w:val="28"/>
          <w:szCs w:val="28"/>
        </w:rPr>
        <w:t xml:space="preserve">. </w:t>
      </w:r>
      <w:r w:rsidR="002D46E8" w:rsidRPr="00AD2583">
        <w:rPr>
          <w:b/>
          <w:sz w:val="28"/>
          <w:szCs w:val="28"/>
        </w:rPr>
        <w:t>20</w:t>
      </w:r>
      <w:r w:rsidR="000A3984" w:rsidRPr="00AD2583">
        <w:rPr>
          <w:b/>
          <w:sz w:val="28"/>
          <w:szCs w:val="28"/>
        </w:rPr>
        <w:t>2</w:t>
      </w:r>
      <w:r w:rsidR="00BA4D27">
        <w:rPr>
          <w:b/>
          <w:sz w:val="28"/>
          <w:szCs w:val="28"/>
        </w:rPr>
        <w:t>3</w:t>
      </w:r>
    </w:p>
    <w:p w:rsidR="003B4F91" w:rsidRPr="00AD2583" w:rsidRDefault="003B4F91">
      <w:pPr>
        <w:pStyle w:val="ad"/>
        <w:spacing w:before="0" w:after="0" w:line="288" w:lineRule="auto"/>
      </w:pPr>
    </w:p>
    <w:p w:rsidR="003B4F91" w:rsidRPr="00AD2583" w:rsidRDefault="003B4F91">
      <w:pPr>
        <w:ind w:firstLine="0"/>
        <w:jc w:val="center"/>
      </w:pPr>
    </w:p>
    <w:p w:rsidR="003B4F91" w:rsidRPr="00AD2583" w:rsidRDefault="003B4F91">
      <w:pPr>
        <w:ind w:firstLine="0"/>
        <w:jc w:val="center"/>
      </w:pPr>
    </w:p>
    <w:p w:rsidR="003B4F91" w:rsidRPr="00AD2583" w:rsidRDefault="003B4F91">
      <w:pPr>
        <w:ind w:firstLine="0"/>
        <w:jc w:val="center"/>
      </w:pPr>
    </w:p>
    <w:p w:rsidR="003B4F91" w:rsidRPr="00AD2583" w:rsidRDefault="003B4F91">
      <w:pPr>
        <w:ind w:firstLine="0"/>
        <w:jc w:val="center"/>
      </w:pPr>
    </w:p>
    <w:p w:rsidR="003B4F91" w:rsidRPr="00AD2583" w:rsidRDefault="003B4F91">
      <w:pPr>
        <w:ind w:firstLine="0"/>
        <w:jc w:val="center"/>
      </w:pPr>
    </w:p>
    <w:p w:rsidR="003B4F91" w:rsidRPr="00AD2583" w:rsidRDefault="003B4F91">
      <w:pPr>
        <w:ind w:firstLine="0"/>
        <w:jc w:val="center"/>
      </w:pPr>
    </w:p>
    <w:p w:rsidR="003B4F91" w:rsidRPr="00AD2583" w:rsidRDefault="003B4F91">
      <w:pPr>
        <w:ind w:firstLine="0"/>
        <w:jc w:val="center"/>
      </w:pPr>
    </w:p>
    <w:p w:rsidR="003B4F91" w:rsidRPr="00AD2583" w:rsidRDefault="003B4F91">
      <w:pPr>
        <w:ind w:firstLine="0"/>
        <w:jc w:val="center"/>
        <w:rPr>
          <w:sz w:val="24"/>
        </w:rPr>
      </w:pPr>
      <w:r w:rsidRPr="00AD2583">
        <w:rPr>
          <w:sz w:val="24"/>
        </w:rPr>
        <w:t>Ответственный за выпуск</w:t>
      </w:r>
    </w:p>
    <w:p w:rsidR="003B4F91" w:rsidRPr="00AD2583" w:rsidRDefault="00827A0D">
      <w:pPr>
        <w:ind w:firstLine="0"/>
        <w:jc w:val="center"/>
        <w:rPr>
          <w:i/>
          <w:sz w:val="24"/>
        </w:rPr>
      </w:pPr>
      <w:r>
        <w:rPr>
          <w:i/>
          <w:sz w:val="24"/>
        </w:rPr>
        <w:t>Фролова С.Н.</w:t>
      </w:r>
    </w:p>
    <w:p w:rsidR="003B4F91" w:rsidRPr="00AD2583" w:rsidRDefault="003B4F91">
      <w:pPr>
        <w:ind w:firstLine="0"/>
        <w:jc w:val="center"/>
        <w:rPr>
          <w:i/>
          <w:sz w:val="24"/>
        </w:rPr>
      </w:pPr>
      <w:r w:rsidRPr="00AD2583">
        <w:rPr>
          <w:i/>
          <w:sz w:val="24"/>
        </w:rPr>
        <w:t xml:space="preserve">Тел. </w:t>
      </w:r>
      <w:r w:rsidR="00CF658B" w:rsidRPr="00AD2583">
        <w:rPr>
          <w:i/>
          <w:sz w:val="24"/>
        </w:rPr>
        <w:t xml:space="preserve">(383) </w:t>
      </w:r>
      <w:r w:rsidR="00034A03" w:rsidRPr="00AD2583">
        <w:rPr>
          <w:i/>
          <w:sz w:val="24"/>
        </w:rPr>
        <w:t>309</w:t>
      </w:r>
      <w:r w:rsidR="00E72E05" w:rsidRPr="00AD2583">
        <w:rPr>
          <w:i/>
          <w:sz w:val="24"/>
        </w:rPr>
        <w:t>-</w:t>
      </w:r>
      <w:r w:rsidR="00034A03" w:rsidRPr="00AD2583">
        <w:rPr>
          <w:i/>
          <w:sz w:val="24"/>
        </w:rPr>
        <w:t>25</w:t>
      </w:r>
      <w:r w:rsidR="00E72E05" w:rsidRPr="00AD2583">
        <w:rPr>
          <w:i/>
          <w:sz w:val="24"/>
        </w:rPr>
        <w:t>-</w:t>
      </w:r>
      <w:r w:rsidR="000A3984" w:rsidRPr="00AD2583">
        <w:rPr>
          <w:i/>
          <w:sz w:val="24"/>
        </w:rPr>
        <w:t xml:space="preserve">60, доп. </w:t>
      </w:r>
      <w:r w:rsidR="00827A0D">
        <w:rPr>
          <w:i/>
          <w:sz w:val="24"/>
        </w:rPr>
        <w:t>2</w:t>
      </w:r>
      <w:r w:rsidR="00BF75A7">
        <w:rPr>
          <w:i/>
          <w:sz w:val="24"/>
        </w:rPr>
        <w:t>3</w:t>
      </w:r>
      <w:r w:rsidR="00827A0D">
        <w:rPr>
          <w:i/>
          <w:sz w:val="24"/>
        </w:rPr>
        <w:t>8</w:t>
      </w:r>
    </w:p>
    <w:p w:rsidR="003B4F91" w:rsidRPr="00AD2583" w:rsidRDefault="003B4F91">
      <w:pPr>
        <w:ind w:firstLine="0"/>
        <w:jc w:val="center"/>
        <w:rPr>
          <w:i/>
        </w:rPr>
      </w:pPr>
    </w:p>
    <w:p w:rsidR="003B4F91" w:rsidRPr="00AD2583" w:rsidRDefault="003B4F91">
      <w:pPr>
        <w:pStyle w:val="ad"/>
        <w:spacing w:before="0" w:after="0" w:line="288" w:lineRule="auto"/>
      </w:pPr>
      <w:r w:rsidRPr="00AD2583">
        <w:t>Сборник подготовлен при участии отделов</w:t>
      </w:r>
      <w:r w:rsidR="00FE0B59" w:rsidRPr="00AD2583">
        <w:t xml:space="preserve"> </w:t>
      </w:r>
      <w:proofErr w:type="spellStart"/>
      <w:r w:rsidRPr="00AD2583">
        <w:t>Новосибирскстат</w:t>
      </w:r>
      <w:r w:rsidR="00FE0B59" w:rsidRPr="00AD2583">
        <w:t>а</w:t>
      </w:r>
      <w:proofErr w:type="spellEnd"/>
    </w:p>
    <w:p w:rsidR="003B4F91" w:rsidRPr="00AD2583" w:rsidRDefault="003B4F91">
      <w:pPr>
        <w:ind w:firstLine="0"/>
        <w:jc w:val="center"/>
        <w:rPr>
          <w:i/>
        </w:rPr>
      </w:pPr>
    </w:p>
    <w:p w:rsidR="003B4F91" w:rsidRPr="00AD2583" w:rsidRDefault="003B4F91">
      <w:pPr>
        <w:ind w:firstLine="0"/>
        <w:jc w:val="center"/>
        <w:rPr>
          <w:i/>
        </w:rPr>
      </w:pPr>
    </w:p>
    <w:p w:rsidR="003B4F91" w:rsidRPr="00AD2583" w:rsidRDefault="003B4F91">
      <w:pPr>
        <w:ind w:firstLine="0"/>
        <w:jc w:val="center"/>
        <w:rPr>
          <w:i/>
        </w:rPr>
      </w:pPr>
    </w:p>
    <w:p w:rsidR="003B4F91" w:rsidRPr="00AD2583" w:rsidRDefault="003B4F91">
      <w:pPr>
        <w:ind w:firstLine="0"/>
        <w:jc w:val="center"/>
      </w:pPr>
    </w:p>
    <w:p w:rsidR="003B4F91" w:rsidRPr="00AD2583" w:rsidRDefault="003B4F91">
      <w:pPr>
        <w:ind w:firstLine="0"/>
        <w:jc w:val="center"/>
      </w:pPr>
    </w:p>
    <w:p w:rsidR="003B4F91" w:rsidRPr="00AD2583" w:rsidRDefault="003B4F91">
      <w:pPr>
        <w:ind w:firstLine="0"/>
        <w:jc w:val="center"/>
        <w:rPr>
          <w:sz w:val="24"/>
        </w:rPr>
      </w:pPr>
    </w:p>
    <w:p w:rsidR="003B4F91" w:rsidRDefault="003B4F91">
      <w:pPr>
        <w:ind w:firstLine="0"/>
        <w:jc w:val="center"/>
        <w:rPr>
          <w:sz w:val="24"/>
        </w:rPr>
      </w:pPr>
    </w:p>
    <w:p w:rsidR="00BA4D27" w:rsidRDefault="00BA4D27">
      <w:pPr>
        <w:ind w:firstLine="0"/>
        <w:jc w:val="center"/>
        <w:rPr>
          <w:sz w:val="24"/>
        </w:rPr>
      </w:pPr>
    </w:p>
    <w:p w:rsidR="00BA4D27" w:rsidRPr="00AD2583" w:rsidRDefault="00BA4D27">
      <w:pPr>
        <w:ind w:firstLine="0"/>
        <w:jc w:val="center"/>
        <w:rPr>
          <w:sz w:val="24"/>
        </w:rPr>
      </w:pPr>
    </w:p>
    <w:p w:rsidR="003B4F91" w:rsidRPr="00AD2583" w:rsidRDefault="003B4F91">
      <w:pPr>
        <w:ind w:firstLine="0"/>
        <w:jc w:val="center"/>
        <w:rPr>
          <w:sz w:val="24"/>
        </w:rPr>
      </w:pPr>
    </w:p>
    <w:p w:rsidR="003B4F91" w:rsidRDefault="003B4F91">
      <w:pPr>
        <w:ind w:firstLine="0"/>
        <w:jc w:val="center"/>
      </w:pPr>
    </w:p>
    <w:p w:rsidR="00BA4D27" w:rsidRDefault="00BA4D27">
      <w:pPr>
        <w:ind w:firstLine="0"/>
        <w:jc w:val="center"/>
      </w:pPr>
    </w:p>
    <w:p w:rsidR="00BA4D27" w:rsidRPr="00AD2583" w:rsidRDefault="00BA4D27">
      <w:pPr>
        <w:ind w:firstLine="0"/>
        <w:jc w:val="center"/>
      </w:pPr>
    </w:p>
    <w:p w:rsidR="003B4F91" w:rsidRPr="00AD2583" w:rsidRDefault="003B4F91">
      <w:pPr>
        <w:ind w:firstLine="0"/>
        <w:jc w:val="center"/>
      </w:pPr>
    </w:p>
    <w:p w:rsidR="003B4F91" w:rsidRPr="00AD2583" w:rsidRDefault="003B4F91">
      <w:pPr>
        <w:ind w:firstLine="0"/>
        <w:jc w:val="center"/>
      </w:pPr>
    </w:p>
    <w:p w:rsidR="003B4F91" w:rsidRPr="00AD2583" w:rsidRDefault="003B4F91">
      <w:pPr>
        <w:ind w:firstLine="0"/>
        <w:jc w:val="center"/>
      </w:pPr>
    </w:p>
    <w:p w:rsidR="003B4F91" w:rsidRPr="00AD2583" w:rsidRDefault="003B4F91">
      <w:pPr>
        <w:ind w:firstLine="0"/>
        <w:jc w:val="center"/>
      </w:pPr>
    </w:p>
    <w:p w:rsidR="003B4F91" w:rsidRPr="00AD2583" w:rsidRDefault="003B4F91">
      <w:pPr>
        <w:ind w:firstLine="0"/>
        <w:jc w:val="center"/>
      </w:pPr>
    </w:p>
    <w:p w:rsidR="003B4F91" w:rsidRPr="00AD2583" w:rsidRDefault="003B4F91">
      <w:pPr>
        <w:ind w:firstLine="0"/>
        <w:jc w:val="center"/>
      </w:pPr>
    </w:p>
    <w:p w:rsidR="003B4F91" w:rsidRPr="00AD2583" w:rsidRDefault="003B4F91">
      <w:pPr>
        <w:ind w:firstLine="0"/>
        <w:jc w:val="center"/>
      </w:pPr>
    </w:p>
    <w:p w:rsidR="003B4F91" w:rsidRPr="00AD2583" w:rsidRDefault="003B4F91">
      <w:pPr>
        <w:ind w:firstLine="0"/>
        <w:jc w:val="center"/>
      </w:pPr>
    </w:p>
    <w:p w:rsidR="00BE34E0" w:rsidRPr="00AD2583" w:rsidRDefault="00BE34E0">
      <w:pPr>
        <w:ind w:firstLine="0"/>
        <w:jc w:val="center"/>
      </w:pPr>
    </w:p>
    <w:p w:rsidR="00BE34E0" w:rsidRPr="00AD2583" w:rsidRDefault="00BE34E0">
      <w:pPr>
        <w:ind w:firstLine="0"/>
        <w:jc w:val="center"/>
      </w:pPr>
    </w:p>
    <w:p w:rsidR="003B4F91" w:rsidRPr="00AD2583" w:rsidRDefault="003B4F91">
      <w:pPr>
        <w:ind w:firstLine="0"/>
        <w:jc w:val="center"/>
      </w:pPr>
    </w:p>
    <w:p w:rsidR="003B4F91" w:rsidRPr="00AD2583" w:rsidRDefault="003B4F91">
      <w:pPr>
        <w:ind w:firstLine="0"/>
        <w:jc w:val="center"/>
      </w:pPr>
    </w:p>
    <w:p w:rsidR="003B4F91" w:rsidRPr="00AD2583" w:rsidRDefault="003B4F91">
      <w:pPr>
        <w:ind w:firstLine="0"/>
        <w:jc w:val="center"/>
      </w:pPr>
    </w:p>
    <w:p w:rsidR="003B4F91" w:rsidRPr="00AD2583" w:rsidRDefault="003B4F91">
      <w:pPr>
        <w:ind w:firstLine="0"/>
        <w:jc w:val="center"/>
      </w:pPr>
      <w:r w:rsidRPr="00AD2583">
        <w:t>Новосибирскстат</w:t>
      </w:r>
    </w:p>
    <w:p w:rsidR="003B4F91" w:rsidRPr="006F7BBA" w:rsidRDefault="00BF75A7">
      <w:pPr>
        <w:ind w:firstLine="0"/>
        <w:jc w:val="center"/>
        <w:rPr>
          <w:i/>
          <w:u w:val="single"/>
        </w:rPr>
      </w:pPr>
      <w:r w:rsidRPr="00BF75A7">
        <w:rPr>
          <w:i/>
          <w:u w:val="single"/>
          <w:lang w:val="en-US"/>
        </w:rPr>
        <w:t>E</w:t>
      </w:r>
      <w:r w:rsidRPr="006F7BBA">
        <w:rPr>
          <w:i/>
          <w:u w:val="single"/>
        </w:rPr>
        <w:t>-</w:t>
      </w:r>
      <w:r w:rsidRPr="00BF75A7">
        <w:rPr>
          <w:i/>
          <w:u w:val="single"/>
          <w:lang w:val="en-US"/>
        </w:rPr>
        <w:t>mail</w:t>
      </w:r>
      <w:r w:rsidRPr="006F7BBA">
        <w:rPr>
          <w:i/>
          <w:u w:val="single"/>
        </w:rPr>
        <w:t xml:space="preserve">: </w:t>
      </w:r>
      <w:hyperlink r:id="rId63" w:history="1">
        <w:r w:rsidRPr="006F7BBA">
          <w:rPr>
            <w:rStyle w:val="aff7"/>
            <w:i/>
            <w:color w:val="auto"/>
          </w:rPr>
          <w:t>54@</w:t>
        </w:r>
        <w:proofErr w:type="spellStart"/>
        <w:r w:rsidRPr="00BF75A7">
          <w:rPr>
            <w:rStyle w:val="aff7"/>
            <w:i/>
            <w:color w:val="auto"/>
            <w:lang w:val="en-US"/>
          </w:rPr>
          <w:t>rosstat</w:t>
        </w:r>
        <w:proofErr w:type="spellEnd"/>
        <w:r w:rsidRPr="006F7BBA">
          <w:rPr>
            <w:rStyle w:val="aff7"/>
            <w:i/>
            <w:color w:val="auto"/>
          </w:rPr>
          <w:t>.</w:t>
        </w:r>
        <w:proofErr w:type="spellStart"/>
        <w:r w:rsidRPr="00BF75A7">
          <w:rPr>
            <w:rStyle w:val="aff7"/>
            <w:i/>
            <w:color w:val="auto"/>
            <w:lang w:val="en-US"/>
          </w:rPr>
          <w:t>gov</w:t>
        </w:r>
        <w:proofErr w:type="spellEnd"/>
        <w:r w:rsidRPr="006F7BBA">
          <w:rPr>
            <w:rStyle w:val="aff7"/>
            <w:i/>
            <w:color w:val="auto"/>
          </w:rPr>
          <w:t>.</w:t>
        </w:r>
        <w:r w:rsidRPr="00BF75A7">
          <w:rPr>
            <w:rStyle w:val="aff7"/>
            <w:i/>
            <w:color w:val="auto"/>
            <w:lang w:val="en-US"/>
          </w:rPr>
          <w:t>ru</w:t>
        </w:r>
      </w:hyperlink>
      <w:r w:rsidRPr="006F7BBA">
        <w:rPr>
          <w:i/>
          <w:u w:val="single"/>
        </w:rPr>
        <w:t xml:space="preserve"> </w:t>
      </w:r>
    </w:p>
    <w:p w:rsidR="00067E40" w:rsidRPr="002D447E" w:rsidRDefault="000B37F9">
      <w:pPr>
        <w:ind w:firstLine="0"/>
        <w:jc w:val="center"/>
        <w:rPr>
          <w:i/>
          <w:u w:val="single"/>
          <w:lang w:val="en-US"/>
        </w:rPr>
      </w:pPr>
      <w:hyperlink r:id="rId64" w:history="1">
        <w:r w:rsidR="002D447E" w:rsidRPr="002D447E">
          <w:rPr>
            <w:rStyle w:val="aff7"/>
            <w:i/>
            <w:color w:val="auto"/>
            <w:lang w:val="en-US"/>
          </w:rPr>
          <w:t>https://</w:t>
        </w:r>
        <w:r w:rsidR="002D447E" w:rsidRPr="00B7675D">
          <w:rPr>
            <w:rStyle w:val="aff7"/>
            <w:i/>
            <w:color w:val="auto"/>
            <w:lang w:val="en-US"/>
          </w:rPr>
          <w:t>54.</w:t>
        </w:r>
        <w:r w:rsidR="002D447E" w:rsidRPr="002D447E">
          <w:rPr>
            <w:rStyle w:val="aff7"/>
            <w:i/>
            <w:color w:val="auto"/>
            <w:lang w:val="en-US"/>
          </w:rPr>
          <w:t>rosstat.gov.ru</w:t>
        </w:r>
      </w:hyperlink>
      <w:r w:rsidR="002D447E" w:rsidRPr="002D447E">
        <w:rPr>
          <w:i/>
          <w:u w:val="single"/>
          <w:lang w:val="en-US"/>
        </w:rPr>
        <w:t xml:space="preserve"> </w:t>
      </w:r>
    </w:p>
    <w:p w:rsidR="00067E40" w:rsidRPr="00067E40" w:rsidRDefault="00067E40">
      <w:pPr>
        <w:ind w:firstLine="0"/>
        <w:jc w:val="center"/>
        <w:rPr>
          <w:u w:val="single"/>
          <w:lang w:val="en-US"/>
        </w:rPr>
      </w:pPr>
    </w:p>
    <w:sectPr w:rsidR="00067E40" w:rsidRPr="00067E40" w:rsidSect="00E8533E">
      <w:footerReference w:type="default" r:id="rId65"/>
      <w:footnotePr>
        <w:numRestart w:val="eachPage"/>
      </w:footnotePr>
      <w:endnotePr>
        <w:numFmt w:val="decimal"/>
      </w:endnotePr>
      <w:pgSz w:w="11907" w:h="16840" w:code="9"/>
      <w:pgMar w:top="1134" w:right="1418" w:bottom="1134" w:left="1304" w:header="680" w:footer="68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7F9" w:rsidRDefault="000B37F9">
      <w:r>
        <w:separator/>
      </w:r>
    </w:p>
  </w:endnote>
  <w:endnote w:type="continuationSeparator" w:id="0">
    <w:p w:rsidR="000B37F9" w:rsidRDefault="000B3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GOpus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CSR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78" w:rsidRDefault="00B40778">
    <w:pPr>
      <w:pStyle w:val="a8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78" w:rsidRDefault="00B40778">
    <w:pPr>
      <w:pStyle w:val="a8"/>
      <w:framePr w:wrap="around" w:vAnchor="text" w:hAnchor="margin" w:xAlign="outside" w:y="1"/>
      <w:rPr>
        <w:rStyle w:val="a6"/>
      </w:rPr>
    </w:pPr>
  </w:p>
  <w:p w:rsidR="00B40778" w:rsidRDefault="00B40778">
    <w:pPr>
      <w:pStyle w:val="a8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78" w:rsidRDefault="00B40778">
    <w:pPr>
      <w:pStyle w:val="a8"/>
      <w:ind w:right="360"/>
      <w:jc w:val="center"/>
    </w:pP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separate"/>
    </w:r>
    <w:r w:rsidR="00BA4D27">
      <w:rPr>
        <w:rStyle w:val="a6"/>
        <w:noProof/>
      </w:rPr>
      <w:t>7</w:t>
    </w:r>
    <w:r>
      <w:rPr>
        <w:rStyle w:val="a6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78" w:rsidRPr="0027598B" w:rsidRDefault="00B40778" w:rsidP="00AD610D">
    <w:pPr>
      <w:pStyle w:val="a8"/>
      <w:ind w:firstLine="0"/>
      <w:jc w:val="center"/>
      <w:rPr>
        <w:b/>
      </w:rPr>
    </w:pPr>
    <w:r w:rsidRPr="0027598B">
      <w:rPr>
        <w:rStyle w:val="a6"/>
        <w:b w:val="0"/>
      </w:rPr>
      <w:fldChar w:fldCharType="begin"/>
    </w:r>
    <w:r w:rsidRPr="0027598B">
      <w:rPr>
        <w:rStyle w:val="a6"/>
        <w:b w:val="0"/>
      </w:rPr>
      <w:instrText xml:space="preserve"> PAGE </w:instrText>
    </w:r>
    <w:r w:rsidRPr="0027598B">
      <w:rPr>
        <w:rStyle w:val="a6"/>
        <w:b w:val="0"/>
      </w:rPr>
      <w:fldChar w:fldCharType="separate"/>
    </w:r>
    <w:r w:rsidR="00BA4D27">
      <w:rPr>
        <w:rStyle w:val="a6"/>
        <w:b w:val="0"/>
        <w:noProof/>
      </w:rPr>
      <w:t>140</w:t>
    </w:r>
    <w:r w:rsidRPr="0027598B">
      <w:rPr>
        <w:rStyle w:val="a6"/>
        <w:b w:val="0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78" w:rsidRPr="0027598B" w:rsidRDefault="00B40778">
    <w:pPr>
      <w:pStyle w:val="a8"/>
      <w:jc w:val="center"/>
      <w:rPr>
        <w:b/>
      </w:rPr>
    </w:pPr>
    <w:r w:rsidRPr="0027598B">
      <w:rPr>
        <w:rStyle w:val="a6"/>
        <w:b w:val="0"/>
      </w:rPr>
      <w:fldChar w:fldCharType="begin"/>
    </w:r>
    <w:r w:rsidRPr="0027598B">
      <w:rPr>
        <w:rStyle w:val="a6"/>
        <w:b w:val="0"/>
      </w:rPr>
      <w:instrText xml:space="preserve"> PAGE </w:instrText>
    </w:r>
    <w:r w:rsidRPr="0027598B">
      <w:rPr>
        <w:rStyle w:val="a6"/>
        <w:b w:val="0"/>
      </w:rPr>
      <w:fldChar w:fldCharType="separate"/>
    </w:r>
    <w:r w:rsidR="00BA4D27">
      <w:rPr>
        <w:rStyle w:val="a6"/>
        <w:b w:val="0"/>
        <w:noProof/>
      </w:rPr>
      <w:t>139</w:t>
    </w:r>
    <w:r w:rsidRPr="0027598B">
      <w:rPr>
        <w:rStyle w:val="a6"/>
        <w:b w:val="0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78" w:rsidRDefault="00B40778">
    <w:pPr>
      <w:pStyle w:val="a8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78" w:rsidRPr="001576EE" w:rsidRDefault="00B40778">
    <w:pPr>
      <w:pStyle w:val="a8"/>
      <w:jc w:val="center"/>
      <w:rPr>
        <w:b/>
      </w:rPr>
    </w:pPr>
    <w:r w:rsidRPr="001576EE">
      <w:rPr>
        <w:rStyle w:val="a6"/>
        <w:b w:val="0"/>
      </w:rPr>
      <w:fldChar w:fldCharType="begin"/>
    </w:r>
    <w:r w:rsidRPr="001576EE">
      <w:rPr>
        <w:rStyle w:val="a6"/>
        <w:b w:val="0"/>
      </w:rPr>
      <w:instrText xml:space="preserve"> PAGE </w:instrText>
    </w:r>
    <w:r w:rsidRPr="001576EE">
      <w:rPr>
        <w:rStyle w:val="a6"/>
        <w:b w:val="0"/>
      </w:rPr>
      <w:fldChar w:fldCharType="separate"/>
    </w:r>
    <w:r>
      <w:rPr>
        <w:rStyle w:val="a6"/>
        <w:b w:val="0"/>
        <w:noProof/>
      </w:rPr>
      <w:t>135</w:t>
    </w:r>
    <w:r w:rsidRPr="001576EE">
      <w:rPr>
        <w:rStyle w:val="a6"/>
        <w:b w:val="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7F9" w:rsidRDefault="000B37F9">
      <w:pPr>
        <w:pStyle w:val="a3"/>
        <w:rPr>
          <w:rFonts w:ascii="Times New Roman" w:hAnsi="Times New Roman"/>
          <w:sz w:val="22"/>
        </w:rPr>
      </w:pPr>
      <w:r>
        <w:separator/>
      </w:r>
    </w:p>
  </w:footnote>
  <w:footnote w:type="continuationSeparator" w:id="0">
    <w:p w:rsidR="000B37F9" w:rsidRDefault="000B37F9">
      <w:r>
        <w:continuationSeparator/>
      </w:r>
    </w:p>
  </w:footnote>
  <w:footnote w:id="1">
    <w:p w:rsidR="00B40778" w:rsidRDefault="00B40778" w:rsidP="008776DC">
      <w:pPr>
        <w:pStyle w:val="a3"/>
      </w:pPr>
      <w:r w:rsidRPr="00B52573">
        <w:rPr>
          <w:rStyle w:val="a9"/>
          <w:sz w:val="24"/>
          <w:szCs w:val="24"/>
        </w:rPr>
        <w:t>1)</w:t>
      </w:r>
      <w:r>
        <w:t xml:space="preserve"> По данным Федеральной службы государственной регистрации, кадастра и картографии </w:t>
      </w:r>
      <w:r>
        <w:br/>
        <w:t>на 1 января 2023 года.</w:t>
      </w:r>
    </w:p>
  </w:footnote>
  <w:footnote w:id="2">
    <w:p w:rsidR="00B40778" w:rsidRPr="006909CF" w:rsidRDefault="00B40778" w:rsidP="006909CF">
      <w:pPr>
        <w:pStyle w:val="a3"/>
        <w:rPr>
          <w:sz w:val="24"/>
          <w:szCs w:val="24"/>
        </w:rPr>
      </w:pPr>
      <w:r w:rsidRPr="006909CF">
        <w:rPr>
          <w:rStyle w:val="a9"/>
          <w:sz w:val="24"/>
          <w:szCs w:val="24"/>
        </w:rPr>
        <w:footnoteRef/>
      </w:r>
      <w:proofErr w:type="gramStart"/>
      <w:r w:rsidRPr="006909CF">
        <w:rPr>
          <w:sz w:val="24"/>
          <w:szCs w:val="24"/>
          <w:vertAlign w:val="superscript"/>
        </w:rPr>
        <w:t>)</w:t>
      </w:r>
      <w:r>
        <w:t xml:space="preserve"> </w:t>
      </w:r>
      <w:r w:rsidRPr="006909CF">
        <w:t>По данным Федеральной службы государственной регистрации, кадастра и картографии.</w:t>
      </w:r>
      <w:proofErr w:type="gramEnd"/>
    </w:p>
  </w:footnote>
  <w:footnote w:id="3">
    <w:p w:rsidR="00B40778" w:rsidRDefault="00B40778" w:rsidP="006909CF">
      <w:pPr>
        <w:pStyle w:val="a3"/>
      </w:pPr>
      <w:r w:rsidRPr="006909CF">
        <w:rPr>
          <w:rStyle w:val="a9"/>
          <w:sz w:val="24"/>
          <w:szCs w:val="24"/>
        </w:rPr>
        <w:footnoteRef/>
      </w:r>
      <w:proofErr w:type="gramStart"/>
      <w:r w:rsidRPr="006909CF">
        <w:rPr>
          <w:sz w:val="24"/>
          <w:szCs w:val="24"/>
          <w:vertAlign w:val="superscript"/>
        </w:rPr>
        <w:t>)</w:t>
      </w:r>
      <w:r w:rsidRPr="006909CF">
        <w:t xml:space="preserve"> </w:t>
      </w:r>
      <w:r>
        <w:t>Данные предварительные.</w:t>
      </w:r>
      <w:proofErr w:type="gramEnd"/>
    </w:p>
  </w:footnote>
  <w:footnote w:id="4">
    <w:p w:rsidR="00B40778" w:rsidRDefault="00B40778">
      <w:pPr>
        <w:pStyle w:val="a3"/>
      </w:pPr>
      <w:r w:rsidRPr="0007415A">
        <w:rPr>
          <w:rStyle w:val="a9"/>
          <w:sz w:val="24"/>
        </w:rPr>
        <w:t>3)</w:t>
      </w:r>
      <w:r w:rsidRPr="0007415A">
        <w:rPr>
          <w:sz w:val="16"/>
        </w:rPr>
        <w:t xml:space="preserve"> </w:t>
      </w:r>
      <w:r w:rsidRPr="006909CF">
        <w:t>Приведены данные за 202</w:t>
      </w:r>
      <w:r>
        <w:t>1</w:t>
      </w:r>
      <w:r w:rsidRPr="006909CF">
        <w:t xml:space="preserve"> год.</w:t>
      </w:r>
    </w:p>
  </w:footnote>
  <w:footnote w:id="5">
    <w:p w:rsidR="00B40778" w:rsidRDefault="00B40778">
      <w:pPr>
        <w:pStyle w:val="a3"/>
      </w:pPr>
      <w:r w:rsidRPr="00283E58">
        <w:rPr>
          <w:rStyle w:val="a9"/>
          <w:sz w:val="24"/>
        </w:rPr>
        <w:t>4)</w:t>
      </w:r>
      <w:r w:rsidRPr="00283E58">
        <w:rPr>
          <w:sz w:val="16"/>
        </w:rPr>
        <w:t xml:space="preserve"> </w:t>
      </w:r>
      <w:r w:rsidRPr="00283E58">
        <w:t>По данным оперативной статистической отчетности.</w:t>
      </w:r>
    </w:p>
  </w:footnote>
  <w:footnote w:id="6">
    <w:p w:rsidR="00B40778" w:rsidRDefault="00B40778" w:rsidP="00705FBC">
      <w:pPr>
        <w:pStyle w:val="a3"/>
      </w:pPr>
      <w:r w:rsidRPr="00CA3A35">
        <w:rPr>
          <w:rStyle w:val="a9"/>
          <w:sz w:val="24"/>
          <w:szCs w:val="24"/>
        </w:rPr>
        <w:t>1)</w:t>
      </w:r>
      <w:r>
        <w:t xml:space="preserve"> С учетом итогов Всероссийской переписи населения 2020 года.</w:t>
      </w:r>
    </w:p>
  </w:footnote>
  <w:footnote w:id="7">
    <w:p w:rsidR="00B40778" w:rsidRPr="00090065" w:rsidRDefault="00B40778" w:rsidP="00705FBC">
      <w:pPr>
        <w:pStyle w:val="a3"/>
      </w:pPr>
      <w:r w:rsidRPr="00FE631F">
        <w:rPr>
          <w:rStyle w:val="a9"/>
          <w:sz w:val="24"/>
          <w:szCs w:val="24"/>
        </w:rPr>
        <w:t>2)</w:t>
      </w:r>
      <w:r>
        <w:t xml:space="preserve"> По данным баланса затрат труда.</w:t>
      </w:r>
    </w:p>
  </w:footnote>
  <w:footnote w:id="8">
    <w:p w:rsidR="00B40778" w:rsidRPr="00D43FF2" w:rsidRDefault="00B40778">
      <w:pPr>
        <w:pStyle w:val="a3"/>
      </w:pPr>
      <w:r w:rsidRPr="00D43FF2">
        <w:rPr>
          <w:rStyle w:val="a9"/>
          <w:sz w:val="22"/>
        </w:rPr>
        <w:t>3)</w:t>
      </w:r>
      <w:r w:rsidRPr="00D43FF2">
        <w:rPr>
          <w:sz w:val="14"/>
        </w:rPr>
        <w:t xml:space="preserve"> </w:t>
      </w:r>
      <w:r>
        <w:t>Данные предварительные.</w:t>
      </w:r>
    </w:p>
  </w:footnote>
  <w:footnote w:id="9">
    <w:p w:rsidR="00B40778" w:rsidRDefault="00B40778" w:rsidP="00705FBC">
      <w:pPr>
        <w:pStyle w:val="a3"/>
      </w:pPr>
      <w:r w:rsidRPr="00D43FF2">
        <w:rPr>
          <w:rStyle w:val="a9"/>
          <w:sz w:val="22"/>
        </w:rPr>
        <w:t>4)</w:t>
      </w:r>
      <w:r w:rsidRPr="00D43FF2">
        <w:rPr>
          <w:sz w:val="14"/>
        </w:rPr>
        <w:t xml:space="preserve"> </w:t>
      </w:r>
      <w:r w:rsidRPr="00D43FF2">
        <w:t>Показатель рассчитан с учетом итогов ВПН-2020</w:t>
      </w:r>
      <w:r>
        <w:t>.</w:t>
      </w:r>
    </w:p>
  </w:footnote>
  <w:footnote w:id="10">
    <w:p w:rsidR="00B40778" w:rsidRDefault="00B40778">
      <w:pPr>
        <w:pStyle w:val="a3"/>
      </w:pPr>
      <w:r w:rsidRPr="00705FBC">
        <w:rPr>
          <w:rStyle w:val="a9"/>
          <w:sz w:val="24"/>
        </w:rPr>
        <w:t>5)</w:t>
      </w:r>
      <w:r w:rsidRPr="00705FBC">
        <w:rPr>
          <w:sz w:val="16"/>
        </w:rPr>
        <w:t xml:space="preserve"> </w:t>
      </w:r>
      <w:r>
        <w:t>По данным государственной регистрации.</w:t>
      </w:r>
    </w:p>
  </w:footnote>
  <w:footnote w:id="11">
    <w:p w:rsidR="00B40778" w:rsidRPr="00817536" w:rsidRDefault="00B40778" w:rsidP="008B1154">
      <w:pPr>
        <w:pStyle w:val="a3"/>
      </w:pPr>
      <w:r w:rsidRPr="006718C5">
        <w:rPr>
          <w:rStyle w:val="a9"/>
          <w:sz w:val="24"/>
          <w:szCs w:val="24"/>
        </w:rPr>
        <w:footnoteRef/>
      </w:r>
      <w:proofErr w:type="gramStart"/>
      <w:r w:rsidRPr="006718C5">
        <w:rPr>
          <w:sz w:val="24"/>
          <w:szCs w:val="24"/>
          <w:vertAlign w:val="superscript"/>
        </w:rPr>
        <w:t>)</w:t>
      </w:r>
      <w:r>
        <w:rPr>
          <w:sz w:val="24"/>
          <w:szCs w:val="24"/>
          <w:vertAlign w:val="superscript"/>
        </w:rPr>
        <w:t xml:space="preserve"> </w:t>
      </w:r>
      <w:r w:rsidRPr="00817536">
        <w:t xml:space="preserve">Данные предварительные. </w:t>
      </w:r>
      <w:proofErr w:type="gramEnd"/>
    </w:p>
  </w:footnote>
  <w:footnote w:id="12">
    <w:p w:rsidR="00B40778" w:rsidRDefault="00B40778" w:rsidP="00E12FF8">
      <w:pPr>
        <w:pStyle w:val="a3"/>
      </w:pPr>
      <w:r w:rsidRPr="006718C5">
        <w:rPr>
          <w:rStyle w:val="a9"/>
          <w:sz w:val="24"/>
          <w:szCs w:val="24"/>
        </w:rPr>
        <w:footnoteRef/>
      </w:r>
      <w:proofErr w:type="gramStart"/>
      <w:r w:rsidRPr="006718C5">
        <w:rPr>
          <w:sz w:val="24"/>
          <w:szCs w:val="24"/>
          <w:vertAlign w:val="superscript"/>
        </w:rPr>
        <w:t>)</w:t>
      </w:r>
      <w:r>
        <w:t xml:space="preserve"> По данным оперативной статистической отчетности.</w:t>
      </w:r>
      <w:proofErr w:type="gramEnd"/>
    </w:p>
  </w:footnote>
  <w:footnote w:id="13">
    <w:p w:rsidR="00B40778" w:rsidRDefault="00B40778" w:rsidP="005A40E3">
      <w:pPr>
        <w:pStyle w:val="a3"/>
      </w:pPr>
      <w:r w:rsidRPr="00CE69CA">
        <w:rPr>
          <w:rStyle w:val="a9"/>
          <w:sz w:val="22"/>
          <w:szCs w:val="24"/>
        </w:rPr>
        <w:t>1)</w:t>
      </w:r>
      <w:r>
        <w:t xml:space="preserve"> По данным баланса затрат труда.</w:t>
      </w:r>
    </w:p>
  </w:footnote>
  <w:footnote w:id="14">
    <w:p w:rsidR="00B40778" w:rsidRDefault="00B40778" w:rsidP="00E12FF8">
      <w:pPr>
        <w:pStyle w:val="a3"/>
      </w:pPr>
      <w:r w:rsidRPr="00CE69CA">
        <w:rPr>
          <w:rStyle w:val="a9"/>
          <w:sz w:val="22"/>
          <w:szCs w:val="24"/>
        </w:rPr>
        <w:t>2)</w:t>
      </w:r>
      <w:r w:rsidRPr="00FE631F">
        <w:rPr>
          <w:sz w:val="24"/>
          <w:szCs w:val="24"/>
        </w:rPr>
        <w:t xml:space="preserve"> </w:t>
      </w:r>
      <w:r>
        <w:t>Данные предварительные.</w:t>
      </w:r>
    </w:p>
    <w:p w:rsidR="00B40778" w:rsidRPr="007634D7" w:rsidRDefault="00B40778" w:rsidP="00E12FF8">
      <w:pPr>
        <w:pStyle w:val="a3"/>
      </w:pPr>
      <w:r w:rsidRPr="00CE69CA">
        <w:rPr>
          <w:sz w:val="22"/>
          <w:szCs w:val="24"/>
          <w:vertAlign w:val="superscript"/>
        </w:rPr>
        <w:t>3)</w:t>
      </w:r>
      <w:r>
        <w:rPr>
          <w:sz w:val="24"/>
          <w:szCs w:val="24"/>
          <w:vertAlign w:val="superscript"/>
        </w:rPr>
        <w:t xml:space="preserve"> </w:t>
      </w:r>
      <w:r w:rsidRPr="007634D7">
        <w:t>По данным оперативной статистической отчетности.</w:t>
      </w:r>
    </w:p>
  </w:footnote>
  <w:footnote w:id="15">
    <w:p w:rsidR="00B40778" w:rsidRPr="00287C44" w:rsidRDefault="00B40778" w:rsidP="000A7B1F">
      <w:pPr>
        <w:pStyle w:val="a3"/>
      </w:pPr>
      <w:r w:rsidRPr="00287C44">
        <w:rPr>
          <w:rStyle w:val="a9"/>
          <w:sz w:val="24"/>
          <w:szCs w:val="24"/>
        </w:rPr>
        <w:t>1)</w:t>
      </w:r>
      <w:r w:rsidRPr="00287C44">
        <w:rPr>
          <w:sz w:val="24"/>
          <w:szCs w:val="24"/>
        </w:rPr>
        <w:t xml:space="preserve"> </w:t>
      </w:r>
      <w:r w:rsidRPr="00287C44">
        <w:t xml:space="preserve">По данным </w:t>
      </w:r>
      <w:r>
        <w:t>Верхне-Обского Бассейнового Водного Управления.</w:t>
      </w:r>
    </w:p>
  </w:footnote>
  <w:footnote w:id="16">
    <w:p w:rsidR="00B40778" w:rsidRDefault="00B40778" w:rsidP="000A7B1F">
      <w:pPr>
        <w:pStyle w:val="a3"/>
      </w:pPr>
      <w:r w:rsidRPr="00D078EA">
        <w:rPr>
          <w:rStyle w:val="a9"/>
          <w:sz w:val="24"/>
          <w:szCs w:val="24"/>
        </w:rPr>
        <w:t>2)</w:t>
      </w:r>
      <w:r>
        <w:t xml:space="preserve"> </w:t>
      </w:r>
      <w:r w:rsidRPr="00287C44">
        <w:t>По данным</w:t>
      </w:r>
      <w:r>
        <w:t xml:space="preserve"> </w:t>
      </w:r>
      <w:proofErr w:type="spellStart"/>
      <w:r>
        <w:t>Росприроднадзора</w:t>
      </w:r>
      <w:proofErr w:type="spellEnd"/>
      <w:r>
        <w:t>.</w:t>
      </w:r>
    </w:p>
  </w:footnote>
  <w:footnote w:id="17">
    <w:p w:rsidR="00B40778" w:rsidRPr="00E456DB" w:rsidRDefault="00B40778" w:rsidP="000A7B1F">
      <w:pPr>
        <w:pStyle w:val="a3"/>
      </w:pPr>
      <w:r>
        <w:rPr>
          <w:sz w:val="24"/>
          <w:szCs w:val="24"/>
        </w:rPr>
        <w:t>…</w:t>
      </w:r>
      <w:r w:rsidRPr="00E456DB">
        <w:rPr>
          <w:rStyle w:val="a9"/>
          <w:sz w:val="24"/>
          <w:szCs w:val="24"/>
        </w:rPr>
        <w:t>1)</w:t>
      </w:r>
      <w:r w:rsidRPr="00E456DB">
        <w:rPr>
          <w:sz w:val="24"/>
          <w:szCs w:val="24"/>
        </w:rPr>
        <w:t xml:space="preserve"> </w:t>
      </w:r>
      <w:r>
        <w:t>Сведения не публикуются в целях обеспечения конфиденциальности первичных стат</w:t>
      </w:r>
      <w:r>
        <w:t>и</w:t>
      </w:r>
      <w:r>
        <w:t xml:space="preserve">стических данных, полученных от организаций, в соответствии с Федеральным законом </w:t>
      </w:r>
      <w:r>
        <w:br/>
        <w:t>от 29.11.2007 г. № 282-ФЗ «Об официальном статистическом учете и системе государственной статистики в Российской Федерации» (ст. 4, п. 5; ст. 9, п. 1).</w:t>
      </w:r>
    </w:p>
  </w:footnote>
  <w:footnote w:id="18">
    <w:p w:rsidR="00B40778" w:rsidRDefault="00B40778" w:rsidP="00111456">
      <w:pPr>
        <w:pStyle w:val="a3"/>
        <w:ind w:firstLine="0"/>
      </w:pPr>
      <w:r w:rsidRPr="000B72ED">
        <w:rPr>
          <w:rStyle w:val="a9"/>
          <w:sz w:val="24"/>
          <w:szCs w:val="24"/>
        </w:rPr>
        <w:t>1)</w:t>
      </w:r>
      <w:r>
        <w:t xml:space="preserve"> Данные предварительные. </w:t>
      </w:r>
    </w:p>
  </w:footnote>
  <w:footnote w:id="19">
    <w:p w:rsidR="00B40778" w:rsidRDefault="00B40778" w:rsidP="00111456">
      <w:pPr>
        <w:pStyle w:val="a3"/>
        <w:ind w:firstLine="0"/>
      </w:pPr>
      <w:r w:rsidRPr="00EE7EE1">
        <w:rPr>
          <w:rStyle w:val="a9"/>
          <w:sz w:val="24"/>
          <w:szCs w:val="24"/>
        </w:rPr>
        <w:t>2)</w:t>
      </w:r>
      <w:r>
        <w:t xml:space="preserve"> </w:t>
      </w:r>
      <w:r>
        <w:rPr>
          <w:rFonts w:cs="Arial"/>
        </w:rPr>
        <w:t>Показатель рассчитан с учетом итогов ВПН-2020.</w:t>
      </w:r>
    </w:p>
  </w:footnote>
  <w:footnote w:id="20">
    <w:p w:rsidR="00B40778" w:rsidRDefault="00B40778" w:rsidP="00922CB4">
      <w:pPr>
        <w:pStyle w:val="a3"/>
        <w:ind w:firstLine="0"/>
      </w:pPr>
      <w:r w:rsidRPr="0006056B">
        <w:rPr>
          <w:rStyle w:val="a9"/>
          <w:sz w:val="22"/>
          <w:szCs w:val="24"/>
        </w:rPr>
        <w:t>1)</w:t>
      </w:r>
      <w:r>
        <w:t xml:space="preserve"> Данные предварительные. </w:t>
      </w:r>
    </w:p>
  </w:footnote>
  <w:footnote w:id="21">
    <w:p w:rsidR="00B40778" w:rsidRDefault="00B40778" w:rsidP="00922CB4">
      <w:pPr>
        <w:pStyle w:val="a3"/>
        <w:ind w:firstLine="0"/>
      </w:pPr>
      <w:r w:rsidRPr="0006056B">
        <w:rPr>
          <w:rStyle w:val="a9"/>
          <w:sz w:val="22"/>
          <w:szCs w:val="24"/>
        </w:rPr>
        <w:t>1)</w:t>
      </w:r>
      <w:r w:rsidRPr="0006056B">
        <w:rPr>
          <w:sz w:val="18"/>
        </w:rPr>
        <w:t xml:space="preserve"> </w:t>
      </w:r>
      <w:r>
        <w:t xml:space="preserve">Данные предварительные. </w:t>
      </w:r>
    </w:p>
  </w:footnote>
  <w:footnote w:id="22">
    <w:p w:rsidR="00B40778" w:rsidRPr="006C156C" w:rsidRDefault="00B40778" w:rsidP="00A2572F">
      <w:pPr>
        <w:pStyle w:val="a3"/>
        <w:ind w:left="-142" w:right="-171" w:firstLine="142"/>
        <w:rPr>
          <w:spacing w:val="-4"/>
        </w:rPr>
      </w:pPr>
      <w:r w:rsidRPr="0073697C">
        <w:rPr>
          <w:rStyle w:val="a9"/>
          <w:sz w:val="24"/>
          <w:szCs w:val="24"/>
        </w:rPr>
        <w:footnoteRef/>
      </w:r>
      <w:proofErr w:type="gramStart"/>
      <w:r w:rsidRPr="0073697C">
        <w:rPr>
          <w:sz w:val="24"/>
          <w:szCs w:val="24"/>
          <w:vertAlign w:val="superscript"/>
        </w:rPr>
        <w:t>)</w:t>
      </w:r>
      <w:r w:rsidRPr="0073697C">
        <w:t xml:space="preserve"> </w:t>
      </w:r>
      <w:r w:rsidRPr="00CC1DA8">
        <w:rPr>
          <w:spacing w:val="-4"/>
        </w:rPr>
        <w:t xml:space="preserve">За 2017 – 2020 годы – оценка на основании данных о величине прожиточного минимума </w:t>
      </w:r>
      <w:r w:rsidRPr="00CC1DA8">
        <w:rPr>
          <w:spacing w:val="-4"/>
        </w:rPr>
        <w:br/>
        <w:t xml:space="preserve">за </w:t>
      </w:r>
      <w:r w:rsidRPr="00CC1DA8">
        <w:rPr>
          <w:spacing w:val="-4"/>
          <w:lang w:val="en-US"/>
        </w:rPr>
        <w:t>I</w:t>
      </w:r>
      <w:r w:rsidRPr="00CC1DA8">
        <w:rPr>
          <w:spacing w:val="-4"/>
        </w:rPr>
        <w:t xml:space="preserve"> – </w:t>
      </w:r>
      <w:r w:rsidRPr="00CC1DA8">
        <w:rPr>
          <w:spacing w:val="-4"/>
          <w:lang w:val="en-US"/>
        </w:rPr>
        <w:t>IV</w:t>
      </w:r>
      <w:r w:rsidRPr="00CC1DA8">
        <w:rPr>
          <w:spacing w:val="-4"/>
        </w:rPr>
        <w:t xml:space="preserve"> кварталы соответствующего года, устанавливаемой органами власти субъекта Российской </w:t>
      </w:r>
      <w:r w:rsidRPr="00CC1DA8">
        <w:rPr>
          <w:spacing w:val="-4"/>
        </w:rPr>
        <w:br/>
        <w:t>Федерации.</w:t>
      </w:r>
      <w:proofErr w:type="gramEnd"/>
      <w:r w:rsidRPr="00CC1DA8">
        <w:rPr>
          <w:spacing w:val="-4"/>
        </w:rPr>
        <w:t xml:space="preserve"> Начиная с 2021 года </w:t>
      </w:r>
      <w:r w:rsidRPr="00CC1DA8">
        <w:rPr>
          <w:rFonts w:cs="Arial"/>
          <w:color w:val="000000"/>
          <w:spacing w:val="-4"/>
        </w:rPr>
        <w:t>Федеральным законом от 29 декабря 2020 г. № 473-ФЗ «О внесении изменений в отдельные законодательные акты Российской Федерации» введен новый порядок, в соо</w:t>
      </w:r>
      <w:r w:rsidRPr="00CC1DA8">
        <w:rPr>
          <w:rFonts w:cs="Arial"/>
          <w:color w:val="000000"/>
          <w:spacing w:val="-4"/>
        </w:rPr>
        <w:t>т</w:t>
      </w:r>
      <w:r w:rsidRPr="00CC1DA8">
        <w:rPr>
          <w:rFonts w:cs="Arial"/>
          <w:color w:val="000000"/>
          <w:spacing w:val="-4"/>
        </w:rPr>
        <w:t>ветствии с которым величина прожиточного минимума устанавливается в целом на календарный год.</w:t>
      </w:r>
    </w:p>
  </w:footnote>
  <w:footnote w:id="23">
    <w:p w:rsidR="00B40778" w:rsidRDefault="00B40778" w:rsidP="00CC1DA8">
      <w:pPr>
        <w:pStyle w:val="a3"/>
        <w:ind w:left="142" w:hanging="142"/>
      </w:pPr>
      <w:r w:rsidRPr="008B0E77">
        <w:rPr>
          <w:rStyle w:val="a9"/>
          <w:sz w:val="24"/>
          <w:szCs w:val="24"/>
        </w:rPr>
        <w:footnoteRef/>
      </w:r>
      <w:proofErr w:type="gramStart"/>
      <w:r w:rsidRPr="008B0E77">
        <w:rPr>
          <w:sz w:val="24"/>
          <w:szCs w:val="24"/>
          <w:vertAlign w:val="superscript"/>
        </w:rPr>
        <w:t>)</w:t>
      </w:r>
      <w:r>
        <w:rPr>
          <w:sz w:val="24"/>
          <w:szCs w:val="24"/>
        </w:rPr>
        <w:t xml:space="preserve"> </w:t>
      </w:r>
      <w:r>
        <w:t xml:space="preserve">Предварительная оценка, </w:t>
      </w:r>
      <w:r w:rsidRPr="00310667">
        <w:rPr>
          <w:rFonts w:cs="Arial"/>
          <w:color w:val="000000"/>
          <w:spacing w:val="-4"/>
        </w:rPr>
        <w:t>выполненная Росстатом</w:t>
      </w:r>
      <w:r>
        <w:rPr>
          <w:rFonts w:cs="Arial"/>
          <w:color w:val="000000"/>
          <w:spacing w:val="-4"/>
        </w:rPr>
        <w:t>,</w:t>
      </w:r>
      <w:r w:rsidRPr="00310667">
        <w:rPr>
          <w:rFonts w:cs="Arial"/>
          <w:color w:val="000000"/>
          <w:spacing w:val="-4"/>
        </w:rPr>
        <w:t xml:space="preserve"> от 26.04.2023</w:t>
      </w:r>
      <w:r>
        <w:rPr>
          <w:rFonts w:cs="Arial"/>
          <w:color w:val="000000"/>
          <w:spacing w:val="-4"/>
        </w:rPr>
        <w:t xml:space="preserve"> </w:t>
      </w:r>
      <w:r w:rsidRPr="00310667">
        <w:rPr>
          <w:rFonts w:cs="Arial"/>
          <w:color w:val="000000"/>
          <w:spacing w:val="-4"/>
        </w:rPr>
        <w:t>г.</w:t>
      </w:r>
      <w:proofErr w:type="gramEnd"/>
    </w:p>
  </w:footnote>
  <w:footnote w:id="24">
    <w:p w:rsidR="00B40778" w:rsidRDefault="00B40778" w:rsidP="00F91D52">
      <w:pPr>
        <w:pStyle w:val="a3"/>
      </w:pPr>
      <w:r w:rsidRPr="004569E1">
        <w:rPr>
          <w:rStyle w:val="a9"/>
          <w:sz w:val="22"/>
          <w:szCs w:val="24"/>
        </w:rPr>
        <w:footnoteRef/>
      </w:r>
      <w:proofErr w:type="gramStart"/>
      <w:r w:rsidRPr="004569E1">
        <w:rPr>
          <w:sz w:val="22"/>
          <w:szCs w:val="24"/>
          <w:vertAlign w:val="superscript"/>
        </w:rPr>
        <w:t>)</w:t>
      </w:r>
      <w:r w:rsidRPr="00F91D52">
        <w:rPr>
          <w:sz w:val="24"/>
          <w:szCs w:val="24"/>
        </w:rPr>
        <w:t xml:space="preserve"> </w:t>
      </w:r>
      <w:r w:rsidRPr="002F1C52">
        <w:t>До 2018 года –</w:t>
      </w:r>
      <w:r w:rsidRPr="001F79EF">
        <w:rPr>
          <w:color w:val="FF0000"/>
        </w:rPr>
        <w:t xml:space="preserve"> </w:t>
      </w:r>
      <w:r w:rsidRPr="002F1C52">
        <w:t>о</w:t>
      </w:r>
      <w:r>
        <w:t>хват детей дошкольным образованием.</w:t>
      </w:r>
      <w:proofErr w:type="gramEnd"/>
      <w:r>
        <w:t xml:space="preserve"> За 2022 год – данные предвар</w:t>
      </w:r>
      <w:r>
        <w:t>и</w:t>
      </w:r>
      <w:r>
        <w:t>тельные.</w:t>
      </w:r>
    </w:p>
    <w:p w:rsidR="00B40778" w:rsidRDefault="00B40778">
      <w:pPr>
        <w:pStyle w:val="a3"/>
      </w:pPr>
    </w:p>
  </w:footnote>
  <w:footnote w:id="25">
    <w:p w:rsidR="00B40778" w:rsidRDefault="00B40778" w:rsidP="00F9303C">
      <w:pPr>
        <w:pStyle w:val="a3"/>
      </w:pPr>
      <w:r>
        <w:rPr>
          <w:rStyle w:val="a9"/>
          <w:sz w:val="24"/>
        </w:rPr>
        <w:t>1)</w:t>
      </w:r>
      <w:r>
        <w:t xml:space="preserve"> По данным Министерства просвещения Российской Федерации.</w:t>
      </w:r>
    </w:p>
  </w:footnote>
  <w:footnote w:id="26">
    <w:p w:rsidR="00B40778" w:rsidRDefault="00B40778" w:rsidP="00F9303C">
      <w:pPr>
        <w:pStyle w:val="a3"/>
      </w:pPr>
      <w:r w:rsidRPr="002F1C52">
        <w:rPr>
          <w:rStyle w:val="a9"/>
          <w:sz w:val="24"/>
          <w:szCs w:val="24"/>
        </w:rPr>
        <w:t>2)</w:t>
      </w:r>
      <w:r>
        <w:t xml:space="preserve"> По данным Министерства науки и высшего образования Российской Федерации.</w:t>
      </w:r>
    </w:p>
  </w:footnote>
  <w:footnote w:id="27">
    <w:p w:rsidR="00B40778" w:rsidRDefault="00B40778">
      <w:pPr>
        <w:pStyle w:val="a3"/>
      </w:pPr>
      <w:r w:rsidRPr="00D42CC8">
        <w:rPr>
          <w:rStyle w:val="a9"/>
          <w:sz w:val="24"/>
          <w:szCs w:val="24"/>
        </w:rPr>
        <w:footnoteRef/>
      </w:r>
      <w:proofErr w:type="gramStart"/>
      <w:r w:rsidRPr="00D42CC8">
        <w:rPr>
          <w:sz w:val="24"/>
          <w:szCs w:val="24"/>
          <w:vertAlign w:val="superscript"/>
        </w:rPr>
        <w:t>)</w:t>
      </w:r>
      <w:r w:rsidRPr="00D42CC8">
        <w:t xml:space="preserve"> </w:t>
      </w:r>
      <w:r>
        <w:t>В расчете на 100000 женщин в возрасте 15-49 лет.</w:t>
      </w:r>
      <w:proofErr w:type="gramEnd"/>
    </w:p>
  </w:footnote>
  <w:footnote w:id="28">
    <w:p w:rsidR="00B40778" w:rsidRPr="0052071E" w:rsidRDefault="00B40778" w:rsidP="006315C0">
      <w:pPr>
        <w:pStyle w:val="a3"/>
        <w:rPr>
          <w:sz w:val="24"/>
          <w:szCs w:val="24"/>
        </w:rPr>
      </w:pPr>
      <w:r w:rsidRPr="0052071E">
        <w:rPr>
          <w:rStyle w:val="a9"/>
          <w:sz w:val="24"/>
          <w:szCs w:val="24"/>
        </w:rPr>
        <w:t>1)</w:t>
      </w:r>
      <w:r w:rsidRPr="0052071E">
        <w:rPr>
          <w:sz w:val="24"/>
          <w:szCs w:val="24"/>
        </w:rPr>
        <w:t xml:space="preserve"> </w:t>
      </w:r>
      <w:r w:rsidRPr="0052071E">
        <w:t>За 201</w:t>
      </w:r>
      <w:r>
        <w:t>6</w:t>
      </w:r>
      <w:r w:rsidRPr="0052071E">
        <w:t xml:space="preserve">-2017 годы </w:t>
      </w:r>
      <w:r>
        <w:t>–</w:t>
      </w:r>
      <w:r w:rsidRPr="0052071E">
        <w:t xml:space="preserve"> </w:t>
      </w:r>
      <w:r>
        <w:t>ю</w:t>
      </w:r>
      <w:r w:rsidRPr="0052071E">
        <w:t>ридические лица</w:t>
      </w:r>
      <w:r>
        <w:t>, с 2018 года – юридические лица и их обособле</w:t>
      </w:r>
      <w:r>
        <w:t>н</w:t>
      </w:r>
      <w:r>
        <w:t>ные структурные подразделения.</w:t>
      </w:r>
    </w:p>
  </w:footnote>
  <w:footnote w:id="29">
    <w:p w:rsidR="00B40778" w:rsidRDefault="00B40778" w:rsidP="00BF1D41">
      <w:pPr>
        <w:pStyle w:val="a3"/>
      </w:pPr>
      <w:r w:rsidRPr="00BF1D41">
        <w:rPr>
          <w:rStyle w:val="a9"/>
          <w:sz w:val="24"/>
          <w:szCs w:val="24"/>
        </w:rPr>
        <w:footnoteRef/>
      </w:r>
      <w:proofErr w:type="gramStart"/>
      <w:r w:rsidRPr="00BF1D41">
        <w:rPr>
          <w:sz w:val="24"/>
          <w:szCs w:val="24"/>
          <w:vertAlign w:val="superscript"/>
        </w:rPr>
        <w:t>)</w:t>
      </w:r>
      <w:r>
        <w:t xml:space="preserve"> </w:t>
      </w:r>
      <w:r w:rsidRPr="00CB3B02">
        <w:t xml:space="preserve">С 2017 года </w:t>
      </w:r>
      <w:r>
        <w:t xml:space="preserve">– </w:t>
      </w:r>
      <w:r w:rsidRPr="00CB3B02">
        <w:t>включая загородные оздоровительные лагеря.</w:t>
      </w:r>
      <w:proofErr w:type="gramEnd"/>
    </w:p>
  </w:footnote>
  <w:footnote w:id="30">
    <w:p w:rsidR="00B40778" w:rsidRDefault="00B40778" w:rsidP="00BF1D41">
      <w:pPr>
        <w:pStyle w:val="a3"/>
      </w:pPr>
      <w:r w:rsidRPr="00BF1D41">
        <w:rPr>
          <w:rStyle w:val="a9"/>
          <w:sz w:val="24"/>
          <w:szCs w:val="24"/>
        </w:rPr>
        <w:t>2)</w:t>
      </w:r>
      <w:r>
        <w:t xml:space="preserve"> </w:t>
      </w:r>
      <w:r w:rsidRPr="00A72FCE">
        <w:t xml:space="preserve">С 2019 года </w:t>
      </w:r>
      <w:r>
        <w:t xml:space="preserve">– </w:t>
      </w:r>
      <w:r w:rsidRPr="00A72FCE">
        <w:t>не включая общественные средства транспорта (туристические поезда).</w:t>
      </w:r>
    </w:p>
  </w:footnote>
  <w:footnote w:id="31">
    <w:p w:rsidR="00B40778" w:rsidRDefault="00B40778" w:rsidP="00BF1D41">
      <w:pPr>
        <w:pStyle w:val="a3"/>
      </w:pPr>
      <w:r w:rsidRPr="00BF1D41">
        <w:rPr>
          <w:rStyle w:val="a9"/>
          <w:sz w:val="24"/>
          <w:szCs w:val="24"/>
        </w:rPr>
        <w:footnoteRef/>
      </w:r>
      <w:proofErr w:type="gramStart"/>
      <w:r w:rsidRPr="00BF1D41">
        <w:rPr>
          <w:sz w:val="24"/>
          <w:szCs w:val="24"/>
          <w:vertAlign w:val="superscript"/>
        </w:rPr>
        <w:t>)</w:t>
      </w:r>
      <w:r>
        <w:t xml:space="preserve"> </w:t>
      </w:r>
      <w:r w:rsidRPr="00CB3B02">
        <w:t xml:space="preserve">С 2017 года </w:t>
      </w:r>
      <w:r>
        <w:t xml:space="preserve">– </w:t>
      </w:r>
      <w:r w:rsidRPr="00CB3B02">
        <w:t>включая загородные оздоровительные лагеря.</w:t>
      </w:r>
      <w:proofErr w:type="gramEnd"/>
    </w:p>
  </w:footnote>
  <w:footnote w:id="32">
    <w:p w:rsidR="00B40778" w:rsidRDefault="00B40778" w:rsidP="006B2868">
      <w:pPr>
        <w:pStyle w:val="a3"/>
      </w:pPr>
      <w:r w:rsidRPr="00623AE0">
        <w:rPr>
          <w:rStyle w:val="a9"/>
          <w:sz w:val="24"/>
          <w:szCs w:val="24"/>
        </w:rPr>
        <w:t>2)</w:t>
      </w:r>
      <w:r>
        <w:t xml:space="preserve"> </w:t>
      </w:r>
      <w:r w:rsidRPr="00A72FCE">
        <w:t xml:space="preserve">С 2019 года </w:t>
      </w:r>
      <w:r>
        <w:t xml:space="preserve">– </w:t>
      </w:r>
      <w:r w:rsidRPr="00A72FCE">
        <w:t>не включая общественные средства транспорта (туристические поезда).</w:t>
      </w:r>
    </w:p>
  </w:footnote>
  <w:footnote w:id="33">
    <w:p w:rsidR="00B40778" w:rsidRDefault="00B40778">
      <w:pPr>
        <w:pStyle w:val="a3"/>
      </w:pPr>
      <w:r w:rsidRPr="00E56447">
        <w:rPr>
          <w:rStyle w:val="a9"/>
          <w:sz w:val="24"/>
          <w:szCs w:val="24"/>
        </w:rPr>
        <w:t>1)</w:t>
      </w:r>
      <w:r>
        <w:t xml:space="preserve"> Здесь и далее в разделе данные по Российской Федерации приведены исходя из суммы данных по регионам.</w:t>
      </w:r>
    </w:p>
  </w:footnote>
  <w:footnote w:id="34">
    <w:p w:rsidR="00B40778" w:rsidRDefault="00B40778" w:rsidP="00FC6C68">
      <w:pPr>
        <w:pStyle w:val="a3"/>
      </w:pPr>
      <w:r>
        <w:rPr>
          <w:sz w:val="24"/>
          <w:szCs w:val="24"/>
        </w:rPr>
        <w:t>…</w:t>
      </w:r>
      <w:r w:rsidRPr="0049550A">
        <w:rPr>
          <w:rStyle w:val="a9"/>
          <w:sz w:val="24"/>
          <w:szCs w:val="24"/>
        </w:rPr>
        <w:t>1)</w:t>
      </w:r>
      <w:r>
        <w:t xml:space="preserve"> Сведения не публикуются в целях обеспечения конфиденциальности первичных стат</w:t>
      </w:r>
      <w:r>
        <w:t>и</w:t>
      </w:r>
      <w:r>
        <w:t xml:space="preserve">стических данных, полученных от организаций, в соответствии с Федеральным законом </w:t>
      </w:r>
      <w:r>
        <w:br/>
        <w:t>от 29.11.2007 г. № 282-ФЗ «Об официальном статистическом учете и системе государственной статистики в Российской Федерации» (ст. 4, п. 5; ст. 9, п. 1).</w:t>
      </w:r>
    </w:p>
  </w:footnote>
  <w:footnote w:id="35">
    <w:p w:rsidR="00B40778" w:rsidRDefault="00B40778" w:rsidP="00FC6C68">
      <w:pPr>
        <w:pStyle w:val="a3"/>
      </w:pPr>
      <w:r w:rsidRPr="004562B0">
        <w:rPr>
          <w:rStyle w:val="a9"/>
          <w:sz w:val="24"/>
          <w:szCs w:val="24"/>
        </w:rPr>
        <w:t>2)</w:t>
      </w:r>
      <w:r>
        <w:t xml:space="preserve"> С 2021 года – включая средства организаций и населения на долевое строительство.</w:t>
      </w:r>
    </w:p>
  </w:footnote>
  <w:footnote w:id="36">
    <w:p w:rsidR="00B40778" w:rsidRDefault="00B40778" w:rsidP="00FC6C68">
      <w:pPr>
        <w:pStyle w:val="a3"/>
      </w:pPr>
      <w:r>
        <w:rPr>
          <w:sz w:val="24"/>
          <w:szCs w:val="24"/>
        </w:rPr>
        <w:t>…</w:t>
      </w:r>
      <w:r w:rsidRPr="0049550A">
        <w:rPr>
          <w:rStyle w:val="a9"/>
          <w:sz w:val="24"/>
          <w:szCs w:val="24"/>
        </w:rPr>
        <w:t>1)</w:t>
      </w:r>
      <w:r>
        <w:t xml:space="preserve"> Сведения не публикуются в целях обеспечения конфиденциальности первичных стат</w:t>
      </w:r>
      <w:r>
        <w:t>и</w:t>
      </w:r>
      <w:r>
        <w:t xml:space="preserve">стических данных, полученных от организаций, в соответствии с Федеральным законом </w:t>
      </w:r>
      <w:r>
        <w:br/>
        <w:t>от 29.11.2007 г. № 282-ФЗ «Об официальном статистическом учете и системе государственной статистики в Российской Федерации» (ст. 4, п. 5; ст. 9, п. 1).</w:t>
      </w:r>
    </w:p>
  </w:footnote>
  <w:footnote w:id="37">
    <w:p w:rsidR="00B40778" w:rsidRDefault="00B40778" w:rsidP="00FC6C68">
      <w:pPr>
        <w:pStyle w:val="a3"/>
      </w:pPr>
      <w:r w:rsidRPr="004562B0">
        <w:rPr>
          <w:rStyle w:val="a9"/>
          <w:sz w:val="24"/>
          <w:szCs w:val="24"/>
        </w:rPr>
        <w:t>2)</w:t>
      </w:r>
      <w:r>
        <w:t xml:space="preserve"> С 2021 года – включая средства организаций и населения на долевое строительство.</w:t>
      </w:r>
    </w:p>
  </w:footnote>
  <w:footnote w:id="38">
    <w:p w:rsidR="00B40778" w:rsidRDefault="00B40778" w:rsidP="00FC6C68">
      <w:pPr>
        <w:pStyle w:val="a3"/>
      </w:pPr>
      <w:r w:rsidRPr="00E56447">
        <w:rPr>
          <w:rStyle w:val="a9"/>
          <w:sz w:val="24"/>
          <w:szCs w:val="24"/>
        </w:rPr>
        <w:t>1)</w:t>
      </w:r>
      <w:r>
        <w:t xml:space="preserve"> Без субъектов малого предпринимательства, кредитных организаций, государственных (м</w:t>
      </w:r>
      <w:r>
        <w:t>у</w:t>
      </w:r>
      <w:r>
        <w:t xml:space="preserve">ниципальных) учреждений, </w:t>
      </w:r>
      <w:proofErr w:type="spellStart"/>
      <w:r>
        <w:t>некредитных</w:t>
      </w:r>
      <w:proofErr w:type="spellEnd"/>
      <w:r>
        <w:t xml:space="preserve"> финансовых организаций.</w:t>
      </w:r>
    </w:p>
  </w:footnote>
  <w:footnote w:id="39">
    <w:p w:rsidR="00B40778" w:rsidRDefault="00B40778" w:rsidP="007C7730">
      <w:pPr>
        <w:pStyle w:val="a3"/>
      </w:pPr>
      <w:r w:rsidRPr="00704311">
        <w:rPr>
          <w:rStyle w:val="a9"/>
          <w:sz w:val="24"/>
          <w:szCs w:val="24"/>
        </w:rPr>
        <w:t>1)</w:t>
      </w:r>
      <w:r>
        <w:t xml:space="preserve"> Данные предварительные.</w:t>
      </w:r>
    </w:p>
  </w:footnote>
  <w:footnote w:id="40">
    <w:p w:rsidR="00B40778" w:rsidRDefault="00B40778">
      <w:pPr>
        <w:pStyle w:val="a3"/>
      </w:pPr>
      <w:r w:rsidRPr="00B65FB9">
        <w:rPr>
          <w:rStyle w:val="a9"/>
          <w:sz w:val="24"/>
          <w:szCs w:val="24"/>
        </w:rPr>
        <w:footnoteRef/>
      </w:r>
      <w:proofErr w:type="gramStart"/>
      <w:r w:rsidRPr="00B65FB9">
        <w:rPr>
          <w:sz w:val="24"/>
          <w:szCs w:val="24"/>
          <w:vertAlign w:val="superscript"/>
        </w:rPr>
        <w:t>)</w:t>
      </w:r>
      <w:r>
        <w:t xml:space="preserve"> За 2022 год – данные предварительные.</w:t>
      </w:r>
      <w:proofErr w:type="gramEnd"/>
    </w:p>
  </w:footnote>
  <w:footnote w:id="41">
    <w:p w:rsidR="00B40778" w:rsidRDefault="00B40778" w:rsidP="007743B1">
      <w:pPr>
        <w:pStyle w:val="a3"/>
      </w:pPr>
      <w:r w:rsidRPr="00704311">
        <w:rPr>
          <w:rStyle w:val="a9"/>
          <w:sz w:val="24"/>
          <w:szCs w:val="24"/>
        </w:rPr>
        <w:t>1)</w:t>
      </w:r>
      <w:r>
        <w:t xml:space="preserve"> Данные предварительные.</w:t>
      </w:r>
    </w:p>
  </w:footnote>
  <w:footnote w:id="42">
    <w:p w:rsidR="00B40778" w:rsidRDefault="00B40778" w:rsidP="00916B44">
      <w:pPr>
        <w:pStyle w:val="a3"/>
      </w:pPr>
      <w:r w:rsidRPr="00142A12">
        <w:rPr>
          <w:rStyle w:val="a9"/>
          <w:sz w:val="22"/>
          <w:szCs w:val="24"/>
        </w:rPr>
        <w:footnoteRef/>
      </w:r>
      <w:proofErr w:type="gramStart"/>
      <w:r w:rsidRPr="00142A12">
        <w:rPr>
          <w:sz w:val="22"/>
          <w:szCs w:val="24"/>
          <w:vertAlign w:val="superscript"/>
        </w:rPr>
        <w:t xml:space="preserve">) </w:t>
      </w:r>
      <w:r>
        <w:t>Данные приведены по итогам сплошного федерального статистического наблюдения за д</w:t>
      </w:r>
      <w:r>
        <w:t>е</w:t>
      </w:r>
      <w:r>
        <w:t>ятельностью субъектов малого и среднего предпринимательства.</w:t>
      </w:r>
      <w:proofErr w:type="gramEnd"/>
      <w:r>
        <w:t xml:space="preserve"> По показателю «Оборот пре</w:t>
      </w:r>
      <w:r>
        <w:t>д</w:t>
      </w:r>
      <w:r>
        <w:t>приятий» отражается показатель «Выручка от реализации товаров (работ, услуг)».</w:t>
      </w:r>
    </w:p>
  </w:footnote>
  <w:footnote w:id="43">
    <w:p w:rsidR="00B40778" w:rsidRDefault="00B40778">
      <w:pPr>
        <w:pStyle w:val="a3"/>
      </w:pPr>
      <w:r w:rsidRPr="00195B6F">
        <w:rPr>
          <w:rStyle w:val="a9"/>
          <w:sz w:val="24"/>
        </w:rPr>
        <w:t>1)</w:t>
      </w:r>
      <w:r>
        <w:t xml:space="preserve"> Данные предварительные</w:t>
      </w:r>
    </w:p>
  </w:footnote>
  <w:footnote w:id="44">
    <w:p w:rsidR="00B40778" w:rsidRDefault="00B40778" w:rsidP="00195B6F">
      <w:pPr>
        <w:pStyle w:val="a3"/>
      </w:pPr>
      <w:r w:rsidRPr="00195B6F">
        <w:rPr>
          <w:rStyle w:val="a9"/>
          <w:sz w:val="24"/>
        </w:rPr>
        <w:t>1)</w:t>
      </w:r>
      <w:r>
        <w:t xml:space="preserve"> Данные предварительные</w:t>
      </w:r>
    </w:p>
  </w:footnote>
  <w:footnote w:id="45">
    <w:p w:rsidR="00B40778" w:rsidRDefault="00B40778">
      <w:pPr>
        <w:pStyle w:val="a3"/>
      </w:pPr>
      <w:r w:rsidRPr="00195B6F">
        <w:rPr>
          <w:sz w:val="24"/>
          <w:szCs w:val="24"/>
        </w:rPr>
        <w:t>…</w:t>
      </w:r>
      <w:r w:rsidRPr="00195B6F">
        <w:rPr>
          <w:rStyle w:val="a9"/>
          <w:sz w:val="24"/>
          <w:szCs w:val="24"/>
        </w:rPr>
        <w:t>2)</w:t>
      </w:r>
      <w:r>
        <w:t xml:space="preserve"> Сведения не публикуются в целях обеспечения конфиденциальности первичных стат</w:t>
      </w:r>
      <w:r>
        <w:t>и</w:t>
      </w:r>
      <w:r>
        <w:t xml:space="preserve">стических данных, полученных от организаций, в соответствии с Федеральным законом </w:t>
      </w:r>
      <w:r>
        <w:br/>
        <w:t>от 29.11.2007 г. № 282-ФЗ «Об официальном статистическом учете и системе государственной статистики в Российской Федерации» (ст. 4, п. 5; ст. 9, п. 1).</w:t>
      </w:r>
    </w:p>
  </w:footnote>
  <w:footnote w:id="46">
    <w:p w:rsidR="00B40778" w:rsidRDefault="00B40778" w:rsidP="00D204F5">
      <w:pPr>
        <w:pStyle w:val="a3"/>
      </w:pPr>
      <w:r w:rsidRPr="00E56447">
        <w:rPr>
          <w:rStyle w:val="a9"/>
          <w:sz w:val="24"/>
          <w:szCs w:val="24"/>
        </w:rPr>
        <w:t>1)</w:t>
      </w:r>
      <w:r>
        <w:t xml:space="preserve"> Данные предварительные.</w:t>
      </w:r>
    </w:p>
  </w:footnote>
  <w:footnote w:id="47">
    <w:p w:rsidR="00B40778" w:rsidRDefault="00B40778" w:rsidP="00554BEA">
      <w:pPr>
        <w:pStyle w:val="a3"/>
      </w:pPr>
      <w:r w:rsidRPr="00EE101F">
        <w:rPr>
          <w:rStyle w:val="a9"/>
          <w:sz w:val="24"/>
          <w:szCs w:val="16"/>
        </w:rPr>
        <w:t>1)</w:t>
      </w:r>
      <w:r w:rsidRPr="00EE101F">
        <w:rPr>
          <w:sz w:val="16"/>
          <w:szCs w:val="16"/>
        </w:rPr>
        <w:t xml:space="preserve"> </w:t>
      </w:r>
      <w:r w:rsidRPr="00EE101F">
        <w:t>Данные уточнены в соответствии с регламентом разработки и публикации данных по прои</w:t>
      </w:r>
      <w:r w:rsidRPr="00EE101F">
        <w:t>з</w:t>
      </w:r>
      <w:r w:rsidRPr="00EE101F">
        <w:t xml:space="preserve">водству и отгрузке продукции и динамике промышленного производства (приказ Росстата </w:t>
      </w:r>
      <w:r>
        <w:br/>
      </w:r>
      <w:r w:rsidRPr="00EE101F">
        <w:t>от 18.08.2020 г. № 470).</w:t>
      </w:r>
    </w:p>
  </w:footnote>
  <w:footnote w:id="48">
    <w:p w:rsidR="00B40778" w:rsidRDefault="00B40778" w:rsidP="000A33F2">
      <w:pPr>
        <w:pStyle w:val="a3"/>
      </w:pPr>
      <w:r w:rsidRPr="000A33F2">
        <w:rPr>
          <w:rStyle w:val="a9"/>
          <w:sz w:val="24"/>
          <w:szCs w:val="24"/>
        </w:rPr>
        <w:footnoteRef/>
      </w:r>
      <w:proofErr w:type="gramStart"/>
      <w:r w:rsidRPr="000A33F2">
        <w:rPr>
          <w:sz w:val="24"/>
          <w:szCs w:val="24"/>
          <w:vertAlign w:val="superscript"/>
        </w:rPr>
        <w:t>)</w:t>
      </w:r>
      <w:r>
        <w:t xml:space="preserve"> По данным Управления </w:t>
      </w:r>
      <w:proofErr w:type="spellStart"/>
      <w:r>
        <w:t>Росреестра</w:t>
      </w:r>
      <w:proofErr w:type="spellEnd"/>
      <w:r>
        <w:t xml:space="preserve"> по Новосибирской области.</w:t>
      </w:r>
      <w:proofErr w:type="gramEnd"/>
    </w:p>
  </w:footnote>
  <w:footnote w:id="49">
    <w:p w:rsidR="00B40778" w:rsidRDefault="00B40778" w:rsidP="00F31641">
      <w:pPr>
        <w:pStyle w:val="a3"/>
      </w:pPr>
      <w:r>
        <w:rPr>
          <w:rStyle w:val="a9"/>
          <w:sz w:val="24"/>
        </w:rPr>
        <w:t>1)</w:t>
      </w:r>
      <w:r>
        <w:t xml:space="preserve"> В сельскохозяйственных организациях, не относящихся к субъектам малого предприним</w:t>
      </w:r>
      <w:r>
        <w:t>а</w:t>
      </w:r>
      <w:r>
        <w:t>тельства.</w:t>
      </w:r>
    </w:p>
  </w:footnote>
  <w:footnote w:id="50">
    <w:p w:rsidR="00B40778" w:rsidRDefault="00B40778" w:rsidP="001F69D3">
      <w:pPr>
        <w:pStyle w:val="a3"/>
      </w:pPr>
      <w:r w:rsidRPr="002608E1">
        <w:rPr>
          <w:rStyle w:val="a9"/>
          <w:sz w:val="24"/>
          <w:szCs w:val="24"/>
        </w:rPr>
        <w:t>1)</w:t>
      </w:r>
      <w:r>
        <w:t xml:space="preserve"> По данным </w:t>
      </w:r>
      <w:r w:rsidRPr="00421E66">
        <w:t>оперативной</w:t>
      </w:r>
      <w:r>
        <w:t xml:space="preserve"> статистической отчетности.</w:t>
      </w:r>
    </w:p>
  </w:footnote>
  <w:footnote w:id="51">
    <w:p w:rsidR="00B40778" w:rsidRPr="0091623F" w:rsidRDefault="00B40778" w:rsidP="00D85C85">
      <w:pPr>
        <w:pStyle w:val="a3"/>
      </w:pPr>
      <w:r w:rsidRPr="005D54C6">
        <w:rPr>
          <w:rStyle w:val="a9"/>
          <w:sz w:val="24"/>
          <w:szCs w:val="24"/>
        </w:rPr>
        <w:t>1)</w:t>
      </w:r>
      <w:r w:rsidRPr="005D54C6">
        <w:rPr>
          <w:sz w:val="24"/>
          <w:szCs w:val="24"/>
        </w:rPr>
        <w:t xml:space="preserve"> </w:t>
      </w:r>
      <w:r>
        <w:t>Данные приведены по юридическим лицам</w:t>
      </w:r>
      <w:r w:rsidRPr="0091623F">
        <w:t xml:space="preserve"> (без </w:t>
      </w:r>
      <w:proofErr w:type="spellStart"/>
      <w:r w:rsidRPr="0091623F">
        <w:t>микропредприятий</w:t>
      </w:r>
      <w:proofErr w:type="spellEnd"/>
      <w:r w:rsidRPr="0091623F">
        <w:t>).</w:t>
      </w:r>
    </w:p>
  </w:footnote>
  <w:footnote w:id="52">
    <w:p w:rsidR="00B40778" w:rsidRPr="0091623F" w:rsidRDefault="00B40778" w:rsidP="00D85C85">
      <w:pPr>
        <w:pStyle w:val="a3"/>
      </w:pPr>
      <w:r w:rsidRPr="005D54C6">
        <w:rPr>
          <w:rStyle w:val="a9"/>
          <w:sz w:val="24"/>
          <w:szCs w:val="24"/>
        </w:rPr>
        <w:t>1)</w:t>
      </w:r>
      <w:r w:rsidRPr="005D54C6">
        <w:rPr>
          <w:sz w:val="24"/>
          <w:szCs w:val="24"/>
        </w:rPr>
        <w:t xml:space="preserve"> </w:t>
      </w:r>
      <w:r w:rsidRPr="0091623F">
        <w:t xml:space="preserve">С учетом субъектов малого предпринимательства (без </w:t>
      </w:r>
      <w:proofErr w:type="spellStart"/>
      <w:r w:rsidRPr="0091623F">
        <w:t>микропредприятий</w:t>
      </w:r>
      <w:proofErr w:type="spellEnd"/>
      <w:r w:rsidRPr="0091623F">
        <w:t>).</w:t>
      </w:r>
    </w:p>
  </w:footnote>
  <w:footnote w:id="53">
    <w:p w:rsidR="00B40778" w:rsidRPr="0091623F" w:rsidRDefault="00B40778" w:rsidP="00E047DC">
      <w:pPr>
        <w:pStyle w:val="a3"/>
      </w:pPr>
      <w:r w:rsidRPr="005D54C6">
        <w:rPr>
          <w:rStyle w:val="a9"/>
          <w:sz w:val="24"/>
          <w:szCs w:val="24"/>
        </w:rPr>
        <w:t>1)</w:t>
      </w:r>
      <w:r w:rsidRPr="005D54C6">
        <w:rPr>
          <w:sz w:val="24"/>
          <w:szCs w:val="24"/>
        </w:rPr>
        <w:t xml:space="preserve"> </w:t>
      </w:r>
      <w:r w:rsidRPr="001B5C9E">
        <w:t xml:space="preserve">Данные приведены по юридическим лицам </w:t>
      </w:r>
      <w:r>
        <w:t xml:space="preserve">(кроме </w:t>
      </w:r>
      <w:proofErr w:type="spellStart"/>
      <w:r>
        <w:t>микропредприятий</w:t>
      </w:r>
      <w:proofErr w:type="spellEnd"/>
      <w:r>
        <w:t>)</w:t>
      </w:r>
      <w:r w:rsidRPr="0091623F">
        <w:t>.</w:t>
      </w:r>
    </w:p>
  </w:footnote>
  <w:footnote w:id="54">
    <w:p w:rsidR="00B40778" w:rsidRPr="00C16110" w:rsidRDefault="00B40778">
      <w:pPr>
        <w:pStyle w:val="a3"/>
      </w:pPr>
      <w:r w:rsidRPr="00E047DC">
        <w:rPr>
          <w:rStyle w:val="a9"/>
          <w:sz w:val="24"/>
          <w:szCs w:val="24"/>
        </w:rPr>
        <w:t>2)</w:t>
      </w:r>
      <w:r w:rsidRPr="00E047DC">
        <w:rPr>
          <w:sz w:val="24"/>
          <w:szCs w:val="24"/>
        </w:rPr>
        <w:t xml:space="preserve"> </w:t>
      </w:r>
      <w:r w:rsidRPr="00C16110">
        <w:t>До 2020 года – по данным органов исполнительной власти субъектов Российской Федер</w:t>
      </w:r>
      <w:r w:rsidRPr="00C16110">
        <w:t>а</w:t>
      </w:r>
      <w:r w:rsidRPr="00C16110">
        <w:t>ции и органов местного самоуправления, а также юридических лиц, осуществляющих заказные перевозки пассажиров автобусами. С 2021 года данные предоставляются перевозчиками, ос</w:t>
      </w:r>
      <w:r w:rsidRPr="00C16110">
        <w:t>у</w:t>
      </w:r>
      <w:r w:rsidRPr="00C16110">
        <w:t xml:space="preserve">ществляющими коммерческие перевозки пассажиров на основании действующей лицензии. </w:t>
      </w:r>
    </w:p>
  </w:footnote>
  <w:footnote w:id="55">
    <w:p w:rsidR="00B40778" w:rsidRPr="0091623F" w:rsidRDefault="00B40778" w:rsidP="00902F5D">
      <w:pPr>
        <w:pStyle w:val="a3"/>
      </w:pPr>
      <w:r w:rsidRPr="005D54C6">
        <w:rPr>
          <w:rStyle w:val="a9"/>
          <w:sz w:val="24"/>
          <w:szCs w:val="24"/>
        </w:rPr>
        <w:t>1)</w:t>
      </w:r>
      <w:r w:rsidRPr="005D54C6">
        <w:rPr>
          <w:sz w:val="24"/>
          <w:szCs w:val="24"/>
        </w:rPr>
        <w:t xml:space="preserve"> </w:t>
      </w:r>
      <w:r>
        <w:t>Расчет по данным Министерства внутренних дел России</w:t>
      </w:r>
      <w:r w:rsidRPr="0091623F">
        <w:t>.</w:t>
      </w:r>
    </w:p>
  </w:footnote>
  <w:footnote w:id="56">
    <w:p w:rsidR="00B40778" w:rsidRPr="0091623F" w:rsidRDefault="00B40778" w:rsidP="008501F0">
      <w:pPr>
        <w:pStyle w:val="a3"/>
      </w:pPr>
      <w:r w:rsidRPr="005D54C6">
        <w:rPr>
          <w:rStyle w:val="a9"/>
          <w:sz w:val="24"/>
          <w:szCs w:val="24"/>
        </w:rPr>
        <w:t>1)</w:t>
      </w:r>
      <w:r w:rsidRPr="005D54C6">
        <w:rPr>
          <w:sz w:val="24"/>
          <w:szCs w:val="24"/>
        </w:rPr>
        <w:t xml:space="preserve"> </w:t>
      </w:r>
      <w:r w:rsidRPr="001B5C9E">
        <w:t xml:space="preserve">Данные приведены по </w:t>
      </w:r>
      <w:r>
        <w:t>крупным и средним предприятиям.</w:t>
      </w:r>
    </w:p>
  </w:footnote>
  <w:footnote w:id="57">
    <w:p w:rsidR="00B40778" w:rsidRPr="00E047DC" w:rsidRDefault="00B40778" w:rsidP="008501F0">
      <w:pPr>
        <w:pStyle w:val="a3"/>
        <w:rPr>
          <w:sz w:val="24"/>
          <w:szCs w:val="24"/>
        </w:rPr>
      </w:pPr>
      <w:r w:rsidRPr="00E047DC">
        <w:rPr>
          <w:rStyle w:val="a9"/>
          <w:sz w:val="24"/>
          <w:szCs w:val="24"/>
        </w:rPr>
        <w:t>2)</w:t>
      </w:r>
      <w:r w:rsidRPr="00E047DC">
        <w:rPr>
          <w:sz w:val="24"/>
          <w:szCs w:val="24"/>
        </w:rPr>
        <w:t xml:space="preserve"> </w:t>
      </w:r>
      <w:r w:rsidRPr="001B5C9E">
        <w:t>Данные приведены по юридическим лицам</w:t>
      </w:r>
      <w:r>
        <w:t xml:space="preserve"> (кроме </w:t>
      </w:r>
      <w:proofErr w:type="spellStart"/>
      <w:r>
        <w:t>микропредприятий</w:t>
      </w:r>
      <w:proofErr w:type="spellEnd"/>
      <w:r>
        <w:t>).</w:t>
      </w:r>
    </w:p>
  </w:footnote>
  <w:footnote w:id="58">
    <w:p w:rsidR="00B40778" w:rsidRPr="003D4C30" w:rsidRDefault="00B40778">
      <w:pPr>
        <w:pStyle w:val="a3"/>
      </w:pPr>
      <w:r w:rsidRPr="003D4C30">
        <w:rPr>
          <w:rStyle w:val="a9"/>
          <w:sz w:val="24"/>
          <w:szCs w:val="24"/>
        </w:rPr>
        <w:t>1)</w:t>
      </w:r>
      <w:r w:rsidRPr="003D4C30">
        <w:rPr>
          <w:sz w:val="24"/>
          <w:szCs w:val="24"/>
        </w:rPr>
        <w:t xml:space="preserve"> </w:t>
      </w:r>
      <w:r>
        <w:t>По данным Министерства цифрового развития, связи и массовых коммуникаций Российской Федерации.</w:t>
      </w:r>
    </w:p>
  </w:footnote>
  <w:footnote w:id="59">
    <w:p w:rsidR="00B40778" w:rsidRDefault="00B40778">
      <w:pPr>
        <w:pStyle w:val="a3"/>
      </w:pPr>
      <w:r w:rsidRPr="00FB4C66">
        <w:rPr>
          <w:rStyle w:val="a9"/>
          <w:sz w:val="22"/>
        </w:rPr>
        <w:t>1)</w:t>
      </w:r>
      <w:r w:rsidRPr="00FB4C66">
        <w:rPr>
          <w:sz w:val="14"/>
        </w:rPr>
        <w:t xml:space="preserve"> </w:t>
      </w:r>
      <w:r w:rsidRPr="00FB4C66">
        <w:t xml:space="preserve">На основании письма Росстата от 12.04.2022 г. № СО-11-4/2105-ТО и дополнения к нему </w:t>
      </w:r>
      <w:r>
        <w:br/>
      </w:r>
      <w:r w:rsidRPr="00FB4C66">
        <w:t xml:space="preserve">от 17.05.2022 публикация </w:t>
      </w:r>
      <w:r>
        <w:t>сведений</w:t>
      </w:r>
      <w:r w:rsidRPr="00FB4C66">
        <w:t xml:space="preserve"> о внешнеторговой деятельности</w:t>
      </w:r>
      <w:r>
        <w:t xml:space="preserve"> начиная</w:t>
      </w:r>
      <w:r w:rsidRPr="00FB4C66">
        <w:t xml:space="preserve"> </w:t>
      </w:r>
      <w:r>
        <w:t xml:space="preserve">с данных </w:t>
      </w:r>
      <w:r>
        <w:br/>
        <w:t>за 2022 год приостановлена.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78" w:rsidRDefault="00B4077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78" w:rsidRPr="00BA4D27" w:rsidRDefault="00B40778" w:rsidP="00BA4D2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78" w:rsidRPr="00BA4D27" w:rsidRDefault="00B40778" w:rsidP="00BA4D27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78" w:rsidRDefault="00B4077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24F2"/>
    <w:multiLevelType w:val="singleLevel"/>
    <w:tmpl w:val="19EA7BDA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1">
    <w:nsid w:val="01857CCA"/>
    <w:multiLevelType w:val="singleLevel"/>
    <w:tmpl w:val="04190001"/>
    <w:lvl w:ilvl="0">
      <w:start w:val="477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71A1CEE"/>
    <w:multiLevelType w:val="singleLevel"/>
    <w:tmpl w:val="117877B2"/>
    <w:lvl w:ilvl="0">
      <w:start w:val="5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>
    <w:nsid w:val="09D279E8"/>
    <w:multiLevelType w:val="singleLevel"/>
    <w:tmpl w:val="FC9ED8B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>
    <w:nsid w:val="10926827"/>
    <w:multiLevelType w:val="singleLevel"/>
    <w:tmpl w:val="04190001"/>
    <w:lvl w:ilvl="0">
      <w:start w:val="1998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4792415"/>
    <w:multiLevelType w:val="multilevel"/>
    <w:tmpl w:val="F3E2E912"/>
    <w:lvl w:ilvl="0">
      <w:start w:val="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6">
    <w:nsid w:val="1E9324FA"/>
    <w:multiLevelType w:val="singleLevel"/>
    <w:tmpl w:val="FC9ED8B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>
    <w:nsid w:val="20DC4BC4"/>
    <w:multiLevelType w:val="multilevel"/>
    <w:tmpl w:val="C816970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>
    <w:nsid w:val="26A7051F"/>
    <w:multiLevelType w:val="multilevel"/>
    <w:tmpl w:val="5D5AB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A40743"/>
    <w:multiLevelType w:val="multilevel"/>
    <w:tmpl w:val="AE7C4728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0">
    <w:nsid w:val="2B8B32CB"/>
    <w:multiLevelType w:val="singleLevel"/>
    <w:tmpl w:val="BFA82E90"/>
    <w:lvl w:ilvl="0">
      <w:start w:val="1"/>
      <w:numFmt w:val="bullet"/>
      <w:lvlText w:val="-"/>
      <w:lvlJc w:val="left"/>
      <w:pPr>
        <w:tabs>
          <w:tab w:val="num" w:pos="757"/>
        </w:tabs>
        <w:ind w:left="757" w:hanging="360"/>
      </w:pPr>
      <w:rPr>
        <w:rFonts w:ascii="Times New Roman" w:hAnsi="Times New Roman" w:hint="default"/>
      </w:rPr>
    </w:lvl>
  </w:abstractNum>
  <w:abstractNum w:abstractNumId="11">
    <w:nsid w:val="2D420253"/>
    <w:multiLevelType w:val="singleLevel"/>
    <w:tmpl w:val="CA1C2870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2">
    <w:nsid w:val="32731735"/>
    <w:multiLevelType w:val="singleLevel"/>
    <w:tmpl w:val="041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418F4898"/>
    <w:multiLevelType w:val="singleLevel"/>
    <w:tmpl w:val="7996FFBE"/>
    <w:lvl w:ilvl="0">
      <w:start w:val="1999"/>
      <w:numFmt w:val="bullet"/>
      <w:lvlText w:val="-"/>
      <w:lvlJc w:val="left"/>
      <w:pPr>
        <w:tabs>
          <w:tab w:val="num" w:pos="735"/>
        </w:tabs>
        <w:ind w:left="735" w:hanging="585"/>
      </w:pPr>
      <w:rPr>
        <w:rFonts w:ascii="Times New Roman" w:hAnsi="Times New Roman" w:hint="default"/>
      </w:rPr>
    </w:lvl>
  </w:abstractNum>
  <w:abstractNum w:abstractNumId="14">
    <w:nsid w:val="425F6790"/>
    <w:multiLevelType w:val="singleLevel"/>
    <w:tmpl w:val="2B3E6B02"/>
    <w:lvl w:ilvl="0">
      <w:start w:val="1"/>
      <w:numFmt w:val="none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5">
    <w:nsid w:val="4DB27540"/>
    <w:multiLevelType w:val="singleLevel"/>
    <w:tmpl w:val="EAA0C0AC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>
    <w:nsid w:val="4EDA59FA"/>
    <w:multiLevelType w:val="singleLevel"/>
    <w:tmpl w:val="4DB471C6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17">
    <w:nsid w:val="51FD2D79"/>
    <w:multiLevelType w:val="singleLevel"/>
    <w:tmpl w:val="2F9AA0EE"/>
    <w:lvl w:ilvl="0">
      <w:start w:val="1"/>
      <w:numFmt w:val="bullet"/>
      <w:lvlText w:val=""/>
      <w:lvlJc w:val="left"/>
      <w:pPr>
        <w:tabs>
          <w:tab w:val="num" w:pos="360"/>
        </w:tabs>
        <w:ind w:left="170" w:hanging="170"/>
      </w:pPr>
      <w:rPr>
        <w:rFonts w:ascii="Wingdings" w:hAnsi="Wingdings" w:hint="default"/>
      </w:rPr>
    </w:lvl>
  </w:abstractNum>
  <w:abstractNum w:abstractNumId="18">
    <w:nsid w:val="57C61CC3"/>
    <w:multiLevelType w:val="singleLevel"/>
    <w:tmpl w:val="041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9">
    <w:nsid w:val="582C5B9A"/>
    <w:multiLevelType w:val="singleLevel"/>
    <w:tmpl w:val="041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5DFC4BD0"/>
    <w:multiLevelType w:val="singleLevel"/>
    <w:tmpl w:val="041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64FF5629"/>
    <w:multiLevelType w:val="hybridMultilevel"/>
    <w:tmpl w:val="6E58B53A"/>
    <w:lvl w:ilvl="0" w:tplc="04190005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2">
    <w:nsid w:val="70D26E21"/>
    <w:multiLevelType w:val="singleLevel"/>
    <w:tmpl w:val="7BC80706"/>
    <w:lvl w:ilvl="0">
      <w:start w:val="1"/>
      <w:numFmt w:val="bullet"/>
      <w:lvlText w:val="-"/>
      <w:lvlJc w:val="left"/>
      <w:pPr>
        <w:tabs>
          <w:tab w:val="num" w:pos="757"/>
        </w:tabs>
        <w:ind w:left="757" w:hanging="360"/>
      </w:pPr>
      <w:rPr>
        <w:rFonts w:ascii="Times New Roman" w:hAnsi="Times New Roman" w:hint="default"/>
      </w:rPr>
    </w:lvl>
  </w:abstractNum>
  <w:num w:numId="1">
    <w:abstractNumId w:val="20"/>
  </w:num>
  <w:num w:numId="2">
    <w:abstractNumId w:val="1"/>
  </w:num>
  <w:num w:numId="3">
    <w:abstractNumId w:val="19"/>
  </w:num>
  <w:num w:numId="4">
    <w:abstractNumId w:val="4"/>
  </w:num>
  <w:num w:numId="5">
    <w:abstractNumId w:val="16"/>
  </w:num>
  <w:num w:numId="6">
    <w:abstractNumId w:val="13"/>
  </w:num>
  <w:num w:numId="7">
    <w:abstractNumId w:val="12"/>
  </w:num>
  <w:num w:numId="8">
    <w:abstractNumId w:val="9"/>
  </w:num>
  <w:num w:numId="9">
    <w:abstractNumId w:val="5"/>
  </w:num>
  <w:num w:numId="10">
    <w:abstractNumId w:val="18"/>
  </w:num>
  <w:num w:numId="11">
    <w:abstractNumId w:val="14"/>
  </w:num>
  <w:num w:numId="12">
    <w:abstractNumId w:val="10"/>
  </w:num>
  <w:num w:numId="13">
    <w:abstractNumId w:val="11"/>
  </w:num>
  <w:num w:numId="14">
    <w:abstractNumId w:val="0"/>
  </w:num>
  <w:num w:numId="15">
    <w:abstractNumId w:val="7"/>
  </w:num>
  <w:num w:numId="16">
    <w:abstractNumId w:val="3"/>
  </w:num>
  <w:num w:numId="17">
    <w:abstractNumId w:val="6"/>
  </w:num>
  <w:num w:numId="18">
    <w:abstractNumId w:val="22"/>
  </w:num>
  <w:num w:numId="19">
    <w:abstractNumId w:val="15"/>
  </w:num>
  <w:num w:numId="20">
    <w:abstractNumId w:val="2"/>
  </w:num>
  <w:num w:numId="21">
    <w:abstractNumId w:val="17"/>
  </w:num>
  <w:num w:numId="22">
    <w:abstractNumId w:val="21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hideSpellingErrors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footnotePr>
    <w:numRestart w:val="eachPage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F91"/>
    <w:rsid w:val="000005F5"/>
    <w:rsid w:val="00001C2E"/>
    <w:rsid w:val="00001F0A"/>
    <w:rsid w:val="000022BE"/>
    <w:rsid w:val="00002509"/>
    <w:rsid w:val="00002717"/>
    <w:rsid w:val="00003921"/>
    <w:rsid w:val="000042C2"/>
    <w:rsid w:val="00005B81"/>
    <w:rsid w:val="0000622D"/>
    <w:rsid w:val="000065EF"/>
    <w:rsid w:val="00006D2D"/>
    <w:rsid w:val="00006FE1"/>
    <w:rsid w:val="00007578"/>
    <w:rsid w:val="000077D6"/>
    <w:rsid w:val="0001065F"/>
    <w:rsid w:val="00010CA8"/>
    <w:rsid w:val="0001113A"/>
    <w:rsid w:val="000118FB"/>
    <w:rsid w:val="00011C5C"/>
    <w:rsid w:val="00011C6C"/>
    <w:rsid w:val="000128BE"/>
    <w:rsid w:val="00013307"/>
    <w:rsid w:val="00013B00"/>
    <w:rsid w:val="00013BDF"/>
    <w:rsid w:val="00013EF0"/>
    <w:rsid w:val="00016A42"/>
    <w:rsid w:val="000170FE"/>
    <w:rsid w:val="000172B9"/>
    <w:rsid w:val="000176DD"/>
    <w:rsid w:val="00017BF2"/>
    <w:rsid w:val="000202C5"/>
    <w:rsid w:val="00020360"/>
    <w:rsid w:val="00020D6E"/>
    <w:rsid w:val="0002129C"/>
    <w:rsid w:val="00021E50"/>
    <w:rsid w:val="00021E6B"/>
    <w:rsid w:val="000236B9"/>
    <w:rsid w:val="00023929"/>
    <w:rsid w:val="00023C8F"/>
    <w:rsid w:val="00023CD8"/>
    <w:rsid w:val="00023D49"/>
    <w:rsid w:val="000246BB"/>
    <w:rsid w:val="00024787"/>
    <w:rsid w:val="00025B8E"/>
    <w:rsid w:val="00025C92"/>
    <w:rsid w:val="00026F74"/>
    <w:rsid w:val="000273EF"/>
    <w:rsid w:val="00027588"/>
    <w:rsid w:val="000278ED"/>
    <w:rsid w:val="00027B68"/>
    <w:rsid w:val="0003039F"/>
    <w:rsid w:val="000306C2"/>
    <w:rsid w:val="0003081B"/>
    <w:rsid w:val="0003096A"/>
    <w:rsid w:val="00031369"/>
    <w:rsid w:val="00032501"/>
    <w:rsid w:val="00033008"/>
    <w:rsid w:val="00034135"/>
    <w:rsid w:val="0003449C"/>
    <w:rsid w:val="00034A03"/>
    <w:rsid w:val="00035171"/>
    <w:rsid w:val="000352C9"/>
    <w:rsid w:val="000358DD"/>
    <w:rsid w:val="00035B6D"/>
    <w:rsid w:val="000360AB"/>
    <w:rsid w:val="000367FD"/>
    <w:rsid w:val="000368D5"/>
    <w:rsid w:val="000370DC"/>
    <w:rsid w:val="000373AC"/>
    <w:rsid w:val="000377EE"/>
    <w:rsid w:val="000405D6"/>
    <w:rsid w:val="00041238"/>
    <w:rsid w:val="00041C8F"/>
    <w:rsid w:val="00042071"/>
    <w:rsid w:val="00042680"/>
    <w:rsid w:val="00042F31"/>
    <w:rsid w:val="00043485"/>
    <w:rsid w:val="000436F8"/>
    <w:rsid w:val="00043C12"/>
    <w:rsid w:val="00043C72"/>
    <w:rsid w:val="00044632"/>
    <w:rsid w:val="00044D1F"/>
    <w:rsid w:val="00044DD5"/>
    <w:rsid w:val="000454F7"/>
    <w:rsid w:val="000457B6"/>
    <w:rsid w:val="00045817"/>
    <w:rsid w:val="00045CC7"/>
    <w:rsid w:val="00045E1B"/>
    <w:rsid w:val="00045E1D"/>
    <w:rsid w:val="000509B0"/>
    <w:rsid w:val="00050B55"/>
    <w:rsid w:val="00050D26"/>
    <w:rsid w:val="0005109F"/>
    <w:rsid w:val="00051DBD"/>
    <w:rsid w:val="00052069"/>
    <w:rsid w:val="00052D8C"/>
    <w:rsid w:val="0005446D"/>
    <w:rsid w:val="0005453A"/>
    <w:rsid w:val="00054ABB"/>
    <w:rsid w:val="000556B8"/>
    <w:rsid w:val="00055FF9"/>
    <w:rsid w:val="00056474"/>
    <w:rsid w:val="00056574"/>
    <w:rsid w:val="00057AD3"/>
    <w:rsid w:val="000600C7"/>
    <w:rsid w:val="00060448"/>
    <w:rsid w:val="0006056B"/>
    <w:rsid w:val="00060DFE"/>
    <w:rsid w:val="00061338"/>
    <w:rsid w:val="000616E1"/>
    <w:rsid w:val="00064266"/>
    <w:rsid w:val="00064522"/>
    <w:rsid w:val="000646B7"/>
    <w:rsid w:val="00065BC0"/>
    <w:rsid w:val="00065BDD"/>
    <w:rsid w:val="0006753D"/>
    <w:rsid w:val="00067E40"/>
    <w:rsid w:val="00067E4D"/>
    <w:rsid w:val="0007044A"/>
    <w:rsid w:val="0007071D"/>
    <w:rsid w:val="00070F2A"/>
    <w:rsid w:val="0007178D"/>
    <w:rsid w:val="00071BFF"/>
    <w:rsid w:val="00072609"/>
    <w:rsid w:val="00072721"/>
    <w:rsid w:val="0007284D"/>
    <w:rsid w:val="00073A54"/>
    <w:rsid w:val="0007415A"/>
    <w:rsid w:val="00074615"/>
    <w:rsid w:val="00074C72"/>
    <w:rsid w:val="00074DD1"/>
    <w:rsid w:val="00075E76"/>
    <w:rsid w:val="00076BCD"/>
    <w:rsid w:val="00076BFE"/>
    <w:rsid w:val="0007771F"/>
    <w:rsid w:val="000779F6"/>
    <w:rsid w:val="0008071C"/>
    <w:rsid w:val="00080C95"/>
    <w:rsid w:val="0008133C"/>
    <w:rsid w:val="00083676"/>
    <w:rsid w:val="00084925"/>
    <w:rsid w:val="0008493E"/>
    <w:rsid w:val="00084B8C"/>
    <w:rsid w:val="00084F13"/>
    <w:rsid w:val="000851CB"/>
    <w:rsid w:val="000854AE"/>
    <w:rsid w:val="00085626"/>
    <w:rsid w:val="000857D1"/>
    <w:rsid w:val="00085AE3"/>
    <w:rsid w:val="00085D84"/>
    <w:rsid w:val="00085F5A"/>
    <w:rsid w:val="000862F8"/>
    <w:rsid w:val="00086426"/>
    <w:rsid w:val="00086CF5"/>
    <w:rsid w:val="00087D79"/>
    <w:rsid w:val="00090065"/>
    <w:rsid w:val="000900D7"/>
    <w:rsid w:val="00090A96"/>
    <w:rsid w:val="000911C4"/>
    <w:rsid w:val="00092B4C"/>
    <w:rsid w:val="00092F3E"/>
    <w:rsid w:val="00093268"/>
    <w:rsid w:val="00094CE4"/>
    <w:rsid w:val="000952D9"/>
    <w:rsid w:val="000957AC"/>
    <w:rsid w:val="00095906"/>
    <w:rsid w:val="0009601C"/>
    <w:rsid w:val="000979EC"/>
    <w:rsid w:val="000A02BF"/>
    <w:rsid w:val="000A0471"/>
    <w:rsid w:val="000A0A8C"/>
    <w:rsid w:val="000A0C9B"/>
    <w:rsid w:val="000A1249"/>
    <w:rsid w:val="000A2254"/>
    <w:rsid w:val="000A2520"/>
    <w:rsid w:val="000A33F2"/>
    <w:rsid w:val="000A344B"/>
    <w:rsid w:val="000A3627"/>
    <w:rsid w:val="000A36C7"/>
    <w:rsid w:val="000A3911"/>
    <w:rsid w:val="000A3984"/>
    <w:rsid w:val="000A4512"/>
    <w:rsid w:val="000A4A97"/>
    <w:rsid w:val="000A4C14"/>
    <w:rsid w:val="000A57B0"/>
    <w:rsid w:val="000A5BD9"/>
    <w:rsid w:val="000A6EA6"/>
    <w:rsid w:val="000A703F"/>
    <w:rsid w:val="000A70A7"/>
    <w:rsid w:val="000A7B1F"/>
    <w:rsid w:val="000B026E"/>
    <w:rsid w:val="000B1CB2"/>
    <w:rsid w:val="000B1F5B"/>
    <w:rsid w:val="000B37F9"/>
    <w:rsid w:val="000B39FF"/>
    <w:rsid w:val="000B3C21"/>
    <w:rsid w:val="000B3E67"/>
    <w:rsid w:val="000B3FA7"/>
    <w:rsid w:val="000B41AC"/>
    <w:rsid w:val="000B4486"/>
    <w:rsid w:val="000B5259"/>
    <w:rsid w:val="000B616D"/>
    <w:rsid w:val="000B6751"/>
    <w:rsid w:val="000B6C19"/>
    <w:rsid w:val="000B72ED"/>
    <w:rsid w:val="000B7DD7"/>
    <w:rsid w:val="000C10D9"/>
    <w:rsid w:val="000C1334"/>
    <w:rsid w:val="000C2969"/>
    <w:rsid w:val="000C3DFA"/>
    <w:rsid w:val="000C43DA"/>
    <w:rsid w:val="000C4ED1"/>
    <w:rsid w:val="000C5EBF"/>
    <w:rsid w:val="000C5FDA"/>
    <w:rsid w:val="000C7130"/>
    <w:rsid w:val="000C7AD3"/>
    <w:rsid w:val="000C7BCF"/>
    <w:rsid w:val="000C7D4B"/>
    <w:rsid w:val="000D0843"/>
    <w:rsid w:val="000D0B71"/>
    <w:rsid w:val="000D0F53"/>
    <w:rsid w:val="000D1221"/>
    <w:rsid w:val="000D148C"/>
    <w:rsid w:val="000D2801"/>
    <w:rsid w:val="000D2E85"/>
    <w:rsid w:val="000D2E9D"/>
    <w:rsid w:val="000D34B4"/>
    <w:rsid w:val="000D3688"/>
    <w:rsid w:val="000D3740"/>
    <w:rsid w:val="000D4112"/>
    <w:rsid w:val="000D41A9"/>
    <w:rsid w:val="000D4207"/>
    <w:rsid w:val="000D642D"/>
    <w:rsid w:val="000D6765"/>
    <w:rsid w:val="000D6CBB"/>
    <w:rsid w:val="000D6D97"/>
    <w:rsid w:val="000E0166"/>
    <w:rsid w:val="000E029A"/>
    <w:rsid w:val="000E07D1"/>
    <w:rsid w:val="000E19CC"/>
    <w:rsid w:val="000E1D06"/>
    <w:rsid w:val="000E235B"/>
    <w:rsid w:val="000E3E9F"/>
    <w:rsid w:val="000E3F9E"/>
    <w:rsid w:val="000E412F"/>
    <w:rsid w:val="000E44A8"/>
    <w:rsid w:val="000E4E96"/>
    <w:rsid w:val="000E5027"/>
    <w:rsid w:val="000E6033"/>
    <w:rsid w:val="000E60FA"/>
    <w:rsid w:val="000E6A56"/>
    <w:rsid w:val="000E71F2"/>
    <w:rsid w:val="000E77C6"/>
    <w:rsid w:val="000E780B"/>
    <w:rsid w:val="000E79E4"/>
    <w:rsid w:val="000F02F0"/>
    <w:rsid w:val="000F0335"/>
    <w:rsid w:val="000F0690"/>
    <w:rsid w:val="000F0856"/>
    <w:rsid w:val="000F0892"/>
    <w:rsid w:val="000F0C85"/>
    <w:rsid w:val="000F1622"/>
    <w:rsid w:val="000F1641"/>
    <w:rsid w:val="000F198D"/>
    <w:rsid w:val="000F1C25"/>
    <w:rsid w:val="000F22B0"/>
    <w:rsid w:val="000F2843"/>
    <w:rsid w:val="000F291A"/>
    <w:rsid w:val="000F2F73"/>
    <w:rsid w:val="000F30A7"/>
    <w:rsid w:val="000F34D1"/>
    <w:rsid w:val="000F3572"/>
    <w:rsid w:val="000F3887"/>
    <w:rsid w:val="000F4215"/>
    <w:rsid w:val="000F5066"/>
    <w:rsid w:val="000F527F"/>
    <w:rsid w:val="000F588B"/>
    <w:rsid w:val="000F62EE"/>
    <w:rsid w:val="000F69BB"/>
    <w:rsid w:val="000F6A30"/>
    <w:rsid w:val="000F6BD4"/>
    <w:rsid w:val="000F6FA3"/>
    <w:rsid w:val="000F7FD3"/>
    <w:rsid w:val="0010103B"/>
    <w:rsid w:val="001013EC"/>
    <w:rsid w:val="00102D50"/>
    <w:rsid w:val="001037AB"/>
    <w:rsid w:val="00103E94"/>
    <w:rsid w:val="0010461D"/>
    <w:rsid w:val="00104AC1"/>
    <w:rsid w:val="00105049"/>
    <w:rsid w:val="001055FB"/>
    <w:rsid w:val="00105674"/>
    <w:rsid w:val="00106B7C"/>
    <w:rsid w:val="0010741F"/>
    <w:rsid w:val="00107CDE"/>
    <w:rsid w:val="001100B0"/>
    <w:rsid w:val="00110DF2"/>
    <w:rsid w:val="001111C1"/>
    <w:rsid w:val="00111456"/>
    <w:rsid w:val="001114C8"/>
    <w:rsid w:val="001123CC"/>
    <w:rsid w:val="0011284C"/>
    <w:rsid w:val="00112908"/>
    <w:rsid w:val="00112951"/>
    <w:rsid w:val="00112EE4"/>
    <w:rsid w:val="00113751"/>
    <w:rsid w:val="001137C1"/>
    <w:rsid w:val="00113B0C"/>
    <w:rsid w:val="00114190"/>
    <w:rsid w:val="001146A3"/>
    <w:rsid w:val="00114AA6"/>
    <w:rsid w:val="00115F5C"/>
    <w:rsid w:val="001168A0"/>
    <w:rsid w:val="001168B9"/>
    <w:rsid w:val="00116C4E"/>
    <w:rsid w:val="00117A57"/>
    <w:rsid w:val="00117E29"/>
    <w:rsid w:val="00117E89"/>
    <w:rsid w:val="00121A48"/>
    <w:rsid w:val="00121D78"/>
    <w:rsid w:val="00122062"/>
    <w:rsid w:val="001222C6"/>
    <w:rsid w:val="00122595"/>
    <w:rsid w:val="00123538"/>
    <w:rsid w:val="00123C27"/>
    <w:rsid w:val="001242AB"/>
    <w:rsid w:val="00124FB9"/>
    <w:rsid w:val="001256C6"/>
    <w:rsid w:val="00126CFA"/>
    <w:rsid w:val="00127167"/>
    <w:rsid w:val="00130989"/>
    <w:rsid w:val="001321FD"/>
    <w:rsid w:val="00132395"/>
    <w:rsid w:val="0013247B"/>
    <w:rsid w:val="001343B1"/>
    <w:rsid w:val="001344B3"/>
    <w:rsid w:val="00134A2A"/>
    <w:rsid w:val="00134FB0"/>
    <w:rsid w:val="00135CD7"/>
    <w:rsid w:val="00135EAF"/>
    <w:rsid w:val="001361B0"/>
    <w:rsid w:val="001367E5"/>
    <w:rsid w:val="00136842"/>
    <w:rsid w:val="001378D4"/>
    <w:rsid w:val="00137CD4"/>
    <w:rsid w:val="00140399"/>
    <w:rsid w:val="00140DE9"/>
    <w:rsid w:val="0014106A"/>
    <w:rsid w:val="001414A5"/>
    <w:rsid w:val="0014157F"/>
    <w:rsid w:val="0014268F"/>
    <w:rsid w:val="00142A12"/>
    <w:rsid w:val="00142DEA"/>
    <w:rsid w:val="00143EB5"/>
    <w:rsid w:val="001441C2"/>
    <w:rsid w:val="0014469C"/>
    <w:rsid w:val="00144DA4"/>
    <w:rsid w:val="001458BD"/>
    <w:rsid w:val="001458C6"/>
    <w:rsid w:val="00146E7B"/>
    <w:rsid w:val="00150785"/>
    <w:rsid w:val="00151F14"/>
    <w:rsid w:val="00153FFC"/>
    <w:rsid w:val="00154D80"/>
    <w:rsid w:val="00155106"/>
    <w:rsid w:val="0015522C"/>
    <w:rsid w:val="0015548A"/>
    <w:rsid w:val="00156628"/>
    <w:rsid w:val="001569A7"/>
    <w:rsid w:val="0015726C"/>
    <w:rsid w:val="00157410"/>
    <w:rsid w:val="0015769F"/>
    <w:rsid w:val="001576EE"/>
    <w:rsid w:val="00157DA5"/>
    <w:rsid w:val="0016248C"/>
    <w:rsid w:val="001625C7"/>
    <w:rsid w:val="00162AD9"/>
    <w:rsid w:val="001638C4"/>
    <w:rsid w:val="001669AE"/>
    <w:rsid w:val="00166E41"/>
    <w:rsid w:val="0017116B"/>
    <w:rsid w:val="00172C5A"/>
    <w:rsid w:val="00173FFF"/>
    <w:rsid w:val="001745D8"/>
    <w:rsid w:val="001746BF"/>
    <w:rsid w:val="00174809"/>
    <w:rsid w:val="001749D1"/>
    <w:rsid w:val="00174D95"/>
    <w:rsid w:val="00175DCA"/>
    <w:rsid w:val="0017747D"/>
    <w:rsid w:val="0017793D"/>
    <w:rsid w:val="00177C43"/>
    <w:rsid w:val="00177E87"/>
    <w:rsid w:val="00180313"/>
    <w:rsid w:val="00180A04"/>
    <w:rsid w:val="00181B89"/>
    <w:rsid w:val="001825A4"/>
    <w:rsid w:val="0018276B"/>
    <w:rsid w:val="00183815"/>
    <w:rsid w:val="0018458E"/>
    <w:rsid w:val="00184919"/>
    <w:rsid w:val="00184E1A"/>
    <w:rsid w:val="00185A85"/>
    <w:rsid w:val="00187464"/>
    <w:rsid w:val="00187B1A"/>
    <w:rsid w:val="00187C09"/>
    <w:rsid w:val="00190385"/>
    <w:rsid w:val="00190B3C"/>
    <w:rsid w:val="00190B7D"/>
    <w:rsid w:val="00190CDB"/>
    <w:rsid w:val="00190F3E"/>
    <w:rsid w:val="00192047"/>
    <w:rsid w:val="0019264A"/>
    <w:rsid w:val="0019277D"/>
    <w:rsid w:val="00193203"/>
    <w:rsid w:val="00193CFF"/>
    <w:rsid w:val="00193EF1"/>
    <w:rsid w:val="0019416A"/>
    <w:rsid w:val="001946AE"/>
    <w:rsid w:val="00195285"/>
    <w:rsid w:val="001955F5"/>
    <w:rsid w:val="00195B62"/>
    <w:rsid w:val="00195B6F"/>
    <w:rsid w:val="00195E43"/>
    <w:rsid w:val="00196F76"/>
    <w:rsid w:val="00197525"/>
    <w:rsid w:val="00197697"/>
    <w:rsid w:val="00197CF6"/>
    <w:rsid w:val="00197F98"/>
    <w:rsid w:val="001A0163"/>
    <w:rsid w:val="001A098A"/>
    <w:rsid w:val="001A1565"/>
    <w:rsid w:val="001A202D"/>
    <w:rsid w:val="001A2165"/>
    <w:rsid w:val="001A3FAA"/>
    <w:rsid w:val="001A57FC"/>
    <w:rsid w:val="001A64E5"/>
    <w:rsid w:val="001A76C4"/>
    <w:rsid w:val="001B032A"/>
    <w:rsid w:val="001B0A39"/>
    <w:rsid w:val="001B0C5B"/>
    <w:rsid w:val="001B1810"/>
    <w:rsid w:val="001B198B"/>
    <w:rsid w:val="001B2796"/>
    <w:rsid w:val="001B285C"/>
    <w:rsid w:val="001B3313"/>
    <w:rsid w:val="001B3628"/>
    <w:rsid w:val="001B4371"/>
    <w:rsid w:val="001B4C86"/>
    <w:rsid w:val="001B5665"/>
    <w:rsid w:val="001B574C"/>
    <w:rsid w:val="001B588E"/>
    <w:rsid w:val="001B5C9E"/>
    <w:rsid w:val="001B5E60"/>
    <w:rsid w:val="001B5F38"/>
    <w:rsid w:val="001B6B02"/>
    <w:rsid w:val="001B73B7"/>
    <w:rsid w:val="001C0106"/>
    <w:rsid w:val="001C04AF"/>
    <w:rsid w:val="001C07C0"/>
    <w:rsid w:val="001C13A9"/>
    <w:rsid w:val="001C1BBB"/>
    <w:rsid w:val="001C2487"/>
    <w:rsid w:val="001C25AF"/>
    <w:rsid w:val="001C2DBD"/>
    <w:rsid w:val="001C2F24"/>
    <w:rsid w:val="001C3060"/>
    <w:rsid w:val="001C313A"/>
    <w:rsid w:val="001C33BE"/>
    <w:rsid w:val="001C3D16"/>
    <w:rsid w:val="001C3DC0"/>
    <w:rsid w:val="001C453B"/>
    <w:rsid w:val="001C46FD"/>
    <w:rsid w:val="001C4EA0"/>
    <w:rsid w:val="001C5217"/>
    <w:rsid w:val="001C5821"/>
    <w:rsid w:val="001C5BE8"/>
    <w:rsid w:val="001C68C7"/>
    <w:rsid w:val="001C6B57"/>
    <w:rsid w:val="001C6BCB"/>
    <w:rsid w:val="001C763C"/>
    <w:rsid w:val="001C7A1A"/>
    <w:rsid w:val="001D00F9"/>
    <w:rsid w:val="001D064F"/>
    <w:rsid w:val="001D123B"/>
    <w:rsid w:val="001D130D"/>
    <w:rsid w:val="001D19D6"/>
    <w:rsid w:val="001D1E07"/>
    <w:rsid w:val="001D2260"/>
    <w:rsid w:val="001D27C2"/>
    <w:rsid w:val="001D32CF"/>
    <w:rsid w:val="001D3DBF"/>
    <w:rsid w:val="001D6BC1"/>
    <w:rsid w:val="001D7789"/>
    <w:rsid w:val="001D77F7"/>
    <w:rsid w:val="001D7EE4"/>
    <w:rsid w:val="001E02D6"/>
    <w:rsid w:val="001E0760"/>
    <w:rsid w:val="001E0D1C"/>
    <w:rsid w:val="001E0D78"/>
    <w:rsid w:val="001E0E34"/>
    <w:rsid w:val="001E10F7"/>
    <w:rsid w:val="001E18D9"/>
    <w:rsid w:val="001E22DE"/>
    <w:rsid w:val="001E3D7F"/>
    <w:rsid w:val="001E42EB"/>
    <w:rsid w:val="001E448D"/>
    <w:rsid w:val="001E4C37"/>
    <w:rsid w:val="001E4C7F"/>
    <w:rsid w:val="001E5256"/>
    <w:rsid w:val="001E5DE6"/>
    <w:rsid w:val="001E5E06"/>
    <w:rsid w:val="001E608A"/>
    <w:rsid w:val="001E6AB8"/>
    <w:rsid w:val="001F0969"/>
    <w:rsid w:val="001F1DB8"/>
    <w:rsid w:val="001F220A"/>
    <w:rsid w:val="001F231C"/>
    <w:rsid w:val="001F26A7"/>
    <w:rsid w:val="001F2AAB"/>
    <w:rsid w:val="001F2CA9"/>
    <w:rsid w:val="001F36D7"/>
    <w:rsid w:val="001F406A"/>
    <w:rsid w:val="001F4927"/>
    <w:rsid w:val="001F4C7F"/>
    <w:rsid w:val="001F4CE9"/>
    <w:rsid w:val="001F6303"/>
    <w:rsid w:val="001F670C"/>
    <w:rsid w:val="001F69D3"/>
    <w:rsid w:val="001F6CA8"/>
    <w:rsid w:val="001F6D5F"/>
    <w:rsid w:val="001F72AF"/>
    <w:rsid w:val="001F7451"/>
    <w:rsid w:val="001F7489"/>
    <w:rsid w:val="00200306"/>
    <w:rsid w:val="002012F6"/>
    <w:rsid w:val="00202FD7"/>
    <w:rsid w:val="00203238"/>
    <w:rsid w:val="0020409E"/>
    <w:rsid w:val="0020486B"/>
    <w:rsid w:val="00205F20"/>
    <w:rsid w:val="00206C1F"/>
    <w:rsid w:val="00206D53"/>
    <w:rsid w:val="00207034"/>
    <w:rsid w:val="0020718B"/>
    <w:rsid w:val="00207460"/>
    <w:rsid w:val="00207764"/>
    <w:rsid w:val="002077A1"/>
    <w:rsid w:val="00210224"/>
    <w:rsid w:val="0021049C"/>
    <w:rsid w:val="00210CCE"/>
    <w:rsid w:val="00210FE5"/>
    <w:rsid w:val="00211D4E"/>
    <w:rsid w:val="00211F97"/>
    <w:rsid w:val="00212172"/>
    <w:rsid w:val="00212E4C"/>
    <w:rsid w:val="00212F52"/>
    <w:rsid w:val="00212F89"/>
    <w:rsid w:val="00213E8B"/>
    <w:rsid w:val="0021439C"/>
    <w:rsid w:val="00214C2D"/>
    <w:rsid w:val="00217292"/>
    <w:rsid w:val="00217A37"/>
    <w:rsid w:val="00220574"/>
    <w:rsid w:val="00220768"/>
    <w:rsid w:val="00220851"/>
    <w:rsid w:val="002210BB"/>
    <w:rsid w:val="00221432"/>
    <w:rsid w:val="002215D3"/>
    <w:rsid w:val="002217A4"/>
    <w:rsid w:val="00222E84"/>
    <w:rsid w:val="002232FF"/>
    <w:rsid w:val="00223C12"/>
    <w:rsid w:val="00225427"/>
    <w:rsid w:val="00226E76"/>
    <w:rsid w:val="00226F7B"/>
    <w:rsid w:val="00227C7E"/>
    <w:rsid w:val="00230303"/>
    <w:rsid w:val="002307C1"/>
    <w:rsid w:val="002307D5"/>
    <w:rsid w:val="00230A7A"/>
    <w:rsid w:val="00230A7B"/>
    <w:rsid w:val="00230CB7"/>
    <w:rsid w:val="002313C7"/>
    <w:rsid w:val="00231A82"/>
    <w:rsid w:val="00232041"/>
    <w:rsid w:val="002320AD"/>
    <w:rsid w:val="00232159"/>
    <w:rsid w:val="0023215B"/>
    <w:rsid w:val="00232B23"/>
    <w:rsid w:val="00232B54"/>
    <w:rsid w:val="00232CD1"/>
    <w:rsid w:val="00232D1F"/>
    <w:rsid w:val="00233071"/>
    <w:rsid w:val="00234522"/>
    <w:rsid w:val="00235511"/>
    <w:rsid w:val="00235738"/>
    <w:rsid w:val="002357AB"/>
    <w:rsid w:val="00235A19"/>
    <w:rsid w:val="00236516"/>
    <w:rsid w:val="0023657D"/>
    <w:rsid w:val="00240485"/>
    <w:rsid w:val="00240F31"/>
    <w:rsid w:val="00240F42"/>
    <w:rsid w:val="0024196C"/>
    <w:rsid w:val="002419AE"/>
    <w:rsid w:val="00241AA1"/>
    <w:rsid w:val="00241B03"/>
    <w:rsid w:val="00241BAD"/>
    <w:rsid w:val="002425DD"/>
    <w:rsid w:val="002435A5"/>
    <w:rsid w:val="002437FC"/>
    <w:rsid w:val="00243D2E"/>
    <w:rsid w:val="00244054"/>
    <w:rsid w:val="00244F12"/>
    <w:rsid w:val="00245DAF"/>
    <w:rsid w:val="0024722B"/>
    <w:rsid w:val="002478D2"/>
    <w:rsid w:val="00247E31"/>
    <w:rsid w:val="00250EBC"/>
    <w:rsid w:val="00251110"/>
    <w:rsid w:val="002515AD"/>
    <w:rsid w:val="00251903"/>
    <w:rsid w:val="00252531"/>
    <w:rsid w:val="002526EA"/>
    <w:rsid w:val="0025297F"/>
    <w:rsid w:val="0025369B"/>
    <w:rsid w:val="00253D65"/>
    <w:rsid w:val="0025494A"/>
    <w:rsid w:val="00254C3D"/>
    <w:rsid w:val="00254CE0"/>
    <w:rsid w:val="002554DF"/>
    <w:rsid w:val="00255B74"/>
    <w:rsid w:val="002563FE"/>
    <w:rsid w:val="0025640C"/>
    <w:rsid w:val="002567D7"/>
    <w:rsid w:val="00257D7B"/>
    <w:rsid w:val="00257F02"/>
    <w:rsid w:val="00257F14"/>
    <w:rsid w:val="00257F2E"/>
    <w:rsid w:val="002607B4"/>
    <w:rsid w:val="00260D38"/>
    <w:rsid w:val="0026121F"/>
    <w:rsid w:val="0026179A"/>
    <w:rsid w:val="00261F2E"/>
    <w:rsid w:val="002628C0"/>
    <w:rsid w:val="002629EE"/>
    <w:rsid w:val="00262C64"/>
    <w:rsid w:val="00263A7F"/>
    <w:rsid w:val="00263C3C"/>
    <w:rsid w:val="00264812"/>
    <w:rsid w:val="002649D8"/>
    <w:rsid w:val="002652A6"/>
    <w:rsid w:val="0026613B"/>
    <w:rsid w:val="00270B75"/>
    <w:rsid w:val="002716B8"/>
    <w:rsid w:val="002716B9"/>
    <w:rsid w:val="00272695"/>
    <w:rsid w:val="00273234"/>
    <w:rsid w:val="00273B9F"/>
    <w:rsid w:val="00273E2F"/>
    <w:rsid w:val="00273E38"/>
    <w:rsid w:val="00273F79"/>
    <w:rsid w:val="00274492"/>
    <w:rsid w:val="00275424"/>
    <w:rsid w:val="00275453"/>
    <w:rsid w:val="0027555E"/>
    <w:rsid w:val="0027598B"/>
    <w:rsid w:val="00275C4A"/>
    <w:rsid w:val="002802D9"/>
    <w:rsid w:val="00280805"/>
    <w:rsid w:val="00280BF5"/>
    <w:rsid w:val="00281F89"/>
    <w:rsid w:val="00282A6E"/>
    <w:rsid w:val="00283C69"/>
    <w:rsid w:val="00283E58"/>
    <w:rsid w:val="002842CF"/>
    <w:rsid w:val="00284411"/>
    <w:rsid w:val="00284930"/>
    <w:rsid w:val="002850CC"/>
    <w:rsid w:val="002856E5"/>
    <w:rsid w:val="00285993"/>
    <w:rsid w:val="00285CBB"/>
    <w:rsid w:val="002863AD"/>
    <w:rsid w:val="00286998"/>
    <w:rsid w:val="00286DA1"/>
    <w:rsid w:val="00286DB9"/>
    <w:rsid w:val="00286EBD"/>
    <w:rsid w:val="002876DD"/>
    <w:rsid w:val="00287BBE"/>
    <w:rsid w:val="00287C44"/>
    <w:rsid w:val="002906FD"/>
    <w:rsid w:val="00290B07"/>
    <w:rsid w:val="00291A69"/>
    <w:rsid w:val="002922B4"/>
    <w:rsid w:val="00292948"/>
    <w:rsid w:val="00293AD0"/>
    <w:rsid w:val="00293FC9"/>
    <w:rsid w:val="002948F0"/>
    <w:rsid w:val="0029502B"/>
    <w:rsid w:val="00295F0B"/>
    <w:rsid w:val="00296541"/>
    <w:rsid w:val="002968B9"/>
    <w:rsid w:val="00296B4F"/>
    <w:rsid w:val="00296F43"/>
    <w:rsid w:val="002971FD"/>
    <w:rsid w:val="0029765B"/>
    <w:rsid w:val="00297EE1"/>
    <w:rsid w:val="002A088A"/>
    <w:rsid w:val="002A0AB6"/>
    <w:rsid w:val="002A22A2"/>
    <w:rsid w:val="002A2953"/>
    <w:rsid w:val="002A3AB0"/>
    <w:rsid w:val="002A3E4C"/>
    <w:rsid w:val="002A413B"/>
    <w:rsid w:val="002A4DD7"/>
    <w:rsid w:val="002A4EBF"/>
    <w:rsid w:val="002A4F30"/>
    <w:rsid w:val="002A5151"/>
    <w:rsid w:val="002A5A59"/>
    <w:rsid w:val="002A5CAD"/>
    <w:rsid w:val="002A60FC"/>
    <w:rsid w:val="002A6AF3"/>
    <w:rsid w:val="002A6AF5"/>
    <w:rsid w:val="002A6B2B"/>
    <w:rsid w:val="002A7525"/>
    <w:rsid w:val="002B1CE2"/>
    <w:rsid w:val="002B2471"/>
    <w:rsid w:val="002B2520"/>
    <w:rsid w:val="002B2540"/>
    <w:rsid w:val="002B303A"/>
    <w:rsid w:val="002B3452"/>
    <w:rsid w:val="002B3A9F"/>
    <w:rsid w:val="002B4534"/>
    <w:rsid w:val="002B475B"/>
    <w:rsid w:val="002B60C2"/>
    <w:rsid w:val="002B6231"/>
    <w:rsid w:val="002B6575"/>
    <w:rsid w:val="002B701D"/>
    <w:rsid w:val="002B7823"/>
    <w:rsid w:val="002C0A90"/>
    <w:rsid w:val="002C0D51"/>
    <w:rsid w:val="002C1188"/>
    <w:rsid w:val="002C15E1"/>
    <w:rsid w:val="002C1709"/>
    <w:rsid w:val="002C178D"/>
    <w:rsid w:val="002C2236"/>
    <w:rsid w:val="002C3A59"/>
    <w:rsid w:val="002C449A"/>
    <w:rsid w:val="002C47AD"/>
    <w:rsid w:val="002C4AA4"/>
    <w:rsid w:val="002C4D01"/>
    <w:rsid w:val="002C4F32"/>
    <w:rsid w:val="002C5DD5"/>
    <w:rsid w:val="002C660E"/>
    <w:rsid w:val="002C668E"/>
    <w:rsid w:val="002C7663"/>
    <w:rsid w:val="002C77E0"/>
    <w:rsid w:val="002D00C1"/>
    <w:rsid w:val="002D0CED"/>
    <w:rsid w:val="002D1A7E"/>
    <w:rsid w:val="002D1A9E"/>
    <w:rsid w:val="002D1CF9"/>
    <w:rsid w:val="002D33F2"/>
    <w:rsid w:val="002D38B6"/>
    <w:rsid w:val="002D3A85"/>
    <w:rsid w:val="002D3D7D"/>
    <w:rsid w:val="002D447E"/>
    <w:rsid w:val="002D46E8"/>
    <w:rsid w:val="002D486D"/>
    <w:rsid w:val="002D54BA"/>
    <w:rsid w:val="002D556E"/>
    <w:rsid w:val="002D68B6"/>
    <w:rsid w:val="002D6C4E"/>
    <w:rsid w:val="002D70D1"/>
    <w:rsid w:val="002D72CF"/>
    <w:rsid w:val="002D737D"/>
    <w:rsid w:val="002D7964"/>
    <w:rsid w:val="002D7FD2"/>
    <w:rsid w:val="002E0437"/>
    <w:rsid w:val="002E1E84"/>
    <w:rsid w:val="002E2668"/>
    <w:rsid w:val="002E39B1"/>
    <w:rsid w:val="002E49A9"/>
    <w:rsid w:val="002E49B4"/>
    <w:rsid w:val="002E4EC1"/>
    <w:rsid w:val="002E5815"/>
    <w:rsid w:val="002E5CF2"/>
    <w:rsid w:val="002E5F69"/>
    <w:rsid w:val="002E6A64"/>
    <w:rsid w:val="002E6C04"/>
    <w:rsid w:val="002E7316"/>
    <w:rsid w:val="002E7625"/>
    <w:rsid w:val="002F00CA"/>
    <w:rsid w:val="002F021F"/>
    <w:rsid w:val="002F090A"/>
    <w:rsid w:val="002F095E"/>
    <w:rsid w:val="002F0D7B"/>
    <w:rsid w:val="002F10CB"/>
    <w:rsid w:val="002F1C52"/>
    <w:rsid w:val="002F1FD9"/>
    <w:rsid w:val="002F2174"/>
    <w:rsid w:val="002F2188"/>
    <w:rsid w:val="002F366A"/>
    <w:rsid w:val="002F37BB"/>
    <w:rsid w:val="002F4384"/>
    <w:rsid w:val="002F68EE"/>
    <w:rsid w:val="002F71E8"/>
    <w:rsid w:val="002F78C0"/>
    <w:rsid w:val="002F7F02"/>
    <w:rsid w:val="00300319"/>
    <w:rsid w:val="003008DF"/>
    <w:rsid w:val="00301121"/>
    <w:rsid w:val="003025B1"/>
    <w:rsid w:val="003027F8"/>
    <w:rsid w:val="00303CD8"/>
    <w:rsid w:val="003041E8"/>
    <w:rsid w:val="00304D95"/>
    <w:rsid w:val="003059EC"/>
    <w:rsid w:val="00306176"/>
    <w:rsid w:val="003065DF"/>
    <w:rsid w:val="003066EB"/>
    <w:rsid w:val="00307087"/>
    <w:rsid w:val="003073CF"/>
    <w:rsid w:val="00310C68"/>
    <w:rsid w:val="00310DC8"/>
    <w:rsid w:val="00311B6E"/>
    <w:rsid w:val="00312573"/>
    <w:rsid w:val="00312887"/>
    <w:rsid w:val="003149AF"/>
    <w:rsid w:val="00316779"/>
    <w:rsid w:val="00317FF4"/>
    <w:rsid w:val="0032001A"/>
    <w:rsid w:val="00320195"/>
    <w:rsid w:val="003211F6"/>
    <w:rsid w:val="00321883"/>
    <w:rsid w:val="00322B55"/>
    <w:rsid w:val="0032300D"/>
    <w:rsid w:val="00323290"/>
    <w:rsid w:val="0032332D"/>
    <w:rsid w:val="003234FF"/>
    <w:rsid w:val="003239FD"/>
    <w:rsid w:val="00324B6F"/>
    <w:rsid w:val="003255A2"/>
    <w:rsid w:val="00325E16"/>
    <w:rsid w:val="00326DCA"/>
    <w:rsid w:val="003275F3"/>
    <w:rsid w:val="0032780E"/>
    <w:rsid w:val="00327B82"/>
    <w:rsid w:val="0033009D"/>
    <w:rsid w:val="0033053D"/>
    <w:rsid w:val="003307BC"/>
    <w:rsid w:val="003314B7"/>
    <w:rsid w:val="00331EDA"/>
    <w:rsid w:val="00332AE6"/>
    <w:rsid w:val="00332B94"/>
    <w:rsid w:val="00332F6A"/>
    <w:rsid w:val="0033301C"/>
    <w:rsid w:val="003330F1"/>
    <w:rsid w:val="00333576"/>
    <w:rsid w:val="00334397"/>
    <w:rsid w:val="00334449"/>
    <w:rsid w:val="003349D5"/>
    <w:rsid w:val="00334B66"/>
    <w:rsid w:val="00335A60"/>
    <w:rsid w:val="0033606A"/>
    <w:rsid w:val="0033625F"/>
    <w:rsid w:val="003370D5"/>
    <w:rsid w:val="003371A7"/>
    <w:rsid w:val="003377BC"/>
    <w:rsid w:val="00337A3B"/>
    <w:rsid w:val="00337E64"/>
    <w:rsid w:val="003400AD"/>
    <w:rsid w:val="0034016E"/>
    <w:rsid w:val="00340D70"/>
    <w:rsid w:val="00341386"/>
    <w:rsid w:val="003414FF"/>
    <w:rsid w:val="00341A1B"/>
    <w:rsid w:val="00341A1D"/>
    <w:rsid w:val="00342F0A"/>
    <w:rsid w:val="00343842"/>
    <w:rsid w:val="00343921"/>
    <w:rsid w:val="00343FF9"/>
    <w:rsid w:val="00344FE3"/>
    <w:rsid w:val="00345C86"/>
    <w:rsid w:val="00345CA2"/>
    <w:rsid w:val="00345F45"/>
    <w:rsid w:val="003461BA"/>
    <w:rsid w:val="003465A2"/>
    <w:rsid w:val="003469F4"/>
    <w:rsid w:val="00346E68"/>
    <w:rsid w:val="00347449"/>
    <w:rsid w:val="003503F2"/>
    <w:rsid w:val="00351445"/>
    <w:rsid w:val="003516C8"/>
    <w:rsid w:val="00352482"/>
    <w:rsid w:val="003530A4"/>
    <w:rsid w:val="0035474A"/>
    <w:rsid w:val="0035476F"/>
    <w:rsid w:val="00355485"/>
    <w:rsid w:val="00355737"/>
    <w:rsid w:val="003559DA"/>
    <w:rsid w:val="00356F27"/>
    <w:rsid w:val="00356F9A"/>
    <w:rsid w:val="00357217"/>
    <w:rsid w:val="00360019"/>
    <w:rsid w:val="0036025E"/>
    <w:rsid w:val="0036072D"/>
    <w:rsid w:val="00360EBE"/>
    <w:rsid w:val="00361FD3"/>
    <w:rsid w:val="00362205"/>
    <w:rsid w:val="00362444"/>
    <w:rsid w:val="00362610"/>
    <w:rsid w:val="00362EE4"/>
    <w:rsid w:val="00363068"/>
    <w:rsid w:val="003632BC"/>
    <w:rsid w:val="003634D5"/>
    <w:rsid w:val="0036411D"/>
    <w:rsid w:val="003647B5"/>
    <w:rsid w:val="00365AF7"/>
    <w:rsid w:val="00365F06"/>
    <w:rsid w:val="0036636B"/>
    <w:rsid w:val="003668F6"/>
    <w:rsid w:val="003669B3"/>
    <w:rsid w:val="0036717D"/>
    <w:rsid w:val="00370507"/>
    <w:rsid w:val="00371978"/>
    <w:rsid w:val="003724A3"/>
    <w:rsid w:val="003732CF"/>
    <w:rsid w:val="00374F1D"/>
    <w:rsid w:val="0037556A"/>
    <w:rsid w:val="00376A80"/>
    <w:rsid w:val="00376B2E"/>
    <w:rsid w:val="00380B78"/>
    <w:rsid w:val="00380D3B"/>
    <w:rsid w:val="003812D2"/>
    <w:rsid w:val="003814E5"/>
    <w:rsid w:val="00381F52"/>
    <w:rsid w:val="00382248"/>
    <w:rsid w:val="003822DE"/>
    <w:rsid w:val="0038281E"/>
    <w:rsid w:val="003828AA"/>
    <w:rsid w:val="00382E49"/>
    <w:rsid w:val="00382FF1"/>
    <w:rsid w:val="003831EA"/>
    <w:rsid w:val="003838E3"/>
    <w:rsid w:val="0038396B"/>
    <w:rsid w:val="00383987"/>
    <w:rsid w:val="00384137"/>
    <w:rsid w:val="00385464"/>
    <w:rsid w:val="00387A2A"/>
    <w:rsid w:val="00387EFE"/>
    <w:rsid w:val="0039002C"/>
    <w:rsid w:val="003904CE"/>
    <w:rsid w:val="003906C5"/>
    <w:rsid w:val="00390CA4"/>
    <w:rsid w:val="00390E6B"/>
    <w:rsid w:val="00391891"/>
    <w:rsid w:val="0039192C"/>
    <w:rsid w:val="00391B4E"/>
    <w:rsid w:val="003935E5"/>
    <w:rsid w:val="00393DC6"/>
    <w:rsid w:val="00394BB8"/>
    <w:rsid w:val="00395E0B"/>
    <w:rsid w:val="00397B68"/>
    <w:rsid w:val="00397F76"/>
    <w:rsid w:val="003A071E"/>
    <w:rsid w:val="003A088F"/>
    <w:rsid w:val="003A1299"/>
    <w:rsid w:val="003A1553"/>
    <w:rsid w:val="003A22E5"/>
    <w:rsid w:val="003A3F17"/>
    <w:rsid w:val="003A416F"/>
    <w:rsid w:val="003A448E"/>
    <w:rsid w:val="003A4C0E"/>
    <w:rsid w:val="003A5874"/>
    <w:rsid w:val="003A5C2F"/>
    <w:rsid w:val="003A6681"/>
    <w:rsid w:val="003A68CF"/>
    <w:rsid w:val="003A6EA6"/>
    <w:rsid w:val="003A6FC8"/>
    <w:rsid w:val="003A7CBA"/>
    <w:rsid w:val="003B0006"/>
    <w:rsid w:val="003B0201"/>
    <w:rsid w:val="003B086D"/>
    <w:rsid w:val="003B0942"/>
    <w:rsid w:val="003B100E"/>
    <w:rsid w:val="003B28F1"/>
    <w:rsid w:val="003B2A70"/>
    <w:rsid w:val="003B2A99"/>
    <w:rsid w:val="003B35C3"/>
    <w:rsid w:val="003B35CE"/>
    <w:rsid w:val="003B39A0"/>
    <w:rsid w:val="003B3FCA"/>
    <w:rsid w:val="003B4F91"/>
    <w:rsid w:val="003B57C2"/>
    <w:rsid w:val="003B5867"/>
    <w:rsid w:val="003B6C09"/>
    <w:rsid w:val="003B7CE7"/>
    <w:rsid w:val="003C01D3"/>
    <w:rsid w:val="003C0246"/>
    <w:rsid w:val="003C0343"/>
    <w:rsid w:val="003C0BE2"/>
    <w:rsid w:val="003C1767"/>
    <w:rsid w:val="003C19FF"/>
    <w:rsid w:val="003C31B9"/>
    <w:rsid w:val="003C337F"/>
    <w:rsid w:val="003C3A60"/>
    <w:rsid w:val="003C4CC7"/>
    <w:rsid w:val="003C5780"/>
    <w:rsid w:val="003C5F13"/>
    <w:rsid w:val="003C6149"/>
    <w:rsid w:val="003C66FD"/>
    <w:rsid w:val="003C6BE0"/>
    <w:rsid w:val="003C6BFA"/>
    <w:rsid w:val="003C749C"/>
    <w:rsid w:val="003D017D"/>
    <w:rsid w:val="003D07A6"/>
    <w:rsid w:val="003D0FDD"/>
    <w:rsid w:val="003D1004"/>
    <w:rsid w:val="003D2D8B"/>
    <w:rsid w:val="003D3188"/>
    <w:rsid w:val="003D3B01"/>
    <w:rsid w:val="003D3DCD"/>
    <w:rsid w:val="003D41B5"/>
    <w:rsid w:val="003D47BF"/>
    <w:rsid w:val="003D4C30"/>
    <w:rsid w:val="003D57EC"/>
    <w:rsid w:val="003D5F9F"/>
    <w:rsid w:val="003D697E"/>
    <w:rsid w:val="003D73CF"/>
    <w:rsid w:val="003D7CEA"/>
    <w:rsid w:val="003E0057"/>
    <w:rsid w:val="003E013E"/>
    <w:rsid w:val="003E0D48"/>
    <w:rsid w:val="003E14C9"/>
    <w:rsid w:val="003E17A8"/>
    <w:rsid w:val="003E1E00"/>
    <w:rsid w:val="003E1F86"/>
    <w:rsid w:val="003E2359"/>
    <w:rsid w:val="003E29B3"/>
    <w:rsid w:val="003E3564"/>
    <w:rsid w:val="003E3854"/>
    <w:rsid w:val="003E4DFB"/>
    <w:rsid w:val="003E5227"/>
    <w:rsid w:val="003E54F2"/>
    <w:rsid w:val="003E552D"/>
    <w:rsid w:val="003E6958"/>
    <w:rsid w:val="003E6AFB"/>
    <w:rsid w:val="003E72B4"/>
    <w:rsid w:val="003E73D6"/>
    <w:rsid w:val="003E752C"/>
    <w:rsid w:val="003E767F"/>
    <w:rsid w:val="003E78D5"/>
    <w:rsid w:val="003E7F4A"/>
    <w:rsid w:val="003F0801"/>
    <w:rsid w:val="003F0D38"/>
    <w:rsid w:val="003F0D8F"/>
    <w:rsid w:val="003F0FF6"/>
    <w:rsid w:val="003F165C"/>
    <w:rsid w:val="003F3CF0"/>
    <w:rsid w:val="003F447B"/>
    <w:rsid w:val="003F454A"/>
    <w:rsid w:val="003F45E6"/>
    <w:rsid w:val="003F4A75"/>
    <w:rsid w:val="003F4BAA"/>
    <w:rsid w:val="003F53F3"/>
    <w:rsid w:val="003F54B5"/>
    <w:rsid w:val="003F5AEE"/>
    <w:rsid w:val="003F5ED2"/>
    <w:rsid w:val="003F7043"/>
    <w:rsid w:val="003F743E"/>
    <w:rsid w:val="003F78A2"/>
    <w:rsid w:val="003F7ED3"/>
    <w:rsid w:val="00400600"/>
    <w:rsid w:val="00402082"/>
    <w:rsid w:val="004028EF"/>
    <w:rsid w:val="00402AA4"/>
    <w:rsid w:val="00403251"/>
    <w:rsid w:val="004038EC"/>
    <w:rsid w:val="004044C8"/>
    <w:rsid w:val="00404601"/>
    <w:rsid w:val="0040526C"/>
    <w:rsid w:val="004055E9"/>
    <w:rsid w:val="00405C9E"/>
    <w:rsid w:val="00405D12"/>
    <w:rsid w:val="0040631C"/>
    <w:rsid w:val="004066A4"/>
    <w:rsid w:val="00407EB3"/>
    <w:rsid w:val="00407F6D"/>
    <w:rsid w:val="00410C6B"/>
    <w:rsid w:val="00410DA9"/>
    <w:rsid w:val="00411099"/>
    <w:rsid w:val="00411BC2"/>
    <w:rsid w:val="00411F67"/>
    <w:rsid w:val="0041298D"/>
    <w:rsid w:val="00412A8B"/>
    <w:rsid w:val="00413D0C"/>
    <w:rsid w:val="00414A03"/>
    <w:rsid w:val="00414EDF"/>
    <w:rsid w:val="00414F02"/>
    <w:rsid w:val="00415880"/>
    <w:rsid w:val="00415A5C"/>
    <w:rsid w:val="00415C91"/>
    <w:rsid w:val="004164D0"/>
    <w:rsid w:val="004171B1"/>
    <w:rsid w:val="0041733D"/>
    <w:rsid w:val="004177DE"/>
    <w:rsid w:val="0042018D"/>
    <w:rsid w:val="00420341"/>
    <w:rsid w:val="004204A7"/>
    <w:rsid w:val="004204DC"/>
    <w:rsid w:val="00420F73"/>
    <w:rsid w:val="00421E66"/>
    <w:rsid w:val="004221E4"/>
    <w:rsid w:val="0042288E"/>
    <w:rsid w:val="0042337A"/>
    <w:rsid w:val="00423706"/>
    <w:rsid w:val="00423C69"/>
    <w:rsid w:val="0042435B"/>
    <w:rsid w:val="00425081"/>
    <w:rsid w:val="00431044"/>
    <w:rsid w:val="00431080"/>
    <w:rsid w:val="004310A1"/>
    <w:rsid w:val="004312C7"/>
    <w:rsid w:val="0043229E"/>
    <w:rsid w:val="004325CA"/>
    <w:rsid w:val="00432A00"/>
    <w:rsid w:val="00433652"/>
    <w:rsid w:val="00434448"/>
    <w:rsid w:val="00434B5E"/>
    <w:rsid w:val="00434CF8"/>
    <w:rsid w:val="00434E92"/>
    <w:rsid w:val="00434FB4"/>
    <w:rsid w:val="0043512C"/>
    <w:rsid w:val="004352CE"/>
    <w:rsid w:val="00435A11"/>
    <w:rsid w:val="00435EC4"/>
    <w:rsid w:val="004363A5"/>
    <w:rsid w:val="004363CE"/>
    <w:rsid w:val="004367DC"/>
    <w:rsid w:val="0043786F"/>
    <w:rsid w:val="00437BBD"/>
    <w:rsid w:val="00440194"/>
    <w:rsid w:val="00441AB7"/>
    <w:rsid w:val="00441C1C"/>
    <w:rsid w:val="00442039"/>
    <w:rsid w:val="00442B2D"/>
    <w:rsid w:val="00442D0F"/>
    <w:rsid w:val="00442EE4"/>
    <w:rsid w:val="004434B3"/>
    <w:rsid w:val="004437D9"/>
    <w:rsid w:val="00443D60"/>
    <w:rsid w:val="004447A4"/>
    <w:rsid w:val="004468DA"/>
    <w:rsid w:val="004479F4"/>
    <w:rsid w:val="0045019E"/>
    <w:rsid w:val="004504AF"/>
    <w:rsid w:val="00450734"/>
    <w:rsid w:val="004507C4"/>
    <w:rsid w:val="004513A1"/>
    <w:rsid w:val="00451FA6"/>
    <w:rsid w:val="0045235B"/>
    <w:rsid w:val="004523A0"/>
    <w:rsid w:val="004526E9"/>
    <w:rsid w:val="00453911"/>
    <w:rsid w:val="00453F8E"/>
    <w:rsid w:val="00454DA9"/>
    <w:rsid w:val="00455EA1"/>
    <w:rsid w:val="004569E1"/>
    <w:rsid w:val="004572CB"/>
    <w:rsid w:val="004600D6"/>
    <w:rsid w:val="00460900"/>
    <w:rsid w:val="004613EA"/>
    <w:rsid w:val="004615AB"/>
    <w:rsid w:val="00461B89"/>
    <w:rsid w:val="00461F27"/>
    <w:rsid w:val="00462AE8"/>
    <w:rsid w:val="00463256"/>
    <w:rsid w:val="00463573"/>
    <w:rsid w:val="004652A6"/>
    <w:rsid w:val="0046531D"/>
    <w:rsid w:val="00465D98"/>
    <w:rsid w:val="00467BDB"/>
    <w:rsid w:val="00470290"/>
    <w:rsid w:val="004707C6"/>
    <w:rsid w:val="00470BC5"/>
    <w:rsid w:val="004718E2"/>
    <w:rsid w:val="004726DA"/>
    <w:rsid w:val="00472A55"/>
    <w:rsid w:val="00473073"/>
    <w:rsid w:val="00473673"/>
    <w:rsid w:val="004739B9"/>
    <w:rsid w:val="00474C77"/>
    <w:rsid w:val="00475121"/>
    <w:rsid w:val="004754C8"/>
    <w:rsid w:val="00475A5B"/>
    <w:rsid w:val="00475C03"/>
    <w:rsid w:val="00475D11"/>
    <w:rsid w:val="004810EC"/>
    <w:rsid w:val="00481638"/>
    <w:rsid w:val="00481A5F"/>
    <w:rsid w:val="004836EF"/>
    <w:rsid w:val="00483D2D"/>
    <w:rsid w:val="0048503A"/>
    <w:rsid w:val="0048557D"/>
    <w:rsid w:val="0048570A"/>
    <w:rsid w:val="00485A4F"/>
    <w:rsid w:val="00485DC0"/>
    <w:rsid w:val="00486082"/>
    <w:rsid w:val="00486296"/>
    <w:rsid w:val="0048663B"/>
    <w:rsid w:val="00487358"/>
    <w:rsid w:val="0048755D"/>
    <w:rsid w:val="00487AB3"/>
    <w:rsid w:val="0049085F"/>
    <w:rsid w:val="004919E7"/>
    <w:rsid w:val="00491B25"/>
    <w:rsid w:val="00492258"/>
    <w:rsid w:val="00492D8C"/>
    <w:rsid w:val="00493C31"/>
    <w:rsid w:val="004941DC"/>
    <w:rsid w:val="00494F09"/>
    <w:rsid w:val="0049550A"/>
    <w:rsid w:val="0049553E"/>
    <w:rsid w:val="0049673B"/>
    <w:rsid w:val="00496766"/>
    <w:rsid w:val="0049739A"/>
    <w:rsid w:val="0049759B"/>
    <w:rsid w:val="00497B63"/>
    <w:rsid w:val="00497CE1"/>
    <w:rsid w:val="004A0996"/>
    <w:rsid w:val="004A0ADC"/>
    <w:rsid w:val="004A0BF5"/>
    <w:rsid w:val="004A0F41"/>
    <w:rsid w:val="004A1471"/>
    <w:rsid w:val="004A1D20"/>
    <w:rsid w:val="004A2394"/>
    <w:rsid w:val="004A25CA"/>
    <w:rsid w:val="004A3DB6"/>
    <w:rsid w:val="004A4D28"/>
    <w:rsid w:val="004A64A4"/>
    <w:rsid w:val="004A653C"/>
    <w:rsid w:val="004A7BCC"/>
    <w:rsid w:val="004B07B8"/>
    <w:rsid w:val="004B0D6D"/>
    <w:rsid w:val="004B19A6"/>
    <w:rsid w:val="004B19FA"/>
    <w:rsid w:val="004B28BA"/>
    <w:rsid w:val="004B37E2"/>
    <w:rsid w:val="004B3F78"/>
    <w:rsid w:val="004B4277"/>
    <w:rsid w:val="004B45AD"/>
    <w:rsid w:val="004B52A9"/>
    <w:rsid w:val="004B53D1"/>
    <w:rsid w:val="004B5DCE"/>
    <w:rsid w:val="004B64F6"/>
    <w:rsid w:val="004B7B44"/>
    <w:rsid w:val="004C07AB"/>
    <w:rsid w:val="004C0850"/>
    <w:rsid w:val="004C0DC6"/>
    <w:rsid w:val="004C1F23"/>
    <w:rsid w:val="004C231A"/>
    <w:rsid w:val="004C2349"/>
    <w:rsid w:val="004C24EB"/>
    <w:rsid w:val="004C35BE"/>
    <w:rsid w:val="004C38A5"/>
    <w:rsid w:val="004C3D12"/>
    <w:rsid w:val="004C3EBC"/>
    <w:rsid w:val="004C4732"/>
    <w:rsid w:val="004C4A73"/>
    <w:rsid w:val="004C51FF"/>
    <w:rsid w:val="004C522D"/>
    <w:rsid w:val="004C55DA"/>
    <w:rsid w:val="004C668D"/>
    <w:rsid w:val="004C6A8F"/>
    <w:rsid w:val="004C6C13"/>
    <w:rsid w:val="004C7218"/>
    <w:rsid w:val="004C7520"/>
    <w:rsid w:val="004C7849"/>
    <w:rsid w:val="004C796E"/>
    <w:rsid w:val="004D0B87"/>
    <w:rsid w:val="004D164F"/>
    <w:rsid w:val="004D20AF"/>
    <w:rsid w:val="004D2479"/>
    <w:rsid w:val="004D2727"/>
    <w:rsid w:val="004D2D97"/>
    <w:rsid w:val="004D3A20"/>
    <w:rsid w:val="004D4BA6"/>
    <w:rsid w:val="004D531F"/>
    <w:rsid w:val="004D6165"/>
    <w:rsid w:val="004D64A6"/>
    <w:rsid w:val="004D66DC"/>
    <w:rsid w:val="004D6740"/>
    <w:rsid w:val="004D7876"/>
    <w:rsid w:val="004D7984"/>
    <w:rsid w:val="004E0558"/>
    <w:rsid w:val="004E0999"/>
    <w:rsid w:val="004E16DB"/>
    <w:rsid w:val="004E193D"/>
    <w:rsid w:val="004E37DA"/>
    <w:rsid w:val="004E3FF2"/>
    <w:rsid w:val="004E4AD4"/>
    <w:rsid w:val="004E4D46"/>
    <w:rsid w:val="004E5B93"/>
    <w:rsid w:val="004E603E"/>
    <w:rsid w:val="004E7609"/>
    <w:rsid w:val="004F02C9"/>
    <w:rsid w:val="004F03C5"/>
    <w:rsid w:val="004F0D9C"/>
    <w:rsid w:val="004F1170"/>
    <w:rsid w:val="004F1DD8"/>
    <w:rsid w:val="004F1F50"/>
    <w:rsid w:val="004F1FCD"/>
    <w:rsid w:val="004F2349"/>
    <w:rsid w:val="004F34F2"/>
    <w:rsid w:val="004F3721"/>
    <w:rsid w:val="004F3B27"/>
    <w:rsid w:val="004F4A58"/>
    <w:rsid w:val="004F4D2C"/>
    <w:rsid w:val="004F5B2D"/>
    <w:rsid w:val="004F5EB2"/>
    <w:rsid w:val="004F6F12"/>
    <w:rsid w:val="004F7136"/>
    <w:rsid w:val="004F78D4"/>
    <w:rsid w:val="004F7A1B"/>
    <w:rsid w:val="004F7B63"/>
    <w:rsid w:val="005015F0"/>
    <w:rsid w:val="00502118"/>
    <w:rsid w:val="005028EF"/>
    <w:rsid w:val="00502B3C"/>
    <w:rsid w:val="00503864"/>
    <w:rsid w:val="00503BBB"/>
    <w:rsid w:val="00503D08"/>
    <w:rsid w:val="005049DF"/>
    <w:rsid w:val="005051BB"/>
    <w:rsid w:val="005051BE"/>
    <w:rsid w:val="0050544E"/>
    <w:rsid w:val="00505A9C"/>
    <w:rsid w:val="00505F5E"/>
    <w:rsid w:val="00506086"/>
    <w:rsid w:val="00506416"/>
    <w:rsid w:val="0050662D"/>
    <w:rsid w:val="0050763D"/>
    <w:rsid w:val="005078D8"/>
    <w:rsid w:val="00510100"/>
    <w:rsid w:val="00510D39"/>
    <w:rsid w:val="005114ED"/>
    <w:rsid w:val="005121C7"/>
    <w:rsid w:val="00512791"/>
    <w:rsid w:val="00513396"/>
    <w:rsid w:val="00513E9E"/>
    <w:rsid w:val="00514246"/>
    <w:rsid w:val="00514DEA"/>
    <w:rsid w:val="00514E94"/>
    <w:rsid w:val="00514EF5"/>
    <w:rsid w:val="00516001"/>
    <w:rsid w:val="005163C5"/>
    <w:rsid w:val="00516918"/>
    <w:rsid w:val="00516F2A"/>
    <w:rsid w:val="00520385"/>
    <w:rsid w:val="00520656"/>
    <w:rsid w:val="0052071E"/>
    <w:rsid w:val="00521C04"/>
    <w:rsid w:val="005221F8"/>
    <w:rsid w:val="005223C9"/>
    <w:rsid w:val="005225DE"/>
    <w:rsid w:val="005231DA"/>
    <w:rsid w:val="005240F7"/>
    <w:rsid w:val="00524B1D"/>
    <w:rsid w:val="00526252"/>
    <w:rsid w:val="0052635D"/>
    <w:rsid w:val="00526F4B"/>
    <w:rsid w:val="0052707E"/>
    <w:rsid w:val="00527ED9"/>
    <w:rsid w:val="005302F3"/>
    <w:rsid w:val="005305AE"/>
    <w:rsid w:val="0053111F"/>
    <w:rsid w:val="00531746"/>
    <w:rsid w:val="00531CBA"/>
    <w:rsid w:val="00532E2C"/>
    <w:rsid w:val="00533AC1"/>
    <w:rsid w:val="00534ED5"/>
    <w:rsid w:val="00535A6A"/>
    <w:rsid w:val="00535AE3"/>
    <w:rsid w:val="005366FF"/>
    <w:rsid w:val="00536EE7"/>
    <w:rsid w:val="00537479"/>
    <w:rsid w:val="005378F0"/>
    <w:rsid w:val="00537A23"/>
    <w:rsid w:val="00542239"/>
    <w:rsid w:val="00542656"/>
    <w:rsid w:val="005426DB"/>
    <w:rsid w:val="005438D5"/>
    <w:rsid w:val="00543C6A"/>
    <w:rsid w:val="0054598F"/>
    <w:rsid w:val="00545B7F"/>
    <w:rsid w:val="00545CC3"/>
    <w:rsid w:val="00545E1D"/>
    <w:rsid w:val="0054737E"/>
    <w:rsid w:val="005479C9"/>
    <w:rsid w:val="00547B33"/>
    <w:rsid w:val="005509E8"/>
    <w:rsid w:val="00550F39"/>
    <w:rsid w:val="005510C6"/>
    <w:rsid w:val="00551825"/>
    <w:rsid w:val="005529BE"/>
    <w:rsid w:val="00552B2F"/>
    <w:rsid w:val="00552DEA"/>
    <w:rsid w:val="00552E50"/>
    <w:rsid w:val="005534BC"/>
    <w:rsid w:val="00554434"/>
    <w:rsid w:val="0055458E"/>
    <w:rsid w:val="00554BEA"/>
    <w:rsid w:val="00555249"/>
    <w:rsid w:val="0055562A"/>
    <w:rsid w:val="00555946"/>
    <w:rsid w:val="00555DE9"/>
    <w:rsid w:val="00556616"/>
    <w:rsid w:val="00556758"/>
    <w:rsid w:val="005567D1"/>
    <w:rsid w:val="005576E0"/>
    <w:rsid w:val="00560C7E"/>
    <w:rsid w:val="00561590"/>
    <w:rsid w:val="0056361D"/>
    <w:rsid w:val="00564153"/>
    <w:rsid w:val="00564389"/>
    <w:rsid w:val="00564BF1"/>
    <w:rsid w:val="00564C06"/>
    <w:rsid w:val="0056518D"/>
    <w:rsid w:val="005654DC"/>
    <w:rsid w:val="00566358"/>
    <w:rsid w:val="00566671"/>
    <w:rsid w:val="005667C9"/>
    <w:rsid w:val="00566AC7"/>
    <w:rsid w:val="0056717B"/>
    <w:rsid w:val="00567724"/>
    <w:rsid w:val="00567BBB"/>
    <w:rsid w:val="005707DA"/>
    <w:rsid w:val="00570ABD"/>
    <w:rsid w:val="005718E9"/>
    <w:rsid w:val="00572073"/>
    <w:rsid w:val="005729E9"/>
    <w:rsid w:val="00573157"/>
    <w:rsid w:val="00573DFE"/>
    <w:rsid w:val="0057460A"/>
    <w:rsid w:val="00574BF7"/>
    <w:rsid w:val="00575498"/>
    <w:rsid w:val="005757D4"/>
    <w:rsid w:val="00576BB3"/>
    <w:rsid w:val="00576C88"/>
    <w:rsid w:val="00576DA8"/>
    <w:rsid w:val="005777F8"/>
    <w:rsid w:val="005778AD"/>
    <w:rsid w:val="00577B86"/>
    <w:rsid w:val="00580527"/>
    <w:rsid w:val="00580858"/>
    <w:rsid w:val="00580D5F"/>
    <w:rsid w:val="005812A0"/>
    <w:rsid w:val="00581F38"/>
    <w:rsid w:val="0058206E"/>
    <w:rsid w:val="005822A3"/>
    <w:rsid w:val="005824D2"/>
    <w:rsid w:val="005825B5"/>
    <w:rsid w:val="00583B7A"/>
    <w:rsid w:val="005844DD"/>
    <w:rsid w:val="0058480A"/>
    <w:rsid w:val="00586A02"/>
    <w:rsid w:val="00586A56"/>
    <w:rsid w:val="005871FB"/>
    <w:rsid w:val="005877BB"/>
    <w:rsid w:val="00587B65"/>
    <w:rsid w:val="00587D26"/>
    <w:rsid w:val="00590588"/>
    <w:rsid w:val="00591022"/>
    <w:rsid w:val="00594E92"/>
    <w:rsid w:val="0059651E"/>
    <w:rsid w:val="00596567"/>
    <w:rsid w:val="005974E9"/>
    <w:rsid w:val="005A057A"/>
    <w:rsid w:val="005A0FAF"/>
    <w:rsid w:val="005A169B"/>
    <w:rsid w:val="005A218E"/>
    <w:rsid w:val="005A26F0"/>
    <w:rsid w:val="005A280B"/>
    <w:rsid w:val="005A331E"/>
    <w:rsid w:val="005A3649"/>
    <w:rsid w:val="005A36B7"/>
    <w:rsid w:val="005A37D8"/>
    <w:rsid w:val="005A3A74"/>
    <w:rsid w:val="005A3B5B"/>
    <w:rsid w:val="005A3CEF"/>
    <w:rsid w:val="005A40E3"/>
    <w:rsid w:val="005A421D"/>
    <w:rsid w:val="005A470D"/>
    <w:rsid w:val="005A4C0F"/>
    <w:rsid w:val="005A54E8"/>
    <w:rsid w:val="005A5A81"/>
    <w:rsid w:val="005A60CF"/>
    <w:rsid w:val="005A64C7"/>
    <w:rsid w:val="005A66C5"/>
    <w:rsid w:val="005A6F1D"/>
    <w:rsid w:val="005A719A"/>
    <w:rsid w:val="005A755B"/>
    <w:rsid w:val="005A7C98"/>
    <w:rsid w:val="005B04D1"/>
    <w:rsid w:val="005B1EC8"/>
    <w:rsid w:val="005B23A2"/>
    <w:rsid w:val="005B23F7"/>
    <w:rsid w:val="005B2D97"/>
    <w:rsid w:val="005B337B"/>
    <w:rsid w:val="005B3794"/>
    <w:rsid w:val="005B4234"/>
    <w:rsid w:val="005B4C3A"/>
    <w:rsid w:val="005B4D9E"/>
    <w:rsid w:val="005B4FB5"/>
    <w:rsid w:val="005B56B9"/>
    <w:rsid w:val="005B599C"/>
    <w:rsid w:val="005B5C7D"/>
    <w:rsid w:val="005B60AA"/>
    <w:rsid w:val="005B6905"/>
    <w:rsid w:val="005B6B9A"/>
    <w:rsid w:val="005B6D5B"/>
    <w:rsid w:val="005B7257"/>
    <w:rsid w:val="005C034C"/>
    <w:rsid w:val="005C03C9"/>
    <w:rsid w:val="005C0553"/>
    <w:rsid w:val="005C06A7"/>
    <w:rsid w:val="005C0738"/>
    <w:rsid w:val="005C0A35"/>
    <w:rsid w:val="005C2B14"/>
    <w:rsid w:val="005C3111"/>
    <w:rsid w:val="005C3D71"/>
    <w:rsid w:val="005C4ED3"/>
    <w:rsid w:val="005C5AC2"/>
    <w:rsid w:val="005C5C09"/>
    <w:rsid w:val="005C60C2"/>
    <w:rsid w:val="005C63C9"/>
    <w:rsid w:val="005C64B6"/>
    <w:rsid w:val="005C64DC"/>
    <w:rsid w:val="005C67A6"/>
    <w:rsid w:val="005C6EF4"/>
    <w:rsid w:val="005C7869"/>
    <w:rsid w:val="005D01CB"/>
    <w:rsid w:val="005D0E73"/>
    <w:rsid w:val="005D1232"/>
    <w:rsid w:val="005D18A6"/>
    <w:rsid w:val="005D2143"/>
    <w:rsid w:val="005D2276"/>
    <w:rsid w:val="005D297D"/>
    <w:rsid w:val="005D2A45"/>
    <w:rsid w:val="005D3288"/>
    <w:rsid w:val="005D3A63"/>
    <w:rsid w:val="005D43DC"/>
    <w:rsid w:val="005D4CB3"/>
    <w:rsid w:val="005D52BF"/>
    <w:rsid w:val="005D54C6"/>
    <w:rsid w:val="005D5842"/>
    <w:rsid w:val="005D626C"/>
    <w:rsid w:val="005D650B"/>
    <w:rsid w:val="005D67D9"/>
    <w:rsid w:val="005D6CCA"/>
    <w:rsid w:val="005D6E8E"/>
    <w:rsid w:val="005D79AF"/>
    <w:rsid w:val="005E01A3"/>
    <w:rsid w:val="005E040E"/>
    <w:rsid w:val="005E044A"/>
    <w:rsid w:val="005E04E6"/>
    <w:rsid w:val="005E078B"/>
    <w:rsid w:val="005E09DA"/>
    <w:rsid w:val="005E0DFA"/>
    <w:rsid w:val="005E18F0"/>
    <w:rsid w:val="005E2472"/>
    <w:rsid w:val="005E26FF"/>
    <w:rsid w:val="005E2A89"/>
    <w:rsid w:val="005E2CAC"/>
    <w:rsid w:val="005E3EF5"/>
    <w:rsid w:val="005E4118"/>
    <w:rsid w:val="005E4202"/>
    <w:rsid w:val="005E4516"/>
    <w:rsid w:val="005E495E"/>
    <w:rsid w:val="005E5A1D"/>
    <w:rsid w:val="005E6117"/>
    <w:rsid w:val="005E64B0"/>
    <w:rsid w:val="005E6A34"/>
    <w:rsid w:val="005E778F"/>
    <w:rsid w:val="005E78EB"/>
    <w:rsid w:val="005E7C1A"/>
    <w:rsid w:val="005E7D80"/>
    <w:rsid w:val="005F0850"/>
    <w:rsid w:val="005F0EF2"/>
    <w:rsid w:val="005F0F9B"/>
    <w:rsid w:val="005F1BFA"/>
    <w:rsid w:val="005F2295"/>
    <w:rsid w:val="005F2379"/>
    <w:rsid w:val="005F2E4C"/>
    <w:rsid w:val="005F4278"/>
    <w:rsid w:val="005F47E2"/>
    <w:rsid w:val="005F4A65"/>
    <w:rsid w:val="005F5128"/>
    <w:rsid w:val="005F5B0E"/>
    <w:rsid w:val="005F6DA6"/>
    <w:rsid w:val="005F70DA"/>
    <w:rsid w:val="006001E5"/>
    <w:rsid w:val="00600B50"/>
    <w:rsid w:val="0060133F"/>
    <w:rsid w:val="00601491"/>
    <w:rsid w:val="006021E5"/>
    <w:rsid w:val="00602692"/>
    <w:rsid w:val="00602A46"/>
    <w:rsid w:val="00602BCB"/>
    <w:rsid w:val="00602E86"/>
    <w:rsid w:val="0060435C"/>
    <w:rsid w:val="0060443F"/>
    <w:rsid w:val="00604986"/>
    <w:rsid w:val="00605C4A"/>
    <w:rsid w:val="00605E4F"/>
    <w:rsid w:val="00606898"/>
    <w:rsid w:val="00606E3D"/>
    <w:rsid w:val="00607347"/>
    <w:rsid w:val="00611044"/>
    <w:rsid w:val="0061157D"/>
    <w:rsid w:val="006121FB"/>
    <w:rsid w:val="00612241"/>
    <w:rsid w:val="00612C1F"/>
    <w:rsid w:val="00612DE7"/>
    <w:rsid w:val="00616846"/>
    <w:rsid w:val="00616B54"/>
    <w:rsid w:val="00617CAA"/>
    <w:rsid w:val="00617F65"/>
    <w:rsid w:val="006208D1"/>
    <w:rsid w:val="00620BF5"/>
    <w:rsid w:val="006218C3"/>
    <w:rsid w:val="0062196E"/>
    <w:rsid w:val="00621B3E"/>
    <w:rsid w:val="00621BD8"/>
    <w:rsid w:val="00621DD7"/>
    <w:rsid w:val="00622609"/>
    <w:rsid w:val="00622B2C"/>
    <w:rsid w:val="00623AE0"/>
    <w:rsid w:val="00623D05"/>
    <w:rsid w:val="00624CB2"/>
    <w:rsid w:val="00624DD3"/>
    <w:rsid w:val="00626A2D"/>
    <w:rsid w:val="00626A7B"/>
    <w:rsid w:val="00627185"/>
    <w:rsid w:val="00627486"/>
    <w:rsid w:val="006277DA"/>
    <w:rsid w:val="00627F7E"/>
    <w:rsid w:val="006300A1"/>
    <w:rsid w:val="00630CB4"/>
    <w:rsid w:val="00630F9D"/>
    <w:rsid w:val="00631170"/>
    <w:rsid w:val="006315C0"/>
    <w:rsid w:val="00631BA2"/>
    <w:rsid w:val="006320C8"/>
    <w:rsid w:val="00632570"/>
    <w:rsid w:val="00632C19"/>
    <w:rsid w:val="00633382"/>
    <w:rsid w:val="00633C81"/>
    <w:rsid w:val="00634196"/>
    <w:rsid w:val="00635DF7"/>
    <w:rsid w:val="006361C5"/>
    <w:rsid w:val="0063637D"/>
    <w:rsid w:val="006376EB"/>
    <w:rsid w:val="00640347"/>
    <w:rsid w:val="0064065F"/>
    <w:rsid w:val="00640FE6"/>
    <w:rsid w:val="00641208"/>
    <w:rsid w:val="006424DF"/>
    <w:rsid w:val="00642C10"/>
    <w:rsid w:val="00642E59"/>
    <w:rsid w:val="00643334"/>
    <w:rsid w:val="006440E8"/>
    <w:rsid w:val="00644BB4"/>
    <w:rsid w:val="00645CA5"/>
    <w:rsid w:val="006463DA"/>
    <w:rsid w:val="00647071"/>
    <w:rsid w:val="00647212"/>
    <w:rsid w:val="006473E1"/>
    <w:rsid w:val="00647665"/>
    <w:rsid w:val="0065076C"/>
    <w:rsid w:val="00651491"/>
    <w:rsid w:val="006514E8"/>
    <w:rsid w:val="00651937"/>
    <w:rsid w:val="00651ADB"/>
    <w:rsid w:val="00651CE6"/>
    <w:rsid w:val="0065214D"/>
    <w:rsid w:val="00652E33"/>
    <w:rsid w:val="00654230"/>
    <w:rsid w:val="006542A2"/>
    <w:rsid w:val="006542AB"/>
    <w:rsid w:val="006542C0"/>
    <w:rsid w:val="0065439B"/>
    <w:rsid w:val="00654425"/>
    <w:rsid w:val="00654E3E"/>
    <w:rsid w:val="006555AA"/>
    <w:rsid w:val="00655AB5"/>
    <w:rsid w:val="00656963"/>
    <w:rsid w:val="0065729B"/>
    <w:rsid w:val="00660648"/>
    <w:rsid w:val="00660A8A"/>
    <w:rsid w:val="006623D2"/>
    <w:rsid w:val="00664D1B"/>
    <w:rsid w:val="0066512F"/>
    <w:rsid w:val="00665850"/>
    <w:rsid w:val="0066737B"/>
    <w:rsid w:val="006679B0"/>
    <w:rsid w:val="00670A40"/>
    <w:rsid w:val="00671074"/>
    <w:rsid w:val="00671141"/>
    <w:rsid w:val="006711E4"/>
    <w:rsid w:val="0067133F"/>
    <w:rsid w:val="006718C5"/>
    <w:rsid w:val="0067229B"/>
    <w:rsid w:val="00672306"/>
    <w:rsid w:val="0067279C"/>
    <w:rsid w:val="00672AFB"/>
    <w:rsid w:val="00672C5D"/>
    <w:rsid w:val="00673400"/>
    <w:rsid w:val="006738D8"/>
    <w:rsid w:val="00674065"/>
    <w:rsid w:val="00674136"/>
    <w:rsid w:val="006745C9"/>
    <w:rsid w:val="006751AF"/>
    <w:rsid w:val="00675243"/>
    <w:rsid w:val="00676FB3"/>
    <w:rsid w:val="00677357"/>
    <w:rsid w:val="00680362"/>
    <w:rsid w:val="006806D9"/>
    <w:rsid w:val="00680D4D"/>
    <w:rsid w:val="00680DE1"/>
    <w:rsid w:val="0068163B"/>
    <w:rsid w:val="006818F4"/>
    <w:rsid w:val="00681FD5"/>
    <w:rsid w:val="006825F4"/>
    <w:rsid w:val="00682C54"/>
    <w:rsid w:val="0068319B"/>
    <w:rsid w:val="006839D4"/>
    <w:rsid w:val="0068413E"/>
    <w:rsid w:val="006848BF"/>
    <w:rsid w:val="00684BF8"/>
    <w:rsid w:val="00685EB5"/>
    <w:rsid w:val="0068720E"/>
    <w:rsid w:val="00687A6B"/>
    <w:rsid w:val="006904FA"/>
    <w:rsid w:val="006909CF"/>
    <w:rsid w:val="00691E5D"/>
    <w:rsid w:val="00691F99"/>
    <w:rsid w:val="00692871"/>
    <w:rsid w:val="00693F72"/>
    <w:rsid w:val="00694C4F"/>
    <w:rsid w:val="00696E21"/>
    <w:rsid w:val="00696E55"/>
    <w:rsid w:val="00697B51"/>
    <w:rsid w:val="00697C60"/>
    <w:rsid w:val="006A069A"/>
    <w:rsid w:val="006A0C63"/>
    <w:rsid w:val="006A0E44"/>
    <w:rsid w:val="006A0F2C"/>
    <w:rsid w:val="006A11D0"/>
    <w:rsid w:val="006A169B"/>
    <w:rsid w:val="006A1AFC"/>
    <w:rsid w:val="006A1D7C"/>
    <w:rsid w:val="006A2747"/>
    <w:rsid w:val="006A2ADC"/>
    <w:rsid w:val="006A2D0A"/>
    <w:rsid w:val="006A3461"/>
    <w:rsid w:val="006A34C4"/>
    <w:rsid w:val="006A3FF3"/>
    <w:rsid w:val="006A48EA"/>
    <w:rsid w:val="006A4FEE"/>
    <w:rsid w:val="006A5472"/>
    <w:rsid w:val="006A56FA"/>
    <w:rsid w:val="006A698C"/>
    <w:rsid w:val="006A70DB"/>
    <w:rsid w:val="006A74FA"/>
    <w:rsid w:val="006A78FF"/>
    <w:rsid w:val="006B0AAE"/>
    <w:rsid w:val="006B0BF3"/>
    <w:rsid w:val="006B1CA0"/>
    <w:rsid w:val="006B1D5C"/>
    <w:rsid w:val="006B1FBB"/>
    <w:rsid w:val="006B2868"/>
    <w:rsid w:val="006B2BAA"/>
    <w:rsid w:val="006B3495"/>
    <w:rsid w:val="006B34E9"/>
    <w:rsid w:val="006B35BD"/>
    <w:rsid w:val="006B3D3E"/>
    <w:rsid w:val="006B4049"/>
    <w:rsid w:val="006B53A0"/>
    <w:rsid w:val="006B5887"/>
    <w:rsid w:val="006B70BF"/>
    <w:rsid w:val="006B7306"/>
    <w:rsid w:val="006B77E1"/>
    <w:rsid w:val="006C0349"/>
    <w:rsid w:val="006C073F"/>
    <w:rsid w:val="006C1389"/>
    <w:rsid w:val="006C156C"/>
    <w:rsid w:val="006C1A84"/>
    <w:rsid w:val="006C255C"/>
    <w:rsid w:val="006C27ED"/>
    <w:rsid w:val="006C3296"/>
    <w:rsid w:val="006C46B6"/>
    <w:rsid w:val="006C4AA5"/>
    <w:rsid w:val="006C4FA7"/>
    <w:rsid w:val="006C4FB8"/>
    <w:rsid w:val="006C5480"/>
    <w:rsid w:val="006C5D44"/>
    <w:rsid w:val="006C6C64"/>
    <w:rsid w:val="006D042F"/>
    <w:rsid w:val="006D0ABD"/>
    <w:rsid w:val="006D1231"/>
    <w:rsid w:val="006D18A8"/>
    <w:rsid w:val="006D1E08"/>
    <w:rsid w:val="006D28E0"/>
    <w:rsid w:val="006D37E6"/>
    <w:rsid w:val="006D4606"/>
    <w:rsid w:val="006D4732"/>
    <w:rsid w:val="006D49B1"/>
    <w:rsid w:val="006D4E04"/>
    <w:rsid w:val="006D6028"/>
    <w:rsid w:val="006D6377"/>
    <w:rsid w:val="006D63B4"/>
    <w:rsid w:val="006D6D09"/>
    <w:rsid w:val="006D7355"/>
    <w:rsid w:val="006D7985"/>
    <w:rsid w:val="006D7BB9"/>
    <w:rsid w:val="006D7C7A"/>
    <w:rsid w:val="006E12B3"/>
    <w:rsid w:val="006E1931"/>
    <w:rsid w:val="006E218C"/>
    <w:rsid w:val="006E3AFF"/>
    <w:rsid w:val="006E426C"/>
    <w:rsid w:val="006E42FC"/>
    <w:rsid w:val="006E4DF2"/>
    <w:rsid w:val="006E54B8"/>
    <w:rsid w:val="006E56A4"/>
    <w:rsid w:val="006E5DA0"/>
    <w:rsid w:val="006E5EBE"/>
    <w:rsid w:val="006E5EEF"/>
    <w:rsid w:val="006E6C8F"/>
    <w:rsid w:val="006E7386"/>
    <w:rsid w:val="006E7840"/>
    <w:rsid w:val="006E7886"/>
    <w:rsid w:val="006E7EE6"/>
    <w:rsid w:val="006E7FFB"/>
    <w:rsid w:val="006F0A31"/>
    <w:rsid w:val="006F3021"/>
    <w:rsid w:val="006F33D5"/>
    <w:rsid w:val="006F36EE"/>
    <w:rsid w:val="006F3ED7"/>
    <w:rsid w:val="006F4D44"/>
    <w:rsid w:val="006F4E56"/>
    <w:rsid w:val="006F4F1F"/>
    <w:rsid w:val="006F4FA3"/>
    <w:rsid w:val="006F58EF"/>
    <w:rsid w:val="006F5965"/>
    <w:rsid w:val="006F5F18"/>
    <w:rsid w:val="006F685D"/>
    <w:rsid w:val="006F68A3"/>
    <w:rsid w:val="006F6C9B"/>
    <w:rsid w:val="006F706B"/>
    <w:rsid w:val="006F72A6"/>
    <w:rsid w:val="006F7BBA"/>
    <w:rsid w:val="007007A1"/>
    <w:rsid w:val="00700D98"/>
    <w:rsid w:val="00701651"/>
    <w:rsid w:val="007017ED"/>
    <w:rsid w:val="00701A67"/>
    <w:rsid w:val="0070218B"/>
    <w:rsid w:val="00702F51"/>
    <w:rsid w:val="00703351"/>
    <w:rsid w:val="007036FA"/>
    <w:rsid w:val="0070398E"/>
    <w:rsid w:val="007041D9"/>
    <w:rsid w:val="00704311"/>
    <w:rsid w:val="0070490E"/>
    <w:rsid w:val="00704F49"/>
    <w:rsid w:val="00705441"/>
    <w:rsid w:val="00705910"/>
    <w:rsid w:val="00705FBC"/>
    <w:rsid w:val="00706524"/>
    <w:rsid w:val="00706815"/>
    <w:rsid w:val="00707501"/>
    <w:rsid w:val="007109CA"/>
    <w:rsid w:val="0071137A"/>
    <w:rsid w:val="00711969"/>
    <w:rsid w:val="00711A80"/>
    <w:rsid w:val="007143FA"/>
    <w:rsid w:val="00714C95"/>
    <w:rsid w:val="0071538D"/>
    <w:rsid w:val="007170E4"/>
    <w:rsid w:val="007174DB"/>
    <w:rsid w:val="0071798A"/>
    <w:rsid w:val="007213F7"/>
    <w:rsid w:val="00721DFE"/>
    <w:rsid w:val="0072219E"/>
    <w:rsid w:val="00722560"/>
    <w:rsid w:val="00722720"/>
    <w:rsid w:val="00722FD6"/>
    <w:rsid w:val="00722FE6"/>
    <w:rsid w:val="007235E1"/>
    <w:rsid w:val="007236C5"/>
    <w:rsid w:val="00725E27"/>
    <w:rsid w:val="00725F08"/>
    <w:rsid w:val="00726B43"/>
    <w:rsid w:val="00727C97"/>
    <w:rsid w:val="00727FCF"/>
    <w:rsid w:val="00730E2F"/>
    <w:rsid w:val="00730E4F"/>
    <w:rsid w:val="00731396"/>
    <w:rsid w:val="007313F3"/>
    <w:rsid w:val="00731559"/>
    <w:rsid w:val="00731C55"/>
    <w:rsid w:val="007322A4"/>
    <w:rsid w:val="00733164"/>
    <w:rsid w:val="00733906"/>
    <w:rsid w:val="0073418C"/>
    <w:rsid w:val="00735064"/>
    <w:rsid w:val="00735707"/>
    <w:rsid w:val="00736260"/>
    <w:rsid w:val="0073697C"/>
    <w:rsid w:val="007371ED"/>
    <w:rsid w:val="00737218"/>
    <w:rsid w:val="00737698"/>
    <w:rsid w:val="00737BAD"/>
    <w:rsid w:val="00737D93"/>
    <w:rsid w:val="00737DA6"/>
    <w:rsid w:val="00740148"/>
    <w:rsid w:val="007406A7"/>
    <w:rsid w:val="00740A29"/>
    <w:rsid w:val="00741245"/>
    <w:rsid w:val="00741B15"/>
    <w:rsid w:val="00741B7E"/>
    <w:rsid w:val="007420BB"/>
    <w:rsid w:val="00742D0E"/>
    <w:rsid w:val="00742D1F"/>
    <w:rsid w:val="00743BC3"/>
    <w:rsid w:val="00743F44"/>
    <w:rsid w:val="00744B70"/>
    <w:rsid w:val="007451D8"/>
    <w:rsid w:val="00745D2E"/>
    <w:rsid w:val="007465C9"/>
    <w:rsid w:val="00747158"/>
    <w:rsid w:val="00747EEE"/>
    <w:rsid w:val="00747EF4"/>
    <w:rsid w:val="007500F4"/>
    <w:rsid w:val="007508DC"/>
    <w:rsid w:val="00750C97"/>
    <w:rsid w:val="00750FA7"/>
    <w:rsid w:val="00750FE3"/>
    <w:rsid w:val="00751580"/>
    <w:rsid w:val="00753C71"/>
    <w:rsid w:val="00753E28"/>
    <w:rsid w:val="007548BF"/>
    <w:rsid w:val="00755453"/>
    <w:rsid w:val="00755845"/>
    <w:rsid w:val="00755F7D"/>
    <w:rsid w:val="0075684D"/>
    <w:rsid w:val="00756AEA"/>
    <w:rsid w:val="007570A1"/>
    <w:rsid w:val="007574AE"/>
    <w:rsid w:val="00757580"/>
    <w:rsid w:val="00757D54"/>
    <w:rsid w:val="00757E6E"/>
    <w:rsid w:val="007604D8"/>
    <w:rsid w:val="00760716"/>
    <w:rsid w:val="007607BF"/>
    <w:rsid w:val="00760B17"/>
    <w:rsid w:val="00760F15"/>
    <w:rsid w:val="007620E9"/>
    <w:rsid w:val="007626A7"/>
    <w:rsid w:val="00762BFC"/>
    <w:rsid w:val="00762E29"/>
    <w:rsid w:val="0076336F"/>
    <w:rsid w:val="007634D7"/>
    <w:rsid w:val="00763887"/>
    <w:rsid w:val="00763C95"/>
    <w:rsid w:val="00764807"/>
    <w:rsid w:val="0076662E"/>
    <w:rsid w:val="00766E9B"/>
    <w:rsid w:val="00767214"/>
    <w:rsid w:val="00767956"/>
    <w:rsid w:val="00767DE4"/>
    <w:rsid w:val="00770145"/>
    <w:rsid w:val="00771815"/>
    <w:rsid w:val="00772CCB"/>
    <w:rsid w:val="007732CF"/>
    <w:rsid w:val="00773F02"/>
    <w:rsid w:val="007743B1"/>
    <w:rsid w:val="007754CE"/>
    <w:rsid w:val="007763BF"/>
    <w:rsid w:val="0077647D"/>
    <w:rsid w:val="00776530"/>
    <w:rsid w:val="007767FF"/>
    <w:rsid w:val="00776C70"/>
    <w:rsid w:val="0078001F"/>
    <w:rsid w:val="007809C4"/>
    <w:rsid w:val="00780A8F"/>
    <w:rsid w:val="007818D3"/>
    <w:rsid w:val="0078198D"/>
    <w:rsid w:val="00781E2C"/>
    <w:rsid w:val="00782EA3"/>
    <w:rsid w:val="00782FBE"/>
    <w:rsid w:val="00783437"/>
    <w:rsid w:val="00783710"/>
    <w:rsid w:val="00783941"/>
    <w:rsid w:val="0078416F"/>
    <w:rsid w:val="007849C5"/>
    <w:rsid w:val="00785E6A"/>
    <w:rsid w:val="00786300"/>
    <w:rsid w:val="00786F9A"/>
    <w:rsid w:val="007874F1"/>
    <w:rsid w:val="0078786A"/>
    <w:rsid w:val="00790C1E"/>
    <w:rsid w:val="00790EE6"/>
    <w:rsid w:val="007912EB"/>
    <w:rsid w:val="00791EE9"/>
    <w:rsid w:val="007935D1"/>
    <w:rsid w:val="00793744"/>
    <w:rsid w:val="00793B29"/>
    <w:rsid w:val="00794374"/>
    <w:rsid w:val="007952B0"/>
    <w:rsid w:val="00795E7C"/>
    <w:rsid w:val="00796DDB"/>
    <w:rsid w:val="00796F40"/>
    <w:rsid w:val="007A0FA8"/>
    <w:rsid w:val="007A11DC"/>
    <w:rsid w:val="007A12F3"/>
    <w:rsid w:val="007A17E4"/>
    <w:rsid w:val="007A1E78"/>
    <w:rsid w:val="007A21B9"/>
    <w:rsid w:val="007A2BDC"/>
    <w:rsid w:val="007A2FE2"/>
    <w:rsid w:val="007A34F8"/>
    <w:rsid w:val="007A3641"/>
    <w:rsid w:val="007A369D"/>
    <w:rsid w:val="007A3D9C"/>
    <w:rsid w:val="007A4372"/>
    <w:rsid w:val="007A45FE"/>
    <w:rsid w:val="007A4888"/>
    <w:rsid w:val="007A4EF8"/>
    <w:rsid w:val="007A4F2F"/>
    <w:rsid w:val="007A5289"/>
    <w:rsid w:val="007A52D3"/>
    <w:rsid w:val="007A60E0"/>
    <w:rsid w:val="007A61A6"/>
    <w:rsid w:val="007B07F1"/>
    <w:rsid w:val="007B239A"/>
    <w:rsid w:val="007B26C4"/>
    <w:rsid w:val="007B3622"/>
    <w:rsid w:val="007B3A24"/>
    <w:rsid w:val="007B61BA"/>
    <w:rsid w:val="007B6761"/>
    <w:rsid w:val="007B74D5"/>
    <w:rsid w:val="007B7994"/>
    <w:rsid w:val="007C045B"/>
    <w:rsid w:val="007C1164"/>
    <w:rsid w:val="007C11A3"/>
    <w:rsid w:val="007C1D2F"/>
    <w:rsid w:val="007C2A6C"/>
    <w:rsid w:val="007C33C4"/>
    <w:rsid w:val="007C3940"/>
    <w:rsid w:val="007C4A6F"/>
    <w:rsid w:val="007C578A"/>
    <w:rsid w:val="007C5BAF"/>
    <w:rsid w:val="007C6A02"/>
    <w:rsid w:val="007C6C31"/>
    <w:rsid w:val="007C7418"/>
    <w:rsid w:val="007C7730"/>
    <w:rsid w:val="007C7B7D"/>
    <w:rsid w:val="007C7D58"/>
    <w:rsid w:val="007C7D84"/>
    <w:rsid w:val="007C7E74"/>
    <w:rsid w:val="007D0520"/>
    <w:rsid w:val="007D144B"/>
    <w:rsid w:val="007D230D"/>
    <w:rsid w:val="007D300C"/>
    <w:rsid w:val="007D3036"/>
    <w:rsid w:val="007D30FC"/>
    <w:rsid w:val="007D325A"/>
    <w:rsid w:val="007D3431"/>
    <w:rsid w:val="007D5DB8"/>
    <w:rsid w:val="007D6D0B"/>
    <w:rsid w:val="007D73DC"/>
    <w:rsid w:val="007E0491"/>
    <w:rsid w:val="007E0D66"/>
    <w:rsid w:val="007E103B"/>
    <w:rsid w:val="007E1115"/>
    <w:rsid w:val="007E1FCA"/>
    <w:rsid w:val="007E2AF0"/>
    <w:rsid w:val="007E2CF1"/>
    <w:rsid w:val="007E3466"/>
    <w:rsid w:val="007E4787"/>
    <w:rsid w:val="007E58E1"/>
    <w:rsid w:val="007E649F"/>
    <w:rsid w:val="007E6EC1"/>
    <w:rsid w:val="007E737D"/>
    <w:rsid w:val="007E7419"/>
    <w:rsid w:val="007E74D8"/>
    <w:rsid w:val="007E7A5C"/>
    <w:rsid w:val="007F106E"/>
    <w:rsid w:val="007F2517"/>
    <w:rsid w:val="007F3945"/>
    <w:rsid w:val="007F3D93"/>
    <w:rsid w:val="007F3F78"/>
    <w:rsid w:val="007F4658"/>
    <w:rsid w:val="007F465C"/>
    <w:rsid w:val="007F53EB"/>
    <w:rsid w:val="007F5C68"/>
    <w:rsid w:val="007F7BAC"/>
    <w:rsid w:val="008005F7"/>
    <w:rsid w:val="00800676"/>
    <w:rsid w:val="008014B8"/>
    <w:rsid w:val="0080184F"/>
    <w:rsid w:val="008020EF"/>
    <w:rsid w:val="0080285C"/>
    <w:rsid w:val="008035D1"/>
    <w:rsid w:val="00803691"/>
    <w:rsid w:val="008041EE"/>
    <w:rsid w:val="00804EF5"/>
    <w:rsid w:val="008057ED"/>
    <w:rsid w:val="00805D07"/>
    <w:rsid w:val="008069E8"/>
    <w:rsid w:val="00806BC4"/>
    <w:rsid w:val="008072DF"/>
    <w:rsid w:val="0081019E"/>
    <w:rsid w:val="00810AC2"/>
    <w:rsid w:val="008118FD"/>
    <w:rsid w:val="00811A6D"/>
    <w:rsid w:val="00811BC1"/>
    <w:rsid w:val="00812E0C"/>
    <w:rsid w:val="00813DB0"/>
    <w:rsid w:val="00813EED"/>
    <w:rsid w:val="00814D80"/>
    <w:rsid w:val="008151B4"/>
    <w:rsid w:val="00815250"/>
    <w:rsid w:val="00816117"/>
    <w:rsid w:val="008161D4"/>
    <w:rsid w:val="00816CBC"/>
    <w:rsid w:val="00817278"/>
    <w:rsid w:val="008172E1"/>
    <w:rsid w:val="00817536"/>
    <w:rsid w:val="00817657"/>
    <w:rsid w:val="0081793F"/>
    <w:rsid w:val="00817AAA"/>
    <w:rsid w:val="00817D8B"/>
    <w:rsid w:val="008203E3"/>
    <w:rsid w:val="00820B93"/>
    <w:rsid w:val="00820E00"/>
    <w:rsid w:val="00820F0A"/>
    <w:rsid w:val="008211C1"/>
    <w:rsid w:val="00821AC2"/>
    <w:rsid w:val="008221DE"/>
    <w:rsid w:val="008229D6"/>
    <w:rsid w:val="00823703"/>
    <w:rsid w:val="00823854"/>
    <w:rsid w:val="008249BA"/>
    <w:rsid w:val="00825A10"/>
    <w:rsid w:val="00825E92"/>
    <w:rsid w:val="0082648B"/>
    <w:rsid w:val="0082648D"/>
    <w:rsid w:val="008271F1"/>
    <w:rsid w:val="00827841"/>
    <w:rsid w:val="00827A0D"/>
    <w:rsid w:val="00827C86"/>
    <w:rsid w:val="0083003F"/>
    <w:rsid w:val="008301B4"/>
    <w:rsid w:val="008310D6"/>
    <w:rsid w:val="00832944"/>
    <w:rsid w:val="008330AE"/>
    <w:rsid w:val="0083345E"/>
    <w:rsid w:val="00833753"/>
    <w:rsid w:val="00833D13"/>
    <w:rsid w:val="00834093"/>
    <w:rsid w:val="00834771"/>
    <w:rsid w:val="00834855"/>
    <w:rsid w:val="008348F1"/>
    <w:rsid w:val="00834E01"/>
    <w:rsid w:val="0083539A"/>
    <w:rsid w:val="00835C75"/>
    <w:rsid w:val="00836C0E"/>
    <w:rsid w:val="00836D5F"/>
    <w:rsid w:val="00837CDE"/>
    <w:rsid w:val="0084048D"/>
    <w:rsid w:val="00840DB2"/>
    <w:rsid w:val="0084349C"/>
    <w:rsid w:val="008435BB"/>
    <w:rsid w:val="00843F00"/>
    <w:rsid w:val="00844348"/>
    <w:rsid w:val="00844A3B"/>
    <w:rsid w:val="00845148"/>
    <w:rsid w:val="0084515C"/>
    <w:rsid w:val="008453A1"/>
    <w:rsid w:val="00845726"/>
    <w:rsid w:val="00845A3F"/>
    <w:rsid w:val="008468DD"/>
    <w:rsid w:val="00846EB2"/>
    <w:rsid w:val="00846F6A"/>
    <w:rsid w:val="008501F0"/>
    <w:rsid w:val="0085046D"/>
    <w:rsid w:val="0085058E"/>
    <w:rsid w:val="0085189C"/>
    <w:rsid w:val="00851A3F"/>
    <w:rsid w:val="0085259F"/>
    <w:rsid w:val="00852EB9"/>
    <w:rsid w:val="00854DAA"/>
    <w:rsid w:val="0085591D"/>
    <w:rsid w:val="0085594F"/>
    <w:rsid w:val="00855967"/>
    <w:rsid w:val="00855F34"/>
    <w:rsid w:val="0085619A"/>
    <w:rsid w:val="00856728"/>
    <w:rsid w:val="00856817"/>
    <w:rsid w:val="0085684B"/>
    <w:rsid w:val="008569AA"/>
    <w:rsid w:val="00856A3E"/>
    <w:rsid w:val="00856E06"/>
    <w:rsid w:val="008570CB"/>
    <w:rsid w:val="00857303"/>
    <w:rsid w:val="00857889"/>
    <w:rsid w:val="00857AAE"/>
    <w:rsid w:val="00857CEA"/>
    <w:rsid w:val="00857E12"/>
    <w:rsid w:val="00860976"/>
    <w:rsid w:val="00861363"/>
    <w:rsid w:val="0086160A"/>
    <w:rsid w:val="00861E2E"/>
    <w:rsid w:val="008620CB"/>
    <w:rsid w:val="0086244C"/>
    <w:rsid w:val="00862C03"/>
    <w:rsid w:val="0086308E"/>
    <w:rsid w:val="0086388B"/>
    <w:rsid w:val="008638D0"/>
    <w:rsid w:val="008647FC"/>
    <w:rsid w:val="0086498D"/>
    <w:rsid w:val="00864F28"/>
    <w:rsid w:val="00865131"/>
    <w:rsid w:val="00865193"/>
    <w:rsid w:val="00865E1B"/>
    <w:rsid w:val="0086700C"/>
    <w:rsid w:val="00867104"/>
    <w:rsid w:val="00867427"/>
    <w:rsid w:val="00867A59"/>
    <w:rsid w:val="00867AD6"/>
    <w:rsid w:val="008708F6"/>
    <w:rsid w:val="00870904"/>
    <w:rsid w:val="00871260"/>
    <w:rsid w:val="00871B21"/>
    <w:rsid w:val="00871DAB"/>
    <w:rsid w:val="00873442"/>
    <w:rsid w:val="00876280"/>
    <w:rsid w:val="00876494"/>
    <w:rsid w:val="008769E0"/>
    <w:rsid w:val="00876D1A"/>
    <w:rsid w:val="008776C8"/>
    <w:rsid w:val="008776DC"/>
    <w:rsid w:val="00877BEF"/>
    <w:rsid w:val="008806B5"/>
    <w:rsid w:val="008809C1"/>
    <w:rsid w:val="00880D32"/>
    <w:rsid w:val="008812C3"/>
    <w:rsid w:val="008817BC"/>
    <w:rsid w:val="00881C81"/>
    <w:rsid w:val="008837E2"/>
    <w:rsid w:val="008838A5"/>
    <w:rsid w:val="00883E05"/>
    <w:rsid w:val="008840F5"/>
    <w:rsid w:val="00884354"/>
    <w:rsid w:val="00884454"/>
    <w:rsid w:val="00884C16"/>
    <w:rsid w:val="00885120"/>
    <w:rsid w:val="00885B52"/>
    <w:rsid w:val="0088690D"/>
    <w:rsid w:val="00886A56"/>
    <w:rsid w:val="00887545"/>
    <w:rsid w:val="00887F17"/>
    <w:rsid w:val="00890151"/>
    <w:rsid w:val="0089018B"/>
    <w:rsid w:val="00890736"/>
    <w:rsid w:val="00890D9E"/>
    <w:rsid w:val="0089288A"/>
    <w:rsid w:val="00892BFC"/>
    <w:rsid w:val="00893214"/>
    <w:rsid w:val="00893287"/>
    <w:rsid w:val="008936B3"/>
    <w:rsid w:val="00893BE9"/>
    <w:rsid w:val="008958CD"/>
    <w:rsid w:val="00895A1A"/>
    <w:rsid w:val="008960F3"/>
    <w:rsid w:val="008964F1"/>
    <w:rsid w:val="00896A6E"/>
    <w:rsid w:val="00896DD1"/>
    <w:rsid w:val="00897039"/>
    <w:rsid w:val="008972FC"/>
    <w:rsid w:val="008979C5"/>
    <w:rsid w:val="008A01DF"/>
    <w:rsid w:val="008A1032"/>
    <w:rsid w:val="008A1041"/>
    <w:rsid w:val="008A1DEC"/>
    <w:rsid w:val="008A21EB"/>
    <w:rsid w:val="008A2976"/>
    <w:rsid w:val="008A2B05"/>
    <w:rsid w:val="008A2DD7"/>
    <w:rsid w:val="008A33D7"/>
    <w:rsid w:val="008A3F2D"/>
    <w:rsid w:val="008A3FE8"/>
    <w:rsid w:val="008A4880"/>
    <w:rsid w:val="008A5747"/>
    <w:rsid w:val="008A59C7"/>
    <w:rsid w:val="008A6497"/>
    <w:rsid w:val="008A651A"/>
    <w:rsid w:val="008A6BAB"/>
    <w:rsid w:val="008A7272"/>
    <w:rsid w:val="008A7341"/>
    <w:rsid w:val="008B01DA"/>
    <w:rsid w:val="008B0454"/>
    <w:rsid w:val="008B069C"/>
    <w:rsid w:val="008B08B1"/>
    <w:rsid w:val="008B0A54"/>
    <w:rsid w:val="008B0E77"/>
    <w:rsid w:val="008B10D6"/>
    <w:rsid w:val="008B1154"/>
    <w:rsid w:val="008B11B1"/>
    <w:rsid w:val="008B1D99"/>
    <w:rsid w:val="008B1DFD"/>
    <w:rsid w:val="008B2F89"/>
    <w:rsid w:val="008B352F"/>
    <w:rsid w:val="008B3A1D"/>
    <w:rsid w:val="008B3C44"/>
    <w:rsid w:val="008B3F3C"/>
    <w:rsid w:val="008B4157"/>
    <w:rsid w:val="008B4EB6"/>
    <w:rsid w:val="008B5BBC"/>
    <w:rsid w:val="008B62A4"/>
    <w:rsid w:val="008B65B6"/>
    <w:rsid w:val="008B66F4"/>
    <w:rsid w:val="008B69A6"/>
    <w:rsid w:val="008B763D"/>
    <w:rsid w:val="008C00BC"/>
    <w:rsid w:val="008C15FD"/>
    <w:rsid w:val="008C22F8"/>
    <w:rsid w:val="008C27D6"/>
    <w:rsid w:val="008C30E1"/>
    <w:rsid w:val="008C3E52"/>
    <w:rsid w:val="008C408B"/>
    <w:rsid w:val="008C44EC"/>
    <w:rsid w:val="008C5FD1"/>
    <w:rsid w:val="008C6061"/>
    <w:rsid w:val="008C6A03"/>
    <w:rsid w:val="008C73E2"/>
    <w:rsid w:val="008C75EC"/>
    <w:rsid w:val="008C7DA4"/>
    <w:rsid w:val="008D0639"/>
    <w:rsid w:val="008D0B1B"/>
    <w:rsid w:val="008D0F63"/>
    <w:rsid w:val="008D216A"/>
    <w:rsid w:val="008D21F0"/>
    <w:rsid w:val="008D25C4"/>
    <w:rsid w:val="008D2619"/>
    <w:rsid w:val="008D29BF"/>
    <w:rsid w:val="008D2AB3"/>
    <w:rsid w:val="008D3EFA"/>
    <w:rsid w:val="008D489A"/>
    <w:rsid w:val="008D4A37"/>
    <w:rsid w:val="008D50D0"/>
    <w:rsid w:val="008D53A5"/>
    <w:rsid w:val="008D5E80"/>
    <w:rsid w:val="008D604E"/>
    <w:rsid w:val="008D6A6C"/>
    <w:rsid w:val="008D7FD5"/>
    <w:rsid w:val="008E0B34"/>
    <w:rsid w:val="008E19E4"/>
    <w:rsid w:val="008E2317"/>
    <w:rsid w:val="008E28F7"/>
    <w:rsid w:val="008E3306"/>
    <w:rsid w:val="008E3FC4"/>
    <w:rsid w:val="008E46E2"/>
    <w:rsid w:val="008E504F"/>
    <w:rsid w:val="008E5182"/>
    <w:rsid w:val="008E6C90"/>
    <w:rsid w:val="008E758D"/>
    <w:rsid w:val="008E77BD"/>
    <w:rsid w:val="008E7F11"/>
    <w:rsid w:val="008E7F1C"/>
    <w:rsid w:val="008F12E8"/>
    <w:rsid w:val="008F2D1C"/>
    <w:rsid w:val="008F30B7"/>
    <w:rsid w:val="008F3303"/>
    <w:rsid w:val="008F336E"/>
    <w:rsid w:val="008F3BC7"/>
    <w:rsid w:val="008F3ED9"/>
    <w:rsid w:val="008F430B"/>
    <w:rsid w:val="008F4C36"/>
    <w:rsid w:val="008F53AB"/>
    <w:rsid w:val="008F5612"/>
    <w:rsid w:val="008F56CF"/>
    <w:rsid w:val="008F5A3D"/>
    <w:rsid w:val="008F648B"/>
    <w:rsid w:val="008F6696"/>
    <w:rsid w:val="008F7050"/>
    <w:rsid w:val="008F7B9A"/>
    <w:rsid w:val="008F7C52"/>
    <w:rsid w:val="009002AC"/>
    <w:rsid w:val="0090071F"/>
    <w:rsid w:val="0090078C"/>
    <w:rsid w:val="0090081D"/>
    <w:rsid w:val="00900F35"/>
    <w:rsid w:val="00900FF8"/>
    <w:rsid w:val="00901160"/>
    <w:rsid w:val="00901DD6"/>
    <w:rsid w:val="009021DA"/>
    <w:rsid w:val="009027FB"/>
    <w:rsid w:val="00902CB9"/>
    <w:rsid w:val="00902F5D"/>
    <w:rsid w:val="00903685"/>
    <w:rsid w:val="00903BF3"/>
    <w:rsid w:val="00904383"/>
    <w:rsid w:val="00904424"/>
    <w:rsid w:val="009051E9"/>
    <w:rsid w:val="00906F3A"/>
    <w:rsid w:val="009076D4"/>
    <w:rsid w:val="009078E3"/>
    <w:rsid w:val="00907AAB"/>
    <w:rsid w:val="00912ACA"/>
    <w:rsid w:val="00913E0B"/>
    <w:rsid w:val="0091463F"/>
    <w:rsid w:val="009147E8"/>
    <w:rsid w:val="00916307"/>
    <w:rsid w:val="00916848"/>
    <w:rsid w:val="00916B44"/>
    <w:rsid w:val="009202B8"/>
    <w:rsid w:val="00920809"/>
    <w:rsid w:val="00920999"/>
    <w:rsid w:val="00921972"/>
    <w:rsid w:val="00921B07"/>
    <w:rsid w:val="00922033"/>
    <w:rsid w:val="00922759"/>
    <w:rsid w:val="00922CB4"/>
    <w:rsid w:val="00923406"/>
    <w:rsid w:val="0092349A"/>
    <w:rsid w:val="00924187"/>
    <w:rsid w:val="00924C57"/>
    <w:rsid w:val="00925C6F"/>
    <w:rsid w:val="00926378"/>
    <w:rsid w:val="00927060"/>
    <w:rsid w:val="009273D2"/>
    <w:rsid w:val="009278F7"/>
    <w:rsid w:val="00931D26"/>
    <w:rsid w:val="00931D96"/>
    <w:rsid w:val="00932006"/>
    <w:rsid w:val="0093221E"/>
    <w:rsid w:val="00932BC7"/>
    <w:rsid w:val="00934520"/>
    <w:rsid w:val="00934D26"/>
    <w:rsid w:val="00934DAC"/>
    <w:rsid w:val="00935212"/>
    <w:rsid w:val="009352FF"/>
    <w:rsid w:val="00935319"/>
    <w:rsid w:val="00937FA9"/>
    <w:rsid w:val="0094057A"/>
    <w:rsid w:val="00940927"/>
    <w:rsid w:val="0094121F"/>
    <w:rsid w:val="00942431"/>
    <w:rsid w:val="00943622"/>
    <w:rsid w:val="009438C5"/>
    <w:rsid w:val="00943BB6"/>
    <w:rsid w:val="00944692"/>
    <w:rsid w:val="0094510E"/>
    <w:rsid w:val="0094530F"/>
    <w:rsid w:val="009461EB"/>
    <w:rsid w:val="00946D39"/>
    <w:rsid w:val="00946E56"/>
    <w:rsid w:val="00950197"/>
    <w:rsid w:val="0095052B"/>
    <w:rsid w:val="00951FD2"/>
    <w:rsid w:val="009529E3"/>
    <w:rsid w:val="00952A9C"/>
    <w:rsid w:val="009530B6"/>
    <w:rsid w:val="0095341D"/>
    <w:rsid w:val="009539D7"/>
    <w:rsid w:val="0095428F"/>
    <w:rsid w:val="009549F4"/>
    <w:rsid w:val="00955A3A"/>
    <w:rsid w:val="009578DC"/>
    <w:rsid w:val="00957BE5"/>
    <w:rsid w:val="00960A24"/>
    <w:rsid w:val="00960A73"/>
    <w:rsid w:val="00961009"/>
    <w:rsid w:val="00961357"/>
    <w:rsid w:val="009624C3"/>
    <w:rsid w:val="00962DC3"/>
    <w:rsid w:val="00963E27"/>
    <w:rsid w:val="0096466D"/>
    <w:rsid w:val="00965F8C"/>
    <w:rsid w:val="00966567"/>
    <w:rsid w:val="009668A7"/>
    <w:rsid w:val="00966B58"/>
    <w:rsid w:val="00966DD2"/>
    <w:rsid w:val="00967CD4"/>
    <w:rsid w:val="009708BB"/>
    <w:rsid w:val="0097151C"/>
    <w:rsid w:val="00972A02"/>
    <w:rsid w:val="00973463"/>
    <w:rsid w:val="009737FA"/>
    <w:rsid w:val="00974653"/>
    <w:rsid w:val="00975637"/>
    <w:rsid w:val="009762BF"/>
    <w:rsid w:val="00976A8F"/>
    <w:rsid w:val="00976EA7"/>
    <w:rsid w:val="0097763A"/>
    <w:rsid w:val="00977806"/>
    <w:rsid w:val="009779D3"/>
    <w:rsid w:val="00977DED"/>
    <w:rsid w:val="00980909"/>
    <w:rsid w:val="0098098C"/>
    <w:rsid w:val="00981A9C"/>
    <w:rsid w:val="009820ED"/>
    <w:rsid w:val="0098295A"/>
    <w:rsid w:val="00982D34"/>
    <w:rsid w:val="00982F18"/>
    <w:rsid w:val="00983379"/>
    <w:rsid w:val="009841AB"/>
    <w:rsid w:val="00984A2F"/>
    <w:rsid w:val="00984FDF"/>
    <w:rsid w:val="009860A2"/>
    <w:rsid w:val="0098613D"/>
    <w:rsid w:val="00987DB3"/>
    <w:rsid w:val="0099055B"/>
    <w:rsid w:val="009907F6"/>
    <w:rsid w:val="00990AB8"/>
    <w:rsid w:val="00990F29"/>
    <w:rsid w:val="00991062"/>
    <w:rsid w:val="009916B5"/>
    <w:rsid w:val="00991B2C"/>
    <w:rsid w:val="00991C0D"/>
    <w:rsid w:val="00992036"/>
    <w:rsid w:val="0099205B"/>
    <w:rsid w:val="00992710"/>
    <w:rsid w:val="00992911"/>
    <w:rsid w:val="00992EEE"/>
    <w:rsid w:val="00993799"/>
    <w:rsid w:val="00994479"/>
    <w:rsid w:val="00994808"/>
    <w:rsid w:val="00995609"/>
    <w:rsid w:val="00995C1B"/>
    <w:rsid w:val="00996103"/>
    <w:rsid w:val="00997465"/>
    <w:rsid w:val="009974ED"/>
    <w:rsid w:val="009978FD"/>
    <w:rsid w:val="009A00EB"/>
    <w:rsid w:val="009A07FB"/>
    <w:rsid w:val="009A0ADC"/>
    <w:rsid w:val="009A10D1"/>
    <w:rsid w:val="009A15AD"/>
    <w:rsid w:val="009A1EDB"/>
    <w:rsid w:val="009A2186"/>
    <w:rsid w:val="009A27AA"/>
    <w:rsid w:val="009A2936"/>
    <w:rsid w:val="009A2CE4"/>
    <w:rsid w:val="009A555B"/>
    <w:rsid w:val="009A562C"/>
    <w:rsid w:val="009A7041"/>
    <w:rsid w:val="009A7C06"/>
    <w:rsid w:val="009B21BD"/>
    <w:rsid w:val="009B29C5"/>
    <w:rsid w:val="009B2D39"/>
    <w:rsid w:val="009B3AAE"/>
    <w:rsid w:val="009B3C5C"/>
    <w:rsid w:val="009B45D0"/>
    <w:rsid w:val="009B48E2"/>
    <w:rsid w:val="009B58F8"/>
    <w:rsid w:val="009B60FD"/>
    <w:rsid w:val="009B631D"/>
    <w:rsid w:val="009C03C2"/>
    <w:rsid w:val="009C0775"/>
    <w:rsid w:val="009C0B2E"/>
    <w:rsid w:val="009C0B81"/>
    <w:rsid w:val="009C1636"/>
    <w:rsid w:val="009C16C2"/>
    <w:rsid w:val="009C2202"/>
    <w:rsid w:val="009C305E"/>
    <w:rsid w:val="009C39CA"/>
    <w:rsid w:val="009C3AD8"/>
    <w:rsid w:val="009C3B6A"/>
    <w:rsid w:val="009C4215"/>
    <w:rsid w:val="009C49DE"/>
    <w:rsid w:val="009C4DAF"/>
    <w:rsid w:val="009C500E"/>
    <w:rsid w:val="009C590B"/>
    <w:rsid w:val="009C5A3F"/>
    <w:rsid w:val="009C7354"/>
    <w:rsid w:val="009D0225"/>
    <w:rsid w:val="009D0351"/>
    <w:rsid w:val="009D1DA8"/>
    <w:rsid w:val="009D2B4A"/>
    <w:rsid w:val="009D3184"/>
    <w:rsid w:val="009D3916"/>
    <w:rsid w:val="009D3A80"/>
    <w:rsid w:val="009D4120"/>
    <w:rsid w:val="009D4268"/>
    <w:rsid w:val="009D4F0E"/>
    <w:rsid w:val="009D5238"/>
    <w:rsid w:val="009D523A"/>
    <w:rsid w:val="009D5589"/>
    <w:rsid w:val="009D5B4B"/>
    <w:rsid w:val="009D5ECC"/>
    <w:rsid w:val="009D6DA4"/>
    <w:rsid w:val="009E0340"/>
    <w:rsid w:val="009E0BFA"/>
    <w:rsid w:val="009E0F0B"/>
    <w:rsid w:val="009E1525"/>
    <w:rsid w:val="009E1A4F"/>
    <w:rsid w:val="009E33AC"/>
    <w:rsid w:val="009E3791"/>
    <w:rsid w:val="009E404D"/>
    <w:rsid w:val="009E45E6"/>
    <w:rsid w:val="009E49E8"/>
    <w:rsid w:val="009E6E99"/>
    <w:rsid w:val="009E7CC4"/>
    <w:rsid w:val="009F0108"/>
    <w:rsid w:val="009F0622"/>
    <w:rsid w:val="009F0666"/>
    <w:rsid w:val="009F13D5"/>
    <w:rsid w:val="009F3E28"/>
    <w:rsid w:val="009F4162"/>
    <w:rsid w:val="009F46F1"/>
    <w:rsid w:val="009F4BED"/>
    <w:rsid w:val="009F542C"/>
    <w:rsid w:val="009F5EE9"/>
    <w:rsid w:val="009F62FD"/>
    <w:rsid w:val="009F7711"/>
    <w:rsid w:val="00A0011C"/>
    <w:rsid w:val="00A00582"/>
    <w:rsid w:val="00A01B4C"/>
    <w:rsid w:val="00A0233C"/>
    <w:rsid w:val="00A02351"/>
    <w:rsid w:val="00A02C01"/>
    <w:rsid w:val="00A0324C"/>
    <w:rsid w:val="00A038C0"/>
    <w:rsid w:val="00A0493C"/>
    <w:rsid w:val="00A04DAB"/>
    <w:rsid w:val="00A04F0F"/>
    <w:rsid w:val="00A053FB"/>
    <w:rsid w:val="00A06B3D"/>
    <w:rsid w:val="00A0722F"/>
    <w:rsid w:val="00A10A2F"/>
    <w:rsid w:val="00A114E4"/>
    <w:rsid w:val="00A11962"/>
    <w:rsid w:val="00A11DA0"/>
    <w:rsid w:val="00A12660"/>
    <w:rsid w:val="00A13361"/>
    <w:rsid w:val="00A13BDB"/>
    <w:rsid w:val="00A14126"/>
    <w:rsid w:val="00A1442F"/>
    <w:rsid w:val="00A15721"/>
    <w:rsid w:val="00A15773"/>
    <w:rsid w:val="00A16FAA"/>
    <w:rsid w:val="00A2004B"/>
    <w:rsid w:val="00A20A1A"/>
    <w:rsid w:val="00A20E70"/>
    <w:rsid w:val="00A21D59"/>
    <w:rsid w:val="00A22072"/>
    <w:rsid w:val="00A223BA"/>
    <w:rsid w:val="00A226A6"/>
    <w:rsid w:val="00A2314F"/>
    <w:rsid w:val="00A23D33"/>
    <w:rsid w:val="00A244C9"/>
    <w:rsid w:val="00A2556C"/>
    <w:rsid w:val="00A2572F"/>
    <w:rsid w:val="00A25C77"/>
    <w:rsid w:val="00A268B0"/>
    <w:rsid w:val="00A26D12"/>
    <w:rsid w:val="00A270FD"/>
    <w:rsid w:val="00A2712B"/>
    <w:rsid w:val="00A27446"/>
    <w:rsid w:val="00A277D7"/>
    <w:rsid w:val="00A27C77"/>
    <w:rsid w:val="00A30009"/>
    <w:rsid w:val="00A30225"/>
    <w:rsid w:val="00A306D5"/>
    <w:rsid w:val="00A31156"/>
    <w:rsid w:val="00A31201"/>
    <w:rsid w:val="00A31305"/>
    <w:rsid w:val="00A3133A"/>
    <w:rsid w:val="00A3180F"/>
    <w:rsid w:val="00A319FE"/>
    <w:rsid w:val="00A3265F"/>
    <w:rsid w:val="00A346A7"/>
    <w:rsid w:val="00A352C7"/>
    <w:rsid w:val="00A357A8"/>
    <w:rsid w:val="00A366DD"/>
    <w:rsid w:val="00A36EE9"/>
    <w:rsid w:val="00A4078C"/>
    <w:rsid w:val="00A40896"/>
    <w:rsid w:val="00A40C56"/>
    <w:rsid w:val="00A424FA"/>
    <w:rsid w:val="00A42B7F"/>
    <w:rsid w:val="00A4381C"/>
    <w:rsid w:val="00A43A60"/>
    <w:rsid w:val="00A447AD"/>
    <w:rsid w:val="00A44AC7"/>
    <w:rsid w:val="00A44BA4"/>
    <w:rsid w:val="00A45831"/>
    <w:rsid w:val="00A45F39"/>
    <w:rsid w:val="00A47590"/>
    <w:rsid w:val="00A47C6F"/>
    <w:rsid w:val="00A501F0"/>
    <w:rsid w:val="00A50648"/>
    <w:rsid w:val="00A50730"/>
    <w:rsid w:val="00A507F8"/>
    <w:rsid w:val="00A50B99"/>
    <w:rsid w:val="00A50CDE"/>
    <w:rsid w:val="00A5164E"/>
    <w:rsid w:val="00A531C9"/>
    <w:rsid w:val="00A53A77"/>
    <w:rsid w:val="00A53D46"/>
    <w:rsid w:val="00A53DE3"/>
    <w:rsid w:val="00A542A0"/>
    <w:rsid w:val="00A55A0E"/>
    <w:rsid w:val="00A55A20"/>
    <w:rsid w:val="00A578E1"/>
    <w:rsid w:val="00A6023C"/>
    <w:rsid w:val="00A6071D"/>
    <w:rsid w:val="00A60AF9"/>
    <w:rsid w:val="00A6118F"/>
    <w:rsid w:val="00A61417"/>
    <w:rsid w:val="00A623D3"/>
    <w:rsid w:val="00A6267C"/>
    <w:rsid w:val="00A62A7C"/>
    <w:rsid w:val="00A63C98"/>
    <w:rsid w:val="00A640DE"/>
    <w:rsid w:val="00A642BB"/>
    <w:rsid w:val="00A648B4"/>
    <w:rsid w:val="00A64EA6"/>
    <w:rsid w:val="00A65679"/>
    <w:rsid w:val="00A657E8"/>
    <w:rsid w:val="00A66414"/>
    <w:rsid w:val="00A70112"/>
    <w:rsid w:val="00A708BB"/>
    <w:rsid w:val="00A70BAE"/>
    <w:rsid w:val="00A70C30"/>
    <w:rsid w:val="00A7130C"/>
    <w:rsid w:val="00A71C9F"/>
    <w:rsid w:val="00A72A12"/>
    <w:rsid w:val="00A72C49"/>
    <w:rsid w:val="00A72D36"/>
    <w:rsid w:val="00A72D5B"/>
    <w:rsid w:val="00A730D7"/>
    <w:rsid w:val="00A732F9"/>
    <w:rsid w:val="00A73962"/>
    <w:rsid w:val="00A7412F"/>
    <w:rsid w:val="00A7474E"/>
    <w:rsid w:val="00A758DD"/>
    <w:rsid w:val="00A76581"/>
    <w:rsid w:val="00A765FE"/>
    <w:rsid w:val="00A76936"/>
    <w:rsid w:val="00A772A0"/>
    <w:rsid w:val="00A77547"/>
    <w:rsid w:val="00A77662"/>
    <w:rsid w:val="00A778D3"/>
    <w:rsid w:val="00A7794E"/>
    <w:rsid w:val="00A77EFA"/>
    <w:rsid w:val="00A81CA1"/>
    <w:rsid w:val="00A82449"/>
    <w:rsid w:val="00A82529"/>
    <w:rsid w:val="00A83E67"/>
    <w:rsid w:val="00A84729"/>
    <w:rsid w:val="00A84A9C"/>
    <w:rsid w:val="00A85018"/>
    <w:rsid w:val="00A8537C"/>
    <w:rsid w:val="00A8599F"/>
    <w:rsid w:val="00A85D0B"/>
    <w:rsid w:val="00A86FAB"/>
    <w:rsid w:val="00A87459"/>
    <w:rsid w:val="00A878D1"/>
    <w:rsid w:val="00A90418"/>
    <w:rsid w:val="00A911E1"/>
    <w:rsid w:val="00A9129D"/>
    <w:rsid w:val="00A91512"/>
    <w:rsid w:val="00A9268E"/>
    <w:rsid w:val="00A92A43"/>
    <w:rsid w:val="00A939AB"/>
    <w:rsid w:val="00A9482C"/>
    <w:rsid w:val="00A95AB0"/>
    <w:rsid w:val="00A95C5C"/>
    <w:rsid w:val="00A96E70"/>
    <w:rsid w:val="00A972D0"/>
    <w:rsid w:val="00AA02DD"/>
    <w:rsid w:val="00AA0404"/>
    <w:rsid w:val="00AA044A"/>
    <w:rsid w:val="00AA10F9"/>
    <w:rsid w:val="00AA1D31"/>
    <w:rsid w:val="00AA23F5"/>
    <w:rsid w:val="00AA2853"/>
    <w:rsid w:val="00AA2B8F"/>
    <w:rsid w:val="00AA39ED"/>
    <w:rsid w:val="00AA3B04"/>
    <w:rsid w:val="00AA40DB"/>
    <w:rsid w:val="00AA482F"/>
    <w:rsid w:val="00AA5097"/>
    <w:rsid w:val="00AA5E8A"/>
    <w:rsid w:val="00AA5F31"/>
    <w:rsid w:val="00AA694A"/>
    <w:rsid w:val="00AA6A92"/>
    <w:rsid w:val="00AA6AB7"/>
    <w:rsid w:val="00AA7889"/>
    <w:rsid w:val="00AB00D3"/>
    <w:rsid w:val="00AB0A2C"/>
    <w:rsid w:val="00AB0ACF"/>
    <w:rsid w:val="00AB0CC8"/>
    <w:rsid w:val="00AB10A6"/>
    <w:rsid w:val="00AB1241"/>
    <w:rsid w:val="00AB1494"/>
    <w:rsid w:val="00AB151E"/>
    <w:rsid w:val="00AB1523"/>
    <w:rsid w:val="00AB1524"/>
    <w:rsid w:val="00AB1697"/>
    <w:rsid w:val="00AB17D1"/>
    <w:rsid w:val="00AB1B69"/>
    <w:rsid w:val="00AB2142"/>
    <w:rsid w:val="00AB2502"/>
    <w:rsid w:val="00AB25FE"/>
    <w:rsid w:val="00AB2B57"/>
    <w:rsid w:val="00AB3A47"/>
    <w:rsid w:val="00AB3C5B"/>
    <w:rsid w:val="00AB410F"/>
    <w:rsid w:val="00AB41EA"/>
    <w:rsid w:val="00AB432C"/>
    <w:rsid w:val="00AB4D1B"/>
    <w:rsid w:val="00AB662B"/>
    <w:rsid w:val="00AB789E"/>
    <w:rsid w:val="00AB7C47"/>
    <w:rsid w:val="00AC01AC"/>
    <w:rsid w:val="00AC10FF"/>
    <w:rsid w:val="00AC19E1"/>
    <w:rsid w:val="00AC1A8A"/>
    <w:rsid w:val="00AC1ED1"/>
    <w:rsid w:val="00AC1EE7"/>
    <w:rsid w:val="00AC276C"/>
    <w:rsid w:val="00AC3DD1"/>
    <w:rsid w:val="00AC40BB"/>
    <w:rsid w:val="00AC4630"/>
    <w:rsid w:val="00AC46B6"/>
    <w:rsid w:val="00AC4F47"/>
    <w:rsid w:val="00AC5328"/>
    <w:rsid w:val="00AC626E"/>
    <w:rsid w:val="00AC7AEC"/>
    <w:rsid w:val="00AC7D47"/>
    <w:rsid w:val="00AD044E"/>
    <w:rsid w:val="00AD04B8"/>
    <w:rsid w:val="00AD05D9"/>
    <w:rsid w:val="00AD05E3"/>
    <w:rsid w:val="00AD0711"/>
    <w:rsid w:val="00AD1404"/>
    <w:rsid w:val="00AD1B96"/>
    <w:rsid w:val="00AD2583"/>
    <w:rsid w:val="00AD25FB"/>
    <w:rsid w:val="00AD2C96"/>
    <w:rsid w:val="00AD2CA0"/>
    <w:rsid w:val="00AD4012"/>
    <w:rsid w:val="00AD46F3"/>
    <w:rsid w:val="00AD4AFD"/>
    <w:rsid w:val="00AD4BF8"/>
    <w:rsid w:val="00AD4C78"/>
    <w:rsid w:val="00AD6061"/>
    <w:rsid w:val="00AD610D"/>
    <w:rsid w:val="00AD6A57"/>
    <w:rsid w:val="00AD6AD8"/>
    <w:rsid w:val="00AD6D55"/>
    <w:rsid w:val="00AD7329"/>
    <w:rsid w:val="00AD75C6"/>
    <w:rsid w:val="00AD7A34"/>
    <w:rsid w:val="00AD7AB1"/>
    <w:rsid w:val="00AD7D23"/>
    <w:rsid w:val="00AE01FF"/>
    <w:rsid w:val="00AE1862"/>
    <w:rsid w:val="00AE1B3C"/>
    <w:rsid w:val="00AE1D21"/>
    <w:rsid w:val="00AE2B25"/>
    <w:rsid w:val="00AE3127"/>
    <w:rsid w:val="00AE3657"/>
    <w:rsid w:val="00AE3A6C"/>
    <w:rsid w:val="00AE3C35"/>
    <w:rsid w:val="00AE4280"/>
    <w:rsid w:val="00AE4E38"/>
    <w:rsid w:val="00AE4EAA"/>
    <w:rsid w:val="00AE5085"/>
    <w:rsid w:val="00AE5951"/>
    <w:rsid w:val="00AE5EAF"/>
    <w:rsid w:val="00AE60BD"/>
    <w:rsid w:val="00AE65FA"/>
    <w:rsid w:val="00AE6609"/>
    <w:rsid w:val="00AE6F9A"/>
    <w:rsid w:val="00AE7101"/>
    <w:rsid w:val="00AE73FA"/>
    <w:rsid w:val="00AE76D5"/>
    <w:rsid w:val="00AE7CD8"/>
    <w:rsid w:val="00AE7E2F"/>
    <w:rsid w:val="00AF0DC8"/>
    <w:rsid w:val="00AF154E"/>
    <w:rsid w:val="00AF24F0"/>
    <w:rsid w:val="00AF255E"/>
    <w:rsid w:val="00AF35F5"/>
    <w:rsid w:val="00AF3FBD"/>
    <w:rsid w:val="00AF413C"/>
    <w:rsid w:val="00AF459C"/>
    <w:rsid w:val="00AF47B4"/>
    <w:rsid w:val="00AF6809"/>
    <w:rsid w:val="00AF6D2E"/>
    <w:rsid w:val="00AF6EEE"/>
    <w:rsid w:val="00AF6F46"/>
    <w:rsid w:val="00AF7848"/>
    <w:rsid w:val="00AF7874"/>
    <w:rsid w:val="00AF7F2B"/>
    <w:rsid w:val="00AF7FEB"/>
    <w:rsid w:val="00B00113"/>
    <w:rsid w:val="00B00639"/>
    <w:rsid w:val="00B007DB"/>
    <w:rsid w:val="00B010BB"/>
    <w:rsid w:val="00B01F7D"/>
    <w:rsid w:val="00B0201A"/>
    <w:rsid w:val="00B02106"/>
    <w:rsid w:val="00B025A0"/>
    <w:rsid w:val="00B0263F"/>
    <w:rsid w:val="00B0397C"/>
    <w:rsid w:val="00B03DCC"/>
    <w:rsid w:val="00B045BC"/>
    <w:rsid w:val="00B04723"/>
    <w:rsid w:val="00B04A53"/>
    <w:rsid w:val="00B0548E"/>
    <w:rsid w:val="00B054D8"/>
    <w:rsid w:val="00B05634"/>
    <w:rsid w:val="00B066EC"/>
    <w:rsid w:val="00B06931"/>
    <w:rsid w:val="00B06B61"/>
    <w:rsid w:val="00B07237"/>
    <w:rsid w:val="00B104BB"/>
    <w:rsid w:val="00B107CE"/>
    <w:rsid w:val="00B108C6"/>
    <w:rsid w:val="00B10F9A"/>
    <w:rsid w:val="00B12220"/>
    <w:rsid w:val="00B12646"/>
    <w:rsid w:val="00B12663"/>
    <w:rsid w:val="00B12C79"/>
    <w:rsid w:val="00B139B4"/>
    <w:rsid w:val="00B13A6D"/>
    <w:rsid w:val="00B140EB"/>
    <w:rsid w:val="00B145C3"/>
    <w:rsid w:val="00B14BA3"/>
    <w:rsid w:val="00B15210"/>
    <w:rsid w:val="00B15CFC"/>
    <w:rsid w:val="00B16040"/>
    <w:rsid w:val="00B162F0"/>
    <w:rsid w:val="00B16EE2"/>
    <w:rsid w:val="00B17662"/>
    <w:rsid w:val="00B17C3E"/>
    <w:rsid w:val="00B17C76"/>
    <w:rsid w:val="00B17C96"/>
    <w:rsid w:val="00B2006F"/>
    <w:rsid w:val="00B21556"/>
    <w:rsid w:val="00B21858"/>
    <w:rsid w:val="00B2258C"/>
    <w:rsid w:val="00B22C77"/>
    <w:rsid w:val="00B23017"/>
    <w:rsid w:val="00B2398B"/>
    <w:rsid w:val="00B23A69"/>
    <w:rsid w:val="00B23A73"/>
    <w:rsid w:val="00B255BD"/>
    <w:rsid w:val="00B25E76"/>
    <w:rsid w:val="00B25ED9"/>
    <w:rsid w:val="00B26697"/>
    <w:rsid w:val="00B2696E"/>
    <w:rsid w:val="00B270D2"/>
    <w:rsid w:val="00B27498"/>
    <w:rsid w:val="00B27A98"/>
    <w:rsid w:val="00B27D11"/>
    <w:rsid w:val="00B3005D"/>
    <w:rsid w:val="00B30952"/>
    <w:rsid w:val="00B318BC"/>
    <w:rsid w:val="00B31D2A"/>
    <w:rsid w:val="00B31DFD"/>
    <w:rsid w:val="00B327B7"/>
    <w:rsid w:val="00B335AD"/>
    <w:rsid w:val="00B337F2"/>
    <w:rsid w:val="00B33C5E"/>
    <w:rsid w:val="00B3438B"/>
    <w:rsid w:val="00B34695"/>
    <w:rsid w:val="00B34EFD"/>
    <w:rsid w:val="00B34FE1"/>
    <w:rsid w:val="00B35167"/>
    <w:rsid w:val="00B3592E"/>
    <w:rsid w:val="00B35B03"/>
    <w:rsid w:val="00B35B3D"/>
    <w:rsid w:val="00B35F87"/>
    <w:rsid w:val="00B36841"/>
    <w:rsid w:val="00B375CA"/>
    <w:rsid w:val="00B37995"/>
    <w:rsid w:val="00B37A51"/>
    <w:rsid w:val="00B4036D"/>
    <w:rsid w:val="00B403AF"/>
    <w:rsid w:val="00B40778"/>
    <w:rsid w:val="00B407DA"/>
    <w:rsid w:val="00B40F69"/>
    <w:rsid w:val="00B41658"/>
    <w:rsid w:val="00B41732"/>
    <w:rsid w:val="00B41DDA"/>
    <w:rsid w:val="00B41ECF"/>
    <w:rsid w:val="00B4356A"/>
    <w:rsid w:val="00B43931"/>
    <w:rsid w:val="00B43C0D"/>
    <w:rsid w:val="00B441BD"/>
    <w:rsid w:val="00B45C83"/>
    <w:rsid w:val="00B46A05"/>
    <w:rsid w:val="00B47F5F"/>
    <w:rsid w:val="00B5072A"/>
    <w:rsid w:val="00B507A7"/>
    <w:rsid w:val="00B512FC"/>
    <w:rsid w:val="00B518B1"/>
    <w:rsid w:val="00B51A07"/>
    <w:rsid w:val="00B51E45"/>
    <w:rsid w:val="00B51F11"/>
    <w:rsid w:val="00B520A2"/>
    <w:rsid w:val="00B52573"/>
    <w:rsid w:val="00B529C2"/>
    <w:rsid w:val="00B52B30"/>
    <w:rsid w:val="00B52F47"/>
    <w:rsid w:val="00B5383C"/>
    <w:rsid w:val="00B54377"/>
    <w:rsid w:val="00B54916"/>
    <w:rsid w:val="00B549C4"/>
    <w:rsid w:val="00B54DD8"/>
    <w:rsid w:val="00B56C05"/>
    <w:rsid w:val="00B56E4D"/>
    <w:rsid w:val="00B57DC3"/>
    <w:rsid w:val="00B61B76"/>
    <w:rsid w:val="00B61FAE"/>
    <w:rsid w:val="00B62153"/>
    <w:rsid w:val="00B62AC9"/>
    <w:rsid w:val="00B64ADC"/>
    <w:rsid w:val="00B656BC"/>
    <w:rsid w:val="00B6580B"/>
    <w:rsid w:val="00B65890"/>
    <w:rsid w:val="00B65FB9"/>
    <w:rsid w:val="00B660F3"/>
    <w:rsid w:val="00B66BDC"/>
    <w:rsid w:val="00B6741C"/>
    <w:rsid w:val="00B67428"/>
    <w:rsid w:val="00B67DEE"/>
    <w:rsid w:val="00B67EC2"/>
    <w:rsid w:val="00B70174"/>
    <w:rsid w:val="00B70E0F"/>
    <w:rsid w:val="00B717E8"/>
    <w:rsid w:val="00B719B0"/>
    <w:rsid w:val="00B71D4C"/>
    <w:rsid w:val="00B72774"/>
    <w:rsid w:val="00B730BF"/>
    <w:rsid w:val="00B73602"/>
    <w:rsid w:val="00B74180"/>
    <w:rsid w:val="00B747FD"/>
    <w:rsid w:val="00B74A4C"/>
    <w:rsid w:val="00B74D40"/>
    <w:rsid w:val="00B75695"/>
    <w:rsid w:val="00B75B19"/>
    <w:rsid w:val="00B76615"/>
    <w:rsid w:val="00B7675D"/>
    <w:rsid w:val="00B7691F"/>
    <w:rsid w:val="00B76B78"/>
    <w:rsid w:val="00B76DDD"/>
    <w:rsid w:val="00B76E27"/>
    <w:rsid w:val="00B77AD2"/>
    <w:rsid w:val="00B802AF"/>
    <w:rsid w:val="00B80441"/>
    <w:rsid w:val="00B814EC"/>
    <w:rsid w:val="00B81AE1"/>
    <w:rsid w:val="00B8205B"/>
    <w:rsid w:val="00B82060"/>
    <w:rsid w:val="00B826A4"/>
    <w:rsid w:val="00B8285C"/>
    <w:rsid w:val="00B82A59"/>
    <w:rsid w:val="00B83B8C"/>
    <w:rsid w:val="00B83CB5"/>
    <w:rsid w:val="00B84D72"/>
    <w:rsid w:val="00B86016"/>
    <w:rsid w:val="00B860F4"/>
    <w:rsid w:val="00B8626E"/>
    <w:rsid w:val="00B862E4"/>
    <w:rsid w:val="00B868C7"/>
    <w:rsid w:val="00B869F7"/>
    <w:rsid w:val="00B86E83"/>
    <w:rsid w:val="00B87E7D"/>
    <w:rsid w:val="00B90C96"/>
    <w:rsid w:val="00B90ECE"/>
    <w:rsid w:val="00B91B8E"/>
    <w:rsid w:val="00B92706"/>
    <w:rsid w:val="00B9369F"/>
    <w:rsid w:val="00B93AF2"/>
    <w:rsid w:val="00B94510"/>
    <w:rsid w:val="00B95442"/>
    <w:rsid w:val="00B9575E"/>
    <w:rsid w:val="00B95E4D"/>
    <w:rsid w:val="00B97578"/>
    <w:rsid w:val="00B97700"/>
    <w:rsid w:val="00BA0756"/>
    <w:rsid w:val="00BA1572"/>
    <w:rsid w:val="00BA2FC4"/>
    <w:rsid w:val="00BA4138"/>
    <w:rsid w:val="00BA46D0"/>
    <w:rsid w:val="00BA46F7"/>
    <w:rsid w:val="00BA4B42"/>
    <w:rsid w:val="00BA4CB1"/>
    <w:rsid w:val="00BA4D27"/>
    <w:rsid w:val="00BA6357"/>
    <w:rsid w:val="00BA71D1"/>
    <w:rsid w:val="00BA79F4"/>
    <w:rsid w:val="00BB08C6"/>
    <w:rsid w:val="00BB1299"/>
    <w:rsid w:val="00BB182F"/>
    <w:rsid w:val="00BB24AF"/>
    <w:rsid w:val="00BB2ABA"/>
    <w:rsid w:val="00BB38D6"/>
    <w:rsid w:val="00BB3E78"/>
    <w:rsid w:val="00BB4DB7"/>
    <w:rsid w:val="00BB58AF"/>
    <w:rsid w:val="00BB5B2E"/>
    <w:rsid w:val="00BB61C3"/>
    <w:rsid w:val="00BB697D"/>
    <w:rsid w:val="00BB72FA"/>
    <w:rsid w:val="00BB7576"/>
    <w:rsid w:val="00BB77C9"/>
    <w:rsid w:val="00BC050F"/>
    <w:rsid w:val="00BC1F8E"/>
    <w:rsid w:val="00BC23E7"/>
    <w:rsid w:val="00BC25B9"/>
    <w:rsid w:val="00BC3CC2"/>
    <w:rsid w:val="00BC3DED"/>
    <w:rsid w:val="00BC447E"/>
    <w:rsid w:val="00BC4E67"/>
    <w:rsid w:val="00BC571A"/>
    <w:rsid w:val="00BC57D0"/>
    <w:rsid w:val="00BC6B9A"/>
    <w:rsid w:val="00BC743B"/>
    <w:rsid w:val="00BC7598"/>
    <w:rsid w:val="00BC77B5"/>
    <w:rsid w:val="00BD18FC"/>
    <w:rsid w:val="00BD28E4"/>
    <w:rsid w:val="00BD2AEE"/>
    <w:rsid w:val="00BD2B5A"/>
    <w:rsid w:val="00BD2FF0"/>
    <w:rsid w:val="00BD33B7"/>
    <w:rsid w:val="00BD3716"/>
    <w:rsid w:val="00BD39AF"/>
    <w:rsid w:val="00BD5999"/>
    <w:rsid w:val="00BD65DC"/>
    <w:rsid w:val="00BD76A7"/>
    <w:rsid w:val="00BD7A36"/>
    <w:rsid w:val="00BD7AFA"/>
    <w:rsid w:val="00BE02A5"/>
    <w:rsid w:val="00BE0942"/>
    <w:rsid w:val="00BE0CB9"/>
    <w:rsid w:val="00BE0FF5"/>
    <w:rsid w:val="00BE144C"/>
    <w:rsid w:val="00BE15E2"/>
    <w:rsid w:val="00BE1DF8"/>
    <w:rsid w:val="00BE23F7"/>
    <w:rsid w:val="00BE270B"/>
    <w:rsid w:val="00BE2DCC"/>
    <w:rsid w:val="00BE2FCB"/>
    <w:rsid w:val="00BE34E0"/>
    <w:rsid w:val="00BE3840"/>
    <w:rsid w:val="00BE3A5B"/>
    <w:rsid w:val="00BE41AE"/>
    <w:rsid w:val="00BE4BE2"/>
    <w:rsid w:val="00BE5345"/>
    <w:rsid w:val="00BE57A6"/>
    <w:rsid w:val="00BE5A4B"/>
    <w:rsid w:val="00BE614B"/>
    <w:rsid w:val="00BE6AD8"/>
    <w:rsid w:val="00BE7170"/>
    <w:rsid w:val="00BE7CD3"/>
    <w:rsid w:val="00BF00A8"/>
    <w:rsid w:val="00BF01E5"/>
    <w:rsid w:val="00BF067F"/>
    <w:rsid w:val="00BF06A5"/>
    <w:rsid w:val="00BF1D41"/>
    <w:rsid w:val="00BF1E0C"/>
    <w:rsid w:val="00BF2629"/>
    <w:rsid w:val="00BF32ED"/>
    <w:rsid w:val="00BF393E"/>
    <w:rsid w:val="00BF3AB0"/>
    <w:rsid w:val="00BF4F19"/>
    <w:rsid w:val="00BF4F9F"/>
    <w:rsid w:val="00BF562A"/>
    <w:rsid w:val="00BF6F82"/>
    <w:rsid w:val="00BF7361"/>
    <w:rsid w:val="00BF7415"/>
    <w:rsid w:val="00BF75A7"/>
    <w:rsid w:val="00BF7633"/>
    <w:rsid w:val="00C002EA"/>
    <w:rsid w:val="00C004DF"/>
    <w:rsid w:val="00C00B4E"/>
    <w:rsid w:val="00C019C6"/>
    <w:rsid w:val="00C0206F"/>
    <w:rsid w:val="00C028C7"/>
    <w:rsid w:val="00C02C2C"/>
    <w:rsid w:val="00C03514"/>
    <w:rsid w:val="00C037D2"/>
    <w:rsid w:val="00C03A4C"/>
    <w:rsid w:val="00C03A54"/>
    <w:rsid w:val="00C044A3"/>
    <w:rsid w:val="00C04A6B"/>
    <w:rsid w:val="00C04C4C"/>
    <w:rsid w:val="00C052B9"/>
    <w:rsid w:val="00C05B6C"/>
    <w:rsid w:val="00C05EAE"/>
    <w:rsid w:val="00C0680D"/>
    <w:rsid w:val="00C06936"/>
    <w:rsid w:val="00C0754F"/>
    <w:rsid w:val="00C07BF5"/>
    <w:rsid w:val="00C07C5E"/>
    <w:rsid w:val="00C07CB2"/>
    <w:rsid w:val="00C153AC"/>
    <w:rsid w:val="00C15A2C"/>
    <w:rsid w:val="00C16110"/>
    <w:rsid w:val="00C1650A"/>
    <w:rsid w:val="00C1679A"/>
    <w:rsid w:val="00C16CAC"/>
    <w:rsid w:val="00C17B5F"/>
    <w:rsid w:val="00C17E2D"/>
    <w:rsid w:val="00C20D6E"/>
    <w:rsid w:val="00C21F01"/>
    <w:rsid w:val="00C21F48"/>
    <w:rsid w:val="00C23B34"/>
    <w:rsid w:val="00C23D6B"/>
    <w:rsid w:val="00C25DE6"/>
    <w:rsid w:val="00C26505"/>
    <w:rsid w:val="00C26B2D"/>
    <w:rsid w:val="00C26F15"/>
    <w:rsid w:val="00C27664"/>
    <w:rsid w:val="00C3213A"/>
    <w:rsid w:val="00C32891"/>
    <w:rsid w:val="00C3384D"/>
    <w:rsid w:val="00C344DA"/>
    <w:rsid w:val="00C345B2"/>
    <w:rsid w:val="00C347E9"/>
    <w:rsid w:val="00C35113"/>
    <w:rsid w:val="00C35656"/>
    <w:rsid w:val="00C35ECC"/>
    <w:rsid w:val="00C3691A"/>
    <w:rsid w:val="00C36AFD"/>
    <w:rsid w:val="00C37957"/>
    <w:rsid w:val="00C402DA"/>
    <w:rsid w:val="00C406D2"/>
    <w:rsid w:val="00C41498"/>
    <w:rsid w:val="00C41C3E"/>
    <w:rsid w:val="00C42307"/>
    <w:rsid w:val="00C4292C"/>
    <w:rsid w:val="00C430A4"/>
    <w:rsid w:val="00C43A06"/>
    <w:rsid w:val="00C444BF"/>
    <w:rsid w:val="00C446CC"/>
    <w:rsid w:val="00C44E77"/>
    <w:rsid w:val="00C44EC6"/>
    <w:rsid w:val="00C4609C"/>
    <w:rsid w:val="00C46506"/>
    <w:rsid w:val="00C46965"/>
    <w:rsid w:val="00C46BCA"/>
    <w:rsid w:val="00C46DA9"/>
    <w:rsid w:val="00C4761F"/>
    <w:rsid w:val="00C47E3C"/>
    <w:rsid w:val="00C508FC"/>
    <w:rsid w:val="00C50BBA"/>
    <w:rsid w:val="00C51E0C"/>
    <w:rsid w:val="00C52122"/>
    <w:rsid w:val="00C5250B"/>
    <w:rsid w:val="00C53043"/>
    <w:rsid w:val="00C53E6C"/>
    <w:rsid w:val="00C54DDD"/>
    <w:rsid w:val="00C55087"/>
    <w:rsid w:val="00C55FD9"/>
    <w:rsid w:val="00C561A5"/>
    <w:rsid w:val="00C565C7"/>
    <w:rsid w:val="00C569DE"/>
    <w:rsid w:val="00C56A70"/>
    <w:rsid w:val="00C56BC8"/>
    <w:rsid w:val="00C60FB8"/>
    <w:rsid w:val="00C61596"/>
    <w:rsid w:val="00C617AA"/>
    <w:rsid w:val="00C618EF"/>
    <w:rsid w:val="00C62256"/>
    <w:rsid w:val="00C6246F"/>
    <w:rsid w:val="00C624B6"/>
    <w:rsid w:val="00C626EC"/>
    <w:rsid w:val="00C62766"/>
    <w:rsid w:val="00C62B78"/>
    <w:rsid w:val="00C6323D"/>
    <w:rsid w:val="00C63B62"/>
    <w:rsid w:val="00C63CE9"/>
    <w:rsid w:val="00C64077"/>
    <w:rsid w:val="00C65466"/>
    <w:rsid w:val="00C657DE"/>
    <w:rsid w:val="00C660C1"/>
    <w:rsid w:val="00C66FE5"/>
    <w:rsid w:val="00C67341"/>
    <w:rsid w:val="00C7050A"/>
    <w:rsid w:val="00C7091A"/>
    <w:rsid w:val="00C70A37"/>
    <w:rsid w:val="00C71742"/>
    <w:rsid w:val="00C71FAD"/>
    <w:rsid w:val="00C720C9"/>
    <w:rsid w:val="00C7253C"/>
    <w:rsid w:val="00C73027"/>
    <w:rsid w:val="00C73BDE"/>
    <w:rsid w:val="00C74418"/>
    <w:rsid w:val="00C7545A"/>
    <w:rsid w:val="00C76FA7"/>
    <w:rsid w:val="00C77BE4"/>
    <w:rsid w:val="00C77C4B"/>
    <w:rsid w:val="00C77E1D"/>
    <w:rsid w:val="00C77F09"/>
    <w:rsid w:val="00C800B7"/>
    <w:rsid w:val="00C80435"/>
    <w:rsid w:val="00C8097A"/>
    <w:rsid w:val="00C80E4B"/>
    <w:rsid w:val="00C810DD"/>
    <w:rsid w:val="00C8146D"/>
    <w:rsid w:val="00C815BD"/>
    <w:rsid w:val="00C81C34"/>
    <w:rsid w:val="00C830FD"/>
    <w:rsid w:val="00C8330A"/>
    <w:rsid w:val="00C84EEC"/>
    <w:rsid w:val="00C8615B"/>
    <w:rsid w:val="00C8651E"/>
    <w:rsid w:val="00C86F2F"/>
    <w:rsid w:val="00C8725C"/>
    <w:rsid w:val="00C874A1"/>
    <w:rsid w:val="00C87599"/>
    <w:rsid w:val="00C87730"/>
    <w:rsid w:val="00C9015E"/>
    <w:rsid w:val="00C90D3A"/>
    <w:rsid w:val="00C90DD9"/>
    <w:rsid w:val="00C90F84"/>
    <w:rsid w:val="00C926C5"/>
    <w:rsid w:val="00C92E40"/>
    <w:rsid w:val="00C9371C"/>
    <w:rsid w:val="00C93FCA"/>
    <w:rsid w:val="00C9457F"/>
    <w:rsid w:val="00C94C9A"/>
    <w:rsid w:val="00C94D9B"/>
    <w:rsid w:val="00C951CE"/>
    <w:rsid w:val="00C95CBE"/>
    <w:rsid w:val="00C95F01"/>
    <w:rsid w:val="00C962E4"/>
    <w:rsid w:val="00C96C15"/>
    <w:rsid w:val="00C97471"/>
    <w:rsid w:val="00C97710"/>
    <w:rsid w:val="00C97A0B"/>
    <w:rsid w:val="00CA29ED"/>
    <w:rsid w:val="00CA2A45"/>
    <w:rsid w:val="00CA2B5C"/>
    <w:rsid w:val="00CA336B"/>
    <w:rsid w:val="00CA3660"/>
    <w:rsid w:val="00CA3A35"/>
    <w:rsid w:val="00CA406D"/>
    <w:rsid w:val="00CA4338"/>
    <w:rsid w:val="00CA433F"/>
    <w:rsid w:val="00CA4EED"/>
    <w:rsid w:val="00CA5BD6"/>
    <w:rsid w:val="00CA6354"/>
    <w:rsid w:val="00CA649F"/>
    <w:rsid w:val="00CA6640"/>
    <w:rsid w:val="00CA704A"/>
    <w:rsid w:val="00CA7080"/>
    <w:rsid w:val="00CA7476"/>
    <w:rsid w:val="00CA7DA7"/>
    <w:rsid w:val="00CA7E42"/>
    <w:rsid w:val="00CB0049"/>
    <w:rsid w:val="00CB0E28"/>
    <w:rsid w:val="00CB1281"/>
    <w:rsid w:val="00CB1455"/>
    <w:rsid w:val="00CB1FB4"/>
    <w:rsid w:val="00CB259C"/>
    <w:rsid w:val="00CB2BCB"/>
    <w:rsid w:val="00CB32E4"/>
    <w:rsid w:val="00CB508F"/>
    <w:rsid w:val="00CB532D"/>
    <w:rsid w:val="00CB540D"/>
    <w:rsid w:val="00CB5500"/>
    <w:rsid w:val="00CB5826"/>
    <w:rsid w:val="00CB5994"/>
    <w:rsid w:val="00CB5DEA"/>
    <w:rsid w:val="00CB7706"/>
    <w:rsid w:val="00CC01F7"/>
    <w:rsid w:val="00CC05F2"/>
    <w:rsid w:val="00CC0713"/>
    <w:rsid w:val="00CC08D0"/>
    <w:rsid w:val="00CC106C"/>
    <w:rsid w:val="00CC14B8"/>
    <w:rsid w:val="00CC163A"/>
    <w:rsid w:val="00CC16E0"/>
    <w:rsid w:val="00CC1787"/>
    <w:rsid w:val="00CC1890"/>
    <w:rsid w:val="00CC199F"/>
    <w:rsid w:val="00CC1D15"/>
    <w:rsid w:val="00CC1DA8"/>
    <w:rsid w:val="00CC2202"/>
    <w:rsid w:val="00CC2EFD"/>
    <w:rsid w:val="00CC322E"/>
    <w:rsid w:val="00CC33C7"/>
    <w:rsid w:val="00CC340D"/>
    <w:rsid w:val="00CC39F4"/>
    <w:rsid w:val="00CC443D"/>
    <w:rsid w:val="00CC48C9"/>
    <w:rsid w:val="00CC4C22"/>
    <w:rsid w:val="00CC4CC7"/>
    <w:rsid w:val="00CC51FE"/>
    <w:rsid w:val="00CC5204"/>
    <w:rsid w:val="00CC5501"/>
    <w:rsid w:val="00CC5E18"/>
    <w:rsid w:val="00CC5EB8"/>
    <w:rsid w:val="00CC5F1D"/>
    <w:rsid w:val="00CC64F7"/>
    <w:rsid w:val="00CC65D0"/>
    <w:rsid w:val="00CC6901"/>
    <w:rsid w:val="00CC765F"/>
    <w:rsid w:val="00CC7C74"/>
    <w:rsid w:val="00CD0E92"/>
    <w:rsid w:val="00CD16C6"/>
    <w:rsid w:val="00CD1E74"/>
    <w:rsid w:val="00CD22A3"/>
    <w:rsid w:val="00CD2404"/>
    <w:rsid w:val="00CD2E3B"/>
    <w:rsid w:val="00CD50A7"/>
    <w:rsid w:val="00CD54CF"/>
    <w:rsid w:val="00CD5AE3"/>
    <w:rsid w:val="00CD6521"/>
    <w:rsid w:val="00CD6A1C"/>
    <w:rsid w:val="00CD6CAD"/>
    <w:rsid w:val="00CE03AF"/>
    <w:rsid w:val="00CE04AB"/>
    <w:rsid w:val="00CE05EF"/>
    <w:rsid w:val="00CE0AB1"/>
    <w:rsid w:val="00CE10C1"/>
    <w:rsid w:val="00CE1358"/>
    <w:rsid w:val="00CE1BF7"/>
    <w:rsid w:val="00CE1D45"/>
    <w:rsid w:val="00CE24A6"/>
    <w:rsid w:val="00CE24E4"/>
    <w:rsid w:val="00CE262B"/>
    <w:rsid w:val="00CE2790"/>
    <w:rsid w:val="00CE27D4"/>
    <w:rsid w:val="00CE2B60"/>
    <w:rsid w:val="00CE2E36"/>
    <w:rsid w:val="00CE3A4B"/>
    <w:rsid w:val="00CE4B6F"/>
    <w:rsid w:val="00CE52B6"/>
    <w:rsid w:val="00CE5666"/>
    <w:rsid w:val="00CE67CD"/>
    <w:rsid w:val="00CE69CA"/>
    <w:rsid w:val="00CE71B8"/>
    <w:rsid w:val="00CE7758"/>
    <w:rsid w:val="00CE7FBC"/>
    <w:rsid w:val="00CF0224"/>
    <w:rsid w:val="00CF0358"/>
    <w:rsid w:val="00CF064A"/>
    <w:rsid w:val="00CF0C56"/>
    <w:rsid w:val="00CF12F0"/>
    <w:rsid w:val="00CF1B9D"/>
    <w:rsid w:val="00CF1CD5"/>
    <w:rsid w:val="00CF20F9"/>
    <w:rsid w:val="00CF2643"/>
    <w:rsid w:val="00CF2A2D"/>
    <w:rsid w:val="00CF398A"/>
    <w:rsid w:val="00CF3BCA"/>
    <w:rsid w:val="00CF3D0A"/>
    <w:rsid w:val="00CF421C"/>
    <w:rsid w:val="00CF45E7"/>
    <w:rsid w:val="00CF476E"/>
    <w:rsid w:val="00CF4B08"/>
    <w:rsid w:val="00CF6495"/>
    <w:rsid w:val="00CF658B"/>
    <w:rsid w:val="00CF6B6E"/>
    <w:rsid w:val="00CF783F"/>
    <w:rsid w:val="00CF7B0E"/>
    <w:rsid w:val="00D0130D"/>
    <w:rsid w:val="00D01A88"/>
    <w:rsid w:val="00D01C18"/>
    <w:rsid w:val="00D01CB8"/>
    <w:rsid w:val="00D021B3"/>
    <w:rsid w:val="00D024D0"/>
    <w:rsid w:val="00D028DC"/>
    <w:rsid w:val="00D035FE"/>
    <w:rsid w:val="00D04120"/>
    <w:rsid w:val="00D0544E"/>
    <w:rsid w:val="00D05B0C"/>
    <w:rsid w:val="00D06223"/>
    <w:rsid w:val="00D065AA"/>
    <w:rsid w:val="00D0768E"/>
    <w:rsid w:val="00D078EA"/>
    <w:rsid w:val="00D1058D"/>
    <w:rsid w:val="00D1093E"/>
    <w:rsid w:val="00D10FAF"/>
    <w:rsid w:val="00D11A99"/>
    <w:rsid w:val="00D11F23"/>
    <w:rsid w:val="00D1219E"/>
    <w:rsid w:val="00D133F4"/>
    <w:rsid w:val="00D1366F"/>
    <w:rsid w:val="00D14A1A"/>
    <w:rsid w:val="00D14C4D"/>
    <w:rsid w:val="00D14EF8"/>
    <w:rsid w:val="00D14F2F"/>
    <w:rsid w:val="00D15112"/>
    <w:rsid w:val="00D151C4"/>
    <w:rsid w:val="00D16D36"/>
    <w:rsid w:val="00D173B9"/>
    <w:rsid w:val="00D20329"/>
    <w:rsid w:val="00D204F5"/>
    <w:rsid w:val="00D20ED6"/>
    <w:rsid w:val="00D21DCB"/>
    <w:rsid w:val="00D222CF"/>
    <w:rsid w:val="00D2283C"/>
    <w:rsid w:val="00D22FD0"/>
    <w:rsid w:val="00D232B9"/>
    <w:rsid w:val="00D2399D"/>
    <w:rsid w:val="00D242FE"/>
    <w:rsid w:val="00D245C4"/>
    <w:rsid w:val="00D24A11"/>
    <w:rsid w:val="00D250FC"/>
    <w:rsid w:val="00D25A59"/>
    <w:rsid w:val="00D27078"/>
    <w:rsid w:val="00D27597"/>
    <w:rsid w:val="00D279AC"/>
    <w:rsid w:val="00D30407"/>
    <w:rsid w:val="00D30885"/>
    <w:rsid w:val="00D309D5"/>
    <w:rsid w:val="00D30C3D"/>
    <w:rsid w:val="00D3186C"/>
    <w:rsid w:val="00D31A92"/>
    <w:rsid w:val="00D32F98"/>
    <w:rsid w:val="00D330FD"/>
    <w:rsid w:val="00D33A10"/>
    <w:rsid w:val="00D346E1"/>
    <w:rsid w:val="00D35C82"/>
    <w:rsid w:val="00D36924"/>
    <w:rsid w:val="00D36F3E"/>
    <w:rsid w:val="00D37C78"/>
    <w:rsid w:val="00D427F8"/>
    <w:rsid w:val="00D42803"/>
    <w:rsid w:val="00D42A06"/>
    <w:rsid w:val="00D42B5F"/>
    <w:rsid w:val="00D42CC8"/>
    <w:rsid w:val="00D42F15"/>
    <w:rsid w:val="00D4322A"/>
    <w:rsid w:val="00D43905"/>
    <w:rsid w:val="00D43B75"/>
    <w:rsid w:val="00D43FF2"/>
    <w:rsid w:val="00D4432F"/>
    <w:rsid w:val="00D443F1"/>
    <w:rsid w:val="00D44601"/>
    <w:rsid w:val="00D44690"/>
    <w:rsid w:val="00D44C31"/>
    <w:rsid w:val="00D4564E"/>
    <w:rsid w:val="00D458CD"/>
    <w:rsid w:val="00D461F6"/>
    <w:rsid w:val="00D5184A"/>
    <w:rsid w:val="00D51A2D"/>
    <w:rsid w:val="00D52092"/>
    <w:rsid w:val="00D524AB"/>
    <w:rsid w:val="00D52A0E"/>
    <w:rsid w:val="00D5384C"/>
    <w:rsid w:val="00D53AA5"/>
    <w:rsid w:val="00D541C4"/>
    <w:rsid w:val="00D54719"/>
    <w:rsid w:val="00D5591C"/>
    <w:rsid w:val="00D56899"/>
    <w:rsid w:val="00D5747B"/>
    <w:rsid w:val="00D57B57"/>
    <w:rsid w:val="00D606D3"/>
    <w:rsid w:val="00D60768"/>
    <w:rsid w:val="00D610BC"/>
    <w:rsid w:val="00D61883"/>
    <w:rsid w:val="00D61E19"/>
    <w:rsid w:val="00D62B69"/>
    <w:rsid w:val="00D63CEA"/>
    <w:rsid w:val="00D63D21"/>
    <w:rsid w:val="00D6455F"/>
    <w:rsid w:val="00D64EA1"/>
    <w:rsid w:val="00D66BE7"/>
    <w:rsid w:val="00D670F5"/>
    <w:rsid w:val="00D673D7"/>
    <w:rsid w:val="00D6759B"/>
    <w:rsid w:val="00D678F1"/>
    <w:rsid w:val="00D70D89"/>
    <w:rsid w:val="00D7119B"/>
    <w:rsid w:val="00D72052"/>
    <w:rsid w:val="00D726DF"/>
    <w:rsid w:val="00D72A6E"/>
    <w:rsid w:val="00D72C0F"/>
    <w:rsid w:val="00D736AD"/>
    <w:rsid w:val="00D73E96"/>
    <w:rsid w:val="00D756D2"/>
    <w:rsid w:val="00D76073"/>
    <w:rsid w:val="00D76338"/>
    <w:rsid w:val="00D7650E"/>
    <w:rsid w:val="00D76A83"/>
    <w:rsid w:val="00D76C2C"/>
    <w:rsid w:val="00D76F7A"/>
    <w:rsid w:val="00D7769A"/>
    <w:rsid w:val="00D7785A"/>
    <w:rsid w:val="00D802E3"/>
    <w:rsid w:val="00D807C0"/>
    <w:rsid w:val="00D81605"/>
    <w:rsid w:val="00D81EC1"/>
    <w:rsid w:val="00D81F8B"/>
    <w:rsid w:val="00D824C9"/>
    <w:rsid w:val="00D82568"/>
    <w:rsid w:val="00D84199"/>
    <w:rsid w:val="00D8421C"/>
    <w:rsid w:val="00D8446F"/>
    <w:rsid w:val="00D84470"/>
    <w:rsid w:val="00D845E2"/>
    <w:rsid w:val="00D8491E"/>
    <w:rsid w:val="00D84DD6"/>
    <w:rsid w:val="00D84E5B"/>
    <w:rsid w:val="00D85121"/>
    <w:rsid w:val="00D85C85"/>
    <w:rsid w:val="00D860D5"/>
    <w:rsid w:val="00D902B9"/>
    <w:rsid w:val="00D90C0C"/>
    <w:rsid w:val="00D90E8A"/>
    <w:rsid w:val="00D913EF"/>
    <w:rsid w:val="00D91CBF"/>
    <w:rsid w:val="00D91FB3"/>
    <w:rsid w:val="00D92452"/>
    <w:rsid w:val="00D92F2E"/>
    <w:rsid w:val="00D943AA"/>
    <w:rsid w:val="00D949C4"/>
    <w:rsid w:val="00D95150"/>
    <w:rsid w:val="00D951B0"/>
    <w:rsid w:val="00D958F5"/>
    <w:rsid w:val="00D95DFF"/>
    <w:rsid w:val="00D96322"/>
    <w:rsid w:val="00D9775A"/>
    <w:rsid w:val="00D97C56"/>
    <w:rsid w:val="00DA1846"/>
    <w:rsid w:val="00DA2393"/>
    <w:rsid w:val="00DA2A06"/>
    <w:rsid w:val="00DA303E"/>
    <w:rsid w:val="00DA3C15"/>
    <w:rsid w:val="00DA4170"/>
    <w:rsid w:val="00DA4244"/>
    <w:rsid w:val="00DA511D"/>
    <w:rsid w:val="00DA568D"/>
    <w:rsid w:val="00DA56BE"/>
    <w:rsid w:val="00DA589C"/>
    <w:rsid w:val="00DA5A0D"/>
    <w:rsid w:val="00DA5CED"/>
    <w:rsid w:val="00DA5EC7"/>
    <w:rsid w:val="00DA607F"/>
    <w:rsid w:val="00DA66A7"/>
    <w:rsid w:val="00DA6AA4"/>
    <w:rsid w:val="00DA6FF0"/>
    <w:rsid w:val="00DA70CF"/>
    <w:rsid w:val="00DA74CE"/>
    <w:rsid w:val="00DA7ADB"/>
    <w:rsid w:val="00DA7BDA"/>
    <w:rsid w:val="00DA7D5B"/>
    <w:rsid w:val="00DB4471"/>
    <w:rsid w:val="00DB4911"/>
    <w:rsid w:val="00DB5007"/>
    <w:rsid w:val="00DB56AE"/>
    <w:rsid w:val="00DB6982"/>
    <w:rsid w:val="00DB7C10"/>
    <w:rsid w:val="00DB7E2E"/>
    <w:rsid w:val="00DC24B5"/>
    <w:rsid w:val="00DC3633"/>
    <w:rsid w:val="00DC3D08"/>
    <w:rsid w:val="00DC44FB"/>
    <w:rsid w:val="00DC4759"/>
    <w:rsid w:val="00DC4760"/>
    <w:rsid w:val="00DC4DBC"/>
    <w:rsid w:val="00DC505E"/>
    <w:rsid w:val="00DC50E5"/>
    <w:rsid w:val="00DC5241"/>
    <w:rsid w:val="00DC54B6"/>
    <w:rsid w:val="00DC55B0"/>
    <w:rsid w:val="00DC60FF"/>
    <w:rsid w:val="00DC6A56"/>
    <w:rsid w:val="00DC6ACA"/>
    <w:rsid w:val="00DC73B4"/>
    <w:rsid w:val="00DC7828"/>
    <w:rsid w:val="00DD0C37"/>
    <w:rsid w:val="00DD174D"/>
    <w:rsid w:val="00DD1FE7"/>
    <w:rsid w:val="00DD2C78"/>
    <w:rsid w:val="00DD3268"/>
    <w:rsid w:val="00DD35E6"/>
    <w:rsid w:val="00DD3B6E"/>
    <w:rsid w:val="00DD47A0"/>
    <w:rsid w:val="00DD4AD0"/>
    <w:rsid w:val="00DD6358"/>
    <w:rsid w:val="00DD6A5D"/>
    <w:rsid w:val="00DD7467"/>
    <w:rsid w:val="00DD7A2D"/>
    <w:rsid w:val="00DE01A0"/>
    <w:rsid w:val="00DE05B6"/>
    <w:rsid w:val="00DE060F"/>
    <w:rsid w:val="00DE14DC"/>
    <w:rsid w:val="00DE24EB"/>
    <w:rsid w:val="00DE294D"/>
    <w:rsid w:val="00DE2C6F"/>
    <w:rsid w:val="00DE4E1E"/>
    <w:rsid w:val="00DE4FE7"/>
    <w:rsid w:val="00DE583D"/>
    <w:rsid w:val="00DE614A"/>
    <w:rsid w:val="00DE6C88"/>
    <w:rsid w:val="00DE6DFA"/>
    <w:rsid w:val="00DE6E59"/>
    <w:rsid w:val="00DE70A7"/>
    <w:rsid w:val="00DE7109"/>
    <w:rsid w:val="00DE72C5"/>
    <w:rsid w:val="00DE7400"/>
    <w:rsid w:val="00DE7528"/>
    <w:rsid w:val="00DE7882"/>
    <w:rsid w:val="00DE78CC"/>
    <w:rsid w:val="00DF00CE"/>
    <w:rsid w:val="00DF0A80"/>
    <w:rsid w:val="00DF1137"/>
    <w:rsid w:val="00DF187A"/>
    <w:rsid w:val="00DF1DC9"/>
    <w:rsid w:val="00DF223C"/>
    <w:rsid w:val="00DF3DBC"/>
    <w:rsid w:val="00DF3EF3"/>
    <w:rsid w:val="00DF4167"/>
    <w:rsid w:val="00DF4D39"/>
    <w:rsid w:val="00DF6964"/>
    <w:rsid w:val="00DF6E03"/>
    <w:rsid w:val="00E00346"/>
    <w:rsid w:val="00E003DF"/>
    <w:rsid w:val="00E0202E"/>
    <w:rsid w:val="00E047DC"/>
    <w:rsid w:val="00E05C3E"/>
    <w:rsid w:val="00E05CA8"/>
    <w:rsid w:val="00E05F40"/>
    <w:rsid w:val="00E06049"/>
    <w:rsid w:val="00E06202"/>
    <w:rsid w:val="00E06570"/>
    <w:rsid w:val="00E066F2"/>
    <w:rsid w:val="00E06D93"/>
    <w:rsid w:val="00E074B4"/>
    <w:rsid w:val="00E07C7E"/>
    <w:rsid w:val="00E102C6"/>
    <w:rsid w:val="00E10480"/>
    <w:rsid w:val="00E10EB2"/>
    <w:rsid w:val="00E11E84"/>
    <w:rsid w:val="00E12A2A"/>
    <w:rsid w:val="00E12C56"/>
    <w:rsid w:val="00E12EB2"/>
    <w:rsid w:val="00E12FF8"/>
    <w:rsid w:val="00E13F27"/>
    <w:rsid w:val="00E14821"/>
    <w:rsid w:val="00E14D6F"/>
    <w:rsid w:val="00E15DBF"/>
    <w:rsid w:val="00E201D0"/>
    <w:rsid w:val="00E20408"/>
    <w:rsid w:val="00E20B34"/>
    <w:rsid w:val="00E21560"/>
    <w:rsid w:val="00E215CB"/>
    <w:rsid w:val="00E2169A"/>
    <w:rsid w:val="00E21B8D"/>
    <w:rsid w:val="00E22B91"/>
    <w:rsid w:val="00E22DA0"/>
    <w:rsid w:val="00E22F01"/>
    <w:rsid w:val="00E236CC"/>
    <w:rsid w:val="00E236DE"/>
    <w:rsid w:val="00E237D7"/>
    <w:rsid w:val="00E24256"/>
    <w:rsid w:val="00E24BCA"/>
    <w:rsid w:val="00E24DD7"/>
    <w:rsid w:val="00E251E0"/>
    <w:rsid w:val="00E25BC7"/>
    <w:rsid w:val="00E25DD1"/>
    <w:rsid w:val="00E269F0"/>
    <w:rsid w:val="00E26A12"/>
    <w:rsid w:val="00E27301"/>
    <w:rsid w:val="00E2737D"/>
    <w:rsid w:val="00E27483"/>
    <w:rsid w:val="00E274AA"/>
    <w:rsid w:val="00E275D9"/>
    <w:rsid w:val="00E2763E"/>
    <w:rsid w:val="00E27774"/>
    <w:rsid w:val="00E27D67"/>
    <w:rsid w:val="00E30095"/>
    <w:rsid w:val="00E303AE"/>
    <w:rsid w:val="00E305B4"/>
    <w:rsid w:val="00E317A4"/>
    <w:rsid w:val="00E317EA"/>
    <w:rsid w:val="00E3306A"/>
    <w:rsid w:val="00E33088"/>
    <w:rsid w:val="00E330A4"/>
    <w:rsid w:val="00E33162"/>
    <w:rsid w:val="00E33BCC"/>
    <w:rsid w:val="00E34383"/>
    <w:rsid w:val="00E3518B"/>
    <w:rsid w:val="00E356CA"/>
    <w:rsid w:val="00E36BE3"/>
    <w:rsid w:val="00E37F21"/>
    <w:rsid w:val="00E40016"/>
    <w:rsid w:val="00E40562"/>
    <w:rsid w:val="00E405CA"/>
    <w:rsid w:val="00E418E4"/>
    <w:rsid w:val="00E42020"/>
    <w:rsid w:val="00E42CED"/>
    <w:rsid w:val="00E42E3C"/>
    <w:rsid w:val="00E43235"/>
    <w:rsid w:val="00E436BE"/>
    <w:rsid w:val="00E43782"/>
    <w:rsid w:val="00E4479C"/>
    <w:rsid w:val="00E449CB"/>
    <w:rsid w:val="00E45650"/>
    <w:rsid w:val="00E456DB"/>
    <w:rsid w:val="00E45B7E"/>
    <w:rsid w:val="00E45E6A"/>
    <w:rsid w:val="00E46182"/>
    <w:rsid w:val="00E46563"/>
    <w:rsid w:val="00E4666F"/>
    <w:rsid w:val="00E47027"/>
    <w:rsid w:val="00E4744D"/>
    <w:rsid w:val="00E476F7"/>
    <w:rsid w:val="00E47D9F"/>
    <w:rsid w:val="00E5093E"/>
    <w:rsid w:val="00E50A0E"/>
    <w:rsid w:val="00E50BDE"/>
    <w:rsid w:val="00E517BD"/>
    <w:rsid w:val="00E51BB4"/>
    <w:rsid w:val="00E520CB"/>
    <w:rsid w:val="00E52D2D"/>
    <w:rsid w:val="00E52F24"/>
    <w:rsid w:val="00E53555"/>
    <w:rsid w:val="00E53873"/>
    <w:rsid w:val="00E538CF"/>
    <w:rsid w:val="00E53982"/>
    <w:rsid w:val="00E547EE"/>
    <w:rsid w:val="00E54DD8"/>
    <w:rsid w:val="00E55222"/>
    <w:rsid w:val="00E554D9"/>
    <w:rsid w:val="00E556AD"/>
    <w:rsid w:val="00E562FD"/>
    <w:rsid w:val="00E56447"/>
    <w:rsid w:val="00E6072D"/>
    <w:rsid w:val="00E607CE"/>
    <w:rsid w:val="00E62394"/>
    <w:rsid w:val="00E623E2"/>
    <w:rsid w:val="00E62D76"/>
    <w:rsid w:val="00E63230"/>
    <w:rsid w:val="00E633AD"/>
    <w:rsid w:val="00E637F0"/>
    <w:rsid w:val="00E6497E"/>
    <w:rsid w:val="00E6574B"/>
    <w:rsid w:val="00E6593E"/>
    <w:rsid w:val="00E6666A"/>
    <w:rsid w:val="00E66C15"/>
    <w:rsid w:val="00E66C4C"/>
    <w:rsid w:val="00E66EEF"/>
    <w:rsid w:val="00E67430"/>
    <w:rsid w:val="00E6773F"/>
    <w:rsid w:val="00E67B7A"/>
    <w:rsid w:val="00E701E7"/>
    <w:rsid w:val="00E71186"/>
    <w:rsid w:val="00E71399"/>
    <w:rsid w:val="00E715F9"/>
    <w:rsid w:val="00E717D1"/>
    <w:rsid w:val="00E71FC8"/>
    <w:rsid w:val="00E724C6"/>
    <w:rsid w:val="00E727D9"/>
    <w:rsid w:val="00E729AB"/>
    <w:rsid w:val="00E72CE0"/>
    <w:rsid w:val="00E72E05"/>
    <w:rsid w:val="00E750D2"/>
    <w:rsid w:val="00E7580B"/>
    <w:rsid w:val="00E75C42"/>
    <w:rsid w:val="00E75C5D"/>
    <w:rsid w:val="00E76145"/>
    <w:rsid w:val="00E766B1"/>
    <w:rsid w:val="00E767E0"/>
    <w:rsid w:val="00E77C09"/>
    <w:rsid w:val="00E807E3"/>
    <w:rsid w:val="00E808BF"/>
    <w:rsid w:val="00E81D7C"/>
    <w:rsid w:val="00E82148"/>
    <w:rsid w:val="00E828D6"/>
    <w:rsid w:val="00E828DE"/>
    <w:rsid w:val="00E82936"/>
    <w:rsid w:val="00E84209"/>
    <w:rsid w:val="00E844D3"/>
    <w:rsid w:val="00E846DA"/>
    <w:rsid w:val="00E84C44"/>
    <w:rsid w:val="00E84F7C"/>
    <w:rsid w:val="00E84FA5"/>
    <w:rsid w:val="00E8533E"/>
    <w:rsid w:val="00E85430"/>
    <w:rsid w:val="00E854CC"/>
    <w:rsid w:val="00E8550E"/>
    <w:rsid w:val="00E85570"/>
    <w:rsid w:val="00E85889"/>
    <w:rsid w:val="00E8597F"/>
    <w:rsid w:val="00E8632F"/>
    <w:rsid w:val="00E86EEB"/>
    <w:rsid w:val="00E87721"/>
    <w:rsid w:val="00E87E76"/>
    <w:rsid w:val="00E90358"/>
    <w:rsid w:val="00E90C4B"/>
    <w:rsid w:val="00E90CA3"/>
    <w:rsid w:val="00E90FED"/>
    <w:rsid w:val="00E91986"/>
    <w:rsid w:val="00E91B83"/>
    <w:rsid w:val="00E92DED"/>
    <w:rsid w:val="00E936FC"/>
    <w:rsid w:val="00E93EA8"/>
    <w:rsid w:val="00E94BE2"/>
    <w:rsid w:val="00E955AE"/>
    <w:rsid w:val="00E957CD"/>
    <w:rsid w:val="00E96802"/>
    <w:rsid w:val="00E96D75"/>
    <w:rsid w:val="00E97161"/>
    <w:rsid w:val="00E97826"/>
    <w:rsid w:val="00E97E39"/>
    <w:rsid w:val="00EA08C5"/>
    <w:rsid w:val="00EA0B5F"/>
    <w:rsid w:val="00EA0BA7"/>
    <w:rsid w:val="00EA1E41"/>
    <w:rsid w:val="00EA2A14"/>
    <w:rsid w:val="00EA2CF0"/>
    <w:rsid w:val="00EA2FCC"/>
    <w:rsid w:val="00EA3086"/>
    <w:rsid w:val="00EA3474"/>
    <w:rsid w:val="00EA3D7B"/>
    <w:rsid w:val="00EA40B2"/>
    <w:rsid w:val="00EA42A8"/>
    <w:rsid w:val="00EA42CB"/>
    <w:rsid w:val="00EA515B"/>
    <w:rsid w:val="00EA63EA"/>
    <w:rsid w:val="00EA649B"/>
    <w:rsid w:val="00EA68F4"/>
    <w:rsid w:val="00EA77F7"/>
    <w:rsid w:val="00EA7AE0"/>
    <w:rsid w:val="00EB0047"/>
    <w:rsid w:val="00EB3484"/>
    <w:rsid w:val="00EB377C"/>
    <w:rsid w:val="00EB4A0D"/>
    <w:rsid w:val="00EB65F5"/>
    <w:rsid w:val="00EB7173"/>
    <w:rsid w:val="00EB791C"/>
    <w:rsid w:val="00EB7A25"/>
    <w:rsid w:val="00EB7D7D"/>
    <w:rsid w:val="00EC000F"/>
    <w:rsid w:val="00EC08D7"/>
    <w:rsid w:val="00EC0E7E"/>
    <w:rsid w:val="00EC1C87"/>
    <w:rsid w:val="00EC25AF"/>
    <w:rsid w:val="00EC3F72"/>
    <w:rsid w:val="00EC4173"/>
    <w:rsid w:val="00EC4409"/>
    <w:rsid w:val="00EC4C87"/>
    <w:rsid w:val="00EC4DD8"/>
    <w:rsid w:val="00EC5069"/>
    <w:rsid w:val="00EC5491"/>
    <w:rsid w:val="00EC5AA9"/>
    <w:rsid w:val="00EC62A8"/>
    <w:rsid w:val="00EC638E"/>
    <w:rsid w:val="00EC654D"/>
    <w:rsid w:val="00EC6A3C"/>
    <w:rsid w:val="00EC6C43"/>
    <w:rsid w:val="00EC6C74"/>
    <w:rsid w:val="00EC7B0A"/>
    <w:rsid w:val="00EC7C75"/>
    <w:rsid w:val="00EC7DD0"/>
    <w:rsid w:val="00ED10EC"/>
    <w:rsid w:val="00ED1ADF"/>
    <w:rsid w:val="00ED1E43"/>
    <w:rsid w:val="00ED1EC9"/>
    <w:rsid w:val="00ED3106"/>
    <w:rsid w:val="00ED32F5"/>
    <w:rsid w:val="00ED36F9"/>
    <w:rsid w:val="00ED3964"/>
    <w:rsid w:val="00ED4452"/>
    <w:rsid w:val="00ED4DD4"/>
    <w:rsid w:val="00ED4FA2"/>
    <w:rsid w:val="00ED52CE"/>
    <w:rsid w:val="00ED5D61"/>
    <w:rsid w:val="00ED60C1"/>
    <w:rsid w:val="00ED7130"/>
    <w:rsid w:val="00EE0499"/>
    <w:rsid w:val="00EE05F2"/>
    <w:rsid w:val="00EE0CBA"/>
    <w:rsid w:val="00EE26E5"/>
    <w:rsid w:val="00EE3026"/>
    <w:rsid w:val="00EE3E1D"/>
    <w:rsid w:val="00EE403B"/>
    <w:rsid w:val="00EE55F8"/>
    <w:rsid w:val="00EE606A"/>
    <w:rsid w:val="00EE608F"/>
    <w:rsid w:val="00EE630E"/>
    <w:rsid w:val="00EE6471"/>
    <w:rsid w:val="00EE6C1F"/>
    <w:rsid w:val="00EE6F18"/>
    <w:rsid w:val="00EE79A4"/>
    <w:rsid w:val="00EF12A3"/>
    <w:rsid w:val="00EF14C8"/>
    <w:rsid w:val="00EF200A"/>
    <w:rsid w:val="00EF25FB"/>
    <w:rsid w:val="00EF29D4"/>
    <w:rsid w:val="00EF31E2"/>
    <w:rsid w:val="00EF3CE1"/>
    <w:rsid w:val="00EF42D3"/>
    <w:rsid w:val="00EF4C9E"/>
    <w:rsid w:val="00EF4D27"/>
    <w:rsid w:val="00EF53E1"/>
    <w:rsid w:val="00EF56C5"/>
    <w:rsid w:val="00EF5E0B"/>
    <w:rsid w:val="00EF700F"/>
    <w:rsid w:val="00EF7A4C"/>
    <w:rsid w:val="00F00138"/>
    <w:rsid w:val="00F00338"/>
    <w:rsid w:val="00F02031"/>
    <w:rsid w:val="00F02A1E"/>
    <w:rsid w:val="00F02A7A"/>
    <w:rsid w:val="00F03242"/>
    <w:rsid w:val="00F036AF"/>
    <w:rsid w:val="00F03A34"/>
    <w:rsid w:val="00F05941"/>
    <w:rsid w:val="00F05E47"/>
    <w:rsid w:val="00F06ABB"/>
    <w:rsid w:val="00F0764E"/>
    <w:rsid w:val="00F07A82"/>
    <w:rsid w:val="00F100BD"/>
    <w:rsid w:val="00F1040E"/>
    <w:rsid w:val="00F104CB"/>
    <w:rsid w:val="00F10AD9"/>
    <w:rsid w:val="00F129D8"/>
    <w:rsid w:val="00F13FD7"/>
    <w:rsid w:val="00F1424A"/>
    <w:rsid w:val="00F1450F"/>
    <w:rsid w:val="00F1645C"/>
    <w:rsid w:val="00F1658A"/>
    <w:rsid w:val="00F1699B"/>
    <w:rsid w:val="00F16A06"/>
    <w:rsid w:val="00F17301"/>
    <w:rsid w:val="00F17898"/>
    <w:rsid w:val="00F17CA6"/>
    <w:rsid w:val="00F17F7F"/>
    <w:rsid w:val="00F205B6"/>
    <w:rsid w:val="00F20A59"/>
    <w:rsid w:val="00F21601"/>
    <w:rsid w:val="00F22184"/>
    <w:rsid w:val="00F22705"/>
    <w:rsid w:val="00F22B7E"/>
    <w:rsid w:val="00F2357B"/>
    <w:rsid w:val="00F2374E"/>
    <w:rsid w:val="00F23ADA"/>
    <w:rsid w:val="00F23B5D"/>
    <w:rsid w:val="00F23C5F"/>
    <w:rsid w:val="00F23F30"/>
    <w:rsid w:val="00F24E01"/>
    <w:rsid w:val="00F24E51"/>
    <w:rsid w:val="00F263AE"/>
    <w:rsid w:val="00F2661A"/>
    <w:rsid w:val="00F26999"/>
    <w:rsid w:val="00F27EC4"/>
    <w:rsid w:val="00F27F10"/>
    <w:rsid w:val="00F305CC"/>
    <w:rsid w:val="00F309CC"/>
    <w:rsid w:val="00F30D6D"/>
    <w:rsid w:val="00F30D7C"/>
    <w:rsid w:val="00F30E3A"/>
    <w:rsid w:val="00F31564"/>
    <w:rsid w:val="00F31641"/>
    <w:rsid w:val="00F318D1"/>
    <w:rsid w:val="00F319E1"/>
    <w:rsid w:val="00F31C34"/>
    <w:rsid w:val="00F33075"/>
    <w:rsid w:val="00F33DA3"/>
    <w:rsid w:val="00F3580F"/>
    <w:rsid w:val="00F37838"/>
    <w:rsid w:val="00F37ECC"/>
    <w:rsid w:val="00F406E7"/>
    <w:rsid w:val="00F409E2"/>
    <w:rsid w:val="00F40E96"/>
    <w:rsid w:val="00F41060"/>
    <w:rsid w:val="00F4215A"/>
    <w:rsid w:val="00F4290C"/>
    <w:rsid w:val="00F430F4"/>
    <w:rsid w:val="00F43276"/>
    <w:rsid w:val="00F4358E"/>
    <w:rsid w:val="00F43F2E"/>
    <w:rsid w:val="00F44159"/>
    <w:rsid w:val="00F4474A"/>
    <w:rsid w:val="00F45252"/>
    <w:rsid w:val="00F4698E"/>
    <w:rsid w:val="00F46C29"/>
    <w:rsid w:val="00F46C7C"/>
    <w:rsid w:val="00F47133"/>
    <w:rsid w:val="00F4764F"/>
    <w:rsid w:val="00F50108"/>
    <w:rsid w:val="00F5024F"/>
    <w:rsid w:val="00F50791"/>
    <w:rsid w:val="00F50B93"/>
    <w:rsid w:val="00F51160"/>
    <w:rsid w:val="00F51863"/>
    <w:rsid w:val="00F52AC4"/>
    <w:rsid w:val="00F5322F"/>
    <w:rsid w:val="00F53DC1"/>
    <w:rsid w:val="00F541ED"/>
    <w:rsid w:val="00F54C35"/>
    <w:rsid w:val="00F55176"/>
    <w:rsid w:val="00F55AC3"/>
    <w:rsid w:val="00F55F08"/>
    <w:rsid w:val="00F560C6"/>
    <w:rsid w:val="00F561B6"/>
    <w:rsid w:val="00F56735"/>
    <w:rsid w:val="00F56CEE"/>
    <w:rsid w:val="00F56FA7"/>
    <w:rsid w:val="00F575D6"/>
    <w:rsid w:val="00F5762A"/>
    <w:rsid w:val="00F578C7"/>
    <w:rsid w:val="00F57D16"/>
    <w:rsid w:val="00F6005C"/>
    <w:rsid w:val="00F6034A"/>
    <w:rsid w:val="00F60CC0"/>
    <w:rsid w:val="00F610DC"/>
    <w:rsid w:val="00F61219"/>
    <w:rsid w:val="00F617F9"/>
    <w:rsid w:val="00F62CD8"/>
    <w:rsid w:val="00F64211"/>
    <w:rsid w:val="00F647A1"/>
    <w:rsid w:val="00F66AF5"/>
    <w:rsid w:val="00F67924"/>
    <w:rsid w:val="00F67C06"/>
    <w:rsid w:val="00F67FA6"/>
    <w:rsid w:val="00F70003"/>
    <w:rsid w:val="00F70499"/>
    <w:rsid w:val="00F704DF"/>
    <w:rsid w:val="00F719C3"/>
    <w:rsid w:val="00F71B33"/>
    <w:rsid w:val="00F725F9"/>
    <w:rsid w:val="00F72621"/>
    <w:rsid w:val="00F72EF2"/>
    <w:rsid w:val="00F731D7"/>
    <w:rsid w:val="00F732DE"/>
    <w:rsid w:val="00F733BF"/>
    <w:rsid w:val="00F738B3"/>
    <w:rsid w:val="00F73F5A"/>
    <w:rsid w:val="00F74752"/>
    <w:rsid w:val="00F74FB3"/>
    <w:rsid w:val="00F7595D"/>
    <w:rsid w:val="00F75B14"/>
    <w:rsid w:val="00F75B6C"/>
    <w:rsid w:val="00F75F04"/>
    <w:rsid w:val="00F775C3"/>
    <w:rsid w:val="00F77D7D"/>
    <w:rsid w:val="00F81217"/>
    <w:rsid w:val="00F81D90"/>
    <w:rsid w:val="00F828A9"/>
    <w:rsid w:val="00F82B8D"/>
    <w:rsid w:val="00F8320E"/>
    <w:rsid w:val="00F83B2F"/>
    <w:rsid w:val="00F83E11"/>
    <w:rsid w:val="00F83F20"/>
    <w:rsid w:val="00F849A7"/>
    <w:rsid w:val="00F85A21"/>
    <w:rsid w:val="00F85BB1"/>
    <w:rsid w:val="00F860D4"/>
    <w:rsid w:val="00F86748"/>
    <w:rsid w:val="00F869FD"/>
    <w:rsid w:val="00F8788B"/>
    <w:rsid w:val="00F90418"/>
    <w:rsid w:val="00F9061E"/>
    <w:rsid w:val="00F9086D"/>
    <w:rsid w:val="00F91727"/>
    <w:rsid w:val="00F9187F"/>
    <w:rsid w:val="00F91ABA"/>
    <w:rsid w:val="00F91B62"/>
    <w:rsid w:val="00F91D52"/>
    <w:rsid w:val="00F9232B"/>
    <w:rsid w:val="00F9303C"/>
    <w:rsid w:val="00F939BB"/>
    <w:rsid w:val="00F93C2F"/>
    <w:rsid w:val="00F93F43"/>
    <w:rsid w:val="00F9453F"/>
    <w:rsid w:val="00F94623"/>
    <w:rsid w:val="00F95308"/>
    <w:rsid w:val="00F95C3F"/>
    <w:rsid w:val="00F96091"/>
    <w:rsid w:val="00F96AA1"/>
    <w:rsid w:val="00F96C76"/>
    <w:rsid w:val="00F96F0B"/>
    <w:rsid w:val="00F97035"/>
    <w:rsid w:val="00F974E5"/>
    <w:rsid w:val="00F979DC"/>
    <w:rsid w:val="00FA0C4C"/>
    <w:rsid w:val="00FA14BC"/>
    <w:rsid w:val="00FA1A97"/>
    <w:rsid w:val="00FA1B0B"/>
    <w:rsid w:val="00FA1BE2"/>
    <w:rsid w:val="00FA1E99"/>
    <w:rsid w:val="00FA22B7"/>
    <w:rsid w:val="00FA2953"/>
    <w:rsid w:val="00FA3BF6"/>
    <w:rsid w:val="00FA45B3"/>
    <w:rsid w:val="00FA50BE"/>
    <w:rsid w:val="00FA5D58"/>
    <w:rsid w:val="00FA6154"/>
    <w:rsid w:val="00FA6189"/>
    <w:rsid w:val="00FA62D2"/>
    <w:rsid w:val="00FA7961"/>
    <w:rsid w:val="00FB0214"/>
    <w:rsid w:val="00FB1306"/>
    <w:rsid w:val="00FB2159"/>
    <w:rsid w:val="00FB36BF"/>
    <w:rsid w:val="00FB3B11"/>
    <w:rsid w:val="00FB3D8F"/>
    <w:rsid w:val="00FB4C66"/>
    <w:rsid w:val="00FB6CBA"/>
    <w:rsid w:val="00FB750A"/>
    <w:rsid w:val="00FC0239"/>
    <w:rsid w:val="00FC116E"/>
    <w:rsid w:val="00FC14EF"/>
    <w:rsid w:val="00FC19E2"/>
    <w:rsid w:val="00FC257C"/>
    <w:rsid w:val="00FC26B6"/>
    <w:rsid w:val="00FC26BE"/>
    <w:rsid w:val="00FC3B40"/>
    <w:rsid w:val="00FC4326"/>
    <w:rsid w:val="00FC4E17"/>
    <w:rsid w:val="00FC570E"/>
    <w:rsid w:val="00FC60B1"/>
    <w:rsid w:val="00FC615B"/>
    <w:rsid w:val="00FC695A"/>
    <w:rsid w:val="00FC6C68"/>
    <w:rsid w:val="00FC6C75"/>
    <w:rsid w:val="00FC6E75"/>
    <w:rsid w:val="00FC7141"/>
    <w:rsid w:val="00FC7D6F"/>
    <w:rsid w:val="00FD07B9"/>
    <w:rsid w:val="00FD0D90"/>
    <w:rsid w:val="00FD1F94"/>
    <w:rsid w:val="00FD2099"/>
    <w:rsid w:val="00FD3659"/>
    <w:rsid w:val="00FD5718"/>
    <w:rsid w:val="00FD5959"/>
    <w:rsid w:val="00FD5F11"/>
    <w:rsid w:val="00FD60D3"/>
    <w:rsid w:val="00FD6295"/>
    <w:rsid w:val="00FD771A"/>
    <w:rsid w:val="00FD772A"/>
    <w:rsid w:val="00FD77DA"/>
    <w:rsid w:val="00FD7C68"/>
    <w:rsid w:val="00FD7FED"/>
    <w:rsid w:val="00FE0755"/>
    <w:rsid w:val="00FE0B59"/>
    <w:rsid w:val="00FE0D12"/>
    <w:rsid w:val="00FE0F9C"/>
    <w:rsid w:val="00FE1D00"/>
    <w:rsid w:val="00FE2FDD"/>
    <w:rsid w:val="00FE3F61"/>
    <w:rsid w:val="00FE48AE"/>
    <w:rsid w:val="00FE4EBD"/>
    <w:rsid w:val="00FE631F"/>
    <w:rsid w:val="00FE6F8B"/>
    <w:rsid w:val="00FE7664"/>
    <w:rsid w:val="00FE7D62"/>
    <w:rsid w:val="00FE7F63"/>
    <w:rsid w:val="00FF0D34"/>
    <w:rsid w:val="00FF12C2"/>
    <w:rsid w:val="00FF1465"/>
    <w:rsid w:val="00FF154D"/>
    <w:rsid w:val="00FF2507"/>
    <w:rsid w:val="00FF2888"/>
    <w:rsid w:val="00FF2922"/>
    <w:rsid w:val="00FF43D9"/>
    <w:rsid w:val="00FF45A8"/>
    <w:rsid w:val="00FF4F6C"/>
    <w:rsid w:val="00FF5CC1"/>
    <w:rsid w:val="00FF5CF1"/>
    <w:rsid w:val="00FF6FA8"/>
    <w:rsid w:val="00FF7060"/>
    <w:rsid w:val="00FF7519"/>
    <w:rsid w:val="00FF7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note text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line="288" w:lineRule="auto"/>
      <w:ind w:firstLine="397"/>
      <w:jc w:val="both"/>
    </w:pPr>
    <w:rPr>
      <w:rFonts w:ascii="Arial" w:hAnsi="Arial"/>
      <w:sz w:val="22"/>
    </w:rPr>
  </w:style>
  <w:style w:type="paragraph" w:styleId="1">
    <w:name w:val="heading 1"/>
    <w:basedOn w:val="a"/>
    <w:next w:val="a"/>
    <w:qFormat/>
    <w:pPr>
      <w:keepNext/>
      <w:spacing w:before="120"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spacing w:before="80" w:after="80" w:line="240" w:lineRule="auto"/>
      <w:ind w:firstLine="0"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sz w:val="24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sz w:val="24"/>
    </w:rPr>
  </w:style>
  <w:style w:type="paragraph" w:styleId="5">
    <w:name w:val="heading 5"/>
    <w:basedOn w:val="a"/>
    <w:next w:val="a"/>
    <w:qFormat/>
    <w:pPr>
      <w:keepNext/>
      <w:outlineLvl w:val="4"/>
    </w:pPr>
    <w:rPr>
      <w:sz w:val="24"/>
    </w:rPr>
  </w:style>
  <w:style w:type="paragraph" w:styleId="6">
    <w:name w:val="heading 6"/>
    <w:basedOn w:val="a"/>
    <w:next w:val="a"/>
    <w:qFormat/>
    <w:pPr>
      <w:keepNext/>
      <w:outlineLvl w:val="5"/>
    </w:pPr>
    <w:rPr>
      <w:i/>
      <w:sz w:val="24"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</w:rPr>
  </w:style>
  <w:style w:type="paragraph" w:styleId="8">
    <w:name w:val="heading 8"/>
    <w:basedOn w:val="a"/>
    <w:next w:val="a"/>
    <w:qFormat/>
    <w:pPr>
      <w:keepNext/>
      <w:widowControl w:val="0"/>
      <w:spacing w:line="240" w:lineRule="auto"/>
      <w:ind w:firstLine="0"/>
      <w:jc w:val="left"/>
      <w:outlineLvl w:val="7"/>
    </w:pPr>
    <w:rPr>
      <w:snapToGrid w:val="0"/>
      <w:sz w:val="24"/>
    </w:rPr>
  </w:style>
  <w:style w:type="paragraph" w:styleId="9">
    <w:name w:val="heading 9"/>
    <w:basedOn w:val="a"/>
    <w:next w:val="a"/>
    <w:qFormat/>
    <w:pPr>
      <w:keepNext/>
      <w:spacing w:line="240" w:lineRule="auto"/>
      <w:ind w:firstLine="0"/>
      <w:jc w:val="left"/>
      <w:outlineLvl w:val="8"/>
    </w:pPr>
    <w:rPr>
      <w:b/>
      <w:i/>
      <w:snapToGrid w:val="0"/>
      <w:color w:val="000000"/>
      <w:sz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pPr>
      <w:spacing w:line="240" w:lineRule="auto"/>
      <w:ind w:firstLine="284"/>
    </w:pPr>
    <w:rPr>
      <w:sz w:val="20"/>
    </w:rPr>
  </w:style>
  <w:style w:type="paragraph" w:styleId="a5">
    <w:name w:val="header"/>
    <w:aliases w:val="ВерхКолонтитул"/>
    <w:basedOn w:val="a"/>
    <w:pPr>
      <w:tabs>
        <w:tab w:val="center" w:pos="4536"/>
        <w:tab w:val="right" w:pos="9072"/>
      </w:tabs>
      <w:spacing w:line="240" w:lineRule="auto"/>
      <w:ind w:firstLine="0"/>
      <w:jc w:val="left"/>
    </w:pPr>
    <w:rPr>
      <w:i/>
      <w:sz w:val="20"/>
    </w:rPr>
  </w:style>
  <w:style w:type="character" w:styleId="a6">
    <w:name w:val="page number"/>
    <w:rPr>
      <w:rFonts w:ascii="Arial" w:hAnsi="Arial"/>
      <w:b/>
      <w:sz w:val="22"/>
    </w:rPr>
  </w:style>
  <w:style w:type="paragraph" w:customStyle="1" w:styleId="a7">
    <w:name w:val="Условные обозначения"/>
    <w:basedOn w:val="a"/>
    <w:pPr>
      <w:tabs>
        <w:tab w:val="left" w:pos="3969"/>
      </w:tabs>
      <w:ind w:left="3402" w:firstLine="0"/>
      <w:jc w:val="left"/>
    </w:pPr>
    <w:rPr>
      <w:sz w:val="20"/>
    </w:rPr>
  </w:style>
  <w:style w:type="paragraph" w:customStyle="1" w:styleId="10">
    <w:name w:val="Раздел 1"/>
    <w:basedOn w:val="a"/>
    <w:link w:val="11"/>
    <w:pPr>
      <w:keepNext/>
      <w:pageBreakBefore/>
      <w:pBdr>
        <w:top w:val="single" w:sz="6" w:space="4" w:color="FFFFFF"/>
        <w:bottom w:val="single" w:sz="12" w:space="4" w:color="000000"/>
      </w:pBdr>
      <w:spacing w:after="600" w:line="312" w:lineRule="auto"/>
      <w:ind w:left="1701" w:firstLine="0"/>
      <w:jc w:val="left"/>
      <w:outlineLvl w:val="0"/>
    </w:pPr>
    <w:rPr>
      <w:b/>
      <w:caps/>
      <w:sz w:val="32"/>
    </w:rPr>
  </w:style>
  <w:style w:type="paragraph" w:styleId="a8">
    <w:name w:val="footer"/>
    <w:basedOn w:val="a"/>
    <w:pPr>
      <w:tabs>
        <w:tab w:val="center" w:pos="4536"/>
        <w:tab w:val="right" w:pos="9072"/>
      </w:tabs>
    </w:pPr>
  </w:style>
  <w:style w:type="paragraph" w:customStyle="1" w:styleId="110">
    <w:name w:val="Раздел 1.1"/>
    <w:basedOn w:val="10"/>
    <w:link w:val="111"/>
    <w:pPr>
      <w:pageBreakBefore w:val="0"/>
      <w:spacing w:after="360"/>
      <w:outlineLvl w:val="1"/>
    </w:pPr>
    <w:rPr>
      <w:sz w:val="26"/>
    </w:rPr>
  </w:style>
  <w:style w:type="character" w:styleId="a9">
    <w:name w:val="footnote reference"/>
    <w:semiHidden/>
    <w:rPr>
      <w:rFonts w:ascii="Arial" w:hAnsi="Arial"/>
      <w:sz w:val="32"/>
      <w:vertAlign w:val="superscript"/>
    </w:rPr>
  </w:style>
  <w:style w:type="paragraph" w:styleId="aa">
    <w:name w:val="endnote text"/>
    <w:basedOn w:val="a"/>
    <w:semiHidden/>
    <w:rPr>
      <w:sz w:val="20"/>
    </w:rPr>
  </w:style>
  <w:style w:type="character" w:styleId="ab">
    <w:name w:val="endnote reference"/>
    <w:semiHidden/>
    <w:rPr>
      <w:sz w:val="20"/>
      <w:vertAlign w:val="superscript"/>
    </w:rPr>
  </w:style>
  <w:style w:type="paragraph" w:customStyle="1" w:styleId="ac">
    <w:name w:val="Таблица первая стр"/>
    <w:basedOn w:val="ad"/>
    <w:pPr>
      <w:spacing w:before="40" w:after="40"/>
      <w:ind w:right="57"/>
      <w:jc w:val="right"/>
    </w:pPr>
  </w:style>
  <w:style w:type="paragraph" w:customStyle="1" w:styleId="ad">
    <w:name w:val="Таблица центр"/>
    <w:basedOn w:val="a"/>
    <w:pPr>
      <w:spacing w:before="80" w:after="80" w:line="240" w:lineRule="auto"/>
      <w:ind w:firstLine="0"/>
      <w:jc w:val="center"/>
    </w:pPr>
  </w:style>
  <w:style w:type="paragraph" w:customStyle="1" w:styleId="ae">
    <w:name w:val="Подзагол"/>
    <w:basedOn w:val="a"/>
    <w:next w:val="a"/>
    <w:pPr>
      <w:spacing w:before="120" w:after="40"/>
      <w:jc w:val="left"/>
    </w:pPr>
    <w:rPr>
      <w:b/>
    </w:rPr>
  </w:style>
  <w:style w:type="paragraph" w:customStyle="1" w:styleId="0">
    <w:name w:val="Таблица 0"/>
    <w:basedOn w:val="a"/>
    <w:link w:val="00"/>
    <w:pPr>
      <w:spacing w:before="80" w:after="80" w:line="240" w:lineRule="auto"/>
      <w:ind w:firstLine="0"/>
      <w:jc w:val="left"/>
    </w:pPr>
  </w:style>
  <w:style w:type="paragraph" w:customStyle="1" w:styleId="05">
    <w:name w:val="Таблица 0.5"/>
    <w:basedOn w:val="0"/>
    <w:pPr>
      <w:ind w:left="284"/>
    </w:pPr>
  </w:style>
  <w:style w:type="paragraph" w:customStyle="1" w:styleId="12">
    <w:name w:val="Таблица 1"/>
    <w:basedOn w:val="05"/>
    <w:link w:val="13"/>
    <w:uiPriority w:val="99"/>
    <w:pPr>
      <w:ind w:left="567"/>
    </w:pPr>
  </w:style>
  <w:style w:type="paragraph" w:customStyle="1" w:styleId="15">
    <w:name w:val="Таблица 1.5"/>
    <w:basedOn w:val="05"/>
    <w:pPr>
      <w:ind w:left="851"/>
    </w:pPr>
  </w:style>
  <w:style w:type="paragraph" w:customStyle="1" w:styleId="14">
    <w:name w:val="Содержание 1"/>
    <w:basedOn w:val="a"/>
    <w:pPr>
      <w:tabs>
        <w:tab w:val="left" w:leader="dot" w:pos="8789"/>
        <w:tab w:val="right" w:pos="9299"/>
      </w:tabs>
      <w:spacing w:after="120" w:line="240" w:lineRule="auto"/>
      <w:ind w:left="851" w:firstLine="0"/>
      <w:jc w:val="left"/>
    </w:pPr>
  </w:style>
  <w:style w:type="paragraph" w:customStyle="1" w:styleId="112">
    <w:name w:val="Содержание 1.1"/>
    <w:basedOn w:val="14"/>
    <w:pPr>
      <w:ind w:left="1956" w:hanging="255"/>
    </w:pPr>
  </w:style>
  <w:style w:type="paragraph" w:customStyle="1" w:styleId="af">
    <w:name w:val="Обычный после табл"/>
    <w:basedOn w:val="a"/>
    <w:pPr>
      <w:spacing w:before="320"/>
    </w:pPr>
  </w:style>
  <w:style w:type="paragraph" w:customStyle="1" w:styleId="0-">
    <w:name w:val="Таблица 0-ж"/>
    <w:basedOn w:val="0"/>
    <w:rPr>
      <w:b/>
    </w:rPr>
  </w:style>
  <w:style w:type="paragraph" w:customStyle="1" w:styleId="-">
    <w:name w:val="Таблица центр-ж"/>
    <w:basedOn w:val="ad"/>
    <w:rPr>
      <w:b/>
    </w:rPr>
  </w:style>
  <w:style w:type="paragraph" w:customStyle="1" w:styleId="af0">
    <w:name w:val="Обычный перед табл"/>
    <w:basedOn w:val="a"/>
    <w:pPr>
      <w:spacing w:after="320"/>
    </w:pPr>
  </w:style>
  <w:style w:type="paragraph" w:customStyle="1" w:styleId="af1">
    <w:name w:val="Обычный между табл"/>
    <w:basedOn w:val="a"/>
    <w:pPr>
      <w:spacing w:before="320" w:after="320"/>
    </w:pPr>
  </w:style>
  <w:style w:type="paragraph" w:customStyle="1" w:styleId="af2">
    <w:name w:val="График"/>
    <w:basedOn w:val="a"/>
    <w:pPr>
      <w:spacing w:before="360" w:after="360" w:line="240" w:lineRule="auto"/>
      <w:ind w:firstLine="0"/>
      <w:jc w:val="center"/>
    </w:pPr>
  </w:style>
  <w:style w:type="paragraph" w:customStyle="1" w:styleId="af3">
    <w:name w:val="Ответственные"/>
    <w:basedOn w:val="a"/>
    <w:pPr>
      <w:tabs>
        <w:tab w:val="left" w:pos="5670"/>
        <w:tab w:val="left" w:pos="7938"/>
        <w:tab w:val="left" w:pos="9210"/>
      </w:tabs>
      <w:spacing w:after="160"/>
      <w:ind w:left="851" w:firstLine="0"/>
      <w:jc w:val="left"/>
    </w:pPr>
    <w:rPr>
      <w:sz w:val="20"/>
    </w:rPr>
  </w:style>
  <w:style w:type="paragraph" w:styleId="af4">
    <w:name w:val="Document Map"/>
    <w:basedOn w:val="a"/>
    <w:semiHidden/>
    <w:pPr>
      <w:shd w:val="clear" w:color="auto" w:fill="000080"/>
      <w:ind w:firstLine="0"/>
      <w:jc w:val="left"/>
    </w:pPr>
    <w:rPr>
      <w:sz w:val="18"/>
    </w:rPr>
  </w:style>
  <w:style w:type="paragraph" w:customStyle="1" w:styleId="-0">
    <w:name w:val="Раздел-табл"/>
    <w:basedOn w:val="110"/>
    <w:pPr>
      <w:pBdr>
        <w:bottom w:val="single" w:sz="6" w:space="4" w:color="FFFFFF"/>
      </w:pBdr>
      <w:spacing w:before="360" w:after="240" w:line="288" w:lineRule="auto"/>
      <w:outlineLvl w:val="2"/>
    </w:pPr>
  </w:style>
  <w:style w:type="paragraph" w:customStyle="1" w:styleId="af5">
    <w:name w:val="Для подписи"/>
    <w:basedOn w:val="a"/>
    <w:pPr>
      <w:tabs>
        <w:tab w:val="right" w:pos="9072"/>
      </w:tabs>
      <w:spacing w:before="960"/>
      <w:ind w:left="1701" w:firstLine="0"/>
      <w:jc w:val="left"/>
    </w:pPr>
    <w:rPr>
      <w:b/>
      <w:sz w:val="26"/>
    </w:rPr>
  </w:style>
  <w:style w:type="paragraph" w:customStyle="1" w:styleId="-1">
    <w:name w:val="Раздел-табл заг"/>
    <w:basedOn w:val="-0"/>
    <w:pPr>
      <w:spacing w:after="0"/>
    </w:pPr>
  </w:style>
  <w:style w:type="paragraph" w:customStyle="1" w:styleId="-2">
    <w:name w:val="Раздел-табл подзаг"/>
    <w:basedOn w:val="-0"/>
    <w:pPr>
      <w:spacing w:before="0"/>
      <w:outlineLvl w:val="3"/>
    </w:pPr>
    <w:rPr>
      <w:b w:val="0"/>
      <w:spacing w:val="20"/>
      <w:sz w:val="18"/>
    </w:rPr>
  </w:style>
  <w:style w:type="paragraph" w:customStyle="1" w:styleId="af6">
    <w:name w:val="Выходные данные"/>
    <w:basedOn w:val="a"/>
    <w:pPr>
      <w:pBdr>
        <w:left w:val="single" w:sz="6" w:space="6" w:color="auto"/>
      </w:pBdr>
      <w:tabs>
        <w:tab w:val="left" w:pos="5670"/>
      </w:tabs>
      <w:spacing w:before="120" w:after="120"/>
      <w:ind w:left="1701" w:firstLine="0"/>
      <w:jc w:val="left"/>
    </w:pPr>
    <w:rPr>
      <w:sz w:val="24"/>
    </w:rPr>
  </w:style>
  <w:style w:type="paragraph" w:customStyle="1" w:styleId="16">
    <w:name w:val="1"/>
    <w:basedOn w:val="a"/>
    <w:pPr>
      <w:spacing w:after="120"/>
      <w:ind w:left="567" w:firstLine="0"/>
      <w:jc w:val="left"/>
    </w:pPr>
    <w:rPr>
      <w:b/>
      <w:caps/>
      <w:spacing w:val="80"/>
    </w:rPr>
  </w:style>
  <w:style w:type="paragraph" w:customStyle="1" w:styleId="20">
    <w:name w:val="2"/>
    <w:basedOn w:val="a"/>
    <w:pPr>
      <w:spacing w:after="360"/>
      <w:ind w:left="567" w:firstLine="0"/>
      <w:jc w:val="left"/>
    </w:pPr>
    <w:rPr>
      <w:b/>
      <w:caps/>
      <w:spacing w:val="40"/>
    </w:rPr>
  </w:style>
  <w:style w:type="paragraph" w:customStyle="1" w:styleId="30">
    <w:name w:val="3"/>
    <w:basedOn w:val="a"/>
    <w:pPr>
      <w:spacing w:before="240"/>
      <w:ind w:left="567" w:firstLine="0"/>
      <w:jc w:val="left"/>
    </w:pPr>
    <w:rPr>
      <w:b/>
      <w:caps/>
      <w:sz w:val="40"/>
    </w:rPr>
  </w:style>
  <w:style w:type="paragraph" w:customStyle="1" w:styleId="50">
    <w:name w:val="5"/>
    <w:basedOn w:val="a"/>
    <w:pPr>
      <w:ind w:left="1701" w:firstLine="0"/>
      <w:jc w:val="left"/>
    </w:pPr>
    <w:rPr>
      <w:b/>
      <w:spacing w:val="20"/>
      <w:sz w:val="24"/>
    </w:rPr>
  </w:style>
  <w:style w:type="paragraph" w:customStyle="1" w:styleId="60">
    <w:name w:val="6"/>
    <w:basedOn w:val="a"/>
    <w:pPr>
      <w:ind w:left="1701" w:firstLine="0"/>
      <w:jc w:val="left"/>
    </w:pPr>
    <w:rPr>
      <w:b/>
      <w:caps/>
      <w:sz w:val="24"/>
    </w:rPr>
  </w:style>
  <w:style w:type="paragraph" w:customStyle="1" w:styleId="70">
    <w:name w:val="7"/>
    <w:basedOn w:val="a"/>
    <w:pPr>
      <w:ind w:left="1701" w:firstLine="0"/>
      <w:jc w:val="left"/>
    </w:pPr>
    <w:rPr>
      <w:b/>
      <w:caps/>
      <w:sz w:val="20"/>
    </w:rPr>
  </w:style>
  <w:style w:type="paragraph" w:customStyle="1" w:styleId="40">
    <w:name w:val="4"/>
    <w:basedOn w:val="16"/>
    <w:pPr>
      <w:spacing w:before="120"/>
      <w:ind w:left="1701"/>
    </w:pPr>
    <w:rPr>
      <w:sz w:val="24"/>
    </w:rPr>
  </w:style>
  <w:style w:type="paragraph" w:customStyle="1" w:styleId="3a">
    <w:name w:val="3a"/>
    <w:basedOn w:val="30"/>
    <w:pPr>
      <w:spacing w:before="120" w:after="120"/>
    </w:pPr>
    <w:rPr>
      <w:spacing w:val="80"/>
      <w:sz w:val="24"/>
    </w:rPr>
  </w:style>
  <w:style w:type="paragraph" w:customStyle="1" w:styleId="af7">
    <w:name w:val="Содержание заг"/>
    <w:basedOn w:val="10"/>
  </w:style>
  <w:style w:type="paragraph" w:customStyle="1" w:styleId="1110">
    <w:name w:val="Содержание 1.1.1"/>
    <w:basedOn w:val="14"/>
    <w:pPr>
      <w:ind w:left="2552"/>
    </w:pPr>
  </w:style>
  <w:style w:type="paragraph" w:styleId="31">
    <w:name w:val="toc 3"/>
    <w:basedOn w:val="a"/>
    <w:next w:val="a"/>
    <w:autoRedefine/>
    <w:semiHidden/>
    <w:pPr>
      <w:ind w:left="440"/>
    </w:pPr>
  </w:style>
  <w:style w:type="paragraph" w:styleId="17">
    <w:name w:val="toc 1"/>
    <w:basedOn w:val="112"/>
    <w:next w:val="a"/>
    <w:autoRedefine/>
    <w:uiPriority w:val="39"/>
    <w:rsid w:val="005A3CEF"/>
    <w:pPr>
      <w:tabs>
        <w:tab w:val="clear" w:pos="8789"/>
        <w:tab w:val="clear" w:pos="9299"/>
        <w:tab w:val="left" w:leader="dot" w:pos="8931"/>
        <w:tab w:val="right" w:pos="9639"/>
      </w:tabs>
      <w:ind w:left="851" w:hanging="567"/>
    </w:pPr>
  </w:style>
  <w:style w:type="paragraph" w:styleId="21">
    <w:name w:val="toc 2"/>
    <w:basedOn w:val="1110"/>
    <w:next w:val="a"/>
    <w:autoRedefine/>
    <w:uiPriority w:val="39"/>
    <w:rsid w:val="005A3CEF"/>
    <w:pPr>
      <w:tabs>
        <w:tab w:val="clear" w:pos="8789"/>
        <w:tab w:val="left" w:leader="dot" w:pos="8931"/>
      </w:tabs>
      <w:ind w:left="851"/>
      <w:jc w:val="both"/>
    </w:pPr>
    <w:rPr>
      <w:noProof/>
    </w:rPr>
  </w:style>
  <w:style w:type="paragraph" w:styleId="41">
    <w:name w:val="toc 4"/>
    <w:basedOn w:val="a"/>
    <w:next w:val="a"/>
    <w:autoRedefine/>
    <w:semiHidden/>
    <w:pPr>
      <w:ind w:left="660"/>
    </w:pPr>
  </w:style>
  <w:style w:type="paragraph" w:styleId="51">
    <w:name w:val="toc 5"/>
    <w:basedOn w:val="a"/>
    <w:next w:val="a"/>
    <w:autoRedefine/>
    <w:semiHidden/>
    <w:pPr>
      <w:ind w:left="880"/>
    </w:pPr>
  </w:style>
  <w:style w:type="paragraph" w:styleId="61">
    <w:name w:val="toc 6"/>
    <w:basedOn w:val="a"/>
    <w:next w:val="a"/>
    <w:autoRedefine/>
    <w:semiHidden/>
    <w:pPr>
      <w:ind w:left="1100"/>
    </w:pPr>
  </w:style>
  <w:style w:type="paragraph" w:styleId="71">
    <w:name w:val="toc 7"/>
    <w:basedOn w:val="a"/>
    <w:next w:val="a"/>
    <w:autoRedefine/>
    <w:semiHidden/>
    <w:pPr>
      <w:ind w:left="1320"/>
    </w:pPr>
  </w:style>
  <w:style w:type="paragraph" w:styleId="80">
    <w:name w:val="toc 8"/>
    <w:basedOn w:val="a"/>
    <w:next w:val="a"/>
    <w:autoRedefine/>
    <w:semiHidden/>
    <w:pPr>
      <w:ind w:left="1540"/>
    </w:pPr>
  </w:style>
  <w:style w:type="paragraph" w:styleId="90">
    <w:name w:val="toc 9"/>
    <w:basedOn w:val="a"/>
    <w:next w:val="a"/>
    <w:autoRedefine/>
    <w:semiHidden/>
    <w:pPr>
      <w:ind w:left="1760"/>
    </w:pPr>
  </w:style>
  <w:style w:type="paragraph" w:customStyle="1" w:styleId="af8">
    <w:name w:val="Раздел"/>
    <w:basedOn w:val="a"/>
    <w:pPr>
      <w:pageBreakBefore/>
      <w:spacing w:before="3600" w:after="360"/>
      <w:ind w:firstLine="0"/>
      <w:jc w:val="center"/>
      <w:outlineLvl w:val="0"/>
    </w:pPr>
    <w:rPr>
      <w:b/>
      <w:caps/>
      <w:spacing w:val="20"/>
      <w:sz w:val="36"/>
    </w:rPr>
  </w:style>
  <w:style w:type="paragraph" w:customStyle="1" w:styleId="18">
    <w:name w:val="Раздел 1 номер"/>
    <w:basedOn w:val="a"/>
    <w:pPr>
      <w:spacing w:line="240" w:lineRule="auto"/>
      <w:ind w:firstLine="0"/>
      <w:jc w:val="left"/>
    </w:pPr>
    <w:rPr>
      <w:b/>
      <w:sz w:val="56"/>
      <w:lang w:val="en-US"/>
    </w:rPr>
  </w:style>
  <w:style w:type="paragraph" w:customStyle="1" w:styleId="af9">
    <w:name w:val="ДЛЯ ПОДПИСИ"/>
    <w:basedOn w:val="a"/>
    <w:rPr>
      <w:b/>
      <w:caps/>
    </w:rPr>
  </w:style>
  <w:style w:type="paragraph" w:styleId="afa">
    <w:name w:val="Block Text"/>
    <w:basedOn w:val="a"/>
    <w:pPr>
      <w:tabs>
        <w:tab w:val="left" w:pos="6521"/>
      </w:tabs>
      <w:spacing w:before="120" w:line="240" w:lineRule="auto"/>
      <w:ind w:left="284" w:right="284" w:firstLine="737"/>
    </w:pPr>
    <w:rPr>
      <w:sz w:val="24"/>
    </w:rPr>
  </w:style>
  <w:style w:type="paragraph" w:styleId="afb">
    <w:name w:val="Body Text"/>
    <w:basedOn w:val="a"/>
    <w:pPr>
      <w:tabs>
        <w:tab w:val="left" w:pos="6521"/>
      </w:tabs>
      <w:spacing w:line="240" w:lineRule="auto"/>
      <w:ind w:firstLine="0"/>
    </w:pPr>
    <w:rPr>
      <w:rFonts w:ascii="Times New Roman" w:hAnsi="Times New Roman"/>
      <w:sz w:val="24"/>
    </w:rPr>
  </w:style>
  <w:style w:type="paragraph" w:customStyle="1" w:styleId="1a">
    <w:name w:val="1a"/>
    <w:basedOn w:val="16"/>
    <w:pPr>
      <w:spacing w:after="480"/>
    </w:pPr>
    <w:rPr>
      <w:noProof/>
    </w:rPr>
  </w:style>
  <w:style w:type="paragraph" w:customStyle="1" w:styleId="2a">
    <w:name w:val="2a"/>
    <w:basedOn w:val="20"/>
    <w:pPr>
      <w:ind w:left="284"/>
    </w:pPr>
    <w:rPr>
      <w:rFonts w:ascii="AGOpus" w:hAnsi="AGOpus"/>
    </w:rPr>
  </w:style>
  <w:style w:type="paragraph" w:customStyle="1" w:styleId="afc">
    <w:name w:val="Основной"/>
    <w:basedOn w:val="a"/>
    <w:rPr>
      <w:sz w:val="20"/>
    </w:rPr>
  </w:style>
  <w:style w:type="paragraph" w:customStyle="1" w:styleId="afd">
    <w:name w:val="Текст ан"/>
    <w:basedOn w:val="70"/>
    <w:pPr>
      <w:spacing w:before="120" w:line="360" w:lineRule="auto"/>
      <w:ind w:left="0" w:firstLine="709"/>
      <w:jc w:val="both"/>
    </w:pPr>
    <w:rPr>
      <w:b w:val="0"/>
      <w:caps w:val="0"/>
      <w:sz w:val="24"/>
    </w:rPr>
  </w:style>
  <w:style w:type="paragraph" w:customStyle="1" w:styleId="afe">
    <w:name w:val="Загол. осн."/>
    <w:basedOn w:val="afd"/>
    <w:pPr>
      <w:spacing w:after="120" w:line="240" w:lineRule="auto"/>
      <w:ind w:firstLine="0"/>
      <w:jc w:val="center"/>
    </w:pPr>
    <w:rPr>
      <w:b/>
    </w:rPr>
  </w:style>
  <w:style w:type="paragraph" w:customStyle="1" w:styleId="19">
    <w:name w:val="Стиль1"/>
    <w:basedOn w:val="afd"/>
    <w:pPr>
      <w:spacing w:after="120" w:line="240" w:lineRule="auto"/>
      <w:ind w:firstLine="0"/>
      <w:jc w:val="center"/>
    </w:pPr>
    <w:rPr>
      <w:b/>
    </w:rPr>
  </w:style>
  <w:style w:type="paragraph" w:styleId="22">
    <w:name w:val="Body Text 2"/>
    <w:basedOn w:val="a"/>
    <w:pPr>
      <w:tabs>
        <w:tab w:val="left" w:pos="6521"/>
      </w:tabs>
      <w:spacing w:line="240" w:lineRule="auto"/>
      <w:ind w:firstLine="0"/>
      <w:jc w:val="center"/>
    </w:pPr>
    <w:rPr>
      <w:rFonts w:ascii="Times New Roman" w:hAnsi="Times New Roman"/>
      <w:b/>
      <w:sz w:val="28"/>
    </w:rPr>
  </w:style>
  <w:style w:type="paragraph" w:styleId="aff">
    <w:name w:val="Body Text Indent"/>
    <w:basedOn w:val="a"/>
    <w:pPr>
      <w:tabs>
        <w:tab w:val="left" w:pos="6521"/>
      </w:tabs>
      <w:spacing w:line="240" w:lineRule="auto"/>
      <w:ind w:left="142" w:hanging="142"/>
      <w:jc w:val="left"/>
    </w:pPr>
  </w:style>
  <w:style w:type="paragraph" w:styleId="23">
    <w:name w:val="Body Text Indent 2"/>
    <w:basedOn w:val="a"/>
    <w:pPr>
      <w:tabs>
        <w:tab w:val="left" w:pos="6521"/>
      </w:tabs>
      <w:spacing w:line="240" w:lineRule="auto"/>
      <w:ind w:left="142" w:hanging="142"/>
    </w:pPr>
  </w:style>
  <w:style w:type="paragraph" w:styleId="32">
    <w:name w:val="Body Text Indent 3"/>
    <w:basedOn w:val="a"/>
    <w:pPr>
      <w:spacing w:line="240" w:lineRule="auto"/>
      <w:ind w:left="284" w:hanging="142"/>
      <w:jc w:val="left"/>
    </w:pPr>
  </w:style>
  <w:style w:type="paragraph" w:styleId="33">
    <w:name w:val="Body Text 3"/>
    <w:basedOn w:val="a"/>
    <w:pPr>
      <w:spacing w:line="240" w:lineRule="auto"/>
      <w:ind w:firstLine="0"/>
      <w:jc w:val="center"/>
    </w:pPr>
    <w:rPr>
      <w:b/>
    </w:rPr>
  </w:style>
  <w:style w:type="paragraph" w:styleId="aff0">
    <w:name w:val="caption"/>
    <w:basedOn w:val="a"/>
    <w:next w:val="a"/>
    <w:qFormat/>
    <w:pPr>
      <w:spacing w:before="120" w:after="120" w:line="240" w:lineRule="auto"/>
      <w:ind w:firstLine="0"/>
      <w:jc w:val="center"/>
    </w:pPr>
    <w:rPr>
      <w:b/>
      <w:sz w:val="28"/>
    </w:rPr>
  </w:style>
  <w:style w:type="paragraph" w:customStyle="1" w:styleId="34">
    <w:name w:val="3а"/>
    <w:basedOn w:val="afc"/>
    <w:pPr>
      <w:spacing w:before="120" w:after="120"/>
      <w:ind w:left="567" w:firstLine="0"/>
    </w:pPr>
    <w:rPr>
      <w:b/>
      <w:sz w:val="24"/>
    </w:rPr>
  </w:style>
  <w:style w:type="paragraph" w:customStyle="1" w:styleId="aff1">
    <w:name w:val="Перв.в табл."/>
    <w:basedOn w:val="a"/>
    <w:pPr>
      <w:spacing w:before="120" w:line="240" w:lineRule="auto"/>
      <w:ind w:firstLine="284"/>
      <w:jc w:val="left"/>
    </w:pPr>
  </w:style>
  <w:style w:type="paragraph" w:customStyle="1" w:styleId="aff2">
    <w:name w:val="заг табл"/>
    <w:basedOn w:val="a"/>
    <w:pPr>
      <w:spacing w:after="240"/>
      <w:ind w:firstLine="0"/>
      <w:jc w:val="center"/>
    </w:pPr>
    <w:rPr>
      <w:b/>
      <w:sz w:val="24"/>
    </w:rPr>
  </w:style>
  <w:style w:type="paragraph" w:customStyle="1" w:styleId="aff3">
    <w:name w:val="подзаг таб"/>
    <w:basedOn w:val="a"/>
    <w:pPr>
      <w:ind w:firstLine="0"/>
      <w:jc w:val="center"/>
    </w:pPr>
  </w:style>
  <w:style w:type="paragraph" w:customStyle="1" w:styleId="aff4">
    <w:name w:val="Таблица"/>
    <w:basedOn w:val="aff5"/>
    <w:qFormat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80" w:line="220" w:lineRule="exact"/>
      <w:ind w:left="0" w:firstLine="0"/>
      <w:jc w:val="center"/>
    </w:pPr>
    <w:rPr>
      <w:sz w:val="20"/>
    </w:rPr>
  </w:style>
  <w:style w:type="paragraph" w:styleId="aff5">
    <w:name w:val="Message Header"/>
    <w:basedOn w:val="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customStyle="1" w:styleId="aff6">
    <w:name w:val="Таблотст"/>
    <w:basedOn w:val="a"/>
    <w:pPr>
      <w:spacing w:before="80" w:line="220" w:lineRule="exact"/>
      <w:ind w:left="85" w:firstLine="0"/>
      <w:jc w:val="left"/>
    </w:pPr>
    <w:rPr>
      <w:sz w:val="20"/>
    </w:rPr>
  </w:style>
  <w:style w:type="character" w:styleId="aff7">
    <w:name w:val="Hyperlink"/>
    <w:rPr>
      <w:color w:val="0000FF"/>
      <w:u w:val="single"/>
    </w:rPr>
  </w:style>
  <w:style w:type="paragraph" w:customStyle="1" w:styleId="aff8">
    <w:name w:val="Осн.текст"/>
    <w:basedOn w:val="a"/>
    <w:pPr>
      <w:ind w:right="792" w:firstLine="720"/>
    </w:pPr>
  </w:style>
  <w:style w:type="paragraph" w:customStyle="1" w:styleId="aff9">
    <w:name w:val="заг. табл"/>
    <w:basedOn w:val="a"/>
    <w:rsid w:val="00E24BCA"/>
    <w:pPr>
      <w:spacing w:before="120" w:after="240" w:line="240" w:lineRule="auto"/>
      <w:ind w:firstLine="0"/>
      <w:jc w:val="center"/>
    </w:pPr>
    <w:rPr>
      <w:b/>
      <w:sz w:val="24"/>
    </w:rPr>
  </w:style>
  <w:style w:type="paragraph" w:customStyle="1" w:styleId="affa">
    <w:name w:val="Заголовок"/>
    <w:basedOn w:val="a"/>
    <w:rsid w:val="0052635D"/>
    <w:pPr>
      <w:spacing w:before="120" w:after="120"/>
      <w:ind w:left="357" w:firstLine="0"/>
      <w:jc w:val="center"/>
    </w:pPr>
    <w:rPr>
      <w:rFonts w:cs="Arial"/>
      <w:b/>
      <w:sz w:val="24"/>
      <w:szCs w:val="24"/>
    </w:rPr>
  </w:style>
  <w:style w:type="table" w:styleId="affb">
    <w:name w:val="Table Grid"/>
    <w:basedOn w:val="a1"/>
    <w:rsid w:val="00621B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c">
    <w:name w:val="Title"/>
    <w:basedOn w:val="a"/>
    <w:qFormat/>
    <w:rsid w:val="00A0324C"/>
    <w:pPr>
      <w:spacing w:line="240" w:lineRule="auto"/>
      <w:ind w:firstLine="0"/>
      <w:jc w:val="center"/>
    </w:pPr>
    <w:rPr>
      <w:rFonts w:ascii="Times New Roman" w:hAnsi="Times New Roman"/>
      <w:b/>
      <w:sz w:val="32"/>
    </w:rPr>
  </w:style>
  <w:style w:type="paragraph" w:styleId="affd">
    <w:name w:val="Subtitle"/>
    <w:basedOn w:val="a"/>
    <w:qFormat/>
    <w:rsid w:val="00A0324C"/>
    <w:pPr>
      <w:spacing w:line="240" w:lineRule="auto"/>
      <w:ind w:firstLine="0"/>
      <w:jc w:val="center"/>
    </w:pPr>
    <w:rPr>
      <w:rFonts w:ascii="Times New Roman" w:hAnsi="Times New Roman"/>
      <w:b/>
      <w:sz w:val="28"/>
    </w:rPr>
  </w:style>
  <w:style w:type="paragraph" w:customStyle="1" w:styleId="affe">
    <w:name w:val="Таблотс"/>
    <w:basedOn w:val="a"/>
    <w:rsid w:val="00A0324C"/>
    <w:pPr>
      <w:spacing w:before="80" w:line="240" w:lineRule="auto"/>
      <w:ind w:firstLine="0"/>
      <w:jc w:val="left"/>
    </w:pPr>
    <w:rPr>
      <w:sz w:val="20"/>
    </w:rPr>
  </w:style>
  <w:style w:type="paragraph" w:styleId="afff">
    <w:name w:val="Balloon Text"/>
    <w:basedOn w:val="a"/>
    <w:semiHidden/>
    <w:rsid w:val="00E90CA3"/>
    <w:rPr>
      <w:rFonts w:ascii="Tahoma" w:hAnsi="Tahoma"/>
      <w:sz w:val="16"/>
      <w:szCs w:val="16"/>
    </w:rPr>
  </w:style>
  <w:style w:type="character" w:customStyle="1" w:styleId="a4">
    <w:name w:val="Текст сноски Знак"/>
    <w:link w:val="a3"/>
    <w:uiPriority w:val="99"/>
    <w:semiHidden/>
    <w:rsid w:val="00730E2F"/>
    <w:rPr>
      <w:rFonts w:ascii="Arial" w:hAnsi="Arial"/>
      <w:lang w:val="ru-RU" w:eastAsia="ru-RU" w:bidi="ar-SA"/>
    </w:rPr>
  </w:style>
  <w:style w:type="paragraph" w:customStyle="1" w:styleId="1b">
    <w:name w:val="Знак Знак Знак1 Знак Знак Знак Знак"/>
    <w:basedOn w:val="a"/>
    <w:rsid w:val="00AE5EAF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00">
    <w:name w:val="Таблица 0 Знак"/>
    <w:link w:val="0"/>
    <w:rsid w:val="00F4290C"/>
    <w:rPr>
      <w:rFonts w:ascii="Arial" w:hAnsi="Arial"/>
      <w:sz w:val="22"/>
    </w:rPr>
  </w:style>
  <w:style w:type="paragraph" w:customStyle="1" w:styleId="afff0">
    <w:name w:val="Раздел для НСО"/>
    <w:basedOn w:val="10"/>
    <w:link w:val="1c"/>
    <w:qFormat/>
    <w:rsid w:val="00121A48"/>
    <w:pPr>
      <w:ind w:left="425" w:hanging="425"/>
      <w:jc w:val="center"/>
    </w:pPr>
  </w:style>
  <w:style w:type="paragraph" w:customStyle="1" w:styleId="1d">
    <w:name w:val="Раздел для НСО 1"/>
    <w:basedOn w:val="afff0"/>
    <w:link w:val="1e"/>
    <w:qFormat/>
    <w:rsid w:val="00121A48"/>
    <w:pPr>
      <w:spacing w:after="360" w:line="288" w:lineRule="auto"/>
    </w:pPr>
  </w:style>
  <w:style w:type="character" w:customStyle="1" w:styleId="11">
    <w:name w:val="Раздел 1 Знак"/>
    <w:link w:val="10"/>
    <w:rsid w:val="00121A48"/>
    <w:rPr>
      <w:rFonts w:ascii="Arial" w:hAnsi="Arial"/>
      <w:b/>
      <w:caps/>
      <w:sz w:val="32"/>
    </w:rPr>
  </w:style>
  <w:style w:type="character" w:customStyle="1" w:styleId="afff1">
    <w:name w:val="Раздел для НСО Знак"/>
    <w:basedOn w:val="11"/>
    <w:rsid w:val="00121A48"/>
    <w:rPr>
      <w:rFonts w:ascii="Arial" w:hAnsi="Arial"/>
      <w:b/>
      <w:caps/>
      <w:sz w:val="32"/>
    </w:rPr>
  </w:style>
  <w:style w:type="paragraph" w:customStyle="1" w:styleId="afff2">
    <w:name w:val="Подраздел для НСО"/>
    <w:basedOn w:val="110"/>
    <w:link w:val="afff3"/>
    <w:qFormat/>
    <w:rsid w:val="00121A48"/>
    <w:pPr>
      <w:pageBreakBefore/>
      <w:pBdr>
        <w:bottom w:val="none" w:sz="0" w:space="0" w:color="auto"/>
      </w:pBdr>
      <w:spacing w:line="240" w:lineRule="auto"/>
      <w:ind w:left="0"/>
      <w:jc w:val="center"/>
    </w:pPr>
    <w:rPr>
      <w:u w:val="single"/>
    </w:rPr>
  </w:style>
  <w:style w:type="character" w:customStyle="1" w:styleId="1c">
    <w:name w:val="Раздел для НСО Знак1"/>
    <w:basedOn w:val="11"/>
    <w:link w:val="afff0"/>
    <w:rsid w:val="00121A48"/>
    <w:rPr>
      <w:rFonts w:ascii="Arial" w:hAnsi="Arial"/>
      <w:b/>
      <w:caps/>
      <w:sz w:val="32"/>
    </w:rPr>
  </w:style>
  <w:style w:type="character" w:customStyle="1" w:styleId="1e">
    <w:name w:val="Раздел для НСО 1 Знак"/>
    <w:basedOn w:val="1c"/>
    <w:link w:val="1d"/>
    <w:rsid w:val="00121A48"/>
    <w:rPr>
      <w:rFonts w:ascii="Arial" w:hAnsi="Arial"/>
      <w:b/>
      <w:caps/>
      <w:sz w:val="32"/>
    </w:rPr>
  </w:style>
  <w:style w:type="paragraph" w:customStyle="1" w:styleId="210">
    <w:name w:val="Основной текст с отступом 21"/>
    <w:basedOn w:val="a"/>
    <w:rsid w:val="00380D3B"/>
    <w:pPr>
      <w:widowControl w:val="0"/>
      <w:spacing w:line="240" w:lineRule="auto"/>
      <w:ind w:firstLine="284"/>
    </w:pPr>
    <w:rPr>
      <w:sz w:val="16"/>
    </w:rPr>
  </w:style>
  <w:style w:type="character" w:customStyle="1" w:styleId="111">
    <w:name w:val="Раздел 1.1 Знак"/>
    <w:link w:val="110"/>
    <w:rsid w:val="00121A48"/>
    <w:rPr>
      <w:rFonts w:ascii="Arial" w:hAnsi="Arial"/>
      <w:b/>
      <w:caps/>
      <w:sz w:val="26"/>
    </w:rPr>
  </w:style>
  <w:style w:type="character" w:customStyle="1" w:styleId="afff3">
    <w:name w:val="Подраздел для НСО Знак"/>
    <w:basedOn w:val="111"/>
    <w:link w:val="afff2"/>
    <w:rsid w:val="00121A48"/>
    <w:rPr>
      <w:rFonts w:ascii="Arial" w:hAnsi="Arial"/>
      <w:b/>
      <w:caps/>
      <w:sz w:val="26"/>
    </w:rPr>
  </w:style>
  <w:style w:type="paragraph" w:customStyle="1" w:styleId="211">
    <w:name w:val="Основной текст 21"/>
    <w:basedOn w:val="a"/>
    <w:rsid w:val="00601491"/>
    <w:pPr>
      <w:widowControl w:val="0"/>
      <w:overflowPunct w:val="0"/>
      <w:autoSpaceDE w:val="0"/>
      <w:autoSpaceDN w:val="0"/>
      <w:adjustRightInd w:val="0"/>
      <w:spacing w:line="180" w:lineRule="exact"/>
      <w:ind w:firstLine="284"/>
      <w:textAlignment w:val="baseline"/>
    </w:pPr>
    <w:rPr>
      <w:sz w:val="16"/>
    </w:rPr>
  </w:style>
  <w:style w:type="paragraph" w:customStyle="1" w:styleId="BodyText21">
    <w:name w:val="Body Text 21"/>
    <w:basedOn w:val="a"/>
    <w:rsid w:val="00601491"/>
    <w:pPr>
      <w:widowControl w:val="0"/>
      <w:overflowPunct w:val="0"/>
      <w:autoSpaceDE w:val="0"/>
      <w:autoSpaceDN w:val="0"/>
      <w:adjustRightInd w:val="0"/>
      <w:spacing w:line="180" w:lineRule="exact"/>
      <w:ind w:firstLine="284"/>
      <w:textAlignment w:val="baseline"/>
    </w:pPr>
    <w:rPr>
      <w:sz w:val="16"/>
    </w:rPr>
  </w:style>
  <w:style w:type="paragraph" w:styleId="afff4">
    <w:name w:val="Normal (Web)"/>
    <w:basedOn w:val="a"/>
    <w:rsid w:val="00E66C4C"/>
    <w:pPr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BodyTextIndent21">
    <w:name w:val="Body Text Indent 21"/>
    <w:basedOn w:val="a"/>
    <w:rsid w:val="009668A7"/>
    <w:pPr>
      <w:widowControl w:val="0"/>
      <w:spacing w:line="220" w:lineRule="exact"/>
      <w:ind w:firstLine="284"/>
    </w:pPr>
    <w:rPr>
      <w:sz w:val="16"/>
    </w:rPr>
  </w:style>
  <w:style w:type="paragraph" w:customStyle="1" w:styleId="afff5">
    <w:name w:val="Îáû÷íûé"/>
    <w:rsid w:val="000C5FDA"/>
    <w:rPr>
      <w:rFonts w:ascii="Arial" w:hAnsi="Arial"/>
      <w:sz w:val="14"/>
    </w:rPr>
  </w:style>
  <w:style w:type="paragraph" w:customStyle="1" w:styleId="afff6">
    <w:name w:val="Подзагол."/>
    <w:basedOn w:val="a"/>
    <w:rsid w:val="00757E6E"/>
    <w:pPr>
      <w:ind w:firstLine="0"/>
      <w:jc w:val="center"/>
    </w:pPr>
  </w:style>
  <w:style w:type="paragraph" w:customStyle="1" w:styleId="afff7">
    <w:name w:val="Заг.табл."/>
    <w:basedOn w:val="a"/>
    <w:rsid w:val="00757E6E"/>
    <w:pPr>
      <w:pageBreakBefore/>
      <w:spacing w:after="240"/>
      <w:ind w:firstLine="0"/>
      <w:jc w:val="center"/>
    </w:pPr>
    <w:rPr>
      <w:b/>
      <w:sz w:val="24"/>
    </w:rPr>
  </w:style>
  <w:style w:type="paragraph" w:customStyle="1" w:styleId="01">
    <w:name w:val="таблица 0"/>
    <w:basedOn w:val="a"/>
    <w:rsid w:val="003025B1"/>
    <w:pPr>
      <w:spacing w:before="80" w:after="80" w:line="240" w:lineRule="auto"/>
      <w:ind w:firstLine="0"/>
      <w:jc w:val="left"/>
    </w:pPr>
  </w:style>
  <w:style w:type="paragraph" w:customStyle="1" w:styleId="rtejustify">
    <w:name w:val="rtejustify"/>
    <w:basedOn w:val="a"/>
    <w:rsid w:val="00E21560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4"/>
      <w:szCs w:val="24"/>
    </w:rPr>
  </w:style>
  <w:style w:type="paragraph" w:customStyle="1" w:styleId="Undername">
    <w:name w:val="Under name"/>
    <w:uiPriority w:val="99"/>
    <w:rsid w:val="002D737D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rFonts w:ascii="ACSRS" w:hAnsi="ACSRS" w:cs="ACSRS"/>
      <w:i/>
      <w:iCs/>
      <w:sz w:val="16"/>
      <w:szCs w:val="16"/>
    </w:rPr>
  </w:style>
  <w:style w:type="character" w:customStyle="1" w:styleId="13">
    <w:name w:val="Таблица 1 Знак"/>
    <w:link w:val="12"/>
    <w:uiPriority w:val="99"/>
    <w:rsid w:val="00623AE0"/>
    <w:rPr>
      <w:rFonts w:ascii="Arial" w:hAnsi="Arial"/>
      <w:sz w:val="22"/>
    </w:rPr>
  </w:style>
  <w:style w:type="character" w:styleId="afff8">
    <w:name w:val="FollowedHyperlink"/>
    <w:basedOn w:val="a0"/>
    <w:rsid w:val="008B0A54"/>
    <w:rPr>
      <w:color w:val="800080" w:themeColor="followedHyperlink"/>
      <w:u w:val="single"/>
    </w:rPr>
  </w:style>
  <w:style w:type="paragraph" w:customStyle="1" w:styleId="afff9">
    <w:name w:val="Стиль"/>
    <w:rsid w:val="00020D6E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note text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line="288" w:lineRule="auto"/>
      <w:ind w:firstLine="397"/>
      <w:jc w:val="both"/>
    </w:pPr>
    <w:rPr>
      <w:rFonts w:ascii="Arial" w:hAnsi="Arial"/>
      <w:sz w:val="22"/>
    </w:rPr>
  </w:style>
  <w:style w:type="paragraph" w:styleId="1">
    <w:name w:val="heading 1"/>
    <w:basedOn w:val="a"/>
    <w:next w:val="a"/>
    <w:qFormat/>
    <w:pPr>
      <w:keepNext/>
      <w:spacing w:before="120"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spacing w:before="80" w:after="80" w:line="240" w:lineRule="auto"/>
      <w:ind w:firstLine="0"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sz w:val="24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sz w:val="24"/>
    </w:rPr>
  </w:style>
  <w:style w:type="paragraph" w:styleId="5">
    <w:name w:val="heading 5"/>
    <w:basedOn w:val="a"/>
    <w:next w:val="a"/>
    <w:qFormat/>
    <w:pPr>
      <w:keepNext/>
      <w:outlineLvl w:val="4"/>
    </w:pPr>
    <w:rPr>
      <w:sz w:val="24"/>
    </w:rPr>
  </w:style>
  <w:style w:type="paragraph" w:styleId="6">
    <w:name w:val="heading 6"/>
    <w:basedOn w:val="a"/>
    <w:next w:val="a"/>
    <w:qFormat/>
    <w:pPr>
      <w:keepNext/>
      <w:outlineLvl w:val="5"/>
    </w:pPr>
    <w:rPr>
      <w:i/>
      <w:sz w:val="24"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</w:rPr>
  </w:style>
  <w:style w:type="paragraph" w:styleId="8">
    <w:name w:val="heading 8"/>
    <w:basedOn w:val="a"/>
    <w:next w:val="a"/>
    <w:qFormat/>
    <w:pPr>
      <w:keepNext/>
      <w:widowControl w:val="0"/>
      <w:spacing w:line="240" w:lineRule="auto"/>
      <w:ind w:firstLine="0"/>
      <w:jc w:val="left"/>
      <w:outlineLvl w:val="7"/>
    </w:pPr>
    <w:rPr>
      <w:snapToGrid w:val="0"/>
      <w:sz w:val="24"/>
    </w:rPr>
  </w:style>
  <w:style w:type="paragraph" w:styleId="9">
    <w:name w:val="heading 9"/>
    <w:basedOn w:val="a"/>
    <w:next w:val="a"/>
    <w:qFormat/>
    <w:pPr>
      <w:keepNext/>
      <w:spacing w:line="240" w:lineRule="auto"/>
      <w:ind w:firstLine="0"/>
      <w:jc w:val="left"/>
      <w:outlineLvl w:val="8"/>
    </w:pPr>
    <w:rPr>
      <w:b/>
      <w:i/>
      <w:snapToGrid w:val="0"/>
      <w:color w:val="000000"/>
      <w:sz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pPr>
      <w:spacing w:line="240" w:lineRule="auto"/>
      <w:ind w:firstLine="284"/>
    </w:pPr>
    <w:rPr>
      <w:sz w:val="20"/>
    </w:rPr>
  </w:style>
  <w:style w:type="paragraph" w:styleId="a5">
    <w:name w:val="header"/>
    <w:aliases w:val="ВерхКолонтитул"/>
    <w:basedOn w:val="a"/>
    <w:pPr>
      <w:tabs>
        <w:tab w:val="center" w:pos="4536"/>
        <w:tab w:val="right" w:pos="9072"/>
      </w:tabs>
      <w:spacing w:line="240" w:lineRule="auto"/>
      <w:ind w:firstLine="0"/>
      <w:jc w:val="left"/>
    </w:pPr>
    <w:rPr>
      <w:i/>
      <w:sz w:val="20"/>
    </w:rPr>
  </w:style>
  <w:style w:type="character" w:styleId="a6">
    <w:name w:val="page number"/>
    <w:rPr>
      <w:rFonts w:ascii="Arial" w:hAnsi="Arial"/>
      <w:b/>
      <w:sz w:val="22"/>
    </w:rPr>
  </w:style>
  <w:style w:type="paragraph" w:customStyle="1" w:styleId="a7">
    <w:name w:val="Условные обозначения"/>
    <w:basedOn w:val="a"/>
    <w:pPr>
      <w:tabs>
        <w:tab w:val="left" w:pos="3969"/>
      </w:tabs>
      <w:ind w:left="3402" w:firstLine="0"/>
      <w:jc w:val="left"/>
    </w:pPr>
    <w:rPr>
      <w:sz w:val="20"/>
    </w:rPr>
  </w:style>
  <w:style w:type="paragraph" w:customStyle="1" w:styleId="10">
    <w:name w:val="Раздел 1"/>
    <w:basedOn w:val="a"/>
    <w:link w:val="11"/>
    <w:pPr>
      <w:keepNext/>
      <w:pageBreakBefore/>
      <w:pBdr>
        <w:top w:val="single" w:sz="6" w:space="4" w:color="FFFFFF"/>
        <w:bottom w:val="single" w:sz="12" w:space="4" w:color="000000"/>
      </w:pBdr>
      <w:spacing w:after="600" w:line="312" w:lineRule="auto"/>
      <w:ind w:left="1701" w:firstLine="0"/>
      <w:jc w:val="left"/>
      <w:outlineLvl w:val="0"/>
    </w:pPr>
    <w:rPr>
      <w:b/>
      <w:caps/>
      <w:sz w:val="32"/>
    </w:rPr>
  </w:style>
  <w:style w:type="paragraph" w:styleId="a8">
    <w:name w:val="footer"/>
    <w:basedOn w:val="a"/>
    <w:pPr>
      <w:tabs>
        <w:tab w:val="center" w:pos="4536"/>
        <w:tab w:val="right" w:pos="9072"/>
      </w:tabs>
    </w:pPr>
  </w:style>
  <w:style w:type="paragraph" w:customStyle="1" w:styleId="110">
    <w:name w:val="Раздел 1.1"/>
    <w:basedOn w:val="10"/>
    <w:link w:val="111"/>
    <w:pPr>
      <w:pageBreakBefore w:val="0"/>
      <w:spacing w:after="360"/>
      <w:outlineLvl w:val="1"/>
    </w:pPr>
    <w:rPr>
      <w:sz w:val="26"/>
    </w:rPr>
  </w:style>
  <w:style w:type="character" w:styleId="a9">
    <w:name w:val="footnote reference"/>
    <w:semiHidden/>
    <w:rPr>
      <w:rFonts w:ascii="Arial" w:hAnsi="Arial"/>
      <w:sz w:val="32"/>
      <w:vertAlign w:val="superscript"/>
    </w:rPr>
  </w:style>
  <w:style w:type="paragraph" w:styleId="aa">
    <w:name w:val="endnote text"/>
    <w:basedOn w:val="a"/>
    <w:semiHidden/>
    <w:rPr>
      <w:sz w:val="20"/>
    </w:rPr>
  </w:style>
  <w:style w:type="character" w:styleId="ab">
    <w:name w:val="endnote reference"/>
    <w:semiHidden/>
    <w:rPr>
      <w:sz w:val="20"/>
      <w:vertAlign w:val="superscript"/>
    </w:rPr>
  </w:style>
  <w:style w:type="paragraph" w:customStyle="1" w:styleId="ac">
    <w:name w:val="Таблица первая стр"/>
    <w:basedOn w:val="ad"/>
    <w:pPr>
      <w:spacing w:before="40" w:after="40"/>
      <w:ind w:right="57"/>
      <w:jc w:val="right"/>
    </w:pPr>
  </w:style>
  <w:style w:type="paragraph" w:customStyle="1" w:styleId="ad">
    <w:name w:val="Таблица центр"/>
    <w:basedOn w:val="a"/>
    <w:pPr>
      <w:spacing w:before="80" w:after="80" w:line="240" w:lineRule="auto"/>
      <w:ind w:firstLine="0"/>
      <w:jc w:val="center"/>
    </w:pPr>
  </w:style>
  <w:style w:type="paragraph" w:customStyle="1" w:styleId="ae">
    <w:name w:val="Подзагол"/>
    <w:basedOn w:val="a"/>
    <w:next w:val="a"/>
    <w:pPr>
      <w:spacing w:before="120" w:after="40"/>
      <w:jc w:val="left"/>
    </w:pPr>
    <w:rPr>
      <w:b/>
    </w:rPr>
  </w:style>
  <w:style w:type="paragraph" w:customStyle="1" w:styleId="0">
    <w:name w:val="Таблица 0"/>
    <w:basedOn w:val="a"/>
    <w:link w:val="00"/>
    <w:pPr>
      <w:spacing w:before="80" w:after="80" w:line="240" w:lineRule="auto"/>
      <w:ind w:firstLine="0"/>
      <w:jc w:val="left"/>
    </w:pPr>
  </w:style>
  <w:style w:type="paragraph" w:customStyle="1" w:styleId="05">
    <w:name w:val="Таблица 0.5"/>
    <w:basedOn w:val="0"/>
    <w:pPr>
      <w:ind w:left="284"/>
    </w:pPr>
  </w:style>
  <w:style w:type="paragraph" w:customStyle="1" w:styleId="12">
    <w:name w:val="Таблица 1"/>
    <w:basedOn w:val="05"/>
    <w:link w:val="13"/>
    <w:uiPriority w:val="99"/>
    <w:pPr>
      <w:ind w:left="567"/>
    </w:pPr>
  </w:style>
  <w:style w:type="paragraph" w:customStyle="1" w:styleId="15">
    <w:name w:val="Таблица 1.5"/>
    <w:basedOn w:val="05"/>
    <w:pPr>
      <w:ind w:left="851"/>
    </w:pPr>
  </w:style>
  <w:style w:type="paragraph" w:customStyle="1" w:styleId="14">
    <w:name w:val="Содержание 1"/>
    <w:basedOn w:val="a"/>
    <w:pPr>
      <w:tabs>
        <w:tab w:val="left" w:leader="dot" w:pos="8789"/>
        <w:tab w:val="right" w:pos="9299"/>
      </w:tabs>
      <w:spacing w:after="120" w:line="240" w:lineRule="auto"/>
      <w:ind w:left="851" w:firstLine="0"/>
      <w:jc w:val="left"/>
    </w:pPr>
  </w:style>
  <w:style w:type="paragraph" w:customStyle="1" w:styleId="112">
    <w:name w:val="Содержание 1.1"/>
    <w:basedOn w:val="14"/>
    <w:pPr>
      <w:ind w:left="1956" w:hanging="255"/>
    </w:pPr>
  </w:style>
  <w:style w:type="paragraph" w:customStyle="1" w:styleId="af">
    <w:name w:val="Обычный после табл"/>
    <w:basedOn w:val="a"/>
    <w:pPr>
      <w:spacing w:before="320"/>
    </w:pPr>
  </w:style>
  <w:style w:type="paragraph" w:customStyle="1" w:styleId="0-">
    <w:name w:val="Таблица 0-ж"/>
    <w:basedOn w:val="0"/>
    <w:rPr>
      <w:b/>
    </w:rPr>
  </w:style>
  <w:style w:type="paragraph" w:customStyle="1" w:styleId="-">
    <w:name w:val="Таблица центр-ж"/>
    <w:basedOn w:val="ad"/>
    <w:rPr>
      <w:b/>
    </w:rPr>
  </w:style>
  <w:style w:type="paragraph" w:customStyle="1" w:styleId="af0">
    <w:name w:val="Обычный перед табл"/>
    <w:basedOn w:val="a"/>
    <w:pPr>
      <w:spacing w:after="320"/>
    </w:pPr>
  </w:style>
  <w:style w:type="paragraph" w:customStyle="1" w:styleId="af1">
    <w:name w:val="Обычный между табл"/>
    <w:basedOn w:val="a"/>
    <w:pPr>
      <w:spacing w:before="320" w:after="320"/>
    </w:pPr>
  </w:style>
  <w:style w:type="paragraph" w:customStyle="1" w:styleId="af2">
    <w:name w:val="График"/>
    <w:basedOn w:val="a"/>
    <w:pPr>
      <w:spacing w:before="360" w:after="360" w:line="240" w:lineRule="auto"/>
      <w:ind w:firstLine="0"/>
      <w:jc w:val="center"/>
    </w:pPr>
  </w:style>
  <w:style w:type="paragraph" w:customStyle="1" w:styleId="af3">
    <w:name w:val="Ответственные"/>
    <w:basedOn w:val="a"/>
    <w:pPr>
      <w:tabs>
        <w:tab w:val="left" w:pos="5670"/>
        <w:tab w:val="left" w:pos="7938"/>
        <w:tab w:val="left" w:pos="9210"/>
      </w:tabs>
      <w:spacing w:after="160"/>
      <w:ind w:left="851" w:firstLine="0"/>
      <w:jc w:val="left"/>
    </w:pPr>
    <w:rPr>
      <w:sz w:val="20"/>
    </w:rPr>
  </w:style>
  <w:style w:type="paragraph" w:styleId="af4">
    <w:name w:val="Document Map"/>
    <w:basedOn w:val="a"/>
    <w:semiHidden/>
    <w:pPr>
      <w:shd w:val="clear" w:color="auto" w:fill="000080"/>
      <w:ind w:firstLine="0"/>
      <w:jc w:val="left"/>
    </w:pPr>
    <w:rPr>
      <w:sz w:val="18"/>
    </w:rPr>
  </w:style>
  <w:style w:type="paragraph" w:customStyle="1" w:styleId="-0">
    <w:name w:val="Раздел-табл"/>
    <w:basedOn w:val="110"/>
    <w:pPr>
      <w:pBdr>
        <w:bottom w:val="single" w:sz="6" w:space="4" w:color="FFFFFF"/>
      </w:pBdr>
      <w:spacing w:before="360" w:after="240" w:line="288" w:lineRule="auto"/>
      <w:outlineLvl w:val="2"/>
    </w:pPr>
  </w:style>
  <w:style w:type="paragraph" w:customStyle="1" w:styleId="af5">
    <w:name w:val="Для подписи"/>
    <w:basedOn w:val="a"/>
    <w:pPr>
      <w:tabs>
        <w:tab w:val="right" w:pos="9072"/>
      </w:tabs>
      <w:spacing w:before="960"/>
      <w:ind w:left="1701" w:firstLine="0"/>
      <w:jc w:val="left"/>
    </w:pPr>
    <w:rPr>
      <w:b/>
      <w:sz w:val="26"/>
    </w:rPr>
  </w:style>
  <w:style w:type="paragraph" w:customStyle="1" w:styleId="-1">
    <w:name w:val="Раздел-табл заг"/>
    <w:basedOn w:val="-0"/>
    <w:pPr>
      <w:spacing w:after="0"/>
    </w:pPr>
  </w:style>
  <w:style w:type="paragraph" w:customStyle="1" w:styleId="-2">
    <w:name w:val="Раздел-табл подзаг"/>
    <w:basedOn w:val="-0"/>
    <w:pPr>
      <w:spacing w:before="0"/>
      <w:outlineLvl w:val="3"/>
    </w:pPr>
    <w:rPr>
      <w:b w:val="0"/>
      <w:spacing w:val="20"/>
      <w:sz w:val="18"/>
    </w:rPr>
  </w:style>
  <w:style w:type="paragraph" w:customStyle="1" w:styleId="af6">
    <w:name w:val="Выходные данные"/>
    <w:basedOn w:val="a"/>
    <w:pPr>
      <w:pBdr>
        <w:left w:val="single" w:sz="6" w:space="6" w:color="auto"/>
      </w:pBdr>
      <w:tabs>
        <w:tab w:val="left" w:pos="5670"/>
      </w:tabs>
      <w:spacing w:before="120" w:after="120"/>
      <w:ind w:left="1701" w:firstLine="0"/>
      <w:jc w:val="left"/>
    </w:pPr>
    <w:rPr>
      <w:sz w:val="24"/>
    </w:rPr>
  </w:style>
  <w:style w:type="paragraph" w:customStyle="1" w:styleId="16">
    <w:name w:val="1"/>
    <w:basedOn w:val="a"/>
    <w:pPr>
      <w:spacing w:after="120"/>
      <w:ind w:left="567" w:firstLine="0"/>
      <w:jc w:val="left"/>
    </w:pPr>
    <w:rPr>
      <w:b/>
      <w:caps/>
      <w:spacing w:val="80"/>
    </w:rPr>
  </w:style>
  <w:style w:type="paragraph" w:customStyle="1" w:styleId="20">
    <w:name w:val="2"/>
    <w:basedOn w:val="a"/>
    <w:pPr>
      <w:spacing w:after="360"/>
      <w:ind w:left="567" w:firstLine="0"/>
      <w:jc w:val="left"/>
    </w:pPr>
    <w:rPr>
      <w:b/>
      <w:caps/>
      <w:spacing w:val="40"/>
    </w:rPr>
  </w:style>
  <w:style w:type="paragraph" w:customStyle="1" w:styleId="30">
    <w:name w:val="3"/>
    <w:basedOn w:val="a"/>
    <w:pPr>
      <w:spacing w:before="240"/>
      <w:ind w:left="567" w:firstLine="0"/>
      <w:jc w:val="left"/>
    </w:pPr>
    <w:rPr>
      <w:b/>
      <w:caps/>
      <w:sz w:val="40"/>
    </w:rPr>
  </w:style>
  <w:style w:type="paragraph" w:customStyle="1" w:styleId="50">
    <w:name w:val="5"/>
    <w:basedOn w:val="a"/>
    <w:pPr>
      <w:ind w:left="1701" w:firstLine="0"/>
      <w:jc w:val="left"/>
    </w:pPr>
    <w:rPr>
      <w:b/>
      <w:spacing w:val="20"/>
      <w:sz w:val="24"/>
    </w:rPr>
  </w:style>
  <w:style w:type="paragraph" w:customStyle="1" w:styleId="60">
    <w:name w:val="6"/>
    <w:basedOn w:val="a"/>
    <w:pPr>
      <w:ind w:left="1701" w:firstLine="0"/>
      <w:jc w:val="left"/>
    </w:pPr>
    <w:rPr>
      <w:b/>
      <w:caps/>
      <w:sz w:val="24"/>
    </w:rPr>
  </w:style>
  <w:style w:type="paragraph" w:customStyle="1" w:styleId="70">
    <w:name w:val="7"/>
    <w:basedOn w:val="a"/>
    <w:pPr>
      <w:ind w:left="1701" w:firstLine="0"/>
      <w:jc w:val="left"/>
    </w:pPr>
    <w:rPr>
      <w:b/>
      <w:caps/>
      <w:sz w:val="20"/>
    </w:rPr>
  </w:style>
  <w:style w:type="paragraph" w:customStyle="1" w:styleId="40">
    <w:name w:val="4"/>
    <w:basedOn w:val="16"/>
    <w:pPr>
      <w:spacing w:before="120"/>
      <w:ind w:left="1701"/>
    </w:pPr>
    <w:rPr>
      <w:sz w:val="24"/>
    </w:rPr>
  </w:style>
  <w:style w:type="paragraph" w:customStyle="1" w:styleId="3a">
    <w:name w:val="3a"/>
    <w:basedOn w:val="30"/>
    <w:pPr>
      <w:spacing w:before="120" w:after="120"/>
    </w:pPr>
    <w:rPr>
      <w:spacing w:val="80"/>
      <w:sz w:val="24"/>
    </w:rPr>
  </w:style>
  <w:style w:type="paragraph" w:customStyle="1" w:styleId="af7">
    <w:name w:val="Содержание заг"/>
    <w:basedOn w:val="10"/>
  </w:style>
  <w:style w:type="paragraph" w:customStyle="1" w:styleId="1110">
    <w:name w:val="Содержание 1.1.1"/>
    <w:basedOn w:val="14"/>
    <w:pPr>
      <w:ind w:left="2552"/>
    </w:pPr>
  </w:style>
  <w:style w:type="paragraph" w:styleId="31">
    <w:name w:val="toc 3"/>
    <w:basedOn w:val="a"/>
    <w:next w:val="a"/>
    <w:autoRedefine/>
    <w:semiHidden/>
    <w:pPr>
      <w:ind w:left="440"/>
    </w:pPr>
  </w:style>
  <w:style w:type="paragraph" w:styleId="17">
    <w:name w:val="toc 1"/>
    <w:basedOn w:val="112"/>
    <w:next w:val="a"/>
    <w:autoRedefine/>
    <w:uiPriority w:val="39"/>
    <w:rsid w:val="005A3CEF"/>
    <w:pPr>
      <w:tabs>
        <w:tab w:val="clear" w:pos="8789"/>
        <w:tab w:val="clear" w:pos="9299"/>
        <w:tab w:val="left" w:leader="dot" w:pos="8931"/>
        <w:tab w:val="right" w:pos="9639"/>
      </w:tabs>
      <w:ind w:left="851" w:hanging="567"/>
    </w:pPr>
  </w:style>
  <w:style w:type="paragraph" w:styleId="21">
    <w:name w:val="toc 2"/>
    <w:basedOn w:val="1110"/>
    <w:next w:val="a"/>
    <w:autoRedefine/>
    <w:uiPriority w:val="39"/>
    <w:rsid w:val="005A3CEF"/>
    <w:pPr>
      <w:tabs>
        <w:tab w:val="clear" w:pos="8789"/>
        <w:tab w:val="left" w:leader="dot" w:pos="8931"/>
      </w:tabs>
      <w:ind w:left="851"/>
      <w:jc w:val="both"/>
    </w:pPr>
    <w:rPr>
      <w:noProof/>
    </w:rPr>
  </w:style>
  <w:style w:type="paragraph" w:styleId="41">
    <w:name w:val="toc 4"/>
    <w:basedOn w:val="a"/>
    <w:next w:val="a"/>
    <w:autoRedefine/>
    <w:semiHidden/>
    <w:pPr>
      <w:ind w:left="660"/>
    </w:pPr>
  </w:style>
  <w:style w:type="paragraph" w:styleId="51">
    <w:name w:val="toc 5"/>
    <w:basedOn w:val="a"/>
    <w:next w:val="a"/>
    <w:autoRedefine/>
    <w:semiHidden/>
    <w:pPr>
      <w:ind w:left="880"/>
    </w:pPr>
  </w:style>
  <w:style w:type="paragraph" w:styleId="61">
    <w:name w:val="toc 6"/>
    <w:basedOn w:val="a"/>
    <w:next w:val="a"/>
    <w:autoRedefine/>
    <w:semiHidden/>
    <w:pPr>
      <w:ind w:left="1100"/>
    </w:pPr>
  </w:style>
  <w:style w:type="paragraph" w:styleId="71">
    <w:name w:val="toc 7"/>
    <w:basedOn w:val="a"/>
    <w:next w:val="a"/>
    <w:autoRedefine/>
    <w:semiHidden/>
    <w:pPr>
      <w:ind w:left="1320"/>
    </w:pPr>
  </w:style>
  <w:style w:type="paragraph" w:styleId="80">
    <w:name w:val="toc 8"/>
    <w:basedOn w:val="a"/>
    <w:next w:val="a"/>
    <w:autoRedefine/>
    <w:semiHidden/>
    <w:pPr>
      <w:ind w:left="1540"/>
    </w:pPr>
  </w:style>
  <w:style w:type="paragraph" w:styleId="90">
    <w:name w:val="toc 9"/>
    <w:basedOn w:val="a"/>
    <w:next w:val="a"/>
    <w:autoRedefine/>
    <w:semiHidden/>
    <w:pPr>
      <w:ind w:left="1760"/>
    </w:pPr>
  </w:style>
  <w:style w:type="paragraph" w:customStyle="1" w:styleId="af8">
    <w:name w:val="Раздел"/>
    <w:basedOn w:val="a"/>
    <w:pPr>
      <w:pageBreakBefore/>
      <w:spacing w:before="3600" w:after="360"/>
      <w:ind w:firstLine="0"/>
      <w:jc w:val="center"/>
      <w:outlineLvl w:val="0"/>
    </w:pPr>
    <w:rPr>
      <w:b/>
      <w:caps/>
      <w:spacing w:val="20"/>
      <w:sz w:val="36"/>
    </w:rPr>
  </w:style>
  <w:style w:type="paragraph" w:customStyle="1" w:styleId="18">
    <w:name w:val="Раздел 1 номер"/>
    <w:basedOn w:val="a"/>
    <w:pPr>
      <w:spacing w:line="240" w:lineRule="auto"/>
      <w:ind w:firstLine="0"/>
      <w:jc w:val="left"/>
    </w:pPr>
    <w:rPr>
      <w:b/>
      <w:sz w:val="56"/>
      <w:lang w:val="en-US"/>
    </w:rPr>
  </w:style>
  <w:style w:type="paragraph" w:customStyle="1" w:styleId="af9">
    <w:name w:val="ДЛЯ ПОДПИСИ"/>
    <w:basedOn w:val="a"/>
    <w:rPr>
      <w:b/>
      <w:caps/>
    </w:rPr>
  </w:style>
  <w:style w:type="paragraph" w:styleId="afa">
    <w:name w:val="Block Text"/>
    <w:basedOn w:val="a"/>
    <w:pPr>
      <w:tabs>
        <w:tab w:val="left" w:pos="6521"/>
      </w:tabs>
      <w:spacing w:before="120" w:line="240" w:lineRule="auto"/>
      <w:ind w:left="284" w:right="284" w:firstLine="737"/>
    </w:pPr>
    <w:rPr>
      <w:sz w:val="24"/>
    </w:rPr>
  </w:style>
  <w:style w:type="paragraph" w:styleId="afb">
    <w:name w:val="Body Text"/>
    <w:basedOn w:val="a"/>
    <w:pPr>
      <w:tabs>
        <w:tab w:val="left" w:pos="6521"/>
      </w:tabs>
      <w:spacing w:line="240" w:lineRule="auto"/>
      <w:ind w:firstLine="0"/>
    </w:pPr>
    <w:rPr>
      <w:rFonts w:ascii="Times New Roman" w:hAnsi="Times New Roman"/>
      <w:sz w:val="24"/>
    </w:rPr>
  </w:style>
  <w:style w:type="paragraph" w:customStyle="1" w:styleId="1a">
    <w:name w:val="1a"/>
    <w:basedOn w:val="16"/>
    <w:pPr>
      <w:spacing w:after="480"/>
    </w:pPr>
    <w:rPr>
      <w:noProof/>
    </w:rPr>
  </w:style>
  <w:style w:type="paragraph" w:customStyle="1" w:styleId="2a">
    <w:name w:val="2a"/>
    <w:basedOn w:val="20"/>
    <w:pPr>
      <w:ind w:left="284"/>
    </w:pPr>
    <w:rPr>
      <w:rFonts w:ascii="AGOpus" w:hAnsi="AGOpus"/>
    </w:rPr>
  </w:style>
  <w:style w:type="paragraph" w:customStyle="1" w:styleId="afc">
    <w:name w:val="Основной"/>
    <w:basedOn w:val="a"/>
    <w:rPr>
      <w:sz w:val="20"/>
    </w:rPr>
  </w:style>
  <w:style w:type="paragraph" w:customStyle="1" w:styleId="afd">
    <w:name w:val="Текст ан"/>
    <w:basedOn w:val="70"/>
    <w:pPr>
      <w:spacing w:before="120" w:line="360" w:lineRule="auto"/>
      <w:ind w:left="0" w:firstLine="709"/>
      <w:jc w:val="both"/>
    </w:pPr>
    <w:rPr>
      <w:b w:val="0"/>
      <w:caps w:val="0"/>
      <w:sz w:val="24"/>
    </w:rPr>
  </w:style>
  <w:style w:type="paragraph" w:customStyle="1" w:styleId="afe">
    <w:name w:val="Загол. осн."/>
    <w:basedOn w:val="afd"/>
    <w:pPr>
      <w:spacing w:after="120" w:line="240" w:lineRule="auto"/>
      <w:ind w:firstLine="0"/>
      <w:jc w:val="center"/>
    </w:pPr>
    <w:rPr>
      <w:b/>
    </w:rPr>
  </w:style>
  <w:style w:type="paragraph" w:customStyle="1" w:styleId="19">
    <w:name w:val="Стиль1"/>
    <w:basedOn w:val="afd"/>
    <w:pPr>
      <w:spacing w:after="120" w:line="240" w:lineRule="auto"/>
      <w:ind w:firstLine="0"/>
      <w:jc w:val="center"/>
    </w:pPr>
    <w:rPr>
      <w:b/>
    </w:rPr>
  </w:style>
  <w:style w:type="paragraph" w:styleId="22">
    <w:name w:val="Body Text 2"/>
    <w:basedOn w:val="a"/>
    <w:pPr>
      <w:tabs>
        <w:tab w:val="left" w:pos="6521"/>
      </w:tabs>
      <w:spacing w:line="240" w:lineRule="auto"/>
      <w:ind w:firstLine="0"/>
      <w:jc w:val="center"/>
    </w:pPr>
    <w:rPr>
      <w:rFonts w:ascii="Times New Roman" w:hAnsi="Times New Roman"/>
      <w:b/>
      <w:sz w:val="28"/>
    </w:rPr>
  </w:style>
  <w:style w:type="paragraph" w:styleId="aff">
    <w:name w:val="Body Text Indent"/>
    <w:basedOn w:val="a"/>
    <w:pPr>
      <w:tabs>
        <w:tab w:val="left" w:pos="6521"/>
      </w:tabs>
      <w:spacing w:line="240" w:lineRule="auto"/>
      <w:ind w:left="142" w:hanging="142"/>
      <w:jc w:val="left"/>
    </w:pPr>
  </w:style>
  <w:style w:type="paragraph" w:styleId="23">
    <w:name w:val="Body Text Indent 2"/>
    <w:basedOn w:val="a"/>
    <w:pPr>
      <w:tabs>
        <w:tab w:val="left" w:pos="6521"/>
      </w:tabs>
      <w:spacing w:line="240" w:lineRule="auto"/>
      <w:ind w:left="142" w:hanging="142"/>
    </w:pPr>
  </w:style>
  <w:style w:type="paragraph" w:styleId="32">
    <w:name w:val="Body Text Indent 3"/>
    <w:basedOn w:val="a"/>
    <w:pPr>
      <w:spacing w:line="240" w:lineRule="auto"/>
      <w:ind w:left="284" w:hanging="142"/>
      <w:jc w:val="left"/>
    </w:pPr>
  </w:style>
  <w:style w:type="paragraph" w:styleId="33">
    <w:name w:val="Body Text 3"/>
    <w:basedOn w:val="a"/>
    <w:pPr>
      <w:spacing w:line="240" w:lineRule="auto"/>
      <w:ind w:firstLine="0"/>
      <w:jc w:val="center"/>
    </w:pPr>
    <w:rPr>
      <w:b/>
    </w:rPr>
  </w:style>
  <w:style w:type="paragraph" w:styleId="aff0">
    <w:name w:val="caption"/>
    <w:basedOn w:val="a"/>
    <w:next w:val="a"/>
    <w:qFormat/>
    <w:pPr>
      <w:spacing w:before="120" w:after="120" w:line="240" w:lineRule="auto"/>
      <w:ind w:firstLine="0"/>
      <w:jc w:val="center"/>
    </w:pPr>
    <w:rPr>
      <w:b/>
      <w:sz w:val="28"/>
    </w:rPr>
  </w:style>
  <w:style w:type="paragraph" w:customStyle="1" w:styleId="34">
    <w:name w:val="3а"/>
    <w:basedOn w:val="afc"/>
    <w:pPr>
      <w:spacing w:before="120" w:after="120"/>
      <w:ind w:left="567" w:firstLine="0"/>
    </w:pPr>
    <w:rPr>
      <w:b/>
      <w:sz w:val="24"/>
    </w:rPr>
  </w:style>
  <w:style w:type="paragraph" w:customStyle="1" w:styleId="aff1">
    <w:name w:val="Перв.в табл."/>
    <w:basedOn w:val="a"/>
    <w:pPr>
      <w:spacing w:before="120" w:line="240" w:lineRule="auto"/>
      <w:ind w:firstLine="284"/>
      <w:jc w:val="left"/>
    </w:pPr>
  </w:style>
  <w:style w:type="paragraph" w:customStyle="1" w:styleId="aff2">
    <w:name w:val="заг табл"/>
    <w:basedOn w:val="a"/>
    <w:pPr>
      <w:spacing w:after="240"/>
      <w:ind w:firstLine="0"/>
      <w:jc w:val="center"/>
    </w:pPr>
    <w:rPr>
      <w:b/>
      <w:sz w:val="24"/>
    </w:rPr>
  </w:style>
  <w:style w:type="paragraph" w:customStyle="1" w:styleId="aff3">
    <w:name w:val="подзаг таб"/>
    <w:basedOn w:val="a"/>
    <w:pPr>
      <w:ind w:firstLine="0"/>
      <w:jc w:val="center"/>
    </w:pPr>
  </w:style>
  <w:style w:type="paragraph" w:customStyle="1" w:styleId="aff4">
    <w:name w:val="Таблица"/>
    <w:basedOn w:val="aff5"/>
    <w:qFormat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80" w:line="220" w:lineRule="exact"/>
      <w:ind w:left="0" w:firstLine="0"/>
      <w:jc w:val="center"/>
    </w:pPr>
    <w:rPr>
      <w:sz w:val="20"/>
    </w:rPr>
  </w:style>
  <w:style w:type="paragraph" w:styleId="aff5">
    <w:name w:val="Message Header"/>
    <w:basedOn w:val="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customStyle="1" w:styleId="aff6">
    <w:name w:val="Таблотст"/>
    <w:basedOn w:val="a"/>
    <w:pPr>
      <w:spacing w:before="80" w:line="220" w:lineRule="exact"/>
      <w:ind w:left="85" w:firstLine="0"/>
      <w:jc w:val="left"/>
    </w:pPr>
    <w:rPr>
      <w:sz w:val="20"/>
    </w:rPr>
  </w:style>
  <w:style w:type="character" w:styleId="aff7">
    <w:name w:val="Hyperlink"/>
    <w:rPr>
      <w:color w:val="0000FF"/>
      <w:u w:val="single"/>
    </w:rPr>
  </w:style>
  <w:style w:type="paragraph" w:customStyle="1" w:styleId="aff8">
    <w:name w:val="Осн.текст"/>
    <w:basedOn w:val="a"/>
    <w:pPr>
      <w:ind w:right="792" w:firstLine="720"/>
    </w:pPr>
  </w:style>
  <w:style w:type="paragraph" w:customStyle="1" w:styleId="aff9">
    <w:name w:val="заг. табл"/>
    <w:basedOn w:val="a"/>
    <w:rsid w:val="00E24BCA"/>
    <w:pPr>
      <w:spacing w:before="120" w:after="240" w:line="240" w:lineRule="auto"/>
      <w:ind w:firstLine="0"/>
      <w:jc w:val="center"/>
    </w:pPr>
    <w:rPr>
      <w:b/>
      <w:sz w:val="24"/>
    </w:rPr>
  </w:style>
  <w:style w:type="paragraph" w:customStyle="1" w:styleId="affa">
    <w:name w:val="Заголовок"/>
    <w:basedOn w:val="a"/>
    <w:rsid w:val="0052635D"/>
    <w:pPr>
      <w:spacing w:before="120" w:after="120"/>
      <w:ind w:left="357" w:firstLine="0"/>
      <w:jc w:val="center"/>
    </w:pPr>
    <w:rPr>
      <w:rFonts w:cs="Arial"/>
      <w:b/>
      <w:sz w:val="24"/>
      <w:szCs w:val="24"/>
    </w:rPr>
  </w:style>
  <w:style w:type="table" w:styleId="affb">
    <w:name w:val="Table Grid"/>
    <w:basedOn w:val="a1"/>
    <w:rsid w:val="00621B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c">
    <w:name w:val="Title"/>
    <w:basedOn w:val="a"/>
    <w:qFormat/>
    <w:rsid w:val="00A0324C"/>
    <w:pPr>
      <w:spacing w:line="240" w:lineRule="auto"/>
      <w:ind w:firstLine="0"/>
      <w:jc w:val="center"/>
    </w:pPr>
    <w:rPr>
      <w:rFonts w:ascii="Times New Roman" w:hAnsi="Times New Roman"/>
      <w:b/>
      <w:sz w:val="32"/>
    </w:rPr>
  </w:style>
  <w:style w:type="paragraph" w:styleId="affd">
    <w:name w:val="Subtitle"/>
    <w:basedOn w:val="a"/>
    <w:qFormat/>
    <w:rsid w:val="00A0324C"/>
    <w:pPr>
      <w:spacing w:line="240" w:lineRule="auto"/>
      <w:ind w:firstLine="0"/>
      <w:jc w:val="center"/>
    </w:pPr>
    <w:rPr>
      <w:rFonts w:ascii="Times New Roman" w:hAnsi="Times New Roman"/>
      <w:b/>
      <w:sz w:val="28"/>
    </w:rPr>
  </w:style>
  <w:style w:type="paragraph" w:customStyle="1" w:styleId="affe">
    <w:name w:val="Таблотс"/>
    <w:basedOn w:val="a"/>
    <w:rsid w:val="00A0324C"/>
    <w:pPr>
      <w:spacing w:before="80" w:line="240" w:lineRule="auto"/>
      <w:ind w:firstLine="0"/>
      <w:jc w:val="left"/>
    </w:pPr>
    <w:rPr>
      <w:sz w:val="20"/>
    </w:rPr>
  </w:style>
  <w:style w:type="paragraph" w:styleId="afff">
    <w:name w:val="Balloon Text"/>
    <w:basedOn w:val="a"/>
    <w:semiHidden/>
    <w:rsid w:val="00E90CA3"/>
    <w:rPr>
      <w:rFonts w:ascii="Tahoma" w:hAnsi="Tahoma"/>
      <w:sz w:val="16"/>
      <w:szCs w:val="16"/>
    </w:rPr>
  </w:style>
  <w:style w:type="character" w:customStyle="1" w:styleId="a4">
    <w:name w:val="Текст сноски Знак"/>
    <w:link w:val="a3"/>
    <w:uiPriority w:val="99"/>
    <w:semiHidden/>
    <w:rsid w:val="00730E2F"/>
    <w:rPr>
      <w:rFonts w:ascii="Arial" w:hAnsi="Arial"/>
      <w:lang w:val="ru-RU" w:eastAsia="ru-RU" w:bidi="ar-SA"/>
    </w:rPr>
  </w:style>
  <w:style w:type="paragraph" w:customStyle="1" w:styleId="1b">
    <w:name w:val="Знак Знак Знак1 Знак Знак Знак Знак"/>
    <w:basedOn w:val="a"/>
    <w:rsid w:val="00AE5EAF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00">
    <w:name w:val="Таблица 0 Знак"/>
    <w:link w:val="0"/>
    <w:rsid w:val="00F4290C"/>
    <w:rPr>
      <w:rFonts w:ascii="Arial" w:hAnsi="Arial"/>
      <w:sz w:val="22"/>
    </w:rPr>
  </w:style>
  <w:style w:type="paragraph" w:customStyle="1" w:styleId="afff0">
    <w:name w:val="Раздел для НСО"/>
    <w:basedOn w:val="10"/>
    <w:link w:val="1c"/>
    <w:qFormat/>
    <w:rsid w:val="00121A48"/>
    <w:pPr>
      <w:ind w:left="425" w:hanging="425"/>
      <w:jc w:val="center"/>
    </w:pPr>
  </w:style>
  <w:style w:type="paragraph" w:customStyle="1" w:styleId="1d">
    <w:name w:val="Раздел для НСО 1"/>
    <w:basedOn w:val="afff0"/>
    <w:link w:val="1e"/>
    <w:qFormat/>
    <w:rsid w:val="00121A48"/>
    <w:pPr>
      <w:spacing w:after="360" w:line="288" w:lineRule="auto"/>
    </w:pPr>
  </w:style>
  <w:style w:type="character" w:customStyle="1" w:styleId="11">
    <w:name w:val="Раздел 1 Знак"/>
    <w:link w:val="10"/>
    <w:rsid w:val="00121A48"/>
    <w:rPr>
      <w:rFonts w:ascii="Arial" w:hAnsi="Arial"/>
      <w:b/>
      <w:caps/>
      <w:sz w:val="32"/>
    </w:rPr>
  </w:style>
  <w:style w:type="character" w:customStyle="1" w:styleId="afff1">
    <w:name w:val="Раздел для НСО Знак"/>
    <w:basedOn w:val="11"/>
    <w:rsid w:val="00121A48"/>
    <w:rPr>
      <w:rFonts w:ascii="Arial" w:hAnsi="Arial"/>
      <w:b/>
      <w:caps/>
      <w:sz w:val="32"/>
    </w:rPr>
  </w:style>
  <w:style w:type="paragraph" w:customStyle="1" w:styleId="afff2">
    <w:name w:val="Подраздел для НСО"/>
    <w:basedOn w:val="110"/>
    <w:link w:val="afff3"/>
    <w:qFormat/>
    <w:rsid w:val="00121A48"/>
    <w:pPr>
      <w:pageBreakBefore/>
      <w:pBdr>
        <w:bottom w:val="none" w:sz="0" w:space="0" w:color="auto"/>
      </w:pBdr>
      <w:spacing w:line="240" w:lineRule="auto"/>
      <w:ind w:left="0"/>
      <w:jc w:val="center"/>
    </w:pPr>
    <w:rPr>
      <w:u w:val="single"/>
    </w:rPr>
  </w:style>
  <w:style w:type="character" w:customStyle="1" w:styleId="1c">
    <w:name w:val="Раздел для НСО Знак1"/>
    <w:basedOn w:val="11"/>
    <w:link w:val="afff0"/>
    <w:rsid w:val="00121A48"/>
    <w:rPr>
      <w:rFonts w:ascii="Arial" w:hAnsi="Arial"/>
      <w:b/>
      <w:caps/>
      <w:sz w:val="32"/>
    </w:rPr>
  </w:style>
  <w:style w:type="character" w:customStyle="1" w:styleId="1e">
    <w:name w:val="Раздел для НСО 1 Знак"/>
    <w:basedOn w:val="1c"/>
    <w:link w:val="1d"/>
    <w:rsid w:val="00121A48"/>
    <w:rPr>
      <w:rFonts w:ascii="Arial" w:hAnsi="Arial"/>
      <w:b/>
      <w:caps/>
      <w:sz w:val="32"/>
    </w:rPr>
  </w:style>
  <w:style w:type="paragraph" w:customStyle="1" w:styleId="210">
    <w:name w:val="Основной текст с отступом 21"/>
    <w:basedOn w:val="a"/>
    <w:rsid w:val="00380D3B"/>
    <w:pPr>
      <w:widowControl w:val="0"/>
      <w:spacing w:line="240" w:lineRule="auto"/>
      <w:ind w:firstLine="284"/>
    </w:pPr>
    <w:rPr>
      <w:sz w:val="16"/>
    </w:rPr>
  </w:style>
  <w:style w:type="character" w:customStyle="1" w:styleId="111">
    <w:name w:val="Раздел 1.1 Знак"/>
    <w:link w:val="110"/>
    <w:rsid w:val="00121A48"/>
    <w:rPr>
      <w:rFonts w:ascii="Arial" w:hAnsi="Arial"/>
      <w:b/>
      <w:caps/>
      <w:sz w:val="26"/>
    </w:rPr>
  </w:style>
  <w:style w:type="character" w:customStyle="1" w:styleId="afff3">
    <w:name w:val="Подраздел для НСО Знак"/>
    <w:basedOn w:val="111"/>
    <w:link w:val="afff2"/>
    <w:rsid w:val="00121A48"/>
    <w:rPr>
      <w:rFonts w:ascii="Arial" w:hAnsi="Arial"/>
      <w:b/>
      <w:caps/>
      <w:sz w:val="26"/>
    </w:rPr>
  </w:style>
  <w:style w:type="paragraph" w:customStyle="1" w:styleId="211">
    <w:name w:val="Основной текст 21"/>
    <w:basedOn w:val="a"/>
    <w:rsid w:val="00601491"/>
    <w:pPr>
      <w:widowControl w:val="0"/>
      <w:overflowPunct w:val="0"/>
      <w:autoSpaceDE w:val="0"/>
      <w:autoSpaceDN w:val="0"/>
      <w:adjustRightInd w:val="0"/>
      <w:spacing w:line="180" w:lineRule="exact"/>
      <w:ind w:firstLine="284"/>
      <w:textAlignment w:val="baseline"/>
    </w:pPr>
    <w:rPr>
      <w:sz w:val="16"/>
    </w:rPr>
  </w:style>
  <w:style w:type="paragraph" w:customStyle="1" w:styleId="BodyText21">
    <w:name w:val="Body Text 21"/>
    <w:basedOn w:val="a"/>
    <w:rsid w:val="00601491"/>
    <w:pPr>
      <w:widowControl w:val="0"/>
      <w:overflowPunct w:val="0"/>
      <w:autoSpaceDE w:val="0"/>
      <w:autoSpaceDN w:val="0"/>
      <w:adjustRightInd w:val="0"/>
      <w:spacing w:line="180" w:lineRule="exact"/>
      <w:ind w:firstLine="284"/>
      <w:textAlignment w:val="baseline"/>
    </w:pPr>
    <w:rPr>
      <w:sz w:val="16"/>
    </w:rPr>
  </w:style>
  <w:style w:type="paragraph" w:styleId="afff4">
    <w:name w:val="Normal (Web)"/>
    <w:basedOn w:val="a"/>
    <w:rsid w:val="00E66C4C"/>
    <w:pPr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BodyTextIndent21">
    <w:name w:val="Body Text Indent 21"/>
    <w:basedOn w:val="a"/>
    <w:rsid w:val="009668A7"/>
    <w:pPr>
      <w:widowControl w:val="0"/>
      <w:spacing w:line="220" w:lineRule="exact"/>
      <w:ind w:firstLine="284"/>
    </w:pPr>
    <w:rPr>
      <w:sz w:val="16"/>
    </w:rPr>
  </w:style>
  <w:style w:type="paragraph" w:customStyle="1" w:styleId="afff5">
    <w:name w:val="Îáû÷íûé"/>
    <w:rsid w:val="000C5FDA"/>
    <w:rPr>
      <w:rFonts w:ascii="Arial" w:hAnsi="Arial"/>
      <w:sz w:val="14"/>
    </w:rPr>
  </w:style>
  <w:style w:type="paragraph" w:customStyle="1" w:styleId="afff6">
    <w:name w:val="Подзагол."/>
    <w:basedOn w:val="a"/>
    <w:rsid w:val="00757E6E"/>
    <w:pPr>
      <w:ind w:firstLine="0"/>
      <w:jc w:val="center"/>
    </w:pPr>
  </w:style>
  <w:style w:type="paragraph" w:customStyle="1" w:styleId="afff7">
    <w:name w:val="Заг.табл."/>
    <w:basedOn w:val="a"/>
    <w:rsid w:val="00757E6E"/>
    <w:pPr>
      <w:pageBreakBefore/>
      <w:spacing w:after="240"/>
      <w:ind w:firstLine="0"/>
      <w:jc w:val="center"/>
    </w:pPr>
    <w:rPr>
      <w:b/>
      <w:sz w:val="24"/>
    </w:rPr>
  </w:style>
  <w:style w:type="paragraph" w:customStyle="1" w:styleId="01">
    <w:name w:val="таблица 0"/>
    <w:basedOn w:val="a"/>
    <w:rsid w:val="003025B1"/>
    <w:pPr>
      <w:spacing w:before="80" w:after="80" w:line="240" w:lineRule="auto"/>
      <w:ind w:firstLine="0"/>
      <w:jc w:val="left"/>
    </w:pPr>
  </w:style>
  <w:style w:type="paragraph" w:customStyle="1" w:styleId="rtejustify">
    <w:name w:val="rtejustify"/>
    <w:basedOn w:val="a"/>
    <w:rsid w:val="00E21560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4"/>
      <w:szCs w:val="24"/>
    </w:rPr>
  </w:style>
  <w:style w:type="paragraph" w:customStyle="1" w:styleId="Undername">
    <w:name w:val="Under name"/>
    <w:uiPriority w:val="99"/>
    <w:rsid w:val="002D737D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rFonts w:ascii="ACSRS" w:hAnsi="ACSRS" w:cs="ACSRS"/>
      <w:i/>
      <w:iCs/>
      <w:sz w:val="16"/>
      <w:szCs w:val="16"/>
    </w:rPr>
  </w:style>
  <w:style w:type="character" w:customStyle="1" w:styleId="13">
    <w:name w:val="Таблица 1 Знак"/>
    <w:link w:val="12"/>
    <w:uiPriority w:val="99"/>
    <w:rsid w:val="00623AE0"/>
    <w:rPr>
      <w:rFonts w:ascii="Arial" w:hAnsi="Arial"/>
      <w:sz w:val="22"/>
    </w:rPr>
  </w:style>
  <w:style w:type="character" w:styleId="afff8">
    <w:name w:val="FollowedHyperlink"/>
    <w:basedOn w:val="a0"/>
    <w:rsid w:val="008B0A54"/>
    <w:rPr>
      <w:color w:val="800080" w:themeColor="followedHyperlink"/>
      <w:u w:val="single"/>
    </w:rPr>
  </w:style>
  <w:style w:type="paragraph" w:customStyle="1" w:styleId="afff9">
    <w:name w:val="Стиль"/>
    <w:rsid w:val="00020D6E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4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1.xml"/><Relationship Id="rId21" Type="http://schemas.openxmlformats.org/officeDocument/2006/relationships/chart" Target="charts/chart6.xml"/><Relationship Id="rId34" Type="http://schemas.openxmlformats.org/officeDocument/2006/relationships/chart" Target="charts/chart19.xml"/><Relationship Id="rId42" Type="http://schemas.openxmlformats.org/officeDocument/2006/relationships/chart" Target="charts/chart27.xml"/><Relationship Id="rId47" Type="http://schemas.openxmlformats.org/officeDocument/2006/relationships/chart" Target="charts/chart32.xml"/><Relationship Id="rId50" Type="http://schemas.openxmlformats.org/officeDocument/2006/relationships/chart" Target="charts/chart35.xml"/><Relationship Id="rId55" Type="http://schemas.openxmlformats.org/officeDocument/2006/relationships/chart" Target="charts/chart40.xml"/><Relationship Id="rId63" Type="http://schemas.openxmlformats.org/officeDocument/2006/relationships/hyperlink" Target="mailto:54@rosstat.gov.ru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chart" Target="charts/chart14.xml"/><Relationship Id="rId11" Type="http://schemas.openxmlformats.org/officeDocument/2006/relationships/footer" Target="footer1.xml"/><Relationship Id="rId24" Type="http://schemas.openxmlformats.org/officeDocument/2006/relationships/chart" Target="charts/chart9.xml"/><Relationship Id="rId32" Type="http://schemas.openxmlformats.org/officeDocument/2006/relationships/chart" Target="charts/chart17.xml"/><Relationship Id="rId37" Type="http://schemas.openxmlformats.org/officeDocument/2006/relationships/chart" Target="charts/chart22.xml"/><Relationship Id="rId40" Type="http://schemas.openxmlformats.org/officeDocument/2006/relationships/chart" Target="charts/chart25.xml"/><Relationship Id="rId45" Type="http://schemas.openxmlformats.org/officeDocument/2006/relationships/chart" Target="charts/chart30.xml"/><Relationship Id="rId53" Type="http://schemas.openxmlformats.org/officeDocument/2006/relationships/chart" Target="charts/chart38.xml"/><Relationship Id="rId58" Type="http://schemas.openxmlformats.org/officeDocument/2006/relationships/header" Target="header3.xml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eader" Target="header4.xml"/><Relationship Id="rId19" Type="http://schemas.openxmlformats.org/officeDocument/2006/relationships/chart" Target="charts/chart4.xml"/><Relationship Id="rId14" Type="http://schemas.openxmlformats.org/officeDocument/2006/relationships/footer" Target="footer3.xml"/><Relationship Id="rId22" Type="http://schemas.openxmlformats.org/officeDocument/2006/relationships/chart" Target="charts/chart7.xml"/><Relationship Id="rId27" Type="http://schemas.openxmlformats.org/officeDocument/2006/relationships/chart" Target="charts/chart12.xml"/><Relationship Id="rId30" Type="http://schemas.openxmlformats.org/officeDocument/2006/relationships/chart" Target="charts/chart15.xml"/><Relationship Id="rId35" Type="http://schemas.openxmlformats.org/officeDocument/2006/relationships/chart" Target="charts/chart20.xml"/><Relationship Id="rId43" Type="http://schemas.openxmlformats.org/officeDocument/2006/relationships/chart" Target="charts/chart28.xml"/><Relationship Id="rId48" Type="http://schemas.openxmlformats.org/officeDocument/2006/relationships/chart" Target="charts/chart33.xml"/><Relationship Id="rId56" Type="http://schemas.openxmlformats.org/officeDocument/2006/relationships/chart" Target="charts/chart41.xml"/><Relationship Id="rId64" Type="http://schemas.openxmlformats.org/officeDocument/2006/relationships/hyperlink" Target="https://54.rosstat.gov.ru" TargetMode="External"/><Relationship Id="rId8" Type="http://schemas.openxmlformats.org/officeDocument/2006/relationships/endnotes" Target="endnotes.xml"/><Relationship Id="rId51" Type="http://schemas.openxmlformats.org/officeDocument/2006/relationships/chart" Target="charts/chart36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chart" Target="charts/chart2.xml"/><Relationship Id="rId25" Type="http://schemas.openxmlformats.org/officeDocument/2006/relationships/chart" Target="charts/chart10.xml"/><Relationship Id="rId33" Type="http://schemas.openxmlformats.org/officeDocument/2006/relationships/chart" Target="charts/chart18.xml"/><Relationship Id="rId38" Type="http://schemas.openxmlformats.org/officeDocument/2006/relationships/chart" Target="charts/chart23.xml"/><Relationship Id="rId46" Type="http://schemas.openxmlformats.org/officeDocument/2006/relationships/chart" Target="charts/chart31.xml"/><Relationship Id="rId59" Type="http://schemas.openxmlformats.org/officeDocument/2006/relationships/footer" Target="footer4.xml"/><Relationship Id="rId67" Type="http://schemas.openxmlformats.org/officeDocument/2006/relationships/theme" Target="theme/theme1.xml"/><Relationship Id="rId20" Type="http://schemas.openxmlformats.org/officeDocument/2006/relationships/chart" Target="charts/chart5.xml"/><Relationship Id="rId41" Type="http://schemas.openxmlformats.org/officeDocument/2006/relationships/chart" Target="charts/chart26.xml"/><Relationship Id="rId54" Type="http://schemas.openxmlformats.org/officeDocument/2006/relationships/chart" Target="charts/chart39.xml"/><Relationship Id="rId62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chart" Target="charts/chart8.xml"/><Relationship Id="rId28" Type="http://schemas.openxmlformats.org/officeDocument/2006/relationships/chart" Target="charts/chart13.xml"/><Relationship Id="rId36" Type="http://schemas.openxmlformats.org/officeDocument/2006/relationships/chart" Target="charts/chart21.xml"/><Relationship Id="rId49" Type="http://schemas.openxmlformats.org/officeDocument/2006/relationships/chart" Target="charts/chart34.xml"/><Relationship Id="rId57" Type="http://schemas.openxmlformats.org/officeDocument/2006/relationships/header" Target="header2.xml"/><Relationship Id="rId10" Type="http://schemas.openxmlformats.org/officeDocument/2006/relationships/hyperlink" Target="https://54.rosstat.gov.ru" TargetMode="External"/><Relationship Id="rId31" Type="http://schemas.openxmlformats.org/officeDocument/2006/relationships/chart" Target="charts/chart16.xml"/><Relationship Id="rId44" Type="http://schemas.openxmlformats.org/officeDocument/2006/relationships/chart" Target="charts/chart29.xml"/><Relationship Id="rId52" Type="http://schemas.openxmlformats.org/officeDocument/2006/relationships/chart" Target="charts/chart37.xml"/><Relationship Id="rId60" Type="http://schemas.openxmlformats.org/officeDocument/2006/relationships/footer" Target="footer5.xml"/><Relationship Id="rId65" Type="http://schemas.openxmlformats.org/officeDocument/2006/relationships/footer" Target="footer7.xml"/><Relationship Id="rId4" Type="http://schemas.microsoft.com/office/2007/relationships/stylesWithEffects" Target="stylesWithEffects.xml"/><Relationship Id="rId9" Type="http://schemas.openxmlformats.org/officeDocument/2006/relationships/hyperlink" Target="mailto:54@rosstat.gov.ru" TargetMode="External"/><Relationship Id="rId13" Type="http://schemas.openxmlformats.org/officeDocument/2006/relationships/header" Target="header1.xml"/><Relationship Id="rId18" Type="http://schemas.openxmlformats.org/officeDocument/2006/relationships/chart" Target="charts/chart3.xml"/><Relationship Id="rId39" Type="http://schemas.openxmlformats.org/officeDocument/2006/relationships/chart" Target="charts/chart2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7;&#1041;&#1054;&#1056;&#1053;&#1048;&#1050;&#1048;\&#1053;&#1057;&#1054;04-2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.xml"/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1.xml"/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2.xml"/><Relationship Id="rId1" Type="http://schemas.openxmlformats.org/officeDocument/2006/relationships/package" Target="../embeddings/_____Microsoft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1.xm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3.xml"/><Relationship Id="rId1" Type="http://schemas.openxmlformats.org/officeDocument/2006/relationships/package" Target="../embeddings/_____Microsoft_Excel31.xlsx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4.xml"/><Relationship Id="rId1" Type="http://schemas.openxmlformats.org/officeDocument/2006/relationships/package" Target="../embeddings/_____Microsoft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5.xml"/><Relationship Id="rId1" Type="http://schemas.openxmlformats.org/officeDocument/2006/relationships/package" Target="../embeddings/_____Microsoft_Excel34.xlsx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6.xml"/><Relationship Id="rId1" Type="http://schemas.openxmlformats.org/officeDocument/2006/relationships/package" Target="../embeddings/_____Microsoft_Excel35.xlsx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7.xml"/><Relationship Id="rId1" Type="http://schemas.openxmlformats.org/officeDocument/2006/relationships/package" Target="../embeddings/_____Microsoft_Excel36.xlsx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8.xml"/><Relationship Id="rId1" Type="http://schemas.openxmlformats.org/officeDocument/2006/relationships/package" Target="../embeddings/_____Microsoft_Excel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9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4.xlsx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9.xml"/><Relationship Id="rId1" Type="http://schemas.openxmlformats.org/officeDocument/2006/relationships/package" Target="../embeddings/_____Microsoft_Excel40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1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572005383580082"/>
          <c:y val="2.777777777777778E-2"/>
          <c:w val="0.71197846567967704"/>
          <c:h val="0.8717948717948717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FC32D"/>
            </a:solidFill>
            <a:ln w="12670">
              <a:noFill/>
              <a:prstDash val="solid"/>
            </a:ln>
            <a:effectLst/>
          </c:spPr>
          <c:invertIfNegative val="0"/>
          <c:dLbls>
            <c:dLbl>
              <c:idx val="0"/>
              <c:layout>
                <c:manualLayout>
                  <c:x val="7.2524740476042075E-4"/>
                  <c:y val="-1.189833079596859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69479705538127E-3"/>
                  <c:y val="-3.326403326403326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8618619242515531E-4"/>
                  <c:y val="-4.654836544600451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1169745781693967E-3"/>
                  <c:y val="7.06851612363423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6804132992609946E-3"/>
                  <c:y val="-2.2869022869022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0943843101407329E-3"/>
                  <c:y val="-2.806652806652806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4.3975373790677225E-3"/>
                  <c:y val="-3.176216484329312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198768689533861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39">
                <a:noFill/>
              </a:ln>
            </c:spPr>
            <c:txPr>
              <a:bodyPr/>
              <a:lstStyle/>
              <a:p>
                <a:pPr>
                  <a:defRPr sz="898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Sheet1!$B$1:$I$1</c:f>
              <c:strCache>
                <c:ptCount val="8"/>
                <c:pt idx="0">
                  <c:v>Платные услуги населению</c:v>
                </c:pt>
                <c:pt idx="1">
                  <c:v>Оборот розничной торговли</c:v>
                </c:pt>
                <c:pt idx="2">
                  <c:v>Ввод в действие жилых домов</c:v>
                </c:pt>
                <c:pt idx="3">
                  <c:v>Продукция сельского хозяйства</c:v>
                </c:pt>
                <c:pt idx="4">
                  <c:v>Инвестиции в основной капитал</c:v>
                </c:pt>
                <c:pt idx="5">
                  <c:v>Валовой региональный продукт за 2021 г.</c:v>
                </c:pt>
                <c:pt idx="6">
                  <c:v>Численность населения на конец года</c:v>
                </c:pt>
                <c:pt idx="7">
                  <c:v>Территория</c:v>
                </c:pt>
              </c:strCache>
            </c:strRef>
          </c:cat>
          <c:val>
            <c:numRef>
              <c:f>Sheet1!$B$3:$I$3</c:f>
              <c:numCache>
                <c:formatCode>General</c:formatCode>
                <c:ptCount val="8"/>
                <c:pt idx="0">
                  <c:v>1.7</c:v>
                </c:pt>
                <c:pt idx="1">
                  <c:v>1.8</c:v>
                </c:pt>
                <c:pt idx="2">
                  <c:v>2.2000000000000002</c:v>
                </c:pt>
                <c:pt idx="3">
                  <c:v>1.8</c:v>
                </c:pt>
                <c:pt idx="4">
                  <c:v>1.2</c:v>
                </c:pt>
                <c:pt idx="5">
                  <c:v>1.3</c:v>
                </c:pt>
                <c:pt idx="6">
                  <c:v>1.9</c:v>
                </c:pt>
                <c:pt idx="7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85226496"/>
        <c:axId val="247196480"/>
      </c:barChart>
      <c:catAx>
        <c:axId val="852264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471964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71964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85226496"/>
        <c:crosses val="autoZero"/>
        <c:crossBetween val="between"/>
        <c:majorUnit val="0.5"/>
        <c:minorUnit val="0.5"/>
      </c:valAx>
      <c:spPr>
        <a:solidFill>
          <a:srgbClr val="FFFFFF"/>
        </a:solidFill>
        <a:ln w="2533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98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930758988015982E-2"/>
          <c:y val="0.12070015895900336"/>
          <c:w val="0.93342210386151803"/>
          <c:h val="0.3895253410225131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C32D"/>
            </a:solidFill>
            <a:ln w="12700">
              <a:noFill/>
              <a:prstDash val="solid"/>
            </a:ln>
            <a:effectLst/>
          </c:spPr>
          <c:invertIfNegative val="0"/>
          <c:dLbls>
            <c:dLbl>
              <c:idx val="3"/>
              <c:layout>
                <c:manualLayout>
                  <c:x val="0"/>
                  <c:y val="-1.877971239510554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816901408450704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7.9882882560125439E-17"/>
                  <c:y val="-2.347417840375586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7.9882882560125439E-17"/>
                  <c:y val="-4.69483568075117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1786492374727671E-3"/>
                  <c:y val="-5.633802816901410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1786492374727671E-3"/>
                  <c:y val="1.87789730509038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numFmt formatCode="0.0" sourceLinked="0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numFmt formatCode="0.0" sourceLinked="0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Sheet1!$B$1:$K$1</c:f>
              <c:strCache>
                <c:ptCount val="10"/>
                <c:pt idx="0">
                  <c:v>Красноярский край</c:v>
                </c:pt>
                <c:pt idx="1">
                  <c:v>Кемеровская область - Кузбасс</c:v>
                </c:pt>
                <c:pt idx="2">
                  <c:v>Новосибирская область</c:v>
                </c:pt>
                <c:pt idx="3">
                  <c:v>Иркутская область</c:v>
                </c:pt>
                <c:pt idx="4">
                  <c:v>Республика Тыва</c:v>
                </c:pt>
                <c:pt idx="5">
                  <c:v>Алтайский край</c:v>
                </c:pt>
                <c:pt idx="6">
                  <c:v>Омская область</c:v>
                </c:pt>
                <c:pt idx="7">
                  <c:v>Томская область</c:v>
                </c:pt>
                <c:pt idx="8">
                  <c:v>Республика Хакасия</c:v>
                </c:pt>
                <c:pt idx="9">
                  <c:v>Республика Алтай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103.6</c:v>
                </c:pt>
                <c:pt idx="1">
                  <c:v>103.6</c:v>
                </c:pt>
                <c:pt idx="2">
                  <c:v>102.3</c:v>
                </c:pt>
                <c:pt idx="3">
                  <c:v>101.2</c:v>
                </c:pt>
                <c:pt idx="4">
                  <c:v>100.7</c:v>
                </c:pt>
                <c:pt idx="5">
                  <c:v>100.7</c:v>
                </c:pt>
                <c:pt idx="6">
                  <c:v>100</c:v>
                </c:pt>
                <c:pt idx="7">
                  <c:v>99.5</c:v>
                </c:pt>
                <c:pt idx="8">
                  <c:v>98.1</c:v>
                </c:pt>
                <c:pt idx="9">
                  <c:v>95.4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4"/>
        <c:axId val="234764288"/>
        <c:axId val="237254848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СФО</c:v>
                </c:pt>
              </c:strCache>
            </c:strRef>
          </c:tx>
          <c:spPr>
            <a:ln w="25399">
              <a:solidFill>
                <a:srgbClr val="283583"/>
              </a:solidFill>
              <a:prstDash val="solid"/>
            </a:ln>
          </c:spPr>
          <c:marker>
            <c:symbol val="none"/>
          </c:marker>
          <c:dLbls>
            <c:delete val="1"/>
          </c:dLbls>
          <c:cat>
            <c:strRef>
              <c:f>Sheet1!$B$1:$K$1</c:f>
              <c:strCache>
                <c:ptCount val="10"/>
                <c:pt idx="0">
                  <c:v>Красноярский край</c:v>
                </c:pt>
                <c:pt idx="1">
                  <c:v>Кемеровская область - Кузбасс</c:v>
                </c:pt>
                <c:pt idx="2">
                  <c:v>Новосибирская область</c:v>
                </c:pt>
                <c:pt idx="3">
                  <c:v>Иркутская область</c:v>
                </c:pt>
                <c:pt idx="4">
                  <c:v>Республика Тыва</c:v>
                </c:pt>
                <c:pt idx="5">
                  <c:v>Алтайский край</c:v>
                </c:pt>
                <c:pt idx="6">
                  <c:v>Омская область</c:v>
                </c:pt>
                <c:pt idx="7">
                  <c:v>Томская область</c:v>
                </c:pt>
                <c:pt idx="8">
                  <c:v>Республика Хакасия</c:v>
                </c:pt>
                <c:pt idx="9">
                  <c:v>Республика Алтай</c:v>
                </c:pt>
              </c:strCache>
            </c:strRef>
          </c:cat>
          <c:val>
            <c:numRef>
              <c:f>Sheet1!$B$3:$K$3</c:f>
              <c:numCache>
                <c:formatCode>General</c:formatCode>
                <c:ptCount val="10"/>
                <c:pt idx="0">
                  <c:v>102.1</c:v>
                </c:pt>
                <c:pt idx="1">
                  <c:v>102.1</c:v>
                </c:pt>
                <c:pt idx="2">
                  <c:v>102.1</c:v>
                </c:pt>
                <c:pt idx="3">
                  <c:v>102.1</c:v>
                </c:pt>
                <c:pt idx="4">
                  <c:v>102.1</c:v>
                </c:pt>
                <c:pt idx="5">
                  <c:v>102.1</c:v>
                </c:pt>
                <c:pt idx="6">
                  <c:v>102.1</c:v>
                </c:pt>
                <c:pt idx="7">
                  <c:v>102.1</c:v>
                </c:pt>
                <c:pt idx="8">
                  <c:v>102.1</c:v>
                </c:pt>
                <c:pt idx="9">
                  <c:v>102.1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Sheet1!$A$5</c:f>
              <c:strCache>
                <c:ptCount val="1"/>
              </c:strCache>
            </c:strRef>
          </c:tx>
          <c:spPr>
            <a:ln w="25399">
              <a:solidFill>
                <a:srgbClr val="459966"/>
              </a:solidFill>
              <a:prstDash val="solid"/>
            </a:ln>
          </c:spPr>
          <c:marker>
            <c:symbol val="none"/>
          </c:marker>
          <c:dLbls>
            <c:delete val="1"/>
          </c:dLbls>
          <c:cat>
            <c:strRef>
              <c:f>Sheet1!$B$1:$K$1</c:f>
              <c:strCache>
                <c:ptCount val="10"/>
                <c:pt idx="0">
                  <c:v>Красноярский край</c:v>
                </c:pt>
                <c:pt idx="1">
                  <c:v>Кемеровская область - Кузбасс</c:v>
                </c:pt>
                <c:pt idx="2">
                  <c:v>Новосибирская область</c:v>
                </c:pt>
                <c:pt idx="3">
                  <c:v>Иркутская область</c:v>
                </c:pt>
                <c:pt idx="4">
                  <c:v>Республика Тыва</c:v>
                </c:pt>
                <c:pt idx="5">
                  <c:v>Алтайский край</c:v>
                </c:pt>
                <c:pt idx="6">
                  <c:v>Омская область</c:v>
                </c:pt>
                <c:pt idx="7">
                  <c:v>Томская область</c:v>
                </c:pt>
                <c:pt idx="8">
                  <c:v>Республика Хакасия</c:v>
                </c:pt>
                <c:pt idx="9">
                  <c:v>Республика Алтай</c:v>
                </c:pt>
              </c:strCache>
            </c:strRef>
          </c:cat>
          <c:val>
            <c:numRef>
              <c:f>Sheet1!$B$5:$K$5</c:f>
              <c:numCache>
                <c:formatCode>General</c:formatCode>
                <c:ptCount val="10"/>
                <c:pt idx="0">
                  <c:v>100.3</c:v>
                </c:pt>
                <c:pt idx="1">
                  <c:v>100.3</c:v>
                </c:pt>
                <c:pt idx="2">
                  <c:v>100.3</c:v>
                </c:pt>
                <c:pt idx="3">
                  <c:v>100.3</c:v>
                </c:pt>
                <c:pt idx="4">
                  <c:v>100.3</c:v>
                </c:pt>
                <c:pt idx="5">
                  <c:v>100.3</c:v>
                </c:pt>
                <c:pt idx="6">
                  <c:v>100.3</c:v>
                </c:pt>
                <c:pt idx="7">
                  <c:v>100.3</c:v>
                </c:pt>
                <c:pt idx="8">
                  <c:v>100.3</c:v>
                </c:pt>
                <c:pt idx="9">
                  <c:v>100.3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5255552"/>
        <c:axId val="237255424"/>
      </c:lineChart>
      <c:catAx>
        <c:axId val="234764288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37254848"/>
        <c:crossesAt val="90"/>
        <c:auto val="0"/>
        <c:lblAlgn val="ctr"/>
        <c:lblOffset val="100"/>
        <c:tickLblSkip val="1"/>
        <c:tickMarkSkip val="1"/>
        <c:noMultiLvlLbl val="0"/>
      </c:catAx>
      <c:valAx>
        <c:axId val="237254848"/>
        <c:scaling>
          <c:orientation val="minMax"/>
          <c:max val="105"/>
          <c:min val="90"/>
        </c:scaling>
        <c:delete val="1"/>
        <c:axPos val="l"/>
        <c:numFmt formatCode="General" sourceLinked="1"/>
        <c:majorTickMark val="cross"/>
        <c:minorTickMark val="none"/>
        <c:tickLblPos val="nextTo"/>
        <c:crossAx val="234764288"/>
        <c:crosses val="autoZero"/>
        <c:crossBetween val="between"/>
        <c:majorUnit val="5"/>
        <c:minorUnit val="1"/>
      </c:valAx>
      <c:catAx>
        <c:axId val="255255552"/>
        <c:scaling>
          <c:orientation val="minMax"/>
        </c:scaling>
        <c:delete val="1"/>
        <c:axPos val="b"/>
        <c:majorTickMark val="out"/>
        <c:minorTickMark val="none"/>
        <c:tickLblPos val="nextTo"/>
        <c:crossAx val="237255424"/>
        <c:crosses val="autoZero"/>
        <c:auto val="0"/>
        <c:lblAlgn val="ctr"/>
        <c:lblOffset val="100"/>
        <c:noMultiLvlLbl val="0"/>
      </c:catAx>
      <c:valAx>
        <c:axId val="23725542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55255552"/>
        <c:crosses val="autoZero"/>
        <c:crossBetween val="between"/>
      </c:valAx>
      <c:spPr>
        <a:solidFill>
          <a:srgbClr val="FFFFFF"/>
        </a:solidFill>
        <a:ln w="2539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5217322834645669E-2"/>
          <c:y val="0.13941018766756033"/>
          <c:w val="0.95932680491417011"/>
          <c:h val="0.4959785522788203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C32D"/>
            </a:solidFill>
            <a:ln w="12694">
              <a:noFill/>
              <a:prstDash val="solid"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-8.591065292096220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8.591065292096220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1477663230240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-1.71821305841924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6.6666666666666671E-3"/>
                  <c:y val="-2.1478001461157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2222222222222222E-3"/>
                  <c:y val="-3.4364261168384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288659793814432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8.591065292096140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89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Sheet1!$B$1:$K$1</c:f>
              <c:strCache>
                <c:ptCount val="10"/>
                <c:pt idx="0">
                  <c:v>Новосибирская область</c:v>
                </c:pt>
                <c:pt idx="1">
                  <c:v>Алтайский край</c:v>
                </c:pt>
                <c:pt idx="2">
                  <c:v>Омская область</c:v>
                </c:pt>
                <c:pt idx="3">
                  <c:v>Республика Хакасия</c:v>
                </c:pt>
                <c:pt idx="4">
                  <c:v>Кемеровская область - Кузбасс</c:v>
                </c:pt>
                <c:pt idx="5">
                  <c:v>Красноярский край </c:v>
                </c:pt>
                <c:pt idx="6">
                  <c:v>Томская область</c:v>
                </c:pt>
                <c:pt idx="7">
                  <c:v>Иркутская область</c:v>
                </c:pt>
                <c:pt idx="8">
                  <c:v>Республика Алтай</c:v>
                </c:pt>
                <c:pt idx="9">
                  <c:v>Республика Тыва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27.96</c:v>
                </c:pt>
                <c:pt idx="1">
                  <c:v>27.9</c:v>
                </c:pt>
                <c:pt idx="2">
                  <c:v>27.5</c:v>
                </c:pt>
                <c:pt idx="3">
                  <c:v>27.51</c:v>
                </c:pt>
                <c:pt idx="4">
                  <c:v>26.98</c:v>
                </c:pt>
                <c:pt idx="5">
                  <c:v>26.92</c:v>
                </c:pt>
                <c:pt idx="6">
                  <c:v>26.88</c:v>
                </c:pt>
                <c:pt idx="7">
                  <c:v>26.4</c:v>
                </c:pt>
                <c:pt idx="8">
                  <c:v>24.3</c:v>
                </c:pt>
                <c:pt idx="9">
                  <c:v>14.81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34764800"/>
        <c:axId val="237527616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СФО</c:v>
                </c:pt>
              </c:strCache>
            </c:strRef>
          </c:tx>
          <c:spPr>
            <a:ln w="25389">
              <a:solidFill>
                <a:srgbClr val="459966"/>
              </a:solidFill>
              <a:prstDash val="solid"/>
            </a:ln>
          </c:spPr>
          <c:marker>
            <c:symbol val="none"/>
          </c:marker>
          <c:dLbls>
            <c:delete val="1"/>
          </c:dLbls>
          <c:cat>
            <c:strRef>
              <c:f>Sheet1!$B$1:$K$1</c:f>
              <c:strCache>
                <c:ptCount val="10"/>
                <c:pt idx="0">
                  <c:v>Новосибирская область</c:v>
                </c:pt>
                <c:pt idx="1">
                  <c:v>Алтайский край</c:v>
                </c:pt>
                <c:pt idx="2">
                  <c:v>Омская область</c:v>
                </c:pt>
                <c:pt idx="3">
                  <c:v>Республика Хакасия</c:v>
                </c:pt>
                <c:pt idx="4">
                  <c:v>Кемеровская область - Кузбасс</c:v>
                </c:pt>
                <c:pt idx="5">
                  <c:v>Красноярский край </c:v>
                </c:pt>
                <c:pt idx="6">
                  <c:v>Томская область</c:v>
                </c:pt>
                <c:pt idx="7">
                  <c:v>Иркутская область</c:v>
                </c:pt>
                <c:pt idx="8">
                  <c:v>Республика Алтай</c:v>
                </c:pt>
                <c:pt idx="9">
                  <c:v>Республика Тыва</c:v>
                </c:pt>
              </c:strCache>
            </c:strRef>
          </c:cat>
          <c:val>
            <c:numRef>
              <c:f>Sheet1!$B$3:$K$3</c:f>
              <c:numCache>
                <c:formatCode>General</c:formatCode>
                <c:ptCount val="10"/>
                <c:pt idx="0">
                  <c:v>27</c:v>
                </c:pt>
                <c:pt idx="1">
                  <c:v>27</c:v>
                </c:pt>
                <c:pt idx="2">
                  <c:v>27</c:v>
                </c:pt>
                <c:pt idx="3">
                  <c:v>27</c:v>
                </c:pt>
                <c:pt idx="4">
                  <c:v>27</c:v>
                </c:pt>
                <c:pt idx="5">
                  <c:v>27</c:v>
                </c:pt>
                <c:pt idx="6">
                  <c:v>27</c:v>
                </c:pt>
                <c:pt idx="7">
                  <c:v>27</c:v>
                </c:pt>
                <c:pt idx="8">
                  <c:v>27</c:v>
                </c:pt>
                <c:pt idx="9">
                  <c:v>27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Sheet1!$A$5</c:f>
              <c:strCache>
                <c:ptCount val="1"/>
              </c:strCache>
            </c:strRef>
          </c:tx>
          <c:spPr>
            <a:ln w="25389">
              <a:solidFill>
                <a:srgbClr val="283583"/>
              </a:solidFill>
              <a:prstDash val="solid"/>
            </a:ln>
          </c:spPr>
          <c:marker>
            <c:symbol val="none"/>
          </c:marker>
          <c:dLbls>
            <c:delete val="1"/>
          </c:dLbls>
          <c:cat>
            <c:strRef>
              <c:f>Sheet1!$B$1:$K$1</c:f>
              <c:strCache>
                <c:ptCount val="10"/>
                <c:pt idx="0">
                  <c:v>Новосибирская область</c:v>
                </c:pt>
                <c:pt idx="1">
                  <c:v>Алтайский край</c:v>
                </c:pt>
                <c:pt idx="2">
                  <c:v>Омская область</c:v>
                </c:pt>
                <c:pt idx="3">
                  <c:v>Республика Хакасия</c:v>
                </c:pt>
                <c:pt idx="4">
                  <c:v>Кемеровская область - Кузбасс</c:v>
                </c:pt>
                <c:pt idx="5">
                  <c:v>Красноярский край </c:v>
                </c:pt>
                <c:pt idx="6">
                  <c:v>Томская область</c:v>
                </c:pt>
                <c:pt idx="7">
                  <c:v>Иркутская область</c:v>
                </c:pt>
                <c:pt idx="8">
                  <c:v>Республика Алтай</c:v>
                </c:pt>
                <c:pt idx="9">
                  <c:v>Республика Тыва</c:v>
                </c:pt>
              </c:strCache>
            </c:strRef>
          </c:cat>
          <c:val>
            <c:numRef>
              <c:f>Sheet1!$B$5:$K$5</c:f>
              <c:numCache>
                <c:formatCode>General</c:formatCode>
                <c:ptCount val="10"/>
                <c:pt idx="0">
                  <c:v>28.2</c:v>
                </c:pt>
                <c:pt idx="1">
                  <c:v>28.2</c:v>
                </c:pt>
                <c:pt idx="2">
                  <c:v>28.2</c:v>
                </c:pt>
                <c:pt idx="3">
                  <c:v>28.2</c:v>
                </c:pt>
                <c:pt idx="4">
                  <c:v>28.2</c:v>
                </c:pt>
                <c:pt idx="5">
                  <c:v>28.2</c:v>
                </c:pt>
                <c:pt idx="6">
                  <c:v>28.2</c:v>
                </c:pt>
                <c:pt idx="7">
                  <c:v>28.2</c:v>
                </c:pt>
                <c:pt idx="8">
                  <c:v>28.2</c:v>
                </c:pt>
                <c:pt idx="9">
                  <c:v>28.2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34829312"/>
        <c:axId val="237528192"/>
      </c:lineChart>
      <c:catAx>
        <c:axId val="23476480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37527616"/>
        <c:crossesAt val="10"/>
        <c:auto val="0"/>
        <c:lblAlgn val="ctr"/>
        <c:lblOffset val="100"/>
        <c:tickLblSkip val="1"/>
        <c:tickMarkSkip val="1"/>
        <c:noMultiLvlLbl val="0"/>
      </c:catAx>
      <c:valAx>
        <c:axId val="237527616"/>
        <c:scaling>
          <c:orientation val="minMax"/>
          <c:max val="30"/>
          <c:min val="10"/>
        </c:scaling>
        <c:delete val="1"/>
        <c:axPos val="l"/>
        <c:numFmt formatCode="General" sourceLinked="1"/>
        <c:majorTickMark val="cross"/>
        <c:minorTickMark val="none"/>
        <c:tickLblPos val="nextTo"/>
        <c:crossAx val="234764800"/>
        <c:crosses val="autoZero"/>
        <c:crossBetween val="between"/>
        <c:majorUnit val="5"/>
        <c:minorUnit val="1"/>
      </c:valAx>
      <c:catAx>
        <c:axId val="234829312"/>
        <c:scaling>
          <c:orientation val="minMax"/>
        </c:scaling>
        <c:delete val="1"/>
        <c:axPos val="b"/>
        <c:majorTickMark val="out"/>
        <c:minorTickMark val="none"/>
        <c:tickLblPos val="nextTo"/>
        <c:crossAx val="237528192"/>
        <c:crosses val="autoZero"/>
        <c:auto val="0"/>
        <c:lblAlgn val="ctr"/>
        <c:lblOffset val="100"/>
        <c:noMultiLvlLbl val="0"/>
      </c:catAx>
      <c:valAx>
        <c:axId val="2375281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34829312"/>
        <c:crosses val="autoZero"/>
        <c:crossBetween val="between"/>
      </c:valAx>
      <c:spPr>
        <a:solidFill>
          <a:srgbClr val="FFFFFF"/>
        </a:solidFill>
        <a:ln w="2538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0675084211203839E-2"/>
          <c:y val="7.8685679985069132E-2"/>
          <c:w val="0.94212343790624264"/>
          <c:h val="0.70146527357157273"/>
        </c:manualLayout>
      </c:layout>
      <c:lineChart>
        <c:grouping val="standar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Россия</c:v>
                </c:pt>
              </c:strCache>
            </c:strRef>
          </c:tx>
          <c:spPr>
            <a:ln w="25423">
              <a:solidFill>
                <a:srgbClr val="283583"/>
              </a:solidFill>
              <a:prstDash val="solid"/>
            </a:ln>
          </c:spPr>
          <c:marker>
            <c:symbol val="square"/>
            <c:size val="7"/>
            <c:spPr>
              <a:solidFill>
                <a:srgbClr val="283583"/>
              </a:solidFill>
              <a:ln>
                <a:solidFill>
                  <a:srgbClr val="283583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8965829203229704E-2"/>
                  <c:y val="-8.55678376741368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2029972752043558E-2"/>
                  <c:y val="-8.96492025035332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2074134466161754E-2"/>
                  <c:y val="-8.4887441954371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2118296180279832E-2"/>
                  <c:y val="-8.97541893801736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1015683666244633E-2"/>
                  <c:y val="-8.82707450030284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207404506997936E-2"/>
                  <c:y val="-9.18733441286871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Mode val="edge"/>
                  <c:yMode val="edge"/>
                  <c:x val="0.92083333333333339"/>
                  <c:y val="0.5428571428571429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Mode val="edge"/>
                  <c:yMode val="edge"/>
                  <c:x val="0.63611111111111118"/>
                  <c:y val="0.67346938775510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Mode val="edge"/>
                  <c:yMode val="edge"/>
                  <c:x val="0.71527777777777779"/>
                  <c:y val="0.6857142857142857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Mode val="edge"/>
                  <c:yMode val="edge"/>
                  <c:x val="0.79583333333333339"/>
                  <c:y val="0.6857142857142857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Mode val="edge"/>
                  <c:yMode val="edge"/>
                  <c:x val="0.87916666666666665"/>
                  <c:y val="0.6857142857142857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Mode val="edge"/>
                  <c:yMode val="edge"/>
                  <c:x val="0.9638888888888888"/>
                  <c:y val="0.6816326530612244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423">
                <a:noFill/>
              </a:ln>
            </c:spPr>
            <c:txPr>
              <a:bodyPr/>
              <a:lstStyle/>
              <a:p>
                <a:pPr>
                  <a:defRPr sz="901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Sheet1!$B$1:$V$1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Sheet1!$B$2:$V$2</c:f>
              <c:numCache>
                <c:formatCode>General</c:formatCode>
                <c:ptCount val="6"/>
                <c:pt idx="0">
                  <c:v>66.5</c:v>
                </c:pt>
                <c:pt idx="1">
                  <c:v>67.2</c:v>
                </c:pt>
                <c:pt idx="2">
                  <c:v>69.400000000000006</c:v>
                </c:pt>
                <c:pt idx="3">
                  <c:v>70.7</c:v>
                </c:pt>
                <c:pt idx="4">
                  <c:v>73.3</c:v>
                </c:pt>
                <c:pt idx="5">
                  <c:v>74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Sheet1!$A$3</c:f>
              <c:strCache>
                <c:ptCount val="1"/>
                <c:pt idx="0">
                  <c:v>HCO</c:v>
                </c:pt>
              </c:strCache>
            </c:strRef>
          </c:tx>
          <c:spPr>
            <a:ln w="25423">
              <a:solidFill>
                <a:srgbClr val="459966"/>
              </a:solidFill>
              <a:prstDash val="solid"/>
            </a:ln>
          </c:spPr>
          <c:marker>
            <c:symbol val="triangle"/>
            <c:size val="7"/>
            <c:spPr>
              <a:solidFill>
                <a:srgbClr val="459966"/>
              </a:solidFill>
              <a:ln>
                <a:solidFill>
                  <a:srgbClr val="459966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3000070324996836E-2"/>
                  <c:y val="9.45211415880706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5592643051771122E-2"/>
                  <c:y val="9.58814694866436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651854911187874E-2"/>
                  <c:y val="8.63577320692056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3000010727541893E-2"/>
                  <c:y val="9.65618137018586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1148139009871798E-2"/>
                  <c:y val="9.52016300160282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4851822847757017E-2"/>
                  <c:y val="0.1013238626765060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Mode val="edge"/>
                  <c:yMode val="edge"/>
                  <c:x val="0.92222222222222217"/>
                  <c:y val="0.1632653061224489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Mode val="edge"/>
                  <c:yMode val="edge"/>
                  <c:x val="0.63472222222222219"/>
                  <c:y val="0.4530612244897959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Mode val="edge"/>
                  <c:yMode val="edge"/>
                  <c:x val="0.7138888888888888"/>
                  <c:y val="0.4653061224489795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Mode val="edge"/>
                  <c:yMode val="edge"/>
                  <c:x val="0.7944444444444444"/>
                  <c:y val="0.4775510204081632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423">
                <a:noFill/>
              </a:ln>
            </c:spPr>
            <c:txPr>
              <a:bodyPr/>
              <a:lstStyle/>
              <a:p>
                <a:pPr>
                  <a:defRPr sz="901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Sheet1!$B$1:$V$1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Sheet1!$B$3:$V$3</c:f>
              <c:numCache>
                <c:formatCode>General</c:formatCode>
                <c:ptCount val="6"/>
                <c:pt idx="0">
                  <c:v>63.6</c:v>
                </c:pt>
                <c:pt idx="1">
                  <c:v>64.599999999999994</c:v>
                </c:pt>
                <c:pt idx="2">
                  <c:v>66.7</c:v>
                </c:pt>
                <c:pt idx="3">
                  <c:v>68.900000000000006</c:v>
                </c:pt>
                <c:pt idx="4">
                  <c:v>72.2</c:v>
                </c:pt>
                <c:pt idx="5">
                  <c:v>72.400000000000006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4765312"/>
        <c:axId val="237529920"/>
      </c:lineChart>
      <c:catAx>
        <c:axId val="234765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37529920"/>
        <c:crossesAt val="60"/>
        <c:auto val="0"/>
        <c:lblAlgn val="ctr"/>
        <c:lblOffset val="100"/>
        <c:tickLblSkip val="1"/>
        <c:tickMarkSkip val="1"/>
        <c:noMultiLvlLbl val="0"/>
      </c:catAx>
      <c:valAx>
        <c:axId val="237529920"/>
        <c:scaling>
          <c:orientation val="minMax"/>
          <c:max val="75"/>
          <c:min val="60"/>
        </c:scaling>
        <c:delete val="1"/>
        <c:axPos val="l"/>
        <c:numFmt formatCode="General" sourceLinked="1"/>
        <c:majorTickMark val="out"/>
        <c:minorTickMark val="none"/>
        <c:tickLblPos val="nextTo"/>
        <c:crossAx val="234765312"/>
        <c:crosses val="autoZero"/>
        <c:crossBetween val="between"/>
        <c:majorUnit val="5"/>
        <c:minorUnit val="1"/>
      </c:valAx>
      <c:spPr>
        <a:solidFill>
          <a:srgbClr val="FFFFFF"/>
        </a:solidFill>
        <a:ln w="25423">
          <a:noFill/>
        </a:ln>
      </c:spPr>
    </c:plotArea>
    <c:legend>
      <c:legendPos val="b"/>
      <c:layout>
        <c:manualLayout>
          <c:xMode val="edge"/>
          <c:yMode val="edge"/>
          <c:x val="0.16111111111111109"/>
          <c:y val="0.91836734693877553"/>
          <c:w val="0.62222222222222223"/>
          <c:h val="8.5714285714285715E-2"/>
        </c:manualLayout>
      </c:layout>
      <c:overlay val="0"/>
      <c:spPr>
        <a:solidFill>
          <a:srgbClr val="FFFFFF"/>
        </a:solidFill>
        <a:ln w="25423">
          <a:noFill/>
        </a:ln>
      </c:spPr>
      <c:txPr>
        <a:bodyPr/>
        <a:lstStyle/>
        <a:p>
          <a:pPr>
            <a:defRPr sz="826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8883162881515436E-2"/>
          <c:y val="6.5000000000000002E-2"/>
          <c:w val="0.94367543561886991"/>
          <c:h val="0.65"/>
        </c:manualLayout>
      </c:layout>
      <c:lineChart>
        <c:grouping val="standar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Россия</c:v>
                </c:pt>
              </c:strCache>
            </c:strRef>
          </c:tx>
          <c:spPr>
            <a:ln w="25398">
              <a:solidFill>
                <a:srgbClr val="283583"/>
              </a:solidFill>
              <a:prstDash val="solid"/>
            </a:ln>
          </c:spPr>
          <c:marker>
            <c:symbol val="square"/>
            <c:size val="6"/>
            <c:spPr>
              <a:solidFill>
                <a:srgbClr val="283583"/>
              </a:solidFill>
              <a:ln>
                <a:solidFill>
                  <a:srgbClr val="283583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9598289830272609E-2"/>
                  <c:y val="7.50166801579709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9598272106780685E-2"/>
                  <c:y val="6.90667696911718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0926275631628761E-2"/>
                  <c:y val="6.99332793681163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0926403104435856E-2"/>
                  <c:y val="9.2214904211739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0926411284509134E-2"/>
                  <c:y val="7.6466872715676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9598372312677266E-2"/>
                  <c:y val="9.09665906247699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Mode val="edge"/>
                  <c:yMode val="edge"/>
                  <c:x val="0.88047808764940239"/>
                  <c:y val="0.6650000000000001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Mode val="edge"/>
                  <c:yMode val="edge"/>
                  <c:x val="0.60823373173970785"/>
                  <c:y val="0.8249999999999999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Mode val="edge"/>
                  <c:yMode val="edge"/>
                  <c:x val="0.68393094289508627"/>
                  <c:y val="0.8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Mode val="edge"/>
                  <c:yMode val="edge"/>
                  <c:x val="0.76095617529880477"/>
                  <c:y val="0.8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Mode val="edge"/>
                  <c:yMode val="edge"/>
                  <c:x val="0.84063745019920322"/>
                  <c:y val="0.8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Mode val="edge"/>
                  <c:yMode val="edge"/>
                  <c:x val="0.92164674634794153"/>
                  <c:y val="0.8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Sheet1!$B$1:$V$1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Sheet1!$B$2:$V$2</c:f>
              <c:numCache>
                <c:formatCode>General</c:formatCode>
                <c:ptCount val="6"/>
                <c:pt idx="0">
                  <c:v>36.020000000000003</c:v>
                </c:pt>
                <c:pt idx="1">
                  <c:v>36.06</c:v>
                </c:pt>
                <c:pt idx="2">
                  <c:v>36.01</c:v>
                </c:pt>
                <c:pt idx="3">
                  <c:v>29.9</c:v>
                </c:pt>
                <c:pt idx="4">
                  <c:v>33.9</c:v>
                </c:pt>
                <c:pt idx="5">
                  <c:v>35.4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Sheet1!$A$3</c:f>
              <c:strCache>
                <c:ptCount val="1"/>
                <c:pt idx="0">
                  <c:v>HCO</c:v>
                </c:pt>
              </c:strCache>
            </c:strRef>
          </c:tx>
          <c:spPr>
            <a:ln w="25398">
              <a:solidFill>
                <a:srgbClr val="459966"/>
              </a:solidFill>
              <a:prstDash val="solid"/>
            </a:ln>
          </c:spPr>
          <c:marker>
            <c:symbol val="triangle"/>
            <c:size val="6"/>
            <c:spPr>
              <a:solidFill>
                <a:srgbClr val="459966"/>
              </a:solidFill>
              <a:ln>
                <a:solidFill>
                  <a:srgbClr val="459966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0926311078612582E-2"/>
                  <c:y val="-0.1007497485711482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8753263729908602E-2"/>
                  <c:y val="-9.16905830696396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5735404326089043E-2"/>
                  <c:y val="-9.24234061863762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623851400136092E-2"/>
                  <c:y val="-0.1037496013932837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1047541808251806E-2"/>
                  <c:y val="-9.39117423406186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892775137136538E-2"/>
                  <c:y val="-9.50781269163784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Mode val="edge"/>
                  <c:yMode val="edge"/>
                  <c:x val="0.88180610889774225"/>
                  <c:y val="0.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Mode val="edge"/>
                  <c:yMode val="edge"/>
                  <c:x val="0.60690571049136777"/>
                  <c:y val="0.5500000000000000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Mode val="edge"/>
                  <c:yMode val="edge"/>
                  <c:x val="0.6826029216467463"/>
                  <c:y val="0.5699999999999999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Mode val="edge"/>
                  <c:yMode val="edge"/>
                  <c:x val="0.75830013280212483"/>
                  <c:y val="0.5850000000000000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Sheet1!$B$1:$V$1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Sheet1!$B$3:$V$3</c:f>
              <c:numCache>
                <c:formatCode>General</c:formatCode>
                <c:ptCount val="6"/>
                <c:pt idx="0">
                  <c:v>42.42</c:v>
                </c:pt>
                <c:pt idx="1">
                  <c:v>43.54</c:v>
                </c:pt>
                <c:pt idx="2">
                  <c:v>44.89</c:v>
                </c:pt>
                <c:pt idx="3">
                  <c:v>34.6</c:v>
                </c:pt>
                <c:pt idx="4">
                  <c:v>44.7</c:v>
                </c:pt>
                <c:pt idx="5">
                  <c:v>43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4831360"/>
        <c:axId val="237531648"/>
      </c:lineChart>
      <c:catAx>
        <c:axId val="234831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37531648"/>
        <c:crossesAt val="20"/>
        <c:auto val="0"/>
        <c:lblAlgn val="ctr"/>
        <c:lblOffset val="100"/>
        <c:tickLblSkip val="1"/>
        <c:tickMarkSkip val="1"/>
        <c:noMultiLvlLbl val="0"/>
      </c:catAx>
      <c:valAx>
        <c:axId val="237531648"/>
        <c:scaling>
          <c:orientation val="minMax"/>
          <c:max val="50"/>
          <c:min val="20"/>
        </c:scaling>
        <c:delete val="1"/>
        <c:axPos val="l"/>
        <c:numFmt formatCode="General" sourceLinked="1"/>
        <c:majorTickMark val="out"/>
        <c:minorTickMark val="none"/>
        <c:tickLblPos val="nextTo"/>
        <c:crossAx val="234831360"/>
        <c:crosses val="autoZero"/>
        <c:crossBetween val="between"/>
        <c:majorUnit val="5"/>
        <c:minorUnit val="1"/>
      </c:valAx>
      <c:spPr>
        <a:solidFill>
          <a:srgbClr val="FFFFFF"/>
        </a:solidFill>
        <a:ln w="25398">
          <a:noFill/>
        </a:ln>
      </c:spPr>
    </c:plotArea>
    <c:legend>
      <c:legendPos val="b"/>
      <c:layout>
        <c:manualLayout>
          <c:xMode val="edge"/>
          <c:yMode val="edge"/>
          <c:x val="0.1752988047808765"/>
          <c:y val="0.9"/>
          <c:w val="0.59495351925630813"/>
          <c:h val="0.105"/>
        </c:manualLayout>
      </c:layout>
      <c:overlay val="0"/>
      <c:spPr>
        <a:solidFill>
          <a:srgbClr val="FFFFFF"/>
        </a:solidFill>
        <a:ln w="25398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465704001983466E-2"/>
          <c:y val="0.15771812080536912"/>
          <c:w val="0.95930251146139034"/>
          <c:h val="0.3892617449664428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C32D"/>
            </a:solidFill>
            <a:ln w="12699">
              <a:noFill/>
              <a:prstDash val="solid"/>
            </a:ln>
            <a:effectLst/>
          </c:spPr>
          <c:invertIfNegative val="0"/>
          <c:dLbls>
            <c:dLbl>
              <c:idx val="0"/>
              <c:layout>
                <c:manualLayout>
                  <c:x val="2.0759856189851269E-3"/>
                  <c:y val="4.35167249461229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3524715660542427E-4"/>
                  <c:y val="6.006976763687286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0653980752405953E-5"/>
                  <c:y val="6.006976763687286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665039916885388E-3"/>
                  <c:y val="8.73646784567264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9.6818952318460192E-4"/>
                  <c:y val="-8.356603188179751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5.698750546806649E-4"/>
                  <c:y val="-1.041567088458990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85059875328084E-4"/>
                  <c:y val="-1.672284973962919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5551522856517934E-3"/>
                  <c:y val="-3.09958659320939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2.1670647885666552E-4"/>
                  <c:y val="-5.50780492676822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2282370953630795E-3"/>
                  <c:y val="-8.884849857026658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Mode val="edge"/>
                  <c:yMode val="edge"/>
                  <c:x val="0.79415670650730408"/>
                  <c:y val="0.2214765100671140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Mode val="edge"/>
                  <c:yMode val="edge"/>
                  <c:x val="0.86719787516600255"/>
                  <c:y val="0.3657718120805369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Sheet1!$B$1:$K$1</c:f>
              <c:strCache>
                <c:ptCount val="10"/>
                <c:pt idx="0">
                  <c:v>Республика Алтай</c:v>
                </c:pt>
                <c:pt idx="1">
                  <c:v>Красноярский край</c:v>
                </c:pt>
                <c:pt idx="2">
                  <c:v>Республика Тыва</c:v>
                </c:pt>
                <c:pt idx="3">
                  <c:v>Новосибирская область</c:v>
                </c:pt>
                <c:pt idx="4">
                  <c:v>Республика Хакасия</c:v>
                </c:pt>
                <c:pt idx="5">
                  <c:v>Омская область</c:v>
                </c:pt>
                <c:pt idx="6">
                  <c:v>Кемеровская область - Кузбасс</c:v>
                </c:pt>
                <c:pt idx="7">
                  <c:v>Алтайский край</c:v>
                </c:pt>
                <c:pt idx="8">
                  <c:v>Иркутская область</c:v>
                </c:pt>
                <c:pt idx="9">
                  <c:v>Томская область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52.8</c:v>
                </c:pt>
                <c:pt idx="1">
                  <c:v>47.9</c:v>
                </c:pt>
                <c:pt idx="2">
                  <c:v>46.7</c:v>
                </c:pt>
                <c:pt idx="3">
                  <c:v>43</c:v>
                </c:pt>
                <c:pt idx="4">
                  <c:v>39.6</c:v>
                </c:pt>
                <c:pt idx="5">
                  <c:v>38.5</c:v>
                </c:pt>
                <c:pt idx="6">
                  <c:v>38</c:v>
                </c:pt>
                <c:pt idx="7">
                  <c:v>35.9</c:v>
                </c:pt>
                <c:pt idx="8">
                  <c:v>34</c:v>
                </c:pt>
                <c:pt idx="9">
                  <c:v>31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37178880"/>
        <c:axId val="237533376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СФО</c:v>
                </c:pt>
              </c:strCache>
            </c:strRef>
          </c:tx>
          <c:spPr>
            <a:ln w="25398">
              <a:solidFill>
                <a:srgbClr val="459966"/>
              </a:solidFill>
              <a:prstDash val="solid"/>
            </a:ln>
          </c:spPr>
          <c:marker>
            <c:symbol val="none"/>
          </c:marker>
          <c:dLbls>
            <c:delete val="1"/>
          </c:dLbls>
          <c:cat>
            <c:strRef>
              <c:f>Sheet1!$B$1:$K$1</c:f>
              <c:strCache>
                <c:ptCount val="10"/>
                <c:pt idx="0">
                  <c:v>Республика Алтай</c:v>
                </c:pt>
                <c:pt idx="1">
                  <c:v>Красноярский край</c:v>
                </c:pt>
                <c:pt idx="2">
                  <c:v>Республика Тыва</c:v>
                </c:pt>
                <c:pt idx="3">
                  <c:v>Новосибирская область</c:v>
                </c:pt>
                <c:pt idx="4">
                  <c:v>Республика Хакасия</c:v>
                </c:pt>
                <c:pt idx="5">
                  <c:v>Омская область</c:v>
                </c:pt>
                <c:pt idx="6">
                  <c:v>Кемеровская область - Кузбасс</c:v>
                </c:pt>
                <c:pt idx="7">
                  <c:v>Алтайский край</c:v>
                </c:pt>
                <c:pt idx="8">
                  <c:v>Иркутская область</c:v>
                </c:pt>
                <c:pt idx="9">
                  <c:v>Томская область</c:v>
                </c:pt>
              </c:strCache>
            </c:strRef>
          </c:cat>
          <c:val>
            <c:numRef>
              <c:f>Sheet1!$B$3:$K$3</c:f>
              <c:numCache>
                <c:formatCode>General</c:formatCode>
                <c:ptCount val="10"/>
                <c:pt idx="0">
                  <c:v>39.700000000000003</c:v>
                </c:pt>
                <c:pt idx="1">
                  <c:v>39.700000000000003</c:v>
                </c:pt>
                <c:pt idx="2">
                  <c:v>39.700000000000003</c:v>
                </c:pt>
                <c:pt idx="3">
                  <c:v>39.700000000000003</c:v>
                </c:pt>
                <c:pt idx="4">
                  <c:v>39.700000000000003</c:v>
                </c:pt>
                <c:pt idx="5">
                  <c:v>39.700000000000003</c:v>
                </c:pt>
                <c:pt idx="6">
                  <c:v>39.700000000000003</c:v>
                </c:pt>
                <c:pt idx="7">
                  <c:v>39.700000000000003</c:v>
                </c:pt>
                <c:pt idx="8">
                  <c:v>39.700000000000003</c:v>
                </c:pt>
                <c:pt idx="9">
                  <c:v>39.700000000000003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Sheet1!$A$5</c:f>
              <c:strCache>
                <c:ptCount val="1"/>
              </c:strCache>
            </c:strRef>
          </c:tx>
          <c:spPr>
            <a:ln w="25398">
              <a:solidFill>
                <a:srgbClr val="283583"/>
              </a:solidFill>
              <a:prstDash val="solid"/>
            </a:ln>
          </c:spPr>
          <c:marker>
            <c:symbol val="none"/>
          </c:marker>
          <c:dLbls>
            <c:delete val="1"/>
          </c:dLbls>
          <c:cat>
            <c:strRef>
              <c:f>Sheet1!$B$1:$K$1</c:f>
              <c:strCache>
                <c:ptCount val="10"/>
                <c:pt idx="0">
                  <c:v>Республика Алтай</c:v>
                </c:pt>
                <c:pt idx="1">
                  <c:v>Красноярский край</c:v>
                </c:pt>
                <c:pt idx="2">
                  <c:v>Республика Тыва</c:v>
                </c:pt>
                <c:pt idx="3">
                  <c:v>Новосибирская область</c:v>
                </c:pt>
                <c:pt idx="4">
                  <c:v>Республика Хакасия</c:v>
                </c:pt>
                <c:pt idx="5">
                  <c:v>Омская область</c:v>
                </c:pt>
                <c:pt idx="6">
                  <c:v>Кемеровская область - Кузбасс</c:v>
                </c:pt>
                <c:pt idx="7">
                  <c:v>Алтайский край</c:v>
                </c:pt>
                <c:pt idx="8">
                  <c:v>Иркутская область</c:v>
                </c:pt>
                <c:pt idx="9">
                  <c:v>Томская область</c:v>
                </c:pt>
              </c:strCache>
            </c:strRef>
          </c:cat>
          <c:val>
            <c:numRef>
              <c:f>Sheet1!$B$5:$K$5</c:f>
              <c:numCache>
                <c:formatCode>General</c:formatCode>
                <c:ptCount val="10"/>
                <c:pt idx="0">
                  <c:v>35.4</c:v>
                </c:pt>
                <c:pt idx="1">
                  <c:v>35.4</c:v>
                </c:pt>
                <c:pt idx="2">
                  <c:v>35.4</c:v>
                </c:pt>
                <c:pt idx="3">
                  <c:v>35.4</c:v>
                </c:pt>
                <c:pt idx="4">
                  <c:v>35.4</c:v>
                </c:pt>
                <c:pt idx="5">
                  <c:v>35.4</c:v>
                </c:pt>
                <c:pt idx="6">
                  <c:v>35.4</c:v>
                </c:pt>
                <c:pt idx="7">
                  <c:v>35.4</c:v>
                </c:pt>
                <c:pt idx="8">
                  <c:v>35.4</c:v>
                </c:pt>
                <c:pt idx="9">
                  <c:v>35.4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5595520"/>
        <c:axId val="237533952"/>
      </c:lineChart>
      <c:catAx>
        <c:axId val="23717888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37533376"/>
        <c:crossesAt val="20"/>
        <c:auto val="0"/>
        <c:lblAlgn val="ctr"/>
        <c:lblOffset val="100"/>
        <c:tickLblSkip val="1"/>
        <c:tickMarkSkip val="1"/>
        <c:noMultiLvlLbl val="0"/>
      </c:catAx>
      <c:valAx>
        <c:axId val="237533376"/>
        <c:scaling>
          <c:orientation val="minMax"/>
          <c:max val="55"/>
          <c:min val="20"/>
        </c:scaling>
        <c:delete val="1"/>
        <c:axPos val="l"/>
        <c:numFmt formatCode="General" sourceLinked="1"/>
        <c:majorTickMark val="cross"/>
        <c:minorTickMark val="none"/>
        <c:tickLblPos val="nextTo"/>
        <c:crossAx val="237178880"/>
        <c:crosses val="autoZero"/>
        <c:crossBetween val="between"/>
        <c:majorUnit val="10"/>
        <c:minorUnit val="1"/>
      </c:valAx>
      <c:catAx>
        <c:axId val="255595520"/>
        <c:scaling>
          <c:orientation val="minMax"/>
        </c:scaling>
        <c:delete val="1"/>
        <c:axPos val="b"/>
        <c:majorTickMark val="out"/>
        <c:minorTickMark val="none"/>
        <c:tickLblPos val="nextTo"/>
        <c:crossAx val="237533952"/>
        <c:crosses val="autoZero"/>
        <c:auto val="0"/>
        <c:lblAlgn val="ctr"/>
        <c:lblOffset val="100"/>
        <c:noMultiLvlLbl val="0"/>
      </c:catAx>
      <c:valAx>
        <c:axId val="23753395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55595520"/>
        <c:crosses val="autoZero"/>
        <c:crossBetween val="between"/>
      </c:valAx>
      <c:spPr>
        <a:solidFill>
          <a:srgbClr val="FFFFFF"/>
        </a:solidFill>
        <a:ln w="2539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  <c:userShapes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8858045286712042E-2"/>
          <c:y val="0.107981220657277"/>
          <c:w val="0.95285030135702575"/>
          <c:h val="0.61971830985915499"/>
        </c:manualLayout>
      </c:layout>
      <c:lineChart>
        <c:grouping val="standar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Россия</c:v>
                </c:pt>
              </c:strCache>
            </c:strRef>
          </c:tx>
          <c:spPr>
            <a:ln w="25393">
              <a:solidFill>
                <a:srgbClr val="283583"/>
              </a:solidFill>
              <a:prstDash val="solid"/>
            </a:ln>
          </c:spPr>
          <c:marker>
            <c:symbol val="square"/>
            <c:size val="6"/>
            <c:spPr>
              <a:solidFill>
                <a:srgbClr val="283583"/>
              </a:solidFill>
              <a:ln>
                <a:solidFill>
                  <a:srgbClr val="283583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5684926866805531E-2"/>
                  <c:y val="-9.45394219468300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7938188285843499E-2"/>
                  <c:y val="-9.36944280643333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1781731325305251E-2"/>
                  <c:y val="-8.77513383514285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5020901245834577E-2"/>
                  <c:y val="-0.1004175829079254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930259695373803E-2"/>
                  <c:y val="-9.25324037138529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3652537239885429E-2"/>
                  <c:y val="-8.95284840496259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Mode val="edge"/>
                  <c:yMode val="edge"/>
                  <c:x val="0.87915006640106241"/>
                  <c:y val="0.6197183098591549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Mode val="edge"/>
                  <c:yMode val="edge"/>
                  <c:x val="0.60690571049136777"/>
                  <c:y val="0.7746478873239436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Mode val="edge"/>
                  <c:yMode val="edge"/>
                  <c:x val="0.68393094289508627"/>
                  <c:y val="0.7840375586854458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Mode val="edge"/>
                  <c:yMode val="edge"/>
                  <c:x val="0.7596281540504648"/>
                  <c:y val="0.7840375586854458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Mode val="edge"/>
                  <c:yMode val="edge"/>
                  <c:x val="0.83930942895086313"/>
                  <c:y val="0.7840375586854458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Mode val="edge"/>
                  <c:yMode val="edge"/>
                  <c:x val="0.92031872509960155"/>
                  <c:y val="0.7793427230046947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" sourceLinked="0"/>
            <c:spPr>
              <a:noFill/>
              <a:ln w="25393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Sheet1!$B$1:$V$1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Sheet1!$B$2:$V$2</c:f>
              <c:numCache>
                <c:formatCode>General</c:formatCode>
                <c:ptCount val="6"/>
                <c:pt idx="0">
                  <c:v>7664</c:v>
                </c:pt>
                <c:pt idx="1">
                  <c:v>7605</c:v>
                </c:pt>
                <c:pt idx="2">
                  <c:v>7508</c:v>
                </c:pt>
                <c:pt idx="3">
                  <c:v>5462</c:v>
                </c:pt>
                <c:pt idx="4">
                  <c:v>6758</c:v>
                </c:pt>
                <c:pt idx="5">
                  <c:v>7103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Sheet1!$A$3</c:f>
              <c:strCache>
                <c:ptCount val="1"/>
                <c:pt idx="0">
                  <c:v>HCO</c:v>
                </c:pt>
              </c:strCache>
            </c:strRef>
          </c:tx>
          <c:spPr>
            <a:ln w="25393">
              <a:solidFill>
                <a:srgbClr val="459966"/>
              </a:solidFill>
              <a:prstDash val="solid"/>
            </a:ln>
          </c:spPr>
          <c:marker>
            <c:symbol val="triangle"/>
            <c:size val="6"/>
            <c:spPr>
              <a:solidFill>
                <a:srgbClr val="459966"/>
              </a:solidFill>
              <a:ln>
                <a:solidFill>
                  <a:srgbClr val="459966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8442204176889885E-2"/>
                  <c:y val="9.18357672251321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902548361376601E-2"/>
                  <c:y val="0.1027651554568894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0111768429980996E-2"/>
                  <c:y val="9.03335468311854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1641087236976737E-2"/>
                  <c:y val="9.70666111669961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1260047839522015E-2"/>
                  <c:y val="8.99782626290656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0877126343561686E-2"/>
                  <c:y val="9.27093089134783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Mode val="edge"/>
                  <c:yMode val="edge"/>
                  <c:x val="0.88047808764940239"/>
                  <c:y val="0.1877934272300469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Mode val="edge"/>
                  <c:yMode val="edge"/>
                  <c:x val="0.60557768924302779"/>
                  <c:y val="0.5164319248826291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Mode val="edge"/>
                  <c:yMode val="edge"/>
                  <c:x val="0.6826029216467463"/>
                  <c:y val="0.5352112676056337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Mode val="edge"/>
                  <c:yMode val="edge"/>
                  <c:x val="0.75830013280212483"/>
                  <c:y val="0.5446009389671361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" sourceLinked="0"/>
            <c:spPr>
              <a:noFill/>
              <a:ln w="25393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Sheet1!$B$1:$V$1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Sheet1!$B$3:$V$3</c:f>
              <c:numCache>
                <c:formatCode>General</c:formatCode>
                <c:ptCount val="6"/>
                <c:pt idx="0">
                  <c:v>6657</c:v>
                </c:pt>
                <c:pt idx="1">
                  <c:v>6673</c:v>
                </c:pt>
                <c:pt idx="2">
                  <c:v>6582</c:v>
                </c:pt>
                <c:pt idx="3">
                  <c:v>4201</c:v>
                </c:pt>
                <c:pt idx="4">
                  <c:v>6358</c:v>
                </c:pt>
                <c:pt idx="5">
                  <c:v>6520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7180416"/>
        <c:axId val="239256128"/>
      </c:lineChart>
      <c:catAx>
        <c:axId val="237180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39256128"/>
        <c:crossesAt val="2000"/>
        <c:auto val="0"/>
        <c:lblAlgn val="ctr"/>
        <c:lblOffset val="100"/>
        <c:tickLblSkip val="1"/>
        <c:tickMarkSkip val="1"/>
        <c:noMultiLvlLbl val="0"/>
      </c:catAx>
      <c:valAx>
        <c:axId val="239256128"/>
        <c:scaling>
          <c:orientation val="minMax"/>
          <c:max val="8000"/>
          <c:min val="2000"/>
        </c:scaling>
        <c:delete val="1"/>
        <c:axPos val="l"/>
        <c:numFmt formatCode="General" sourceLinked="1"/>
        <c:majorTickMark val="out"/>
        <c:minorTickMark val="none"/>
        <c:tickLblPos val="nextTo"/>
        <c:crossAx val="237180416"/>
        <c:crosses val="autoZero"/>
        <c:crossBetween val="between"/>
        <c:majorUnit val="2000"/>
        <c:minorUnit val="100"/>
      </c:valAx>
      <c:spPr>
        <a:solidFill>
          <a:srgbClr val="FFFFFF"/>
        </a:solidFill>
        <a:ln w="25393">
          <a:noFill/>
        </a:ln>
      </c:spPr>
    </c:plotArea>
    <c:legend>
      <c:legendPos val="b"/>
      <c:layout>
        <c:manualLayout>
          <c:xMode val="edge"/>
          <c:yMode val="edge"/>
          <c:x val="0.18326693227091631"/>
          <c:y val="0.90610328638497661"/>
          <c:w val="0.59495351925630813"/>
          <c:h val="9.8591549295774641E-2"/>
        </c:manualLayout>
      </c:layout>
      <c:overlay val="0"/>
      <c:spPr>
        <a:solidFill>
          <a:srgbClr val="FFFFFF"/>
        </a:solidFill>
        <a:ln w="25393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533711719987162E-2"/>
          <c:y val="0.14524966053451463"/>
          <c:w val="0.9299131128608924"/>
          <c:h val="0.42586750788643535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C32D"/>
            </a:solidFill>
            <a:ln w="12700">
              <a:noFill/>
              <a:prstDash val="solid"/>
            </a:ln>
            <a:effectLst/>
          </c:spPr>
          <c:invertIfNegative val="0"/>
          <c:dLbls>
            <c:dLbl>
              <c:idx val="0"/>
              <c:layout>
                <c:manualLayout>
                  <c:x val="2.5302061693773803E-3"/>
                  <c:y val="-1.8485803917625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8392594636638411E-3"/>
                  <c:y val="-1.12460847139271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7509014958277461E-4"/>
                  <c:y val="-1.47712898839452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9658154126380809E-3"/>
                  <c:y val="-6.3877557473990449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0962088445730456E-3"/>
                  <c:y val="3.24289283116718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3.0568522084547371E-3"/>
                  <c:y val="6.148214906871581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0530613890933288E-3"/>
                  <c:y val="-3.3282737248205421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7670897731893629E-4"/>
                  <c:y val="-6.07330898396736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31401628573637E-3"/>
                  <c:y val="-6.089080732378332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1.9933727874284599E-3"/>
                  <c:y val="-6.03457135629130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Mode val="edge"/>
                  <c:yMode val="edge"/>
                  <c:x val="0.77835723598435458"/>
                  <c:y val="0.2082018927444795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Mode val="edge"/>
                  <c:yMode val="edge"/>
                  <c:x val="0.85006518904824002"/>
                  <c:y val="0.3438485804416404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" sourceLinked="0"/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Sheet1!$B$1:$K$1</c:f>
              <c:strCache>
                <c:ptCount val="10"/>
                <c:pt idx="0">
                  <c:v>Красноярский край</c:v>
                </c:pt>
                <c:pt idx="1">
                  <c:v>Республика Алтай</c:v>
                </c:pt>
                <c:pt idx="2">
                  <c:v>Кемеровская область - Кузбасс</c:v>
                </c:pt>
                <c:pt idx="3">
                  <c:v>Республика Тыва</c:v>
                </c:pt>
                <c:pt idx="4">
                  <c:v>Омская область</c:v>
                </c:pt>
                <c:pt idx="5">
                  <c:v>Алтайский край</c:v>
                </c:pt>
                <c:pt idx="6">
                  <c:v>Республика Хакасия</c:v>
                </c:pt>
                <c:pt idx="7">
                  <c:v>Томская область</c:v>
                </c:pt>
                <c:pt idx="8">
                  <c:v>Новосибирская область</c:v>
                </c:pt>
                <c:pt idx="9">
                  <c:v>Иркутская область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11156</c:v>
                </c:pt>
                <c:pt idx="1">
                  <c:v>10022</c:v>
                </c:pt>
                <c:pt idx="2">
                  <c:v>8602</c:v>
                </c:pt>
                <c:pt idx="3">
                  <c:v>8561</c:v>
                </c:pt>
                <c:pt idx="4">
                  <c:v>8192</c:v>
                </c:pt>
                <c:pt idx="5">
                  <c:v>8149</c:v>
                </c:pt>
                <c:pt idx="6">
                  <c:v>8033</c:v>
                </c:pt>
                <c:pt idx="7">
                  <c:v>6538</c:v>
                </c:pt>
                <c:pt idx="8">
                  <c:v>6520</c:v>
                </c:pt>
                <c:pt idx="9">
                  <c:v>6391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39477248"/>
        <c:axId val="239257856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СФО</c:v>
                </c:pt>
              </c:strCache>
            </c:strRef>
          </c:tx>
          <c:spPr>
            <a:ln w="25401">
              <a:solidFill>
                <a:srgbClr val="459966"/>
              </a:solidFill>
              <a:prstDash val="solid"/>
            </a:ln>
          </c:spPr>
          <c:marker>
            <c:symbol val="none"/>
          </c:marker>
          <c:dLbls>
            <c:delete val="1"/>
          </c:dLbls>
          <c:cat>
            <c:strRef>
              <c:f>Sheet1!$B$1:$K$1</c:f>
              <c:strCache>
                <c:ptCount val="10"/>
                <c:pt idx="0">
                  <c:v>Красноярский край</c:v>
                </c:pt>
                <c:pt idx="1">
                  <c:v>Республика Алтай</c:v>
                </c:pt>
                <c:pt idx="2">
                  <c:v>Кемеровская область - Кузбасс</c:v>
                </c:pt>
                <c:pt idx="3">
                  <c:v>Республика Тыва</c:v>
                </c:pt>
                <c:pt idx="4">
                  <c:v>Омская область</c:v>
                </c:pt>
                <c:pt idx="5">
                  <c:v>Алтайский край</c:v>
                </c:pt>
                <c:pt idx="6">
                  <c:v>Республика Хакасия</c:v>
                </c:pt>
                <c:pt idx="7">
                  <c:v>Томская область</c:v>
                </c:pt>
                <c:pt idx="8">
                  <c:v>Новосибирская область</c:v>
                </c:pt>
                <c:pt idx="9">
                  <c:v>Иркутская область</c:v>
                </c:pt>
              </c:strCache>
            </c:strRef>
          </c:cat>
          <c:val>
            <c:numRef>
              <c:f>Sheet1!$B$3:$K$3</c:f>
              <c:numCache>
                <c:formatCode>General</c:formatCode>
                <c:ptCount val="10"/>
                <c:pt idx="0">
                  <c:v>8145</c:v>
                </c:pt>
                <c:pt idx="1">
                  <c:v>8145</c:v>
                </c:pt>
                <c:pt idx="2">
                  <c:v>8145</c:v>
                </c:pt>
                <c:pt idx="3">
                  <c:v>8145</c:v>
                </c:pt>
                <c:pt idx="4">
                  <c:v>8145</c:v>
                </c:pt>
                <c:pt idx="5">
                  <c:v>8145</c:v>
                </c:pt>
                <c:pt idx="6">
                  <c:v>8145</c:v>
                </c:pt>
                <c:pt idx="7">
                  <c:v>8145</c:v>
                </c:pt>
                <c:pt idx="8">
                  <c:v>8145</c:v>
                </c:pt>
                <c:pt idx="9">
                  <c:v>8145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Sheet1!$A$5</c:f>
              <c:strCache>
                <c:ptCount val="1"/>
              </c:strCache>
            </c:strRef>
          </c:tx>
          <c:spPr>
            <a:ln w="25401">
              <a:solidFill>
                <a:srgbClr val="283583"/>
              </a:solidFill>
              <a:prstDash val="solid"/>
            </a:ln>
          </c:spPr>
          <c:marker>
            <c:symbol val="none"/>
          </c:marker>
          <c:dLbls>
            <c:delete val="1"/>
          </c:dLbls>
          <c:cat>
            <c:strRef>
              <c:f>Sheet1!$B$1:$K$1</c:f>
              <c:strCache>
                <c:ptCount val="10"/>
                <c:pt idx="0">
                  <c:v>Красноярский край</c:v>
                </c:pt>
                <c:pt idx="1">
                  <c:v>Республика Алтай</c:v>
                </c:pt>
                <c:pt idx="2">
                  <c:v>Кемеровская область - Кузбасс</c:v>
                </c:pt>
                <c:pt idx="3">
                  <c:v>Республика Тыва</c:v>
                </c:pt>
                <c:pt idx="4">
                  <c:v>Омская область</c:v>
                </c:pt>
                <c:pt idx="5">
                  <c:v>Алтайский край</c:v>
                </c:pt>
                <c:pt idx="6">
                  <c:v>Республика Хакасия</c:v>
                </c:pt>
                <c:pt idx="7">
                  <c:v>Томская область</c:v>
                </c:pt>
                <c:pt idx="8">
                  <c:v>Новосибирская область</c:v>
                </c:pt>
                <c:pt idx="9">
                  <c:v>Иркутская область</c:v>
                </c:pt>
              </c:strCache>
            </c:strRef>
          </c:cat>
          <c:val>
            <c:numRef>
              <c:f>Sheet1!$B$5:$K$5</c:f>
              <c:numCache>
                <c:formatCode>General</c:formatCode>
                <c:ptCount val="10"/>
                <c:pt idx="0">
                  <c:v>7103</c:v>
                </c:pt>
                <c:pt idx="1">
                  <c:v>7103</c:v>
                </c:pt>
                <c:pt idx="2">
                  <c:v>7103</c:v>
                </c:pt>
                <c:pt idx="3">
                  <c:v>7103</c:v>
                </c:pt>
                <c:pt idx="4">
                  <c:v>7103</c:v>
                </c:pt>
                <c:pt idx="5">
                  <c:v>7103</c:v>
                </c:pt>
                <c:pt idx="6">
                  <c:v>7103</c:v>
                </c:pt>
                <c:pt idx="7">
                  <c:v>7103</c:v>
                </c:pt>
                <c:pt idx="8">
                  <c:v>7103</c:v>
                </c:pt>
                <c:pt idx="9">
                  <c:v>7103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39479296"/>
        <c:axId val="239258432"/>
      </c:lineChart>
      <c:catAx>
        <c:axId val="239477248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39257856"/>
        <c:crossesAt val="2000"/>
        <c:auto val="0"/>
        <c:lblAlgn val="ctr"/>
        <c:lblOffset val="100"/>
        <c:tickLblSkip val="1"/>
        <c:tickMarkSkip val="1"/>
        <c:noMultiLvlLbl val="0"/>
      </c:catAx>
      <c:valAx>
        <c:axId val="239257856"/>
        <c:scaling>
          <c:orientation val="minMax"/>
          <c:max val="12000"/>
          <c:min val="2000"/>
        </c:scaling>
        <c:delete val="1"/>
        <c:axPos val="l"/>
        <c:numFmt formatCode="General" sourceLinked="1"/>
        <c:majorTickMark val="cross"/>
        <c:minorTickMark val="none"/>
        <c:tickLblPos val="nextTo"/>
        <c:crossAx val="239477248"/>
        <c:crosses val="autoZero"/>
        <c:crossBetween val="between"/>
        <c:majorUnit val="2000"/>
        <c:minorUnit val="100"/>
      </c:valAx>
      <c:catAx>
        <c:axId val="239479296"/>
        <c:scaling>
          <c:orientation val="minMax"/>
        </c:scaling>
        <c:delete val="1"/>
        <c:axPos val="b"/>
        <c:majorTickMark val="out"/>
        <c:minorTickMark val="none"/>
        <c:tickLblPos val="nextTo"/>
        <c:crossAx val="239258432"/>
        <c:crosses val="autoZero"/>
        <c:auto val="0"/>
        <c:lblAlgn val="ctr"/>
        <c:lblOffset val="100"/>
        <c:noMultiLvlLbl val="0"/>
      </c:catAx>
      <c:valAx>
        <c:axId val="23925843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39479296"/>
        <c:crosses val="autoZero"/>
        <c:crossBetween val="between"/>
      </c:valAx>
      <c:spPr>
        <a:solidFill>
          <a:srgbClr val="FFFFFF"/>
        </a:solidFill>
        <a:ln w="25401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  <c:userShapes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026352288488205E-2"/>
          <c:y val="6.0465116279069774E-2"/>
          <c:w val="0.92094313453536747"/>
          <c:h val="0.67441860465116277"/>
        </c:manualLayout>
      </c:layout>
      <c:lineChart>
        <c:grouping val="standar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Россия</c:v>
                </c:pt>
              </c:strCache>
            </c:strRef>
          </c:tx>
          <c:spPr>
            <a:ln w="25399">
              <a:solidFill>
                <a:srgbClr val="283583"/>
              </a:solidFill>
              <a:prstDash val="solid"/>
            </a:ln>
          </c:spPr>
          <c:marker>
            <c:symbol val="square"/>
            <c:size val="6"/>
            <c:spPr>
              <a:solidFill>
                <a:srgbClr val="283583"/>
              </a:solidFill>
              <a:ln>
                <a:solidFill>
                  <a:srgbClr val="283583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3193891678935392E-2"/>
                  <c:y val="8.61440805478679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9957758400865628E-2"/>
                  <c:y val="6.98421811724636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0882334229719208E-2"/>
                  <c:y val="7.49001187992558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1806910058572844E-2"/>
                  <c:y val="7.17490864824998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1344701884525326E-2"/>
                  <c:y val="8.08887927548713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8989054939561126E-2"/>
                  <c:y val="8.36582654242455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Mode val="edge"/>
                  <c:yMode val="edge"/>
                  <c:x val="0.91816920943134528"/>
                  <c:y val="0.6186046511627907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Mode val="edge"/>
                  <c:yMode val="edge"/>
                  <c:x val="0.63522884882108177"/>
                  <c:y val="0.7720930232558138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Mode val="edge"/>
                  <c:yMode val="edge"/>
                  <c:x val="0.7142857142857143"/>
                  <c:y val="0.7813953488372092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Mode val="edge"/>
                  <c:yMode val="edge"/>
                  <c:x val="0.79334257975034672"/>
                  <c:y val="0.7813953488372092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Mode val="edge"/>
                  <c:yMode val="edge"/>
                  <c:x val="0.87656033287101243"/>
                  <c:y val="0.7813953488372092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Mode val="edge"/>
                  <c:yMode val="edge"/>
                  <c:x val="0.96116504854368934"/>
                  <c:y val="0.7767441860465115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Sheet1!$B$1:$V$1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Sheet1!$B$2:$V$2</c:f>
              <c:numCache>
                <c:formatCode>General</c:formatCode>
                <c:ptCount val="6"/>
                <c:pt idx="0">
                  <c:v>41.7</c:v>
                </c:pt>
                <c:pt idx="1">
                  <c:v>41.85</c:v>
                </c:pt>
                <c:pt idx="2">
                  <c:v>42.86</c:v>
                </c:pt>
                <c:pt idx="3">
                  <c:v>41.2</c:v>
                </c:pt>
                <c:pt idx="4">
                  <c:v>41.3</c:v>
                </c:pt>
                <c:pt idx="5">
                  <c:v>41.4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Sheet1!$A$3</c:f>
              <c:strCache>
                <c:ptCount val="1"/>
                <c:pt idx="0">
                  <c:v>HCO</c:v>
                </c:pt>
              </c:strCache>
            </c:strRef>
          </c:tx>
          <c:spPr>
            <a:ln w="25399">
              <a:solidFill>
                <a:srgbClr val="459966"/>
              </a:solidFill>
              <a:prstDash val="solid"/>
            </a:ln>
          </c:spPr>
          <c:marker>
            <c:symbol val="triangle"/>
            <c:size val="6"/>
            <c:spPr>
              <a:solidFill>
                <a:srgbClr val="459966"/>
              </a:solidFill>
              <a:ln>
                <a:solidFill>
                  <a:srgbClr val="459966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0926312782330783E-2"/>
                  <c:y val="-9.79277699457873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9077079650757941E-2"/>
                  <c:y val="-8.73236369471283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2269359187244449E-2"/>
                  <c:y val="-8.74405437311602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7354760266617224E-2"/>
                  <c:y val="-0.1029950366593126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827951464458069E-2"/>
                  <c:y val="-0.1049255179042499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6721481243416003E-2"/>
                  <c:y val="-8.58605829293172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Mode val="edge"/>
                  <c:yMode val="edge"/>
                  <c:x val="0.91955617198335637"/>
                  <c:y val="0.1860465116279069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Mode val="edge"/>
                  <c:yMode val="edge"/>
                  <c:x val="0.63245492371705958"/>
                  <c:y val="0.5162790697674419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Mode val="edge"/>
                  <c:yMode val="edge"/>
                  <c:x val="0.7128987517337031"/>
                  <c:y val="0.5348837209302325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Mode val="edge"/>
                  <c:yMode val="edge"/>
                  <c:x val="0.79195561719833563"/>
                  <c:y val="0.5441860465116279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Sheet1!$B$1:$V$1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Sheet1!$B$3:$V$3</c:f>
              <c:numCache>
                <c:formatCode>General</c:formatCode>
                <c:ptCount val="6"/>
                <c:pt idx="0">
                  <c:v>47.84</c:v>
                </c:pt>
                <c:pt idx="1">
                  <c:v>48.94</c:v>
                </c:pt>
                <c:pt idx="2">
                  <c:v>49.54</c:v>
                </c:pt>
                <c:pt idx="3">
                  <c:v>47</c:v>
                </c:pt>
                <c:pt idx="4">
                  <c:v>46.9</c:v>
                </c:pt>
                <c:pt idx="5">
                  <c:v>47.5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9478272"/>
        <c:axId val="239260160"/>
      </c:lineChart>
      <c:catAx>
        <c:axId val="239478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39260160"/>
        <c:crossesAt val="35"/>
        <c:auto val="0"/>
        <c:lblAlgn val="ctr"/>
        <c:lblOffset val="100"/>
        <c:tickLblSkip val="1"/>
        <c:tickMarkSkip val="1"/>
        <c:noMultiLvlLbl val="0"/>
      </c:catAx>
      <c:valAx>
        <c:axId val="239260160"/>
        <c:scaling>
          <c:orientation val="minMax"/>
          <c:max val="55"/>
          <c:min val="35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39478272"/>
        <c:crosses val="autoZero"/>
        <c:crossBetween val="between"/>
        <c:majorUnit val="5"/>
        <c:minorUnit val="1"/>
      </c:valAx>
      <c:spPr>
        <a:solidFill>
          <a:srgbClr val="FFFFFF"/>
        </a:solidFill>
        <a:ln w="25399">
          <a:noFill/>
        </a:ln>
      </c:spPr>
    </c:plotArea>
    <c:legend>
      <c:legendPos val="b"/>
      <c:layout>
        <c:manualLayout>
          <c:xMode val="edge"/>
          <c:yMode val="edge"/>
          <c:x val="0.16366158113730928"/>
          <c:y val="0.90697674418604646"/>
          <c:w val="0.62135922330097082"/>
          <c:h val="9.7674418604651161E-2"/>
        </c:manualLayout>
      </c:layout>
      <c:overlay val="0"/>
      <c:spPr>
        <a:solidFill>
          <a:srgbClr val="FFFFFF"/>
        </a:solidFill>
        <a:ln w="25399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5644047458494569E-2"/>
          <c:y val="5.829596412556054E-2"/>
          <c:w val="0.93855777088819414"/>
          <c:h val="0.68609865470852005"/>
        </c:manualLayout>
      </c:layout>
      <c:lineChart>
        <c:grouping val="standar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Россия</c:v>
                </c:pt>
              </c:strCache>
            </c:strRef>
          </c:tx>
          <c:spPr>
            <a:ln w="25392">
              <a:solidFill>
                <a:srgbClr val="283583"/>
              </a:solidFill>
              <a:prstDash val="solid"/>
            </a:ln>
          </c:spPr>
          <c:marker>
            <c:symbol val="square"/>
            <c:size val="6"/>
            <c:spPr>
              <a:solidFill>
                <a:srgbClr val="283583"/>
              </a:solidFill>
              <a:ln>
                <a:solidFill>
                  <a:srgbClr val="283583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2369789492683441E-2"/>
                  <c:y val="8.59136647766903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0356437459801442E-2"/>
                  <c:y val="7.459737375877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272896717949784E-2"/>
                  <c:y val="8.40504114200914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3779224920279423E-2"/>
                  <c:y val="9.48618264262064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6155841191787783E-2"/>
                  <c:y val="8.95793880195355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2172633559145028E-2"/>
                  <c:y val="8.98418552111365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Mode val="edge"/>
                  <c:yMode val="edge"/>
                  <c:x val="0.88993288590604025"/>
                  <c:y val="0.5964125560538117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Mode val="edge"/>
                  <c:yMode val="edge"/>
                  <c:x val="0.61476510067114098"/>
                  <c:y val="0.7399103139013452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Mode val="edge"/>
                  <c:yMode val="edge"/>
                  <c:x val="0.6912751677852349"/>
                  <c:y val="0.7533632286995515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Mode val="edge"/>
                  <c:yMode val="edge"/>
                  <c:x val="0.76912751677852353"/>
                  <c:y val="0.7533632286995515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Mode val="edge"/>
                  <c:yMode val="edge"/>
                  <c:x val="0.84966442953020138"/>
                  <c:y val="0.7533632286995515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Mode val="edge"/>
                  <c:yMode val="edge"/>
                  <c:x val="0.93154362416107372"/>
                  <c:y val="0.7443946188340806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92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Sheet1!$B$1:$V$1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Sheet1!$B$2:$V$2</c:f>
              <c:numCache>
                <c:formatCode>General</c:formatCode>
                <c:ptCount val="6"/>
                <c:pt idx="0">
                  <c:v>264.5</c:v>
                </c:pt>
                <c:pt idx="1">
                  <c:v>271.14</c:v>
                </c:pt>
                <c:pt idx="2">
                  <c:v>273.7</c:v>
                </c:pt>
                <c:pt idx="3">
                  <c:v>107.4</c:v>
                </c:pt>
                <c:pt idx="4">
                  <c:v>170</c:v>
                </c:pt>
                <c:pt idx="5">
                  <c:v>244.3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Sheet1!$A$3</c:f>
              <c:strCache>
                <c:ptCount val="1"/>
                <c:pt idx="0">
                  <c:v>HCO</c:v>
                </c:pt>
              </c:strCache>
            </c:strRef>
          </c:tx>
          <c:spPr>
            <a:ln w="25392">
              <a:solidFill>
                <a:srgbClr val="459966"/>
              </a:solidFill>
              <a:prstDash val="solid"/>
            </a:ln>
          </c:spPr>
          <c:marker>
            <c:symbol val="triangle"/>
            <c:size val="6"/>
            <c:spPr>
              <a:solidFill>
                <a:srgbClr val="459966"/>
              </a:solidFill>
              <a:ln>
                <a:solidFill>
                  <a:srgbClr val="459966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2369789492683441E-2"/>
                  <c:y val="-0.1148735604989831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0356437459801442E-2"/>
                  <c:y val="-0.109481528593906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7978207269545851E-2"/>
                  <c:y val="-8.71352315137823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5725533645111671E-2"/>
                  <c:y val="-0.1058854435072780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7739027249813493E-2"/>
                  <c:y val="-0.1057492362895519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572565781056024E-2"/>
                  <c:y val="-8.61036357797047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Mode val="edge"/>
                  <c:yMode val="edge"/>
                  <c:x val="0.89127516778523486"/>
                  <c:y val="0.1793721973094170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Mode val="edge"/>
                  <c:yMode val="edge"/>
                  <c:x val="0.61342281879194627"/>
                  <c:y val="0.4932735426008968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Mode val="edge"/>
                  <c:yMode val="edge"/>
                  <c:x val="0.68993288590604018"/>
                  <c:y val="0.5112107623318384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Mode val="edge"/>
                  <c:yMode val="edge"/>
                  <c:x val="0.76778523489932882"/>
                  <c:y val="0.524663677130044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92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Sheet1!$B$1:$V$1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Sheet1!$B$3:$V$3</c:f>
              <c:numCache>
                <c:formatCode>General</c:formatCode>
                <c:ptCount val="6"/>
                <c:pt idx="0">
                  <c:v>329.73</c:v>
                </c:pt>
                <c:pt idx="1">
                  <c:v>347.63</c:v>
                </c:pt>
                <c:pt idx="2">
                  <c:v>316.14</c:v>
                </c:pt>
                <c:pt idx="3">
                  <c:v>167.2</c:v>
                </c:pt>
                <c:pt idx="4">
                  <c:v>265.7</c:v>
                </c:pt>
                <c:pt idx="5">
                  <c:v>336.4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4827776"/>
        <c:axId val="239261888"/>
      </c:lineChart>
      <c:catAx>
        <c:axId val="234827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39261888"/>
        <c:crossesAt val="0"/>
        <c:auto val="0"/>
        <c:lblAlgn val="ctr"/>
        <c:lblOffset val="100"/>
        <c:tickLblSkip val="1"/>
        <c:tickMarkSkip val="1"/>
        <c:noMultiLvlLbl val="0"/>
      </c:catAx>
      <c:valAx>
        <c:axId val="239261888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out"/>
        <c:minorTickMark val="none"/>
        <c:tickLblPos val="nextTo"/>
        <c:crossAx val="234827776"/>
        <c:crosses val="autoZero"/>
        <c:crossBetween val="between"/>
        <c:majorUnit val="100"/>
        <c:minorUnit val="5"/>
      </c:valAx>
      <c:spPr>
        <a:solidFill>
          <a:srgbClr val="FFFFFF"/>
        </a:solidFill>
        <a:ln w="25392">
          <a:noFill/>
        </a:ln>
      </c:spPr>
    </c:plotArea>
    <c:legend>
      <c:legendPos val="b"/>
      <c:layout>
        <c:manualLayout>
          <c:xMode val="edge"/>
          <c:yMode val="edge"/>
          <c:x val="0.18120805369127516"/>
          <c:y val="0.91031390134529133"/>
          <c:w val="0.6013422818791947"/>
          <c:h val="9.417040358744394E-2"/>
        </c:manualLayout>
      </c:layout>
      <c:overlay val="0"/>
      <c:spPr>
        <a:solidFill>
          <a:srgbClr val="FFFFFF"/>
        </a:solidFill>
        <a:ln w="25392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2995100612423453E-2"/>
          <c:y val="0.13941018766756033"/>
          <c:w val="0.96112760526988372"/>
          <c:h val="0.4959785522788203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C32D"/>
            </a:solidFill>
            <a:ln w="12694">
              <a:noFill/>
              <a:prstDash val="solid"/>
            </a:ln>
            <a:effectLst/>
          </c:spPr>
          <c:invertIfNegative val="0"/>
          <c:dLbls>
            <c:dLbl>
              <c:idx val="0"/>
              <c:layout>
                <c:manualLayout>
                  <c:x val="-1.1427821522309711E-3"/>
                  <c:y val="3.263928349162540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230971128608923E-3"/>
                  <c:y val="2.800213761939551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665791776027997E-3"/>
                  <c:y val="-5.303122547825851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093088363954465E-3"/>
                  <c:y val="3.488851908975295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5496062992126801E-3"/>
                  <c:y val="2.824566387964391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0796150481189851E-3"/>
                  <c:y val="-8.59343290851530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1182852143482064E-3"/>
                  <c:y val="-2.82558108071542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1664041994750656E-3"/>
                  <c:y val="4.695321589955894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3511811023622048E-3"/>
                  <c:y val="8.47403739481018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5.3613298337724079E-4"/>
                  <c:y val="1.13009713991936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Mode val="edge"/>
                  <c:yMode val="edge"/>
                  <c:x val="0.99320652173913049"/>
                  <c:y val="0.6434316353887399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Mode val="edge"/>
                  <c:yMode val="edge"/>
                  <c:x val="0.88586956521739135"/>
                  <c:y val="0.2922252010723860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89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Sheet1!$B$1:$K$1</c:f>
              <c:strCache>
                <c:ptCount val="10"/>
                <c:pt idx="0">
                  <c:v>Новосибирская область</c:v>
                </c:pt>
                <c:pt idx="1">
                  <c:v>Кемеровская область - Кузбасс</c:v>
                </c:pt>
                <c:pt idx="2">
                  <c:v>Иркутская область</c:v>
                </c:pt>
                <c:pt idx="3">
                  <c:v>Республика Алтай</c:v>
                </c:pt>
                <c:pt idx="4">
                  <c:v>Алтайский край</c:v>
                </c:pt>
                <c:pt idx="5">
                  <c:v>Томская область</c:v>
                </c:pt>
                <c:pt idx="6">
                  <c:v>Республика Хакасия</c:v>
                </c:pt>
                <c:pt idx="7">
                  <c:v>Омская область</c:v>
                </c:pt>
                <c:pt idx="8">
                  <c:v>Красноярский край </c:v>
                </c:pt>
                <c:pt idx="9">
                  <c:v>Республика Тыва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107.8</c:v>
                </c:pt>
                <c:pt idx="1">
                  <c:v>107.4</c:v>
                </c:pt>
                <c:pt idx="2">
                  <c:v>104.6</c:v>
                </c:pt>
                <c:pt idx="3">
                  <c:v>103.9</c:v>
                </c:pt>
                <c:pt idx="4">
                  <c:v>103.7</c:v>
                </c:pt>
                <c:pt idx="5">
                  <c:v>103.4</c:v>
                </c:pt>
                <c:pt idx="6">
                  <c:v>102.4</c:v>
                </c:pt>
                <c:pt idx="7">
                  <c:v>101.4</c:v>
                </c:pt>
                <c:pt idx="8">
                  <c:v>99.8</c:v>
                </c:pt>
                <c:pt idx="9">
                  <c:v>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39476736"/>
        <c:axId val="239648768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СФО</c:v>
                </c:pt>
              </c:strCache>
            </c:strRef>
          </c:tx>
          <c:spPr>
            <a:ln w="25389">
              <a:solidFill>
                <a:srgbClr val="459966"/>
              </a:solidFill>
              <a:prstDash val="solid"/>
            </a:ln>
          </c:spPr>
          <c:marker>
            <c:symbol val="none"/>
          </c:marker>
          <c:dLbls>
            <c:delete val="1"/>
          </c:dLbls>
          <c:cat>
            <c:strRef>
              <c:f>Sheet1!$B$1:$K$1</c:f>
              <c:strCache>
                <c:ptCount val="10"/>
                <c:pt idx="0">
                  <c:v>Новосибирская область</c:v>
                </c:pt>
                <c:pt idx="1">
                  <c:v>Кемеровская область - Кузбасс</c:v>
                </c:pt>
                <c:pt idx="2">
                  <c:v>Иркутская область</c:v>
                </c:pt>
                <c:pt idx="3">
                  <c:v>Республика Алтай</c:v>
                </c:pt>
                <c:pt idx="4">
                  <c:v>Алтайский край</c:v>
                </c:pt>
                <c:pt idx="5">
                  <c:v>Томская область</c:v>
                </c:pt>
                <c:pt idx="6">
                  <c:v>Республика Хакасия</c:v>
                </c:pt>
                <c:pt idx="7">
                  <c:v>Омская область</c:v>
                </c:pt>
                <c:pt idx="8">
                  <c:v>Красноярский край </c:v>
                </c:pt>
                <c:pt idx="9">
                  <c:v>Республика Тыва</c:v>
                </c:pt>
              </c:strCache>
            </c:strRef>
          </c:cat>
          <c:val>
            <c:numRef>
              <c:f>Sheet1!$B$3:$K$3</c:f>
              <c:numCache>
                <c:formatCode>General</c:formatCode>
                <c:ptCount val="10"/>
                <c:pt idx="0">
                  <c:v>103.4</c:v>
                </c:pt>
                <c:pt idx="1">
                  <c:v>103.4</c:v>
                </c:pt>
                <c:pt idx="2">
                  <c:v>103.4</c:v>
                </c:pt>
                <c:pt idx="3">
                  <c:v>103.4</c:v>
                </c:pt>
                <c:pt idx="4">
                  <c:v>103.4</c:v>
                </c:pt>
                <c:pt idx="5">
                  <c:v>103.4</c:v>
                </c:pt>
                <c:pt idx="6">
                  <c:v>103.4</c:v>
                </c:pt>
                <c:pt idx="7">
                  <c:v>103.4</c:v>
                </c:pt>
                <c:pt idx="8">
                  <c:v>103.4</c:v>
                </c:pt>
                <c:pt idx="9">
                  <c:v>103.4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Sheet1!$A$5</c:f>
              <c:strCache>
                <c:ptCount val="1"/>
              </c:strCache>
            </c:strRef>
          </c:tx>
          <c:spPr>
            <a:ln w="25389">
              <a:solidFill>
                <a:srgbClr val="283583"/>
              </a:solidFill>
              <a:prstDash val="solid"/>
            </a:ln>
          </c:spPr>
          <c:marker>
            <c:symbol val="none"/>
          </c:marker>
          <c:dLbls>
            <c:delete val="1"/>
          </c:dLbls>
          <c:cat>
            <c:strRef>
              <c:f>Sheet1!$B$1:$K$1</c:f>
              <c:strCache>
                <c:ptCount val="10"/>
                <c:pt idx="0">
                  <c:v>Новосибирская область</c:v>
                </c:pt>
                <c:pt idx="1">
                  <c:v>Кемеровская область - Кузбасс</c:v>
                </c:pt>
                <c:pt idx="2">
                  <c:v>Иркутская область</c:v>
                </c:pt>
                <c:pt idx="3">
                  <c:v>Республика Алтай</c:v>
                </c:pt>
                <c:pt idx="4">
                  <c:v>Алтайский край</c:v>
                </c:pt>
                <c:pt idx="5">
                  <c:v>Томская область</c:v>
                </c:pt>
                <c:pt idx="6">
                  <c:v>Республика Хакасия</c:v>
                </c:pt>
                <c:pt idx="7">
                  <c:v>Омская область</c:v>
                </c:pt>
                <c:pt idx="8">
                  <c:v>Красноярский край </c:v>
                </c:pt>
                <c:pt idx="9">
                  <c:v>Республика Тыва</c:v>
                </c:pt>
              </c:strCache>
            </c:strRef>
          </c:cat>
          <c:val>
            <c:numRef>
              <c:f>Sheet1!$B$5:$K$5</c:f>
              <c:numCache>
                <c:formatCode>General</c:formatCode>
                <c:ptCount val="10"/>
                <c:pt idx="0">
                  <c:v>107.3</c:v>
                </c:pt>
                <c:pt idx="1">
                  <c:v>107.3</c:v>
                </c:pt>
                <c:pt idx="2">
                  <c:v>107.3</c:v>
                </c:pt>
                <c:pt idx="3">
                  <c:v>107.3</c:v>
                </c:pt>
                <c:pt idx="4">
                  <c:v>107.3</c:v>
                </c:pt>
                <c:pt idx="5">
                  <c:v>107.3</c:v>
                </c:pt>
                <c:pt idx="6">
                  <c:v>107.3</c:v>
                </c:pt>
                <c:pt idx="7">
                  <c:v>107.3</c:v>
                </c:pt>
                <c:pt idx="8">
                  <c:v>107.3</c:v>
                </c:pt>
                <c:pt idx="9">
                  <c:v>107.3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70033408"/>
        <c:axId val="239649344"/>
      </c:lineChart>
      <c:catAx>
        <c:axId val="23947673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39648768"/>
        <c:crossesAt val="10"/>
        <c:auto val="0"/>
        <c:lblAlgn val="ctr"/>
        <c:lblOffset val="100"/>
        <c:tickLblSkip val="1"/>
        <c:tickMarkSkip val="1"/>
        <c:noMultiLvlLbl val="0"/>
      </c:catAx>
      <c:valAx>
        <c:axId val="239648768"/>
        <c:scaling>
          <c:orientation val="minMax"/>
          <c:max val="110"/>
          <c:min val="95"/>
        </c:scaling>
        <c:delete val="1"/>
        <c:axPos val="l"/>
        <c:numFmt formatCode="General" sourceLinked="1"/>
        <c:majorTickMark val="cross"/>
        <c:minorTickMark val="none"/>
        <c:tickLblPos val="nextTo"/>
        <c:crossAx val="239476736"/>
        <c:crosses val="autoZero"/>
        <c:crossBetween val="between"/>
        <c:majorUnit val="5"/>
        <c:minorUnit val="1"/>
      </c:valAx>
      <c:catAx>
        <c:axId val="270033408"/>
        <c:scaling>
          <c:orientation val="minMax"/>
        </c:scaling>
        <c:delete val="1"/>
        <c:axPos val="b"/>
        <c:majorTickMark val="out"/>
        <c:minorTickMark val="none"/>
        <c:tickLblPos val="nextTo"/>
        <c:crossAx val="239649344"/>
        <c:crosses val="autoZero"/>
        <c:auto val="0"/>
        <c:lblAlgn val="ctr"/>
        <c:lblOffset val="100"/>
        <c:noMultiLvlLbl val="0"/>
      </c:catAx>
      <c:valAx>
        <c:axId val="2396493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70033408"/>
        <c:crosses val="autoZero"/>
        <c:crossBetween val="between"/>
      </c:valAx>
      <c:spPr>
        <a:solidFill>
          <a:srgbClr val="FFFFFF"/>
        </a:solidFill>
        <a:ln w="2538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572005383580082"/>
          <c:y val="2.7196652719665274E-2"/>
          <c:w val="0.71601615074024239"/>
          <c:h val="0.87656903765690375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FFC32D"/>
            </a:solidFill>
            <a:ln w="12722">
              <a:noFill/>
              <a:prstDash val="solid"/>
            </a:ln>
            <a:effectLst/>
          </c:spPr>
          <c:invertIfNegative val="0"/>
          <c:dLbls>
            <c:dLbl>
              <c:idx val="0"/>
              <c:layout>
                <c:manualLayout>
                  <c:x val="-2.2579085509048212E-3"/>
                  <c:y val="2.976047872312107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7054151125830028E-4"/>
                  <c:y val="-3.1019575899868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2542823594419118E-3"/>
                  <c:y val="-1.51411093897238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8651691702099589E-3"/>
                  <c:y val="6.517023813127575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8442809780355599E-3"/>
                  <c:y val="-5.250940995458731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7368766404199476E-3"/>
                  <c:y val="1.80985236885957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4.385964912280701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385964912280742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444">
                <a:noFill/>
              </a:ln>
            </c:spPr>
            <c:txPr>
              <a:bodyPr/>
              <a:lstStyle/>
              <a:p>
                <a:pPr>
                  <a:defRPr sz="902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Sheet1!$B$1:$I$1</c:f>
              <c:strCache>
                <c:ptCount val="8"/>
                <c:pt idx="0">
                  <c:v>Платные услуги населению</c:v>
                </c:pt>
                <c:pt idx="1">
                  <c:v>Оборот розничной торговли</c:v>
                </c:pt>
                <c:pt idx="2">
                  <c:v>Ввод в действие жилых домов</c:v>
                </c:pt>
                <c:pt idx="3">
                  <c:v>Продукция сельского хозяйства</c:v>
                </c:pt>
                <c:pt idx="4">
                  <c:v>Инвестиции в основной капитал</c:v>
                </c:pt>
                <c:pt idx="5">
                  <c:v>Валовой региональный продукт за 2021 г.</c:v>
                </c:pt>
                <c:pt idx="6">
                  <c:v>Численность населения на конец года</c:v>
                </c:pt>
                <c:pt idx="7">
                  <c:v>Территория</c:v>
                </c:pt>
              </c:strCache>
            </c:strRef>
          </c:cat>
          <c:val>
            <c:numRef>
              <c:f>Sheet1!$B$3:$I$3</c:f>
              <c:numCache>
                <c:formatCode>General</c:formatCode>
                <c:ptCount val="8"/>
                <c:pt idx="0">
                  <c:v>19.7</c:v>
                </c:pt>
                <c:pt idx="1">
                  <c:v>20.399999999999999</c:v>
                </c:pt>
                <c:pt idx="2">
                  <c:v>27.1</c:v>
                </c:pt>
                <c:pt idx="3">
                  <c:v>17.399999999999999</c:v>
                </c:pt>
                <c:pt idx="4">
                  <c:v>11.4</c:v>
                </c:pt>
                <c:pt idx="5">
                  <c:v>14.3</c:v>
                </c:pt>
                <c:pt idx="6">
                  <c:v>16.8</c:v>
                </c:pt>
                <c:pt idx="7">
                  <c:v>4.0999999999999996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55254528"/>
        <c:axId val="247198208"/>
      </c:barChart>
      <c:catAx>
        <c:axId val="2552545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2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471982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7198208"/>
        <c:scaling>
          <c:orientation val="minMax"/>
          <c:max val="30"/>
        </c:scaling>
        <c:delete val="1"/>
        <c:axPos val="b"/>
        <c:numFmt formatCode="General" sourceLinked="1"/>
        <c:majorTickMark val="out"/>
        <c:minorTickMark val="none"/>
        <c:tickLblPos val="nextTo"/>
        <c:crossAx val="255254528"/>
        <c:crosses val="autoZero"/>
        <c:crossBetween val="between"/>
        <c:majorUnit val="5"/>
        <c:minorUnit val="1"/>
      </c:valAx>
      <c:spPr>
        <a:solidFill>
          <a:srgbClr val="FFFFFF"/>
        </a:solidFill>
        <a:ln w="25444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2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806260972345343E-2"/>
          <c:y val="6.8656716417910449E-2"/>
          <c:w val="0.94808208307221353"/>
          <c:h val="0.5373134328358208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C32D"/>
            </a:solidFill>
            <a:ln w="12698">
              <a:noFill/>
              <a:prstDash val="solid"/>
            </a:ln>
            <a:effectLst/>
          </c:spPr>
          <c:invertIfNegative val="0"/>
          <c:dLbls>
            <c:dLbl>
              <c:idx val="0"/>
              <c:layout>
                <c:manualLayout>
                  <c:x val="2.9425874745789226E-3"/>
                  <c:y val="1.074122539840113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8419460812431559E-4"/>
                  <c:y val="1.02937526791959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7532808398950132E-3"/>
                  <c:y val="4.92107182877211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044654186438211E-4"/>
                  <c:y val="5.9337138731584051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8614312283812206E-3"/>
                  <c:y val="-7.317871082733569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3.6180493994542075E-3"/>
                  <c:y val="-3.836044491573224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3.3043524830556059E-4"/>
                  <c:y val="-3.80627041001476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7.5107333437633022E-4"/>
                  <c:y val="1.819634651685735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6.8988892944673306E-4"/>
                  <c:y val="1.6859568771668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2.4181745493735431E-3"/>
                  <c:y val="1.745745248892603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97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Sheet1!$B$1:$K$1</c:f>
              <c:strCache>
                <c:ptCount val="10"/>
                <c:pt idx="0">
                  <c:v>Республика Алтай</c:v>
                </c:pt>
                <c:pt idx="1">
                  <c:v>Иркутская область</c:v>
                </c:pt>
                <c:pt idx="2">
                  <c:v>Красноярский край</c:v>
                </c:pt>
                <c:pt idx="3">
                  <c:v>Республика Тыва</c:v>
                </c:pt>
                <c:pt idx="4">
                  <c:v>Алтайский край</c:v>
                </c:pt>
                <c:pt idx="5">
                  <c:v>Томская область</c:v>
                </c:pt>
                <c:pt idx="6">
                  <c:v>Кемеровская область - Кузбасс</c:v>
                </c:pt>
                <c:pt idx="7">
                  <c:v>Омская область</c:v>
                </c:pt>
                <c:pt idx="8">
                  <c:v>Новосибирская область</c:v>
                </c:pt>
                <c:pt idx="9">
                  <c:v>Республика Хакасия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181.4</c:v>
                </c:pt>
                <c:pt idx="1">
                  <c:v>137.9</c:v>
                </c:pt>
                <c:pt idx="2">
                  <c:v>108.1</c:v>
                </c:pt>
                <c:pt idx="3">
                  <c:v>103.7</c:v>
                </c:pt>
                <c:pt idx="4">
                  <c:v>100.6</c:v>
                </c:pt>
                <c:pt idx="5">
                  <c:v>91.2</c:v>
                </c:pt>
                <c:pt idx="6">
                  <c:v>90.4</c:v>
                </c:pt>
                <c:pt idx="7">
                  <c:v>85.7</c:v>
                </c:pt>
                <c:pt idx="8">
                  <c:v>84.9</c:v>
                </c:pt>
                <c:pt idx="9">
                  <c:v>82.5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34829824"/>
        <c:axId val="239651072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СФО</c:v>
                </c:pt>
              </c:strCache>
            </c:strRef>
          </c:tx>
          <c:spPr>
            <a:ln w="25397">
              <a:solidFill>
                <a:srgbClr val="459966"/>
              </a:solidFill>
              <a:prstDash val="solid"/>
            </a:ln>
          </c:spPr>
          <c:marker>
            <c:symbol val="none"/>
          </c:marker>
          <c:dLbls>
            <c:delete val="1"/>
          </c:dLbls>
          <c:cat>
            <c:strRef>
              <c:f>Sheet1!$B$1:$K$1</c:f>
              <c:strCache>
                <c:ptCount val="10"/>
                <c:pt idx="0">
                  <c:v>Республика Алтай</c:v>
                </c:pt>
                <c:pt idx="1">
                  <c:v>Иркутская область</c:v>
                </c:pt>
                <c:pt idx="2">
                  <c:v>Красноярский край</c:v>
                </c:pt>
                <c:pt idx="3">
                  <c:v>Республика Тыва</c:v>
                </c:pt>
                <c:pt idx="4">
                  <c:v>Алтайский край</c:v>
                </c:pt>
                <c:pt idx="5">
                  <c:v>Томская область</c:v>
                </c:pt>
                <c:pt idx="6">
                  <c:v>Кемеровская область - Кузбасс</c:v>
                </c:pt>
                <c:pt idx="7">
                  <c:v>Омская область</c:v>
                </c:pt>
                <c:pt idx="8">
                  <c:v>Новосибирская область</c:v>
                </c:pt>
                <c:pt idx="9">
                  <c:v>Республика Хакасия</c:v>
                </c:pt>
              </c:strCache>
            </c:strRef>
          </c:cat>
          <c:val>
            <c:numRef>
              <c:f>Sheet1!$B$3:$K$3</c:f>
              <c:numCache>
                <c:formatCode>General</c:formatCode>
                <c:ptCount val="10"/>
                <c:pt idx="0">
                  <c:v>105.6</c:v>
                </c:pt>
                <c:pt idx="1">
                  <c:v>105.6</c:v>
                </c:pt>
                <c:pt idx="2">
                  <c:v>105.6</c:v>
                </c:pt>
                <c:pt idx="3">
                  <c:v>105.6</c:v>
                </c:pt>
                <c:pt idx="4">
                  <c:v>105.6</c:v>
                </c:pt>
                <c:pt idx="5">
                  <c:v>105.6</c:v>
                </c:pt>
                <c:pt idx="6">
                  <c:v>105.6</c:v>
                </c:pt>
                <c:pt idx="7">
                  <c:v>105.6</c:v>
                </c:pt>
                <c:pt idx="8">
                  <c:v>105.6</c:v>
                </c:pt>
                <c:pt idx="9">
                  <c:v>105.6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Sheet1!$A$5</c:f>
              <c:strCache>
                <c:ptCount val="1"/>
              </c:strCache>
            </c:strRef>
          </c:tx>
          <c:spPr>
            <a:ln w="25397">
              <a:solidFill>
                <a:srgbClr val="283583"/>
              </a:solidFill>
              <a:prstDash val="solid"/>
            </a:ln>
          </c:spPr>
          <c:marker>
            <c:symbol val="none"/>
          </c:marker>
          <c:dLbls>
            <c:delete val="1"/>
          </c:dLbls>
          <c:cat>
            <c:strRef>
              <c:f>Sheet1!$B$1:$K$1</c:f>
              <c:strCache>
                <c:ptCount val="10"/>
                <c:pt idx="0">
                  <c:v>Республика Алтай</c:v>
                </c:pt>
                <c:pt idx="1">
                  <c:v>Иркутская область</c:v>
                </c:pt>
                <c:pt idx="2">
                  <c:v>Красноярский край</c:v>
                </c:pt>
                <c:pt idx="3">
                  <c:v>Республика Тыва</c:v>
                </c:pt>
                <c:pt idx="4">
                  <c:v>Алтайский край</c:v>
                </c:pt>
                <c:pt idx="5">
                  <c:v>Томская область</c:v>
                </c:pt>
                <c:pt idx="6">
                  <c:v>Кемеровская область - Кузбасс</c:v>
                </c:pt>
                <c:pt idx="7">
                  <c:v>Омская область</c:v>
                </c:pt>
                <c:pt idx="8">
                  <c:v>Новосибирская область</c:v>
                </c:pt>
                <c:pt idx="9">
                  <c:v>Республика Хакасия</c:v>
                </c:pt>
              </c:strCache>
            </c:strRef>
          </c:cat>
          <c:val>
            <c:numRef>
              <c:f>Sheet1!$B$5:$K$5</c:f>
              <c:numCache>
                <c:formatCode>General</c:formatCode>
                <c:ptCount val="10"/>
                <c:pt idx="0">
                  <c:v>104.6</c:v>
                </c:pt>
                <c:pt idx="1">
                  <c:v>104.6</c:v>
                </c:pt>
                <c:pt idx="2">
                  <c:v>104.6</c:v>
                </c:pt>
                <c:pt idx="3">
                  <c:v>104.6</c:v>
                </c:pt>
                <c:pt idx="4">
                  <c:v>104.6</c:v>
                </c:pt>
                <c:pt idx="5">
                  <c:v>104.6</c:v>
                </c:pt>
                <c:pt idx="6">
                  <c:v>104.6</c:v>
                </c:pt>
                <c:pt idx="7">
                  <c:v>104.6</c:v>
                </c:pt>
                <c:pt idx="8">
                  <c:v>104.6</c:v>
                </c:pt>
                <c:pt idx="9">
                  <c:v>104.6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42664960"/>
        <c:axId val="239651648"/>
      </c:lineChart>
      <c:catAx>
        <c:axId val="23482982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39651072"/>
        <c:crossesAt val="20"/>
        <c:auto val="0"/>
        <c:lblAlgn val="ctr"/>
        <c:lblOffset val="100"/>
        <c:tickLblSkip val="1"/>
        <c:tickMarkSkip val="1"/>
        <c:noMultiLvlLbl val="0"/>
      </c:catAx>
      <c:valAx>
        <c:axId val="239651072"/>
        <c:scaling>
          <c:orientation val="minMax"/>
          <c:max val="190"/>
          <c:min val="20"/>
        </c:scaling>
        <c:delete val="1"/>
        <c:axPos val="l"/>
        <c:numFmt formatCode="General" sourceLinked="1"/>
        <c:majorTickMark val="cross"/>
        <c:minorTickMark val="none"/>
        <c:tickLblPos val="nextTo"/>
        <c:crossAx val="234829824"/>
        <c:crosses val="autoZero"/>
        <c:crossBetween val="between"/>
        <c:majorUnit val="20"/>
        <c:minorUnit val="1"/>
      </c:valAx>
      <c:catAx>
        <c:axId val="242664960"/>
        <c:scaling>
          <c:orientation val="minMax"/>
        </c:scaling>
        <c:delete val="1"/>
        <c:axPos val="b"/>
        <c:majorTickMark val="out"/>
        <c:minorTickMark val="none"/>
        <c:tickLblPos val="nextTo"/>
        <c:crossAx val="239651648"/>
        <c:crosses val="autoZero"/>
        <c:auto val="0"/>
        <c:lblAlgn val="ctr"/>
        <c:lblOffset val="100"/>
        <c:noMultiLvlLbl val="0"/>
      </c:catAx>
      <c:valAx>
        <c:axId val="23965164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42664960"/>
        <c:crosses val="autoZero"/>
        <c:crossBetween val="between"/>
      </c:valAx>
      <c:spPr>
        <a:solidFill>
          <a:srgbClr val="FFFFFF"/>
        </a:solidFill>
        <a:ln w="25397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  <c:userShapes r:id="rId2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7774138354094079E-2"/>
          <c:y val="5.8823529411764712E-2"/>
          <c:w val="0.96218041385250264"/>
          <c:h val="0.6787330316742081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Россия</c:v>
                </c:pt>
              </c:strCache>
            </c:strRef>
          </c:tx>
          <c:spPr>
            <a:solidFill>
              <a:srgbClr val="FDDC75"/>
            </a:solidFill>
            <a:ln w="12637">
              <a:noFill/>
              <a:prstDash val="solid"/>
            </a:ln>
            <a:effectLst/>
          </c:spPr>
          <c:invertIfNegative val="0"/>
          <c:dLbls>
            <c:numFmt formatCode="0.0" sourceLinked="0"/>
            <c:spPr>
              <a:noFill/>
              <a:ln w="25275">
                <a:noFill/>
              </a:ln>
            </c:spPr>
            <c:txPr>
              <a:bodyPr/>
              <a:lstStyle/>
              <a:p>
                <a:pPr>
                  <a:defRPr sz="896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Sheet1!$B$1:$Q$1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Sheet1!$B$2:$Q$2</c:f>
              <c:numCache>
                <c:formatCode>General</c:formatCode>
                <c:ptCount val="6"/>
                <c:pt idx="0">
                  <c:v>103.8</c:v>
                </c:pt>
                <c:pt idx="1">
                  <c:v>104.2</c:v>
                </c:pt>
                <c:pt idx="2">
                  <c:v>104.2</c:v>
                </c:pt>
                <c:pt idx="3">
                  <c:v>103.7</c:v>
                </c:pt>
                <c:pt idx="4">
                  <c:v>103.7</c:v>
                </c:pt>
                <c:pt idx="5">
                  <c:v>103.7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234830336"/>
        <c:axId val="239652800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HCO</c:v>
                </c:pt>
              </c:strCache>
            </c:strRef>
          </c:tx>
          <c:spPr>
            <a:ln w="19050">
              <a:solidFill>
                <a:srgbClr val="283583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 w="19050">
                <a:solidFill>
                  <a:srgbClr val="283583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6543023122341882E-2"/>
                  <c:y val="-0.1053497725043178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2873518527169113E-2"/>
                  <c:y val="-8.59617915130457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26564497304266E-2"/>
                  <c:y val="-7.89307197268928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6082489963172976E-2"/>
                  <c:y val="-7.44055277686320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5481469878752318E-2"/>
                  <c:y val="-7.8930157870429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999049759635364E-2"/>
                  <c:y val="-8.06696654818986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Mode val="edge"/>
                  <c:yMode val="edge"/>
                  <c:x val="0.69798657718120805"/>
                  <c:y val="0"/>
                </c:manualLayout>
              </c:layout>
              <c:numFmt formatCode="0.0" sourceLinked="0"/>
              <c:spPr>
                <a:solidFill>
                  <a:srgbClr val="FFFFFF"/>
                </a:solidFill>
                <a:ln w="25275">
                  <a:noFill/>
                </a:ln>
              </c:spPr>
              <c:txPr>
                <a:bodyPr/>
                <a:lstStyle/>
                <a:p>
                  <a:pPr>
                    <a:defRPr sz="995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solidFill>
                <a:srgbClr val="FFFFFF"/>
              </a:solidFill>
              <a:ln w="25275">
                <a:noFill/>
              </a:ln>
            </c:spPr>
            <c:txPr>
              <a:bodyPr/>
              <a:lstStyle/>
              <a:p>
                <a:pPr>
                  <a:defRPr sz="896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Sheet1!$B$1:$Q$1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Sheet1!$B$3:$Q$3</c:f>
              <c:numCache>
                <c:formatCode>General</c:formatCode>
                <c:ptCount val="6"/>
                <c:pt idx="0">
                  <c:v>101.7</c:v>
                </c:pt>
                <c:pt idx="1">
                  <c:v>104.1</c:v>
                </c:pt>
                <c:pt idx="2">
                  <c:v>103.5</c:v>
                </c:pt>
                <c:pt idx="3">
                  <c:v>103.1</c:v>
                </c:pt>
                <c:pt idx="4">
                  <c:v>104.6</c:v>
                </c:pt>
                <c:pt idx="5">
                  <c:v>103.9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0048640"/>
        <c:axId val="239653376"/>
      </c:lineChart>
      <c:catAx>
        <c:axId val="23483033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5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6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39652800"/>
        <c:crossesAt val="90"/>
        <c:auto val="0"/>
        <c:lblAlgn val="ctr"/>
        <c:lblOffset val="100"/>
        <c:tickLblSkip val="1"/>
        <c:tickMarkSkip val="1"/>
        <c:noMultiLvlLbl val="0"/>
      </c:catAx>
      <c:valAx>
        <c:axId val="239652800"/>
        <c:scaling>
          <c:orientation val="minMax"/>
          <c:max val="115"/>
          <c:min val="90"/>
        </c:scaling>
        <c:delete val="1"/>
        <c:axPos val="l"/>
        <c:numFmt formatCode="General" sourceLinked="1"/>
        <c:majorTickMark val="cross"/>
        <c:minorTickMark val="none"/>
        <c:tickLblPos val="nextTo"/>
        <c:crossAx val="234830336"/>
        <c:crosses val="autoZero"/>
        <c:crossBetween val="between"/>
        <c:majorUnit val="5"/>
        <c:minorUnit val="1"/>
      </c:valAx>
      <c:catAx>
        <c:axId val="2400486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39653376"/>
        <c:crosses val="autoZero"/>
        <c:auto val="0"/>
        <c:lblAlgn val="ctr"/>
        <c:lblOffset val="100"/>
        <c:noMultiLvlLbl val="0"/>
      </c:catAx>
      <c:valAx>
        <c:axId val="2396533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40048640"/>
        <c:crosses val="autoZero"/>
        <c:crossBetween val="between"/>
      </c:valAx>
      <c:spPr>
        <a:solidFill>
          <a:srgbClr val="FFFFFF"/>
        </a:solidFill>
        <a:ln w="25275">
          <a:noFill/>
        </a:ln>
      </c:spPr>
    </c:plotArea>
    <c:legend>
      <c:legendPos val="b"/>
      <c:layout>
        <c:manualLayout>
          <c:xMode val="edge"/>
          <c:yMode val="edge"/>
          <c:x val="0.17583892617449662"/>
          <c:y val="0.90497737556561086"/>
          <c:w val="0.6013422818791947"/>
          <c:h val="9.5022624434389136E-2"/>
        </c:manualLayout>
      </c:layout>
      <c:overlay val="0"/>
      <c:spPr>
        <a:solidFill>
          <a:srgbClr val="FFFFFF"/>
        </a:solidFill>
        <a:ln w="25275">
          <a:noFill/>
        </a:ln>
      </c:spPr>
      <c:txPr>
        <a:bodyPr/>
        <a:lstStyle/>
        <a:p>
          <a:pPr>
            <a:defRPr sz="821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9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1861575178997614"/>
          <c:y val="0.20942748764178329"/>
          <c:w val="0.26057338188457668"/>
          <c:h val="0.69885228569043711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0">
              <a:noFill/>
              <a:prstDash val="solid"/>
            </a:ln>
          </c:spPr>
          <c:explosion val="4"/>
          <c:dPt>
            <c:idx val="0"/>
            <c:bubble3D val="0"/>
            <c:spPr>
              <a:solidFill>
                <a:srgbClr val="FFC32D"/>
              </a:solidFill>
              <a:ln w="12700">
                <a:noFill/>
                <a:prstDash val="solid"/>
              </a:ln>
            </c:spPr>
          </c:dPt>
          <c:dPt>
            <c:idx val="1"/>
            <c:bubble3D val="0"/>
            <c:spPr>
              <a:solidFill>
                <a:srgbClr val="283583"/>
              </a:solidFill>
              <a:ln w="12700">
                <a:noFill/>
                <a:prstDash val="solid"/>
              </a:ln>
            </c:spPr>
          </c:dPt>
          <c:dPt>
            <c:idx val="2"/>
            <c:bubble3D val="0"/>
            <c:spPr>
              <a:solidFill>
                <a:srgbClr val="EB5F60"/>
              </a:solidFill>
              <a:ln w="12700">
                <a:noFill/>
                <a:prstDash val="solid"/>
              </a:ln>
            </c:spPr>
          </c:dPt>
          <c:dPt>
            <c:idx val="3"/>
            <c:bubble3D val="0"/>
            <c:spPr>
              <a:solidFill>
                <a:srgbClr val="C690B0"/>
              </a:solidFill>
              <a:ln w="12700">
                <a:noFill/>
                <a:prstDash val="solid"/>
              </a:ln>
            </c:spPr>
          </c:dPt>
          <c:dPt>
            <c:idx val="4"/>
            <c:bubble3D val="0"/>
            <c:spPr>
              <a:solidFill>
                <a:srgbClr val="459966"/>
              </a:solidFill>
              <a:ln w="12700">
                <a:noFill/>
                <a:prstDash val="solid"/>
              </a:ln>
            </c:spPr>
          </c:dPt>
          <c:dPt>
            <c:idx val="5"/>
            <c:bubble3D val="0"/>
            <c:spPr>
              <a:solidFill>
                <a:srgbClr val="6B6B6B"/>
              </a:solidFill>
              <a:ln w="12700">
                <a:noFill/>
                <a:prstDash val="solid"/>
              </a:ln>
            </c:spPr>
          </c:dPt>
          <c:dLbls>
            <c:dLbl>
              <c:idx val="0"/>
              <c:layout>
                <c:manualLayout>
                  <c:x val="4.2909555404559201E-2"/>
                  <c:y val="-0.10048783654693345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2.5654835658233077E-2"/>
                  <c:y val="1.0796891370759004E-16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4.6467684559734622E-2"/>
                  <c:y val="3.6410135128868606E-2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6.2191073879762027E-2"/>
                  <c:y val="5.9479553903345722E-2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1.4642806934433872E-2"/>
                  <c:y val="-2.8652634513530659E-2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7.2244094488188901E-2"/>
                  <c:y val="-2.9323984678593616E-2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</c:dLbl>
            <c:numFmt formatCode="0.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Sheet1!$B$1:$G$1</c:f>
              <c:strCache>
                <c:ptCount val="6"/>
                <c:pt idx="0">
                  <c:v>Жилые здания</c:v>
                </c:pt>
                <c:pt idx="1">
                  <c:v>Нежилые здания</c:v>
                </c:pt>
                <c:pt idx="2">
                  <c:v>Сооружения</c:v>
                </c:pt>
                <c:pt idx="3">
                  <c:v>Машины и оборудование</c:v>
                </c:pt>
                <c:pt idx="4">
                  <c:v>Транспортные средства</c:v>
                </c:pt>
                <c:pt idx="5">
                  <c:v>Прочие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50.7</c:v>
                </c:pt>
                <c:pt idx="1">
                  <c:v>16.7</c:v>
                </c:pt>
                <c:pt idx="2">
                  <c:v>12.7</c:v>
                </c:pt>
                <c:pt idx="3">
                  <c:v>14</c:v>
                </c:pt>
                <c:pt idx="4">
                  <c:v>4.5</c:v>
                </c:pt>
                <c:pt idx="5">
                  <c:v>1.4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solidFill>
          <a:srgbClr val="FFFFFF"/>
        </a:solidFill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5204582651391163E-2"/>
          <c:y val="7.1641791044776124E-2"/>
          <c:w val="0.96093784078516908"/>
          <c:h val="0.5402985074626864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C32D"/>
            </a:solidFill>
            <a:ln w="12685">
              <a:noFill/>
              <a:prstDash val="solid"/>
            </a:ln>
            <a:effectLst/>
          </c:spPr>
          <c:invertIfNegative val="0"/>
          <c:dLbls>
            <c:dLbl>
              <c:idx val="0"/>
              <c:layout>
                <c:manualLayout>
                  <c:x val="3.7531021973038758E-3"/>
                  <c:y val="7.761085963070873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7291503483532525E-4"/>
                  <c:y val="1.0082778114274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7530403594838602E-3"/>
                  <c:y val="1.3892186553603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1815008726003889E-3"/>
                  <c:y val="5.12820512820512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2470627035494908E-4"/>
                  <c:y val="4.049263072885119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3824737876351843E-4"/>
                  <c:y val="9.519483141530385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5713677151612594E-3"/>
                  <c:y val="2.333131435493640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5715394868835112E-3"/>
                  <c:y val="-1.73918837068443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2.2993362740652184E-3"/>
                  <c:y val="-2.730668281849384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2.2993362740652184E-3"/>
                  <c:y val="-3.90854027861901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Mode val="edge"/>
                  <c:yMode val="edge"/>
                  <c:x val="0.96799999999999997"/>
                  <c:y val="0.104477611940298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Mode val="edge"/>
                  <c:yMode val="edge"/>
                  <c:x val="0.96"/>
                  <c:y val="0.21791044776119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69">
                <a:noFill/>
              </a:ln>
            </c:spPr>
            <c:txPr>
              <a:bodyPr/>
              <a:lstStyle/>
              <a:p>
                <a:pPr>
                  <a:defRPr sz="89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Sheet1!$B$1:$K$1</c:f>
              <c:strCache>
                <c:ptCount val="10"/>
                <c:pt idx="0">
                  <c:v>Республика Тыва</c:v>
                </c:pt>
                <c:pt idx="1">
                  <c:v>Новосибирская область</c:v>
                </c:pt>
                <c:pt idx="2">
                  <c:v>Омская область</c:v>
                </c:pt>
                <c:pt idx="3">
                  <c:v>Красноярский край</c:v>
                </c:pt>
                <c:pt idx="4">
                  <c:v>Алтайский край</c:v>
                </c:pt>
                <c:pt idx="5">
                  <c:v>Иркутская область</c:v>
                </c:pt>
                <c:pt idx="6">
                  <c:v>Республика Алтай</c:v>
                </c:pt>
                <c:pt idx="7">
                  <c:v>Томская область</c:v>
                </c:pt>
                <c:pt idx="8">
                  <c:v>Кемеровская область - Кузбасс</c:v>
                </c:pt>
                <c:pt idx="9">
                  <c:v>Республика Хакасия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137.4</c:v>
                </c:pt>
                <c:pt idx="1">
                  <c:v>107.8</c:v>
                </c:pt>
                <c:pt idx="2">
                  <c:v>105.7</c:v>
                </c:pt>
                <c:pt idx="3">
                  <c:v>103.3</c:v>
                </c:pt>
                <c:pt idx="4">
                  <c:v>103</c:v>
                </c:pt>
                <c:pt idx="5">
                  <c:v>102.5</c:v>
                </c:pt>
                <c:pt idx="6">
                  <c:v>101.3</c:v>
                </c:pt>
                <c:pt idx="7">
                  <c:v>97.8</c:v>
                </c:pt>
                <c:pt idx="8">
                  <c:v>95.8</c:v>
                </c:pt>
                <c:pt idx="9">
                  <c:v>92.1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34830848"/>
        <c:axId val="239656256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СФО</c:v>
                </c:pt>
              </c:strCache>
            </c:strRef>
          </c:tx>
          <c:spPr>
            <a:ln w="25369">
              <a:solidFill>
                <a:srgbClr val="459966"/>
              </a:solidFill>
              <a:prstDash val="solid"/>
            </a:ln>
          </c:spPr>
          <c:marker>
            <c:symbol val="none"/>
          </c:marker>
          <c:dLbls>
            <c:delete val="1"/>
          </c:dLbls>
          <c:cat>
            <c:strRef>
              <c:f>Sheet1!$B$1:$K$1</c:f>
              <c:strCache>
                <c:ptCount val="10"/>
                <c:pt idx="0">
                  <c:v>Республика Тыва</c:v>
                </c:pt>
                <c:pt idx="1">
                  <c:v>Новосибирская область</c:v>
                </c:pt>
                <c:pt idx="2">
                  <c:v>Омская область</c:v>
                </c:pt>
                <c:pt idx="3">
                  <c:v>Красноярский край</c:v>
                </c:pt>
                <c:pt idx="4">
                  <c:v>Алтайский край</c:v>
                </c:pt>
                <c:pt idx="5">
                  <c:v>Иркутская область</c:v>
                </c:pt>
                <c:pt idx="6">
                  <c:v>Республика Алтай</c:v>
                </c:pt>
                <c:pt idx="7">
                  <c:v>Томская область</c:v>
                </c:pt>
                <c:pt idx="8">
                  <c:v>Кемеровская область - Кузбасс</c:v>
                </c:pt>
                <c:pt idx="9">
                  <c:v>Республика Хакасия</c:v>
                </c:pt>
              </c:strCache>
            </c:strRef>
          </c:cat>
          <c:val>
            <c:numRef>
              <c:f>Sheet1!$B$3:$K$3</c:f>
              <c:numCache>
                <c:formatCode>General</c:formatCode>
                <c:ptCount val="10"/>
                <c:pt idx="0">
                  <c:v>101.6</c:v>
                </c:pt>
                <c:pt idx="1">
                  <c:v>101.6</c:v>
                </c:pt>
                <c:pt idx="2">
                  <c:v>101.6</c:v>
                </c:pt>
                <c:pt idx="3">
                  <c:v>101.6</c:v>
                </c:pt>
                <c:pt idx="4">
                  <c:v>101.6</c:v>
                </c:pt>
                <c:pt idx="5">
                  <c:v>101.6</c:v>
                </c:pt>
                <c:pt idx="6">
                  <c:v>101.6</c:v>
                </c:pt>
                <c:pt idx="7">
                  <c:v>101.6</c:v>
                </c:pt>
                <c:pt idx="8">
                  <c:v>101.6</c:v>
                </c:pt>
                <c:pt idx="9">
                  <c:v>101.6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Sheet1!$A$5</c:f>
              <c:strCache>
                <c:ptCount val="1"/>
              </c:strCache>
            </c:strRef>
          </c:tx>
          <c:spPr>
            <a:ln w="25369">
              <a:solidFill>
                <a:srgbClr val="283583"/>
              </a:solidFill>
              <a:prstDash val="solid"/>
            </a:ln>
          </c:spPr>
          <c:marker>
            <c:symbol val="none"/>
          </c:marker>
          <c:dLbls>
            <c:delete val="1"/>
          </c:dLbls>
          <c:cat>
            <c:strRef>
              <c:f>Sheet1!$B$1:$K$1</c:f>
              <c:strCache>
                <c:ptCount val="10"/>
                <c:pt idx="0">
                  <c:v>Республика Тыва</c:v>
                </c:pt>
                <c:pt idx="1">
                  <c:v>Новосибирская область</c:v>
                </c:pt>
                <c:pt idx="2">
                  <c:v>Омская область</c:v>
                </c:pt>
                <c:pt idx="3">
                  <c:v>Красноярский край</c:v>
                </c:pt>
                <c:pt idx="4">
                  <c:v>Алтайский край</c:v>
                </c:pt>
                <c:pt idx="5">
                  <c:v>Иркутская область</c:v>
                </c:pt>
                <c:pt idx="6">
                  <c:v>Республика Алтай</c:v>
                </c:pt>
                <c:pt idx="7">
                  <c:v>Томская область</c:v>
                </c:pt>
                <c:pt idx="8">
                  <c:v>Кемеровская область - Кузбасс</c:v>
                </c:pt>
                <c:pt idx="9">
                  <c:v>Республика Хакасия</c:v>
                </c:pt>
              </c:strCache>
            </c:strRef>
          </c:cat>
          <c:val>
            <c:numRef>
              <c:f>Sheet1!$B$5:$K$5</c:f>
              <c:numCache>
                <c:formatCode>General</c:formatCode>
                <c:ptCount val="10"/>
                <c:pt idx="0">
                  <c:v>100.6</c:v>
                </c:pt>
                <c:pt idx="1">
                  <c:v>100.6</c:v>
                </c:pt>
                <c:pt idx="2">
                  <c:v>100.6</c:v>
                </c:pt>
                <c:pt idx="3">
                  <c:v>100.6</c:v>
                </c:pt>
                <c:pt idx="4">
                  <c:v>100.6</c:v>
                </c:pt>
                <c:pt idx="5">
                  <c:v>100.6</c:v>
                </c:pt>
                <c:pt idx="6">
                  <c:v>100.6</c:v>
                </c:pt>
                <c:pt idx="7">
                  <c:v>100.6</c:v>
                </c:pt>
                <c:pt idx="8">
                  <c:v>100.6</c:v>
                </c:pt>
                <c:pt idx="9">
                  <c:v>100.6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42663424"/>
        <c:axId val="242704384"/>
      </c:lineChart>
      <c:catAx>
        <c:axId val="234830848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3171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8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39656256"/>
        <c:crossesAt val="50"/>
        <c:auto val="0"/>
        <c:lblAlgn val="ctr"/>
        <c:lblOffset val="100"/>
        <c:tickLblSkip val="1"/>
        <c:tickMarkSkip val="1"/>
        <c:noMultiLvlLbl val="0"/>
      </c:catAx>
      <c:valAx>
        <c:axId val="239656256"/>
        <c:scaling>
          <c:orientation val="minMax"/>
          <c:max val="140"/>
          <c:min val="50"/>
        </c:scaling>
        <c:delete val="1"/>
        <c:axPos val="l"/>
        <c:numFmt formatCode="General" sourceLinked="1"/>
        <c:majorTickMark val="cross"/>
        <c:minorTickMark val="none"/>
        <c:tickLblPos val="nextTo"/>
        <c:crossAx val="234830848"/>
        <c:crosses val="autoZero"/>
        <c:crossBetween val="between"/>
        <c:majorUnit val="25"/>
        <c:minorUnit val="1"/>
      </c:valAx>
      <c:catAx>
        <c:axId val="242663424"/>
        <c:scaling>
          <c:orientation val="minMax"/>
        </c:scaling>
        <c:delete val="1"/>
        <c:axPos val="b"/>
        <c:majorTickMark val="out"/>
        <c:minorTickMark val="none"/>
        <c:tickLblPos val="nextTo"/>
        <c:crossAx val="242704384"/>
        <c:crosses val="autoZero"/>
        <c:auto val="0"/>
        <c:lblAlgn val="ctr"/>
        <c:lblOffset val="100"/>
        <c:noMultiLvlLbl val="0"/>
      </c:catAx>
      <c:valAx>
        <c:axId val="2427043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42663424"/>
        <c:crosses val="autoZero"/>
        <c:crossBetween val="between"/>
      </c:valAx>
      <c:spPr>
        <a:solidFill>
          <a:srgbClr val="FFFFFF"/>
        </a:solidFill>
        <a:ln w="2536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9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  <c:userShapes r:id="rId2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6015037593984959"/>
          <c:y val="0.14432989690721648"/>
          <c:w val="0.29473684210526313"/>
          <c:h val="0.67353951890034358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</c:strCache>
            </c:strRef>
          </c:tx>
          <c:spPr>
            <a:solidFill>
              <a:srgbClr val="FFC32D"/>
            </a:solidFill>
            <a:ln w="12714">
              <a:noFill/>
              <a:prstDash val="solid"/>
            </a:ln>
          </c:spPr>
          <c:explosion val="5"/>
          <c:dPt>
            <c:idx val="0"/>
            <c:bubble3D val="0"/>
          </c:dPt>
          <c:dPt>
            <c:idx val="1"/>
            <c:bubble3D val="0"/>
            <c:spPr>
              <a:solidFill>
                <a:srgbClr val="459966"/>
              </a:solidFill>
              <a:ln w="12714">
                <a:noFill/>
                <a:prstDash val="solid"/>
              </a:ln>
            </c:spPr>
          </c:dPt>
          <c:dPt>
            <c:idx val="2"/>
            <c:bubble3D val="0"/>
            <c:spPr>
              <a:solidFill>
                <a:srgbClr val="283583"/>
              </a:solidFill>
              <a:ln w="12714">
                <a:noFill/>
                <a:prstDash val="solid"/>
              </a:ln>
            </c:spPr>
          </c:dPt>
          <c:dLbls>
            <c:dLbl>
              <c:idx val="0"/>
              <c:layout>
                <c:manualLayout>
                  <c:x val="3.1548015659190506E-2"/>
                  <c:y val="7.5379087439397712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3.1506492152057149E-2"/>
                  <c:y val="-3.980933878898325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1.4575819775105477E-2"/>
                  <c:y val="-1.231788649369648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numFmt formatCode="0.0%" sourceLinked="0"/>
            <c:spPr>
              <a:noFill/>
              <a:ln w="25427">
                <a:noFill/>
              </a:ln>
            </c:spPr>
            <c:txPr>
              <a:bodyPr/>
              <a:lstStyle/>
              <a:p>
                <a:pPr>
                  <a:defRPr sz="826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Sheet1!$A$2:$A$4</c:f>
              <c:strCache>
                <c:ptCount val="3"/>
                <c:pt idx="0">
                  <c:v>Пашня</c:v>
                </c:pt>
                <c:pt idx="1">
                  <c:v>Кормовые угодья</c:v>
                </c:pt>
                <c:pt idx="2">
                  <c:v>Залежи и многолетние насаждения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47.8</c:v>
                </c:pt>
                <c:pt idx="1">
                  <c:v>50.9</c:v>
                </c:pt>
                <c:pt idx="2">
                  <c:v>1.3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300"/>
      </c:pieChart>
      <c:spPr>
        <a:solidFill>
          <a:srgbClr val="FFFFFF"/>
        </a:solidFill>
        <a:ln w="25427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3909209292283193E-2"/>
          <c:y val="2.419729917180042E-2"/>
          <c:w val="0.95323732027069885"/>
          <c:h val="0.8016410427126290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Россия</c:v>
                </c:pt>
              </c:strCache>
            </c:strRef>
          </c:tx>
          <c:spPr>
            <a:solidFill>
              <a:srgbClr val="FDDC75"/>
            </a:solidFill>
            <a:ln w="12679">
              <a:noFill/>
              <a:prstDash val="solid"/>
            </a:ln>
            <a:effectLst/>
          </c:spPr>
          <c:invertIfNegative val="0"/>
          <c:dLbls>
            <c:numFmt formatCode="0.0" sourceLinked="0"/>
            <c:spPr>
              <a:noFill/>
              <a:ln w="25358">
                <a:noFill/>
              </a:ln>
            </c:spPr>
            <c:txPr>
              <a:bodyPr/>
              <a:lstStyle/>
              <a:p>
                <a:pPr>
                  <a:defRPr sz="89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Sheet1!$B$1:$W$1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Sheet1!$B$2:$W$2</c:f>
              <c:numCache>
                <c:formatCode>General</c:formatCode>
                <c:ptCount val="6"/>
                <c:pt idx="0">
                  <c:v>102.9</c:v>
                </c:pt>
                <c:pt idx="1">
                  <c:v>99.8</c:v>
                </c:pt>
                <c:pt idx="2">
                  <c:v>104.3</c:v>
                </c:pt>
                <c:pt idx="3">
                  <c:v>101.3</c:v>
                </c:pt>
                <c:pt idx="4">
                  <c:v>99.6</c:v>
                </c:pt>
                <c:pt idx="5">
                  <c:v>111.3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40371200"/>
        <c:axId val="242708416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НСО</c:v>
                </c:pt>
              </c:strCache>
            </c:strRef>
          </c:tx>
          <c:spPr>
            <a:ln w="19050">
              <a:solidFill>
                <a:srgbClr val="283583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 w="19050">
                <a:solidFill>
                  <a:srgbClr val="283583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4778340117477333E-2"/>
                  <c:y val="-5.99119968077512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3105990941969319E-2"/>
                  <c:y val="-6.5974626019583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0124741242901052E-2"/>
                  <c:y val="-6.45888086697399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8452392067392815E-2"/>
                  <c:y val="-7.29643700307587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4162177294301863E-2"/>
                  <c:y val="-5.73711885943742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3798793192816312E-2"/>
                  <c:y val="-7.52520203238904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Mode val="edge"/>
                  <c:yMode val="edge"/>
                  <c:x val="0.84554973821989543"/>
                  <c:y val="0.2755102040816326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58">
                <a:noFill/>
              </a:ln>
            </c:spPr>
            <c:txPr>
              <a:bodyPr/>
              <a:lstStyle/>
              <a:p>
                <a:pPr>
                  <a:defRPr sz="89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Sheet1!$B$1:$W$1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Sheet1!$B$3:$W$3</c:f>
              <c:numCache>
                <c:formatCode>General</c:formatCode>
                <c:ptCount val="6"/>
                <c:pt idx="0">
                  <c:v>109</c:v>
                </c:pt>
                <c:pt idx="1">
                  <c:v>99.2</c:v>
                </c:pt>
                <c:pt idx="2">
                  <c:v>104.1</c:v>
                </c:pt>
                <c:pt idx="3">
                  <c:v>102.4</c:v>
                </c:pt>
                <c:pt idx="4">
                  <c:v>113.5</c:v>
                </c:pt>
                <c:pt idx="5">
                  <c:v>103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40372224"/>
        <c:axId val="242708992"/>
      </c:lineChart>
      <c:catAx>
        <c:axId val="24037120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42708416"/>
        <c:crossesAt val="80"/>
        <c:auto val="0"/>
        <c:lblAlgn val="ctr"/>
        <c:lblOffset val="100"/>
        <c:tickLblSkip val="1"/>
        <c:tickMarkSkip val="1"/>
        <c:noMultiLvlLbl val="0"/>
      </c:catAx>
      <c:valAx>
        <c:axId val="242708416"/>
        <c:scaling>
          <c:orientation val="minMax"/>
          <c:max val="120"/>
          <c:min val="80"/>
        </c:scaling>
        <c:delete val="1"/>
        <c:axPos val="l"/>
        <c:numFmt formatCode="General" sourceLinked="1"/>
        <c:majorTickMark val="cross"/>
        <c:minorTickMark val="none"/>
        <c:tickLblPos val="nextTo"/>
        <c:crossAx val="240371200"/>
        <c:crosses val="autoZero"/>
        <c:crossBetween val="between"/>
        <c:majorUnit val="10"/>
      </c:valAx>
      <c:catAx>
        <c:axId val="2403722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42708992"/>
        <c:crosses val="autoZero"/>
        <c:auto val="0"/>
        <c:lblAlgn val="ctr"/>
        <c:lblOffset val="100"/>
        <c:noMultiLvlLbl val="0"/>
      </c:catAx>
      <c:valAx>
        <c:axId val="2427089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40372224"/>
        <c:crosses val="autoZero"/>
        <c:crossBetween val="between"/>
      </c:valAx>
      <c:spPr>
        <a:solidFill>
          <a:srgbClr val="FFFFFF"/>
        </a:solidFill>
        <a:ln w="25358">
          <a:noFill/>
        </a:ln>
      </c:spPr>
    </c:plotArea>
    <c:legend>
      <c:legendPos val="r"/>
      <c:layout>
        <c:manualLayout>
          <c:xMode val="edge"/>
          <c:yMode val="edge"/>
          <c:x val="0.20811518324607328"/>
          <c:y val="0.93197278911564607"/>
          <c:w val="0.58638743455497389"/>
          <c:h val="7.1428571428571425E-2"/>
        </c:manualLayout>
      </c:layout>
      <c:overlay val="0"/>
      <c:spPr>
        <a:solidFill>
          <a:srgbClr val="FFFFFF"/>
        </a:solidFill>
        <a:ln w="25358">
          <a:noFill/>
        </a:ln>
      </c:spPr>
      <c:txPr>
        <a:bodyPr/>
        <a:lstStyle/>
        <a:p>
          <a:pPr>
            <a:defRPr sz="824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9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5927688736674018E-2"/>
          <c:y val="6.5000000000000002E-2"/>
          <c:w val="0.97252077122941194"/>
          <c:h val="0.7303462617833563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Россия</c:v>
                </c:pt>
              </c:strCache>
            </c:strRef>
          </c:tx>
          <c:spPr>
            <a:solidFill>
              <a:srgbClr val="FDDC75"/>
            </a:solidFill>
            <a:ln w="12676">
              <a:noFill/>
              <a:prstDash val="solid"/>
            </a:ln>
            <a:effectLst/>
          </c:spPr>
          <c:invertIfNegative val="0"/>
          <c:dLbls>
            <c:numFmt formatCode="0.0" sourceLinked="0"/>
            <c:spPr>
              <a:noFill/>
              <a:ln w="25353">
                <a:noFill/>
              </a:ln>
            </c:spPr>
            <c:txPr>
              <a:bodyPr/>
              <a:lstStyle/>
              <a:p>
                <a:pPr>
                  <a:defRPr sz="898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Sheet1!$B$1:$W$1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Sheet1!$B$2:$W$2</c:f>
              <c:numCache>
                <c:formatCode>General</c:formatCode>
                <c:ptCount val="6"/>
                <c:pt idx="0">
                  <c:v>103.3</c:v>
                </c:pt>
                <c:pt idx="1">
                  <c:v>98.5</c:v>
                </c:pt>
                <c:pt idx="2">
                  <c:v>106.6</c:v>
                </c:pt>
                <c:pt idx="3">
                  <c:v>100.7</c:v>
                </c:pt>
                <c:pt idx="4">
                  <c:v>99.3</c:v>
                </c:pt>
                <c:pt idx="5">
                  <c:v>117.7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40049152"/>
        <c:axId val="242709568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НСО</c:v>
                </c:pt>
              </c:strCache>
            </c:strRef>
          </c:tx>
          <c:spPr>
            <a:ln w="19050">
              <a:solidFill>
                <a:srgbClr val="283583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 w="19050">
                <a:solidFill>
                  <a:srgbClr val="283583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5.0844695192085315E-2"/>
                  <c:y val="-5.1223824748814345E-2"/>
                </c:manualLayout>
              </c:layout>
              <c:numFmt formatCode="0.0" sourceLinked="0"/>
              <c:spPr>
                <a:solidFill>
                  <a:srgbClr val="FFFFFF"/>
                </a:solidFill>
                <a:ln w="25353">
                  <a:noFill/>
                </a:ln>
              </c:spPr>
              <c:txPr>
                <a:bodyPr/>
                <a:lstStyle/>
                <a:p>
                  <a:pPr>
                    <a:defRPr sz="898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8596303599420985E-2"/>
                  <c:y val="-4.95792400795259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0052761866030184E-2"/>
                  <c:y val="-5.49572157847580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6159389057880244E-2"/>
                  <c:y val="-5.53869716466611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4597332897330387E-2"/>
                  <c:y val="-4.92154845919263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9142295434370443E-2"/>
                  <c:y val="-6.64433905145708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Mode val="edge"/>
                  <c:yMode val="edge"/>
                  <c:x val="0.93172690763052202"/>
                  <c:y val="0.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53">
                <a:noFill/>
              </a:ln>
            </c:spPr>
            <c:txPr>
              <a:bodyPr/>
              <a:lstStyle/>
              <a:p>
                <a:pPr>
                  <a:defRPr sz="898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Sheet1!$B$1:$W$1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Sheet1!$B$3:$W$3</c:f>
              <c:numCache>
                <c:formatCode>General</c:formatCode>
                <c:ptCount val="6"/>
                <c:pt idx="0">
                  <c:v>116.9</c:v>
                </c:pt>
                <c:pt idx="1">
                  <c:v>97.3</c:v>
                </c:pt>
                <c:pt idx="2">
                  <c:v>105</c:v>
                </c:pt>
                <c:pt idx="3">
                  <c:v>103.4</c:v>
                </c:pt>
                <c:pt idx="4">
                  <c:v>126</c:v>
                </c:pt>
                <c:pt idx="5">
                  <c:v>103.7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42663936"/>
        <c:axId val="242710144"/>
      </c:lineChart>
      <c:catAx>
        <c:axId val="240049152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42709568"/>
        <c:crossesAt val="50"/>
        <c:auto val="0"/>
        <c:lblAlgn val="ctr"/>
        <c:lblOffset val="100"/>
        <c:tickLblSkip val="1"/>
        <c:tickMarkSkip val="1"/>
        <c:noMultiLvlLbl val="0"/>
      </c:catAx>
      <c:valAx>
        <c:axId val="242709568"/>
        <c:scaling>
          <c:orientation val="minMax"/>
          <c:max val="130"/>
          <c:min val="50"/>
        </c:scaling>
        <c:delete val="1"/>
        <c:axPos val="l"/>
        <c:numFmt formatCode="General" sourceLinked="1"/>
        <c:majorTickMark val="cross"/>
        <c:minorTickMark val="none"/>
        <c:tickLblPos val="nextTo"/>
        <c:crossAx val="240049152"/>
        <c:crosses val="autoZero"/>
        <c:crossBetween val="between"/>
        <c:majorUnit val="25"/>
      </c:valAx>
      <c:catAx>
        <c:axId val="2426639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42710144"/>
        <c:crosses val="autoZero"/>
        <c:auto val="0"/>
        <c:lblAlgn val="ctr"/>
        <c:lblOffset val="100"/>
        <c:noMultiLvlLbl val="0"/>
      </c:catAx>
      <c:valAx>
        <c:axId val="2427101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42663936"/>
        <c:crosses val="autoZero"/>
        <c:crossBetween val="between"/>
      </c:valAx>
      <c:spPr>
        <a:solidFill>
          <a:srgbClr val="FFFFFF"/>
        </a:solidFill>
        <a:ln w="25353">
          <a:noFill/>
        </a:ln>
      </c:spPr>
    </c:plotArea>
    <c:legend>
      <c:legendPos val="r"/>
      <c:layout>
        <c:manualLayout>
          <c:xMode val="edge"/>
          <c:yMode val="edge"/>
          <c:x val="0.1994645247657296"/>
          <c:y val="0.9"/>
          <c:w val="0.59973226238286481"/>
          <c:h val="0.105"/>
        </c:manualLayout>
      </c:layout>
      <c:overlay val="0"/>
      <c:spPr>
        <a:solidFill>
          <a:srgbClr val="FFFFFF"/>
        </a:solidFill>
        <a:ln w="25353">
          <a:noFill/>
        </a:ln>
      </c:spPr>
      <c:txPr>
        <a:bodyPr/>
        <a:lstStyle/>
        <a:p>
          <a:pPr>
            <a:defRPr sz="823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98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4424661885417186E-2"/>
          <c:y val="5.829596412556054E-2"/>
          <c:w val="0.95708276911245971"/>
          <c:h val="0.7130044843049325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Россия</c:v>
                </c:pt>
              </c:strCache>
            </c:strRef>
          </c:tx>
          <c:spPr>
            <a:solidFill>
              <a:srgbClr val="FDDC75"/>
            </a:solidFill>
            <a:ln w="12696">
              <a:noFill/>
              <a:prstDash val="solid"/>
            </a:ln>
            <a:effectLst/>
          </c:spPr>
          <c:invertIfNegative val="0"/>
          <c:dLbls>
            <c:numFmt formatCode="0.0" sourceLinked="0"/>
            <c:spPr>
              <a:noFill/>
              <a:ln w="25392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Sheet1!$B$1:$W$1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Sheet1!$B$2:$W$2</c:f>
              <c:numCache>
                <c:formatCode>General</c:formatCode>
                <c:ptCount val="6"/>
                <c:pt idx="0">
                  <c:v>102.6</c:v>
                </c:pt>
                <c:pt idx="1">
                  <c:v>101.1</c:v>
                </c:pt>
                <c:pt idx="2">
                  <c:v>101.9</c:v>
                </c:pt>
                <c:pt idx="3">
                  <c:v>101.9</c:v>
                </c:pt>
                <c:pt idx="4">
                  <c:v>100</c:v>
                </c:pt>
                <c:pt idx="5">
                  <c:v>102.5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34643456"/>
        <c:axId val="242711296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НСО</c:v>
                </c:pt>
              </c:strCache>
            </c:strRef>
          </c:tx>
          <c:spPr>
            <a:ln w="19050">
              <a:solidFill>
                <a:srgbClr val="283583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 w="19050">
                <a:solidFill>
                  <a:srgbClr val="283583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1284415932462334E-2"/>
                  <c:y val="-6.02956856955380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9835165753185749E-2"/>
                  <c:y val="-6.72974081364829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14519969711774E-2"/>
                  <c:y val="-6.6848753280839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9058578845959778E-2"/>
                  <c:y val="-6.70086942257217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8081496179553309E-2"/>
                  <c:y val="-6.68688484251968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7457089747070585E-2"/>
                  <c:y val="-6.77764107611548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Mode val="edge"/>
                  <c:yMode val="edge"/>
                  <c:x val="0.9079118028534372"/>
                  <c:y val="0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92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Sheet1!$B$1:$W$1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Sheet1!$B$3:$W$3</c:f>
              <c:numCache>
                <c:formatCode>General</c:formatCode>
                <c:ptCount val="6"/>
                <c:pt idx="0">
                  <c:v>103.1</c:v>
                </c:pt>
                <c:pt idx="1">
                  <c:v>100.6</c:v>
                </c:pt>
                <c:pt idx="2">
                  <c:v>103.4</c:v>
                </c:pt>
                <c:pt idx="3">
                  <c:v>101.6</c:v>
                </c:pt>
                <c:pt idx="4">
                  <c:v>101.8</c:v>
                </c:pt>
                <c:pt idx="5">
                  <c:v>102.2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34645504"/>
        <c:axId val="242710720"/>
      </c:lineChart>
      <c:catAx>
        <c:axId val="23464345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42711296"/>
        <c:crossesAt val="90"/>
        <c:auto val="0"/>
        <c:lblAlgn val="ctr"/>
        <c:lblOffset val="100"/>
        <c:tickLblSkip val="1"/>
        <c:tickMarkSkip val="1"/>
        <c:noMultiLvlLbl val="0"/>
      </c:catAx>
      <c:valAx>
        <c:axId val="242711296"/>
        <c:scaling>
          <c:orientation val="minMax"/>
          <c:max val="105"/>
          <c:min val="90"/>
        </c:scaling>
        <c:delete val="1"/>
        <c:axPos val="l"/>
        <c:numFmt formatCode="General" sourceLinked="1"/>
        <c:majorTickMark val="cross"/>
        <c:minorTickMark val="none"/>
        <c:tickLblPos val="nextTo"/>
        <c:crossAx val="234643456"/>
        <c:crosses val="autoZero"/>
        <c:crossBetween val="between"/>
        <c:majorUnit val="5"/>
      </c:valAx>
      <c:catAx>
        <c:axId val="2346455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42710720"/>
        <c:crosses val="autoZero"/>
        <c:auto val="0"/>
        <c:lblAlgn val="ctr"/>
        <c:lblOffset val="100"/>
        <c:noMultiLvlLbl val="0"/>
      </c:catAx>
      <c:valAx>
        <c:axId val="2427107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34645504"/>
        <c:crosses val="autoZero"/>
        <c:crossBetween val="between"/>
      </c:valAx>
      <c:spPr>
        <a:solidFill>
          <a:srgbClr val="FFFFFF"/>
        </a:solidFill>
        <a:ln w="25392">
          <a:noFill/>
        </a:ln>
      </c:spPr>
    </c:plotArea>
    <c:legend>
      <c:legendPos val="r"/>
      <c:layout>
        <c:manualLayout>
          <c:xMode val="edge"/>
          <c:yMode val="edge"/>
          <c:x val="0.21011673151750976"/>
          <c:y val="0.91928251121076221"/>
          <c:w val="0.58106355382619979"/>
          <c:h val="8.0717488789237651E-2"/>
        </c:manualLayout>
      </c:layout>
      <c:overlay val="0"/>
      <c:spPr>
        <a:solidFill>
          <a:srgbClr val="FFFFFF"/>
        </a:solidFill>
        <a:ln w="25392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213749160921868E-2"/>
          <c:y val="9.8859315589353611E-2"/>
          <c:w val="0.95243331054869551"/>
          <c:h val="0.66539923954372615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 сельской местности</c:v>
                </c:pt>
              </c:strCache>
            </c:strRef>
          </c:tx>
          <c:spPr>
            <a:ln w="25369">
              <a:solidFill>
                <a:srgbClr val="459966"/>
              </a:solidFill>
              <a:prstDash val="solid"/>
            </a:ln>
          </c:spPr>
          <c:marker>
            <c:symbol val="triangle"/>
            <c:size val="6"/>
            <c:spPr>
              <a:solidFill>
                <a:srgbClr val="459966"/>
              </a:solidFill>
              <a:ln>
                <a:solidFill>
                  <a:srgbClr val="459966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3406497394862178E-2"/>
                  <c:y val="-4.14821342278063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0129214311324259E-2"/>
                  <c:y val="-7.4662563155638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6683785636403024E-2"/>
                  <c:y val="-7.62277684603503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8428180239310411E-2"/>
                  <c:y val="-6.83423822924661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8428180239310328E-2"/>
                  <c:y val="-5.42894908894510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7917097304650017E-2"/>
                  <c:y val="-6.5879738859357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Mode val="edge"/>
                  <c:yMode val="edge"/>
                  <c:x val="0.90733056708160442"/>
                  <c:y val="0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Mode val="edge"/>
                  <c:yMode val="edge"/>
                  <c:x val="0.66943291839557395"/>
                  <c:y val="0.4372623574144486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Mode val="edge"/>
                  <c:yMode val="edge"/>
                  <c:x val="0.75242047026279379"/>
                  <c:y val="0.3536121673003802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Mode val="edge"/>
                  <c:yMode val="edge"/>
                  <c:x val="0.8340248962655602"/>
                  <c:y val="0.3574144486692014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69">
                <a:noFill/>
              </a:ln>
            </c:spPr>
            <c:txPr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Sheet1!$B$1:$V$1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Sheet1!$B$2:$V$2</c:f>
              <c:numCache>
                <c:formatCode>General</c:formatCode>
                <c:ptCount val="6"/>
                <c:pt idx="0">
                  <c:v>761</c:v>
                </c:pt>
                <c:pt idx="1">
                  <c:v>798</c:v>
                </c:pt>
                <c:pt idx="2">
                  <c:v>737</c:v>
                </c:pt>
                <c:pt idx="3">
                  <c:v>712</c:v>
                </c:pt>
                <c:pt idx="4">
                  <c:v>919</c:v>
                </c:pt>
                <c:pt idx="5">
                  <c:v>1095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 городах и поселках городского типа</c:v>
                </c:pt>
              </c:strCache>
            </c:strRef>
          </c:tx>
          <c:spPr>
            <a:ln w="25369">
              <a:solidFill>
                <a:srgbClr val="283583"/>
              </a:solidFill>
              <a:prstDash val="solid"/>
            </a:ln>
          </c:spPr>
          <c:marker>
            <c:symbol val="square"/>
            <c:size val="6"/>
            <c:spPr>
              <a:solidFill>
                <a:srgbClr val="283583"/>
              </a:solidFill>
              <a:ln>
                <a:solidFill>
                  <a:srgbClr val="283583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5150714415095936E-2"/>
                  <c:y val="5.47604157783526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2895466040231636E-2"/>
                  <c:y val="6.7091362296271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5661745776704633E-2"/>
                  <c:y val="6.51788255383739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2895602358881448E-2"/>
                  <c:y val="7.4458326132247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5661833455776892E-2"/>
                  <c:y val="7.32698578564214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2895561094857806E-2"/>
                  <c:y val="7.99241078516747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Mode val="edge"/>
                  <c:yMode val="edge"/>
                  <c:x val="0.89211618257261405"/>
                  <c:y val="0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Mode val="edge"/>
                  <c:yMode val="edge"/>
                  <c:x val="0.67358229598893504"/>
                  <c:y val="4.18250950570342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Mode val="edge"/>
                  <c:yMode val="edge"/>
                  <c:x val="0.756569847856155"/>
                  <c:y val="3.42205323193916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Mode val="edge"/>
                  <c:yMode val="edge"/>
                  <c:x val="0.84094052558782839"/>
                  <c:y val="0.1026615969581748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FFFFFF"/>
              </a:solidFill>
              <a:ln w="25369">
                <a:noFill/>
              </a:ln>
            </c:spPr>
            <c:txPr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Sheet1!$B$1:$V$1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Sheet1!$B$3:$V$3</c:f>
              <c:numCache>
                <c:formatCode>General</c:formatCode>
                <c:ptCount val="6"/>
                <c:pt idx="0">
                  <c:v>584</c:v>
                </c:pt>
                <c:pt idx="1">
                  <c:v>576</c:v>
                </c:pt>
                <c:pt idx="2">
                  <c:v>602</c:v>
                </c:pt>
                <c:pt idx="3">
                  <c:v>692</c:v>
                </c:pt>
                <c:pt idx="4">
                  <c:v>668</c:v>
                </c:pt>
                <c:pt idx="5">
                  <c:v>728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40046080"/>
        <c:axId val="38201024"/>
      </c:lineChart>
      <c:catAx>
        <c:axId val="240046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38201024"/>
        <c:crossesAt val="200"/>
        <c:auto val="1"/>
        <c:lblAlgn val="ctr"/>
        <c:lblOffset val="100"/>
        <c:tickLblSkip val="1"/>
        <c:tickMarkSkip val="1"/>
        <c:noMultiLvlLbl val="0"/>
      </c:catAx>
      <c:valAx>
        <c:axId val="38201024"/>
        <c:scaling>
          <c:orientation val="minMax"/>
          <c:max val="1200"/>
          <c:min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240046080"/>
        <c:crosses val="autoZero"/>
        <c:crossBetween val="between"/>
        <c:majorUnit val="200"/>
      </c:valAx>
      <c:spPr>
        <a:solidFill>
          <a:srgbClr val="FFFFFF"/>
        </a:solidFill>
        <a:ln w="25369">
          <a:noFill/>
        </a:ln>
      </c:spPr>
    </c:plotArea>
    <c:legend>
      <c:legendPos val="b"/>
      <c:layout>
        <c:manualLayout>
          <c:xMode val="edge"/>
          <c:yMode val="edge"/>
          <c:x val="0.10650069156293224"/>
          <c:y val="0.90494296577946765"/>
          <c:w val="0.8091286307053942"/>
          <c:h val="9.8859315589353611E-2"/>
        </c:manualLayout>
      </c:layout>
      <c:overlay val="0"/>
      <c:spPr>
        <a:noFill/>
        <a:ln w="25369">
          <a:noFill/>
        </a:ln>
      </c:spPr>
      <c:txPr>
        <a:bodyPr/>
        <a:lstStyle/>
        <a:p>
          <a:pPr>
            <a:defRPr sz="824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9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1895546368049631E-2"/>
          <c:y val="0.10471204188481675"/>
          <c:w val="0.94112512418182903"/>
          <c:h val="0.581151832460733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Россия</c:v>
                </c:pt>
              </c:strCache>
            </c:strRef>
          </c:tx>
          <c:spPr>
            <a:solidFill>
              <a:srgbClr val="FDDC75"/>
            </a:solidFill>
            <a:ln w="12675">
              <a:noFill/>
              <a:prstDash val="solid"/>
            </a:ln>
            <a:effectLst/>
          </c:spPr>
          <c:invertIfNegative val="0"/>
          <c:dLbls>
            <c:numFmt formatCode="#,##0.0" sourceLinked="0"/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Sheet1!$B$1:$W$1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Sheet1!$B$2:$W$2</c:f>
              <c:numCache>
                <c:formatCode>General</c:formatCode>
                <c:ptCount val="6"/>
                <c:pt idx="0">
                  <c:v>98.7</c:v>
                </c:pt>
                <c:pt idx="1">
                  <c:v>95.5</c:v>
                </c:pt>
                <c:pt idx="2">
                  <c:v>106.2</c:v>
                </c:pt>
                <c:pt idx="3">
                  <c:v>100.2</c:v>
                </c:pt>
                <c:pt idx="4">
                  <c:v>112.7</c:v>
                </c:pt>
                <c:pt idx="5">
                  <c:v>111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234643968"/>
        <c:axId val="38202752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НСО</c:v>
                </c:pt>
              </c:strCache>
            </c:strRef>
          </c:tx>
          <c:spPr>
            <a:ln w="19050">
              <a:solidFill>
                <a:srgbClr val="283583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283583"/>
              </a:solidFill>
              <a:ln w="19050">
                <a:solidFill>
                  <a:srgbClr val="283583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6807387862796831E-2"/>
                  <c:y val="-0.1110972408936688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Sheet1!$B$1:$W$1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Sheet1!$B$3:$W$3</c:f>
              <c:numCache>
                <c:formatCode>General</c:formatCode>
                <c:ptCount val="6"/>
                <c:pt idx="0">
                  <c:v>78</c:v>
                </c:pt>
                <c:pt idx="1">
                  <c:v>100.5</c:v>
                </c:pt>
                <c:pt idx="2">
                  <c:v>100</c:v>
                </c:pt>
                <c:pt idx="3">
                  <c:v>110.5</c:v>
                </c:pt>
                <c:pt idx="4">
                  <c:v>103.1</c:v>
                </c:pt>
                <c:pt idx="5">
                  <c:v>111.9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40369664"/>
        <c:axId val="38203328"/>
      </c:lineChart>
      <c:catAx>
        <c:axId val="234643968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38202752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38202752"/>
        <c:scaling>
          <c:orientation val="minMax"/>
          <c:max val="150"/>
        </c:scaling>
        <c:delete val="1"/>
        <c:axPos val="l"/>
        <c:numFmt formatCode="General" sourceLinked="1"/>
        <c:majorTickMark val="cross"/>
        <c:minorTickMark val="none"/>
        <c:tickLblPos val="nextTo"/>
        <c:crossAx val="234643968"/>
        <c:crosses val="autoZero"/>
        <c:crossBetween val="between"/>
        <c:majorUnit val="50"/>
        <c:minorUnit val="5"/>
      </c:valAx>
      <c:catAx>
        <c:axId val="2403696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8203328"/>
        <c:crosses val="autoZero"/>
        <c:auto val="0"/>
        <c:lblAlgn val="ctr"/>
        <c:lblOffset val="100"/>
        <c:noMultiLvlLbl val="0"/>
      </c:catAx>
      <c:valAx>
        <c:axId val="3820332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40369664"/>
        <c:crosses val="autoZero"/>
        <c:crossBetween val="between"/>
      </c:valAx>
      <c:spPr>
        <a:solidFill>
          <a:srgbClr val="FFFFFF"/>
        </a:solidFill>
        <a:ln w="25349">
          <a:noFill/>
        </a:ln>
      </c:spPr>
    </c:plotArea>
    <c:legend>
      <c:legendPos val="b"/>
      <c:layout>
        <c:manualLayout>
          <c:xMode val="edge"/>
          <c:yMode val="edge"/>
          <c:x val="0.2005383580080754"/>
          <c:y val="0.87958115183246077"/>
          <c:w val="0.60296096904441465"/>
          <c:h val="0.12565445026178013"/>
        </c:manualLayout>
      </c:layout>
      <c:overlay val="0"/>
      <c:spPr>
        <a:solidFill>
          <a:srgbClr val="FFFFFF"/>
        </a:solidFill>
        <a:ln w="25349">
          <a:noFill/>
        </a:ln>
      </c:spPr>
      <c:txPr>
        <a:bodyPr/>
        <a:lstStyle/>
        <a:p>
          <a:pPr>
            <a:defRPr sz="823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98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954117603003905E-2"/>
          <c:y val="0.12328767123287671"/>
          <c:w val="0.95613432645243668"/>
          <c:h val="0.5150684931506849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C32D"/>
            </a:solidFill>
            <a:ln w="12693">
              <a:noFill/>
              <a:prstDash val="solid"/>
            </a:ln>
            <a:effectLst/>
          </c:spPr>
          <c:invertIfNegative val="0"/>
          <c:dLbls>
            <c:dLbl>
              <c:idx val="0"/>
              <c:layout>
                <c:manualLayout>
                  <c:x val="-2.3499494469806062E-3"/>
                  <c:y val="-9.5430023753628106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3426269187168526E-3"/>
                  <c:y val="-3.046419989058106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6697781454361005E-3"/>
                  <c:y val="-1.468846737165769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771020353973264E-3"/>
                  <c:y val="2.088657123664291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6772708858863459E-3"/>
                  <c:y val="3.26387301851124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6.6859346861797915E-4"/>
                  <c:y val="2.28152549532891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3.3426269187167932E-3"/>
                  <c:y val="-5.8241400563715812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7002427225778863E-3"/>
                  <c:y val="4.253145797408569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4.3730914958587377E-3"/>
                  <c:y val="4.612220306234807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4.39753737906772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86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Sheet1!$B$1:$K$1</c:f>
              <c:strCache>
                <c:ptCount val="10"/>
                <c:pt idx="0">
                  <c:v>Красноярский край</c:v>
                </c:pt>
                <c:pt idx="1">
                  <c:v>Новосибирская область</c:v>
                </c:pt>
                <c:pt idx="2">
                  <c:v>Кемеровская область - Кузбасс</c:v>
                </c:pt>
                <c:pt idx="3">
                  <c:v>Иркутская область</c:v>
                </c:pt>
                <c:pt idx="4">
                  <c:v>Алтайский край</c:v>
                </c:pt>
                <c:pt idx="5">
                  <c:v>Омская область</c:v>
                </c:pt>
                <c:pt idx="6">
                  <c:v>Томская область</c:v>
                </c:pt>
                <c:pt idx="7">
                  <c:v>Республика Хакасия</c:v>
                </c:pt>
                <c:pt idx="8">
                  <c:v>Республика Тыва</c:v>
                </c:pt>
                <c:pt idx="9">
                  <c:v>Республика Алтай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2845.5</c:v>
                </c:pt>
                <c:pt idx="1">
                  <c:v>2794.3</c:v>
                </c:pt>
                <c:pt idx="2">
                  <c:v>2568.1999999999998</c:v>
                </c:pt>
                <c:pt idx="3">
                  <c:v>2344.4</c:v>
                </c:pt>
                <c:pt idx="4">
                  <c:v>2130.9</c:v>
                </c:pt>
                <c:pt idx="5">
                  <c:v>1832.1</c:v>
                </c:pt>
                <c:pt idx="6">
                  <c:v>1052.0999999999999</c:v>
                </c:pt>
                <c:pt idx="7">
                  <c:v>530.20000000000005</c:v>
                </c:pt>
                <c:pt idx="8">
                  <c:v>337.3</c:v>
                </c:pt>
                <c:pt idx="9">
                  <c:v>210.8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85387776"/>
        <c:axId val="247199936"/>
      </c:barChart>
      <c:catAx>
        <c:axId val="8538777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47199936"/>
        <c:crossesAt val="0"/>
        <c:auto val="0"/>
        <c:lblAlgn val="ctr"/>
        <c:lblOffset val="100"/>
        <c:tickLblSkip val="1"/>
        <c:tickMarkSkip val="1"/>
        <c:noMultiLvlLbl val="0"/>
      </c:catAx>
      <c:valAx>
        <c:axId val="247199936"/>
        <c:scaling>
          <c:orientation val="minMax"/>
          <c:max val="3000"/>
          <c:min val="0"/>
        </c:scaling>
        <c:delete val="1"/>
        <c:axPos val="l"/>
        <c:numFmt formatCode="General" sourceLinked="1"/>
        <c:majorTickMark val="cross"/>
        <c:minorTickMark val="none"/>
        <c:tickLblPos val="nextTo"/>
        <c:crossAx val="85387776"/>
        <c:crosses val="autoZero"/>
        <c:crossBetween val="between"/>
        <c:majorUnit val="500"/>
        <c:minorUnit val="10"/>
      </c:valAx>
      <c:spPr>
        <a:solidFill>
          <a:srgbClr val="FFFFFF"/>
        </a:solidFill>
        <a:ln w="2538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  <c:userShapes r:id="rId2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5215572577884288E-2"/>
          <c:y val="8.2608695652173908E-2"/>
          <c:w val="0.95656224429949421"/>
          <c:h val="0.6217391304347825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Россия</c:v>
                </c:pt>
              </c:strCache>
            </c:strRef>
          </c:tx>
          <c:spPr>
            <a:solidFill>
              <a:srgbClr val="FDDC75"/>
            </a:solidFill>
            <a:ln w="12686">
              <a:noFill/>
              <a:prstDash val="solid"/>
            </a:ln>
            <a:effectLst/>
          </c:spPr>
          <c:invertIfNegative val="0"/>
          <c:dLbls>
            <c:numFmt formatCode="0.0" sourceLinked="0"/>
            <c:spPr>
              <a:noFill/>
              <a:ln w="25372">
                <a:noFill/>
              </a:ln>
            </c:spPr>
            <c:txPr>
              <a:bodyPr/>
              <a:lstStyle/>
              <a:p>
                <a:pPr>
                  <a:defRPr sz="89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Sheet1!$B$1:$W$1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Sheet1!$B$2:$W$2</c:f>
              <c:numCache>
                <c:formatCode>General</c:formatCode>
                <c:ptCount val="6"/>
                <c:pt idx="0">
                  <c:v>41.6</c:v>
                </c:pt>
                <c:pt idx="1">
                  <c:v>42.9</c:v>
                </c:pt>
                <c:pt idx="2">
                  <c:v>46.9</c:v>
                </c:pt>
                <c:pt idx="3">
                  <c:v>48.4</c:v>
                </c:pt>
                <c:pt idx="4">
                  <c:v>53</c:v>
                </c:pt>
                <c:pt idx="5">
                  <c:v>55.7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240372736"/>
        <c:axId val="38205056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НСО</c:v>
                </c:pt>
              </c:strCache>
            </c:strRef>
          </c:tx>
          <c:spPr>
            <a:ln w="19050">
              <a:solidFill>
                <a:srgbClr val="283583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283583"/>
              </a:solidFill>
              <a:ln w="19050">
                <a:solidFill>
                  <a:srgbClr val="283583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6294934695132552E-2"/>
                  <c:y val="-5.88637189582071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8677001312335958E-2"/>
                  <c:y val="-5.31458414009724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1327442304007413E-2"/>
                  <c:y val="-6.13085671983309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5602329585992196E-2"/>
                  <c:y val="-0.1025052474730751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9064922103859598E-2"/>
                  <c:y val="-8.69615961671933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2832223763001109E-2"/>
                  <c:y val="-8.7121382190020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Mode val="edge"/>
                  <c:yMode val="edge"/>
                  <c:x val="0.88919667590027696"/>
                  <c:y val="0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Mode val="edge"/>
                  <c:yMode val="edge"/>
                  <c:x val="0.87119113573407203"/>
                  <c:y val="0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Mode val="edge"/>
                  <c:yMode val="edge"/>
                  <c:x val="0.95152354570637121"/>
                  <c:y val="6.52173913043478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72">
                <a:noFill/>
              </a:ln>
            </c:spPr>
            <c:txPr>
              <a:bodyPr/>
              <a:lstStyle/>
              <a:p>
                <a:pPr>
                  <a:defRPr sz="89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Sheet1!$B$1:$W$1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Sheet1!$B$3:$W$3</c:f>
              <c:numCache>
                <c:formatCode>General</c:formatCode>
                <c:ptCount val="6"/>
                <c:pt idx="0">
                  <c:v>29.9</c:v>
                </c:pt>
                <c:pt idx="1">
                  <c:v>34.700000000000003</c:v>
                </c:pt>
                <c:pt idx="2">
                  <c:v>30.7</c:v>
                </c:pt>
                <c:pt idx="3">
                  <c:v>25.6</c:v>
                </c:pt>
                <c:pt idx="4">
                  <c:v>33.299999999999997</c:v>
                </c:pt>
                <c:pt idx="5">
                  <c:v>37.200000000000003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42667008"/>
        <c:axId val="38205632"/>
      </c:lineChart>
      <c:catAx>
        <c:axId val="24037273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38205056"/>
        <c:crossesAt val="10"/>
        <c:auto val="0"/>
        <c:lblAlgn val="ctr"/>
        <c:lblOffset val="100"/>
        <c:tickLblSkip val="1"/>
        <c:tickMarkSkip val="1"/>
        <c:noMultiLvlLbl val="0"/>
      </c:catAx>
      <c:valAx>
        <c:axId val="38205056"/>
        <c:scaling>
          <c:orientation val="minMax"/>
          <c:max val="60"/>
          <c:min val="10"/>
        </c:scaling>
        <c:delete val="1"/>
        <c:axPos val="l"/>
        <c:numFmt formatCode="General" sourceLinked="1"/>
        <c:majorTickMark val="cross"/>
        <c:minorTickMark val="none"/>
        <c:tickLblPos val="nextTo"/>
        <c:crossAx val="240372736"/>
        <c:crosses val="autoZero"/>
        <c:crossBetween val="between"/>
        <c:majorUnit val="20"/>
      </c:valAx>
      <c:catAx>
        <c:axId val="2426670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8205632"/>
        <c:crosses val="autoZero"/>
        <c:auto val="0"/>
        <c:lblAlgn val="ctr"/>
        <c:lblOffset val="100"/>
        <c:noMultiLvlLbl val="0"/>
      </c:catAx>
      <c:valAx>
        <c:axId val="3820563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42667008"/>
        <c:crosses val="autoZero"/>
        <c:crossBetween val="between"/>
      </c:valAx>
      <c:spPr>
        <a:solidFill>
          <a:srgbClr val="FFFFFF"/>
        </a:solidFill>
        <a:ln w="25372">
          <a:noFill/>
        </a:ln>
      </c:spPr>
    </c:plotArea>
    <c:legend>
      <c:legendPos val="b"/>
      <c:layout>
        <c:manualLayout>
          <c:xMode val="edge"/>
          <c:yMode val="edge"/>
          <c:x val="0.19252077562326872"/>
          <c:y val="0.9"/>
          <c:w val="0.62049861495844882"/>
          <c:h val="0.10434782608695653"/>
        </c:manualLayout>
      </c:layout>
      <c:overlay val="0"/>
      <c:spPr>
        <a:solidFill>
          <a:srgbClr val="FFFFFF"/>
        </a:solidFill>
        <a:ln w="25372">
          <a:noFill/>
        </a:ln>
      </c:spPr>
      <c:txPr>
        <a:bodyPr/>
        <a:lstStyle/>
        <a:p>
          <a:pPr>
            <a:defRPr sz="824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9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0469337884488577E-2"/>
          <c:y val="0.12383900928792568"/>
          <c:w val="0.9703722160099526"/>
          <c:h val="0.4427244582043343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C32D"/>
            </a:solidFill>
            <a:ln w="12678">
              <a:noFill/>
              <a:prstDash val="solid"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-2.9673590504451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4836795252225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1901007446342531E-3"/>
                  <c:y val="4.94559841740850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-1.978239366963402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8.0302766305513757E-17"/>
                  <c:y val="-2.96735905044510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1.978239366963402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9.891196834817012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9.891196834817058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55">
                <a:noFill/>
              </a:ln>
            </c:spPr>
            <c:txPr>
              <a:bodyPr/>
              <a:lstStyle/>
              <a:p>
                <a:pPr>
                  <a:defRPr sz="898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Sheet1!$B$1:$K$1</c:f>
              <c:strCache>
                <c:ptCount val="10"/>
                <c:pt idx="0">
                  <c:v>Новосибирская область</c:v>
                </c:pt>
                <c:pt idx="1">
                  <c:v>Республика Алтай</c:v>
                </c:pt>
                <c:pt idx="2">
                  <c:v>Республика Хакасия</c:v>
                </c:pt>
                <c:pt idx="3">
                  <c:v>Иркутская область</c:v>
                </c:pt>
                <c:pt idx="4">
                  <c:v>Красноярский край</c:v>
                </c:pt>
                <c:pt idx="5">
                  <c:v>Алтайский край</c:v>
                </c:pt>
                <c:pt idx="6">
                  <c:v>Республика Тыва</c:v>
                </c:pt>
                <c:pt idx="7">
                  <c:v>Омская область</c:v>
                </c:pt>
                <c:pt idx="8">
                  <c:v> Томская область</c:v>
                </c:pt>
                <c:pt idx="9">
                  <c:v>Кемеровская область - Кузбасс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802</c:v>
                </c:pt>
                <c:pt idx="1">
                  <c:v>781</c:v>
                </c:pt>
                <c:pt idx="2">
                  <c:v>604</c:v>
                </c:pt>
                <c:pt idx="3">
                  <c:v>532</c:v>
                </c:pt>
                <c:pt idx="4">
                  <c:v>490</c:v>
                </c:pt>
                <c:pt idx="5">
                  <c:v>431</c:v>
                </c:pt>
                <c:pt idx="6">
                  <c:v>415</c:v>
                </c:pt>
                <c:pt idx="7">
                  <c:v>376</c:v>
                </c:pt>
                <c:pt idx="8">
                  <c:v>344</c:v>
                </c:pt>
                <c:pt idx="9">
                  <c:v>306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39480320"/>
        <c:axId val="243515392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СФО</c:v>
                </c:pt>
              </c:strCache>
            </c:strRef>
          </c:tx>
          <c:spPr>
            <a:ln w="25355">
              <a:solidFill>
                <a:srgbClr val="459966"/>
              </a:solidFill>
              <a:prstDash val="solid"/>
            </a:ln>
          </c:spPr>
          <c:marker>
            <c:symbol val="none"/>
          </c:marker>
          <c:cat>
            <c:strRef>
              <c:f>Sheet1!$B$1:$K$1</c:f>
              <c:strCache>
                <c:ptCount val="10"/>
                <c:pt idx="0">
                  <c:v>Новосибирская область</c:v>
                </c:pt>
                <c:pt idx="1">
                  <c:v>Республика Алтай</c:v>
                </c:pt>
                <c:pt idx="2">
                  <c:v>Республика Хакасия</c:v>
                </c:pt>
                <c:pt idx="3">
                  <c:v>Иркутская область</c:v>
                </c:pt>
                <c:pt idx="4">
                  <c:v>Красноярский край</c:v>
                </c:pt>
                <c:pt idx="5">
                  <c:v>Алтайский край</c:v>
                </c:pt>
                <c:pt idx="6">
                  <c:v>Республика Тыва</c:v>
                </c:pt>
                <c:pt idx="7">
                  <c:v>Омская область</c:v>
                </c:pt>
                <c:pt idx="8">
                  <c:v> Томская область</c:v>
                </c:pt>
                <c:pt idx="9">
                  <c:v>Кемеровская область - Кузбасс</c:v>
                </c:pt>
              </c:strCache>
            </c:strRef>
          </c:cat>
          <c:val>
            <c:numRef>
              <c:f>Sheet1!$B$3:$K$3</c:f>
              <c:numCache>
                <c:formatCode>General</c:formatCode>
                <c:ptCount val="10"/>
                <c:pt idx="0">
                  <c:v>496</c:v>
                </c:pt>
                <c:pt idx="1">
                  <c:v>496</c:v>
                </c:pt>
                <c:pt idx="2">
                  <c:v>496</c:v>
                </c:pt>
                <c:pt idx="3">
                  <c:v>496</c:v>
                </c:pt>
                <c:pt idx="4">
                  <c:v>496</c:v>
                </c:pt>
                <c:pt idx="5">
                  <c:v>496</c:v>
                </c:pt>
                <c:pt idx="6">
                  <c:v>496</c:v>
                </c:pt>
                <c:pt idx="7">
                  <c:v>496</c:v>
                </c:pt>
                <c:pt idx="8">
                  <c:v>496</c:v>
                </c:pt>
                <c:pt idx="9">
                  <c:v>496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Sheet1!$A$5</c:f>
              <c:strCache>
                <c:ptCount val="1"/>
              </c:strCache>
            </c:strRef>
          </c:tx>
          <c:spPr>
            <a:ln w="25355">
              <a:solidFill>
                <a:srgbClr val="283583"/>
              </a:solidFill>
              <a:prstDash val="solid"/>
            </a:ln>
          </c:spPr>
          <c:marker>
            <c:symbol val="none"/>
          </c:marker>
          <c:cat>
            <c:strRef>
              <c:f>Sheet1!$B$1:$K$1</c:f>
              <c:strCache>
                <c:ptCount val="10"/>
                <c:pt idx="0">
                  <c:v>Новосибирская область</c:v>
                </c:pt>
                <c:pt idx="1">
                  <c:v>Республика Алтай</c:v>
                </c:pt>
                <c:pt idx="2">
                  <c:v>Республика Хакасия</c:v>
                </c:pt>
                <c:pt idx="3">
                  <c:v>Иркутская область</c:v>
                </c:pt>
                <c:pt idx="4">
                  <c:v>Красноярский край</c:v>
                </c:pt>
                <c:pt idx="5">
                  <c:v>Алтайский край</c:v>
                </c:pt>
                <c:pt idx="6">
                  <c:v>Республика Тыва</c:v>
                </c:pt>
                <c:pt idx="7">
                  <c:v>Омская область</c:v>
                </c:pt>
                <c:pt idx="8">
                  <c:v> Томская область</c:v>
                </c:pt>
                <c:pt idx="9">
                  <c:v>Кемеровская область - Кузбасс</c:v>
                </c:pt>
              </c:strCache>
            </c:strRef>
          </c:cat>
          <c:val>
            <c:numRef>
              <c:f>Sheet1!$B$5:$K$5</c:f>
              <c:numCache>
                <c:formatCode>General</c:formatCode>
                <c:ptCount val="10"/>
                <c:pt idx="0">
                  <c:v>700</c:v>
                </c:pt>
                <c:pt idx="1">
                  <c:v>700</c:v>
                </c:pt>
                <c:pt idx="2">
                  <c:v>700</c:v>
                </c:pt>
                <c:pt idx="3">
                  <c:v>700</c:v>
                </c:pt>
                <c:pt idx="4">
                  <c:v>700</c:v>
                </c:pt>
                <c:pt idx="5">
                  <c:v>700</c:v>
                </c:pt>
                <c:pt idx="6">
                  <c:v>700</c:v>
                </c:pt>
                <c:pt idx="7">
                  <c:v>700</c:v>
                </c:pt>
                <c:pt idx="8">
                  <c:v>700</c:v>
                </c:pt>
                <c:pt idx="9">
                  <c:v>700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0033920"/>
        <c:axId val="243515968"/>
      </c:lineChart>
      <c:catAx>
        <c:axId val="23948032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3169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8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43515392"/>
        <c:crossesAt val="0"/>
        <c:auto val="0"/>
        <c:lblAlgn val="ctr"/>
        <c:lblOffset val="100"/>
        <c:tickLblSkip val="1"/>
        <c:tickMarkSkip val="1"/>
        <c:noMultiLvlLbl val="0"/>
      </c:catAx>
      <c:valAx>
        <c:axId val="243515392"/>
        <c:scaling>
          <c:orientation val="minMax"/>
          <c:max val="900"/>
          <c:min val="0"/>
        </c:scaling>
        <c:delete val="1"/>
        <c:axPos val="l"/>
        <c:numFmt formatCode="General" sourceLinked="1"/>
        <c:majorTickMark val="cross"/>
        <c:minorTickMark val="none"/>
        <c:tickLblPos val="nextTo"/>
        <c:crossAx val="239480320"/>
        <c:crosses val="autoZero"/>
        <c:crossBetween val="between"/>
        <c:majorUnit val="200"/>
      </c:valAx>
      <c:catAx>
        <c:axId val="270033920"/>
        <c:scaling>
          <c:orientation val="minMax"/>
        </c:scaling>
        <c:delete val="1"/>
        <c:axPos val="b"/>
        <c:majorTickMark val="out"/>
        <c:minorTickMark val="none"/>
        <c:tickLblPos val="nextTo"/>
        <c:crossAx val="243515968"/>
        <c:crosses val="autoZero"/>
        <c:auto val="0"/>
        <c:lblAlgn val="ctr"/>
        <c:lblOffset val="100"/>
        <c:noMultiLvlLbl val="0"/>
      </c:catAx>
      <c:valAx>
        <c:axId val="24351596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70033920"/>
        <c:crosses val="autoZero"/>
        <c:crossBetween val="between"/>
      </c:valAx>
      <c:spPr>
        <a:solidFill>
          <a:srgbClr val="FFFFFF"/>
        </a:solidFill>
        <a:ln w="25355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98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  <c:userShapes r:id="rId2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0345726651718211E-2"/>
          <c:y val="0.15457413249211358"/>
          <c:w val="0.95285074805755166"/>
          <c:h val="0.42271293375394325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C32D"/>
            </a:solidFill>
            <a:ln w="12688">
              <a:noFill/>
              <a:prstDash val="solid"/>
            </a:ln>
            <a:effectLst/>
          </c:spPr>
          <c:invertIfNegative val="0"/>
          <c:dLbls>
            <c:dLbl>
              <c:idx val="6"/>
              <c:layout>
                <c:manualLayout>
                  <c:x val="8.0833869257269799E-17"/>
                  <c:y val="-3.524672708962736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-3.52467270896273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2.0140986908358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4.4091710758377423E-3"/>
                  <c:y val="-3.52467270896273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75">
                <a:noFill/>
              </a:ln>
            </c:spPr>
            <c:txPr>
              <a:bodyPr/>
              <a:lstStyle/>
              <a:p>
                <a:pPr>
                  <a:defRPr sz="89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Sheet1!$B$1:$K$1</c:f>
              <c:strCache>
                <c:ptCount val="10"/>
                <c:pt idx="0">
                  <c:v>Республика Тыва</c:v>
                </c:pt>
                <c:pt idx="1">
                  <c:v>Алтайский край</c:v>
                </c:pt>
                <c:pt idx="2">
                  <c:v>Новосибирская область</c:v>
                </c:pt>
                <c:pt idx="3">
                  <c:v>Республика Алтай</c:v>
                </c:pt>
                <c:pt idx="4">
                  <c:v>Кемеровская область - Кузбасс</c:v>
                </c:pt>
                <c:pt idx="5">
                  <c:v>Томская область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Омская область</c:v>
                </c:pt>
                <c:pt idx="9">
                  <c:v>Республика Хакасия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102.3</c:v>
                </c:pt>
                <c:pt idx="1">
                  <c:v>101.3</c:v>
                </c:pt>
                <c:pt idx="2">
                  <c:v>101.2</c:v>
                </c:pt>
                <c:pt idx="3">
                  <c:v>99.9</c:v>
                </c:pt>
                <c:pt idx="4">
                  <c:v>98.1</c:v>
                </c:pt>
                <c:pt idx="5">
                  <c:v>97.6</c:v>
                </c:pt>
                <c:pt idx="6">
                  <c:v>95</c:v>
                </c:pt>
                <c:pt idx="7">
                  <c:v>94.4</c:v>
                </c:pt>
                <c:pt idx="8">
                  <c:v>93.7</c:v>
                </c:pt>
                <c:pt idx="9">
                  <c:v>90.2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axId val="240047616"/>
        <c:axId val="243517696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СФО</c:v>
                </c:pt>
              </c:strCache>
            </c:strRef>
          </c:tx>
          <c:spPr>
            <a:ln w="25375">
              <a:solidFill>
                <a:srgbClr val="459966"/>
              </a:solidFill>
              <a:prstDash val="solid"/>
            </a:ln>
          </c:spPr>
          <c:marker>
            <c:symbol val="none"/>
          </c:marker>
          <c:cat>
            <c:strRef>
              <c:f>Sheet1!$B$1:$K$1</c:f>
              <c:strCache>
                <c:ptCount val="10"/>
                <c:pt idx="0">
                  <c:v>Республика Тыва</c:v>
                </c:pt>
                <c:pt idx="1">
                  <c:v>Алтайский край</c:v>
                </c:pt>
                <c:pt idx="2">
                  <c:v>Новосибирская область</c:v>
                </c:pt>
                <c:pt idx="3">
                  <c:v>Республика Алтай</c:v>
                </c:pt>
                <c:pt idx="4">
                  <c:v>Кемеровская область - Кузбасс</c:v>
                </c:pt>
                <c:pt idx="5">
                  <c:v>Томская область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Омская область</c:v>
                </c:pt>
                <c:pt idx="9">
                  <c:v>Республика Хакасия</c:v>
                </c:pt>
              </c:strCache>
            </c:strRef>
          </c:cat>
          <c:val>
            <c:numRef>
              <c:f>Sheet1!$B$3:$K$3</c:f>
              <c:numCache>
                <c:formatCode>General</c:formatCode>
                <c:ptCount val="10"/>
                <c:pt idx="0">
                  <c:v>97.4</c:v>
                </c:pt>
                <c:pt idx="1">
                  <c:v>97.4</c:v>
                </c:pt>
                <c:pt idx="2">
                  <c:v>97.4</c:v>
                </c:pt>
                <c:pt idx="3">
                  <c:v>97.4</c:v>
                </c:pt>
                <c:pt idx="4">
                  <c:v>97.4</c:v>
                </c:pt>
                <c:pt idx="5">
                  <c:v>97.4</c:v>
                </c:pt>
                <c:pt idx="6">
                  <c:v>97.4</c:v>
                </c:pt>
                <c:pt idx="7">
                  <c:v>97.4</c:v>
                </c:pt>
                <c:pt idx="8">
                  <c:v>97.4</c:v>
                </c:pt>
                <c:pt idx="9">
                  <c:v>97.4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Sheet1!$A$5</c:f>
              <c:strCache>
                <c:ptCount val="1"/>
              </c:strCache>
            </c:strRef>
          </c:tx>
          <c:spPr>
            <a:ln w="25375">
              <a:solidFill>
                <a:srgbClr val="283583"/>
              </a:solidFill>
              <a:prstDash val="solid"/>
            </a:ln>
          </c:spPr>
          <c:marker>
            <c:symbol val="none"/>
          </c:marker>
          <c:cat>
            <c:strRef>
              <c:f>Sheet1!$B$1:$K$1</c:f>
              <c:strCache>
                <c:ptCount val="10"/>
                <c:pt idx="0">
                  <c:v>Республика Тыва</c:v>
                </c:pt>
                <c:pt idx="1">
                  <c:v>Алтайский край</c:v>
                </c:pt>
                <c:pt idx="2">
                  <c:v>Новосибирская область</c:v>
                </c:pt>
                <c:pt idx="3">
                  <c:v>Республика Алтай</c:v>
                </c:pt>
                <c:pt idx="4">
                  <c:v>Кемеровская область - Кузбасс</c:v>
                </c:pt>
                <c:pt idx="5">
                  <c:v>Томская область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Омская область</c:v>
                </c:pt>
                <c:pt idx="9">
                  <c:v>Республика Хакасия</c:v>
                </c:pt>
              </c:strCache>
            </c:strRef>
          </c:cat>
          <c:val>
            <c:numRef>
              <c:f>Sheet1!$B$5:$K$5</c:f>
              <c:numCache>
                <c:formatCode>General</c:formatCode>
                <c:ptCount val="10"/>
                <c:pt idx="0">
                  <c:v>93.5</c:v>
                </c:pt>
                <c:pt idx="1">
                  <c:v>93.5</c:v>
                </c:pt>
                <c:pt idx="2">
                  <c:v>93.5</c:v>
                </c:pt>
                <c:pt idx="3">
                  <c:v>93.5</c:v>
                </c:pt>
                <c:pt idx="4">
                  <c:v>93.5</c:v>
                </c:pt>
                <c:pt idx="5">
                  <c:v>93.5</c:v>
                </c:pt>
                <c:pt idx="6">
                  <c:v>93.5</c:v>
                </c:pt>
                <c:pt idx="7">
                  <c:v>93.5</c:v>
                </c:pt>
                <c:pt idx="8">
                  <c:v>93.5</c:v>
                </c:pt>
                <c:pt idx="9">
                  <c:v>93.5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5498880"/>
        <c:axId val="243518272"/>
      </c:lineChart>
      <c:catAx>
        <c:axId val="24004761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8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43517696"/>
        <c:crossesAt val="80"/>
        <c:auto val="0"/>
        <c:lblAlgn val="ctr"/>
        <c:lblOffset val="100"/>
        <c:tickLblSkip val="1"/>
        <c:tickMarkSkip val="1"/>
        <c:noMultiLvlLbl val="0"/>
      </c:catAx>
      <c:valAx>
        <c:axId val="243517696"/>
        <c:scaling>
          <c:orientation val="minMax"/>
          <c:max val="105"/>
          <c:min val="80"/>
        </c:scaling>
        <c:delete val="1"/>
        <c:axPos val="l"/>
        <c:numFmt formatCode="General" sourceLinked="1"/>
        <c:majorTickMark val="cross"/>
        <c:minorTickMark val="none"/>
        <c:tickLblPos val="nextTo"/>
        <c:crossAx val="240047616"/>
        <c:crosses val="autoZero"/>
        <c:crossBetween val="between"/>
        <c:majorUnit val="5"/>
      </c:valAx>
      <c:catAx>
        <c:axId val="245498880"/>
        <c:scaling>
          <c:orientation val="minMax"/>
        </c:scaling>
        <c:delete val="1"/>
        <c:axPos val="b"/>
        <c:majorTickMark val="out"/>
        <c:minorTickMark val="none"/>
        <c:tickLblPos val="nextTo"/>
        <c:crossAx val="243518272"/>
        <c:crosses val="autoZero"/>
        <c:auto val="0"/>
        <c:lblAlgn val="ctr"/>
        <c:lblOffset val="100"/>
        <c:noMultiLvlLbl val="0"/>
      </c:catAx>
      <c:valAx>
        <c:axId val="2435182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45498880"/>
        <c:crosses val="autoZero"/>
        <c:crossBetween val="between"/>
      </c:valAx>
      <c:spPr>
        <a:solidFill>
          <a:srgbClr val="FFFFFF"/>
        </a:solidFill>
        <a:ln w="25375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9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  <c:userShapes r:id="rId2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1462430088909041E-2"/>
          <c:y val="5.2631578947368432E-2"/>
          <c:w val="0.94007587094379952"/>
          <c:h val="0.65182186234817818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Пищевые продукты, включая напитки, и табачные изделия</c:v>
                </c:pt>
              </c:strCache>
            </c:strRef>
          </c:tx>
          <c:spPr>
            <a:solidFill>
              <a:srgbClr val="459966"/>
            </a:solidFill>
            <a:ln w="12701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C690B0"/>
              </a:solidFill>
              <a:ln w="12701">
                <a:noFill/>
                <a:prstDash val="solid"/>
              </a:ln>
            </c:spPr>
          </c:dPt>
          <c:dPt>
            <c:idx val="1"/>
            <c:invertIfNegative val="0"/>
            <c:bubble3D val="0"/>
            <c:spPr>
              <a:solidFill>
                <a:srgbClr val="C690B0"/>
              </a:solidFill>
              <a:ln w="12701">
                <a:noFill/>
                <a:prstDash val="solid"/>
              </a:ln>
            </c:spPr>
          </c:dPt>
          <c:dLbls>
            <c:dLbl>
              <c:idx val="0"/>
              <c:layout>
                <c:manualLayout>
                  <c:x val="0.14072810597628177"/>
                  <c:y val="-3.415379375288018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49,4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3801497162331147"/>
                  <c:y val="-2.716986235499188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46,6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solidFill>
                <a:srgbClr val="FFFFFF"/>
              </a:solidFill>
              <a:ln w="25403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Россия</c:v>
                </c:pt>
                <c:pt idx="1">
                  <c:v>НСО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49.4</c:v>
                </c:pt>
                <c:pt idx="1">
                  <c:v>46.6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Непродовольственные товары</c:v>
                </c:pt>
              </c:strCache>
            </c:strRef>
          </c:tx>
          <c:spPr>
            <a:solidFill>
              <a:srgbClr val="FDDC75"/>
            </a:solidFill>
            <a:ln w="12701">
              <a:noFill/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0.14121318931992133"/>
                  <c:y val="4.011139828895433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50,6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3765184620247092"/>
                  <c:y val="4.056720963314700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53,4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solidFill>
                <a:srgbClr val="FFFFFF"/>
              </a:solidFill>
              <a:ln w="25403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Россия</c:v>
                </c:pt>
                <c:pt idx="1">
                  <c:v>НСО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50.6</c:v>
                </c:pt>
                <c:pt idx="1">
                  <c:v>53.4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42665472"/>
        <c:axId val="243520000"/>
      </c:barChart>
      <c:catAx>
        <c:axId val="242665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435200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352000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242665472"/>
        <c:crosses val="autoZero"/>
        <c:crossBetween val="between"/>
      </c:valAx>
      <c:spPr>
        <a:solidFill>
          <a:srgbClr val="FFFFFF"/>
        </a:solidFill>
        <a:ln w="12700">
          <a:noFill/>
          <a:prstDash val="solid"/>
        </a:ln>
      </c:spPr>
    </c:plotArea>
    <c:legend>
      <c:legendPos val="b"/>
      <c:layout>
        <c:manualLayout>
          <c:xMode val="edge"/>
          <c:yMode val="edge"/>
          <c:x val="1.3333333333333333E-3"/>
          <c:y val="0.87449392712550611"/>
          <c:w val="0.9"/>
          <c:h val="9.6232293482398673E-2"/>
        </c:manualLayout>
      </c:layout>
      <c:overlay val="0"/>
      <c:spPr>
        <a:noFill/>
        <a:ln w="25403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3347820158843782E-2"/>
          <c:y val="7.8431372549019607E-2"/>
          <c:w val="0.97077922077922074"/>
          <c:h val="0.4901960784313725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C32D"/>
            </a:solidFill>
            <a:ln w="12700">
              <a:noFill/>
              <a:prstDash val="solid"/>
            </a:ln>
            <a:effectLst/>
          </c:spPr>
          <c:invertIfNegative val="0"/>
          <c:dLbls>
            <c:dLbl>
              <c:idx val="6"/>
              <c:layout>
                <c:manualLayout>
                  <c:x val="0"/>
                  <c:y val="-3.19634703196347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1645021645021645E-3"/>
                  <c:y val="-4.56621004566210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-4.5662100456620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-5.93607305936073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numFmt formatCode="0.0" sourceLinked="0"/>
              <c:spPr>
                <a:noFill/>
                <a:ln w="25401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numFmt formatCode="0.0" sourceLinked="0"/>
              <c:spPr>
                <a:noFill/>
                <a:ln w="25401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Sheet1!$B$1:$K$1</c:f>
              <c:strCache>
                <c:ptCount val="10"/>
                <c:pt idx="0">
                  <c:v>Республика Тыва</c:v>
                </c:pt>
                <c:pt idx="1">
                  <c:v>Республика Алтай</c:v>
                </c:pt>
                <c:pt idx="2">
                  <c:v>Иркутская область</c:v>
                </c:pt>
                <c:pt idx="3">
                  <c:v>Новосибирская область</c:v>
                </c:pt>
                <c:pt idx="4">
                  <c:v>Республика Хакасия</c:v>
                </c:pt>
                <c:pt idx="5">
                  <c:v>Алтайский край</c:v>
                </c:pt>
                <c:pt idx="6">
                  <c:v>Красноярский край</c:v>
                </c:pt>
                <c:pt idx="7">
                  <c:v>Омская область</c:v>
                </c:pt>
                <c:pt idx="8">
                  <c:v>Кемеровская область - Кузбасс</c:v>
                </c:pt>
                <c:pt idx="9">
                  <c:v>Томская область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122</c:v>
                </c:pt>
                <c:pt idx="1">
                  <c:v>112.9</c:v>
                </c:pt>
                <c:pt idx="2">
                  <c:v>112.1</c:v>
                </c:pt>
                <c:pt idx="3">
                  <c:v>110.6</c:v>
                </c:pt>
                <c:pt idx="4">
                  <c:v>107.4</c:v>
                </c:pt>
                <c:pt idx="5">
                  <c:v>106.3</c:v>
                </c:pt>
                <c:pt idx="6">
                  <c:v>103</c:v>
                </c:pt>
                <c:pt idx="7">
                  <c:v>101.4</c:v>
                </c:pt>
                <c:pt idx="8">
                  <c:v>101.2</c:v>
                </c:pt>
                <c:pt idx="9">
                  <c:v>100.2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axId val="245499904"/>
        <c:axId val="243521728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СФО</c:v>
                </c:pt>
              </c:strCache>
            </c:strRef>
          </c:tx>
          <c:spPr>
            <a:ln w="25401">
              <a:solidFill>
                <a:srgbClr val="459966"/>
              </a:solidFill>
              <a:prstDash val="solid"/>
            </a:ln>
          </c:spPr>
          <c:marker>
            <c:symbol val="none"/>
          </c:marker>
          <c:cat>
            <c:strRef>
              <c:f>Sheet1!$B$1:$K$1</c:f>
              <c:strCache>
                <c:ptCount val="10"/>
                <c:pt idx="0">
                  <c:v>Республика Тыва</c:v>
                </c:pt>
                <c:pt idx="1">
                  <c:v>Республика Алтай</c:v>
                </c:pt>
                <c:pt idx="2">
                  <c:v>Иркутская область</c:v>
                </c:pt>
                <c:pt idx="3">
                  <c:v>Новосибирская область</c:v>
                </c:pt>
                <c:pt idx="4">
                  <c:v>Республика Хакасия</c:v>
                </c:pt>
                <c:pt idx="5">
                  <c:v>Алтайский край</c:v>
                </c:pt>
                <c:pt idx="6">
                  <c:v>Красноярский край</c:v>
                </c:pt>
                <c:pt idx="7">
                  <c:v>Омская область</c:v>
                </c:pt>
                <c:pt idx="8">
                  <c:v>Кемеровская область - Кузбасс</c:v>
                </c:pt>
                <c:pt idx="9">
                  <c:v>Томская область</c:v>
                </c:pt>
              </c:strCache>
            </c:strRef>
          </c:cat>
          <c:val>
            <c:numRef>
              <c:f>Sheet1!$B$3:$K$3</c:f>
              <c:numCache>
                <c:formatCode>General</c:formatCode>
                <c:ptCount val="10"/>
                <c:pt idx="0">
                  <c:v>105.7</c:v>
                </c:pt>
                <c:pt idx="1">
                  <c:v>105.7</c:v>
                </c:pt>
                <c:pt idx="2">
                  <c:v>105.7</c:v>
                </c:pt>
                <c:pt idx="3">
                  <c:v>105.7</c:v>
                </c:pt>
                <c:pt idx="4">
                  <c:v>105.7</c:v>
                </c:pt>
                <c:pt idx="5">
                  <c:v>105.7</c:v>
                </c:pt>
                <c:pt idx="6">
                  <c:v>105.7</c:v>
                </c:pt>
                <c:pt idx="7">
                  <c:v>105.7</c:v>
                </c:pt>
                <c:pt idx="8">
                  <c:v>105.7</c:v>
                </c:pt>
                <c:pt idx="9">
                  <c:v>105.7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Sheet1!$A$5</c:f>
              <c:strCache>
                <c:ptCount val="1"/>
                <c:pt idx="0">
                  <c:v>Россия</c:v>
                </c:pt>
              </c:strCache>
            </c:strRef>
          </c:tx>
          <c:spPr>
            <a:ln w="25401">
              <a:solidFill>
                <a:srgbClr val="283583"/>
              </a:solidFill>
              <a:prstDash val="solid"/>
            </a:ln>
          </c:spPr>
          <c:marker>
            <c:symbol val="none"/>
          </c:marker>
          <c:cat>
            <c:strRef>
              <c:f>Sheet1!$B$1:$K$1</c:f>
              <c:strCache>
                <c:ptCount val="10"/>
                <c:pt idx="0">
                  <c:v>Республика Тыва</c:v>
                </c:pt>
                <c:pt idx="1">
                  <c:v>Республика Алтай</c:v>
                </c:pt>
                <c:pt idx="2">
                  <c:v>Иркутская область</c:v>
                </c:pt>
                <c:pt idx="3">
                  <c:v>Новосибирская область</c:v>
                </c:pt>
                <c:pt idx="4">
                  <c:v>Республика Хакасия</c:v>
                </c:pt>
                <c:pt idx="5">
                  <c:v>Алтайский край</c:v>
                </c:pt>
                <c:pt idx="6">
                  <c:v>Красноярский край</c:v>
                </c:pt>
                <c:pt idx="7">
                  <c:v>Омская область</c:v>
                </c:pt>
                <c:pt idx="8">
                  <c:v>Кемеровская область - Кузбасс</c:v>
                </c:pt>
                <c:pt idx="9">
                  <c:v>Томская область</c:v>
                </c:pt>
              </c:strCache>
            </c:strRef>
          </c:cat>
          <c:val>
            <c:numRef>
              <c:f>Sheet1!$B$5:$K$5</c:f>
              <c:numCache>
                <c:formatCode>General</c:formatCode>
                <c:ptCount val="10"/>
                <c:pt idx="0">
                  <c:v>105</c:v>
                </c:pt>
                <c:pt idx="1">
                  <c:v>105</c:v>
                </c:pt>
                <c:pt idx="2">
                  <c:v>105</c:v>
                </c:pt>
                <c:pt idx="3">
                  <c:v>105</c:v>
                </c:pt>
                <c:pt idx="4">
                  <c:v>105</c:v>
                </c:pt>
                <c:pt idx="5">
                  <c:v>105</c:v>
                </c:pt>
                <c:pt idx="6">
                  <c:v>105</c:v>
                </c:pt>
                <c:pt idx="7">
                  <c:v>105</c:v>
                </c:pt>
                <c:pt idx="8">
                  <c:v>105</c:v>
                </c:pt>
                <c:pt idx="9">
                  <c:v>105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5833728"/>
        <c:axId val="243522304"/>
      </c:lineChart>
      <c:catAx>
        <c:axId val="24549990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43521728"/>
        <c:crossesAt val="90"/>
        <c:auto val="0"/>
        <c:lblAlgn val="ctr"/>
        <c:lblOffset val="100"/>
        <c:tickLblSkip val="1"/>
        <c:tickMarkSkip val="1"/>
        <c:noMultiLvlLbl val="0"/>
      </c:catAx>
      <c:valAx>
        <c:axId val="243521728"/>
        <c:scaling>
          <c:orientation val="minMax"/>
          <c:max val="130"/>
          <c:min val="90"/>
        </c:scaling>
        <c:delete val="1"/>
        <c:axPos val="l"/>
        <c:numFmt formatCode="General" sourceLinked="1"/>
        <c:majorTickMark val="cross"/>
        <c:minorTickMark val="none"/>
        <c:tickLblPos val="nextTo"/>
        <c:crossAx val="245499904"/>
        <c:crosses val="autoZero"/>
        <c:crossBetween val="between"/>
        <c:majorUnit val="10"/>
        <c:minorUnit val="10"/>
      </c:valAx>
      <c:catAx>
        <c:axId val="245833728"/>
        <c:scaling>
          <c:orientation val="minMax"/>
        </c:scaling>
        <c:delete val="1"/>
        <c:axPos val="b"/>
        <c:majorTickMark val="out"/>
        <c:minorTickMark val="none"/>
        <c:tickLblPos val="nextTo"/>
        <c:crossAx val="243522304"/>
        <c:crosses val="autoZero"/>
        <c:auto val="0"/>
        <c:lblAlgn val="ctr"/>
        <c:lblOffset val="100"/>
        <c:noMultiLvlLbl val="0"/>
      </c:catAx>
      <c:valAx>
        <c:axId val="2435223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45833728"/>
        <c:crosses val="autoZero"/>
        <c:crossBetween val="between"/>
      </c:valAx>
      <c:spPr>
        <a:solidFill>
          <a:srgbClr val="FFFFFF"/>
        </a:solidFill>
        <a:ln w="25401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  <c:userShapes r:id="rId2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046772708630783E-2"/>
          <c:y val="9.7222222222222224E-2"/>
          <c:w val="0.95061124652773343"/>
          <c:h val="0.5361111111111112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C32D"/>
            </a:solidFill>
            <a:ln w="12714">
              <a:noFill/>
              <a:prstDash val="solid"/>
            </a:ln>
            <a:effectLst/>
          </c:spPr>
          <c:invertIfNegative val="0"/>
          <c:dLbls>
            <c:dLbl>
              <c:idx val="3"/>
              <c:layout>
                <c:manualLayout>
                  <c:x val="2.8916482684397029E-3"/>
                  <c:y val="8.7606106092925678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1694674701214544E-3"/>
                  <c:y val="4.059414622170001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4149193668457572E-4"/>
                  <c:y val="1.95552980626585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6949340003488218E-3"/>
                  <c:y val="-2.94992055758916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3.7831008563151648E-3"/>
                  <c:y val="-3.822400126405604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6.9359239333044442E-6"/>
                  <c:y val="0.49722222222222223"/>
                </c:manualLayout>
              </c:layout>
              <c:numFmt formatCode="0" sourceLinked="0"/>
              <c:spPr>
                <a:noFill/>
                <a:ln w="25428">
                  <a:noFill/>
                </a:ln>
              </c:spPr>
              <c:txPr>
                <a:bodyPr/>
                <a:lstStyle/>
                <a:p>
                  <a:pPr>
                    <a:defRPr sz="1001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5.2208020188726501E-4"/>
                  <c:y val="0.4861111111111111"/>
                </c:manualLayout>
              </c:layout>
              <c:numFmt formatCode="0" sourceLinked="0"/>
              <c:spPr>
                <a:noFill/>
                <a:ln w="25428">
                  <a:noFill/>
                </a:ln>
              </c:spPr>
              <c:txPr>
                <a:bodyPr/>
                <a:lstStyle/>
                <a:p>
                  <a:pPr>
                    <a:defRPr sz="1001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Mode val="edge"/>
                  <c:yMode val="edge"/>
                  <c:x val="0.8214285714285714"/>
                  <c:y val="0.18611111111111112"/>
                </c:manualLayout>
              </c:layout>
              <c:numFmt formatCode="0" sourceLinked="0"/>
              <c:spPr>
                <a:noFill/>
                <a:ln w="25428">
                  <a:noFill/>
                </a:ln>
              </c:spPr>
              <c:txPr>
                <a:bodyPr/>
                <a:lstStyle/>
                <a:p>
                  <a:pPr>
                    <a:defRPr sz="1001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Mode val="edge"/>
                  <c:yMode val="edge"/>
                  <c:x val="0.81481481481481488"/>
                  <c:y val="0.16944444444444443"/>
                </c:manualLayout>
              </c:layout>
              <c:numFmt formatCode="0" sourceLinked="0"/>
              <c:spPr>
                <a:noFill/>
                <a:ln w="25428">
                  <a:noFill/>
                </a:ln>
              </c:spPr>
              <c:txPr>
                <a:bodyPr/>
                <a:lstStyle/>
                <a:p>
                  <a:pPr>
                    <a:defRPr sz="1001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" sourceLinked="0"/>
            <c:spPr>
              <a:noFill/>
              <a:ln w="25428">
                <a:noFill/>
              </a:ln>
            </c:spPr>
            <c:txPr>
              <a:bodyPr/>
              <a:lstStyle/>
              <a:p>
                <a:pPr>
                  <a:defRPr sz="901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Sheet1!$B$1:$K$1</c:f>
              <c:strCache>
                <c:ptCount val="10"/>
                <c:pt idx="0">
                  <c:v>Кемеровская область - Кузбасс</c:v>
                </c:pt>
                <c:pt idx="1">
                  <c:v>Республика Хакасия</c:v>
                </c:pt>
                <c:pt idx="2">
                  <c:v>Алтайский край</c:v>
                </c:pt>
                <c:pt idx="3">
                  <c:v>Новосибирская область</c:v>
                </c:pt>
                <c:pt idx="4">
                  <c:v>Омская область</c:v>
                </c:pt>
                <c:pt idx="5">
                  <c:v>Иркутская область</c:v>
                </c:pt>
                <c:pt idx="6">
                  <c:v>Томская область</c:v>
                </c:pt>
                <c:pt idx="7">
                  <c:v>Красноярский край</c:v>
                </c:pt>
                <c:pt idx="8">
                  <c:v>Республика Алтай</c:v>
                </c:pt>
                <c:pt idx="9">
                  <c:v>Республика Тыва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175</c:v>
                </c:pt>
                <c:pt idx="1">
                  <c:v>108</c:v>
                </c:pt>
                <c:pt idx="2">
                  <c:v>93</c:v>
                </c:pt>
                <c:pt idx="3">
                  <c:v>85</c:v>
                </c:pt>
                <c:pt idx="4">
                  <c:v>52</c:v>
                </c:pt>
                <c:pt idx="5">
                  <c:v>32</c:v>
                </c:pt>
                <c:pt idx="6">
                  <c:v>11</c:v>
                </c:pt>
                <c:pt idx="7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45500416"/>
        <c:axId val="245998144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СФО</c:v>
                </c:pt>
              </c:strCache>
            </c:strRef>
          </c:tx>
          <c:spPr>
            <a:ln w="25428">
              <a:solidFill>
                <a:srgbClr val="459966"/>
              </a:solidFill>
              <a:prstDash val="solid"/>
            </a:ln>
          </c:spPr>
          <c:marker>
            <c:symbol val="none"/>
          </c:marker>
          <c:cat>
            <c:strRef>
              <c:f>Sheet1!$B$1:$K$1</c:f>
              <c:strCache>
                <c:ptCount val="10"/>
                <c:pt idx="0">
                  <c:v>Кемеровская область - Кузбасс</c:v>
                </c:pt>
                <c:pt idx="1">
                  <c:v>Республика Хакасия</c:v>
                </c:pt>
                <c:pt idx="2">
                  <c:v>Алтайский край</c:v>
                </c:pt>
                <c:pt idx="3">
                  <c:v>Новосибирская область</c:v>
                </c:pt>
                <c:pt idx="4">
                  <c:v>Омская область</c:v>
                </c:pt>
                <c:pt idx="5">
                  <c:v>Иркутская область</c:v>
                </c:pt>
                <c:pt idx="6">
                  <c:v>Томская область</c:v>
                </c:pt>
                <c:pt idx="7">
                  <c:v>Красноярский край</c:v>
                </c:pt>
                <c:pt idx="8">
                  <c:v>Республика Алтай</c:v>
                </c:pt>
                <c:pt idx="9">
                  <c:v>Республика Тыва</c:v>
                </c:pt>
              </c:strCache>
            </c:strRef>
          </c:cat>
          <c:val>
            <c:numRef>
              <c:f>Sheet1!$B$3:$K$3</c:f>
              <c:numCache>
                <c:formatCode>General</c:formatCode>
                <c:ptCount val="10"/>
                <c:pt idx="0">
                  <c:v>25</c:v>
                </c:pt>
                <c:pt idx="1">
                  <c:v>25</c:v>
                </c:pt>
                <c:pt idx="2">
                  <c:v>25</c:v>
                </c:pt>
                <c:pt idx="3">
                  <c:v>25</c:v>
                </c:pt>
                <c:pt idx="4">
                  <c:v>25</c:v>
                </c:pt>
                <c:pt idx="5">
                  <c:v>25</c:v>
                </c:pt>
                <c:pt idx="6">
                  <c:v>25</c:v>
                </c:pt>
                <c:pt idx="7">
                  <c:v>25</c:v>
                </c:pt>
                <c:pt idx="8">
                  <c:v>25</c:v>
                </c:pt>
                <c:pt idx="9">
                  <c:v>25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Sheet1!$A$5</c:f>
              <c:strCache>
                <c:ptCount val="1"/>
              </c:strCache>
            </c:strRef>
          </c:tx>
          <c:spPr>
            <a:ln w="25428">
              <a:solidFill>
                <a:srgbClr val="283583"/>
              </a:solidFill>
              <a:prstDash val="solid"/>
            </a:ln>
          </c:spPr>
          <c:marker>
            <c:symbol val="none"/>
          </c:marker>
          <c:cat>
            <c:strRef>
              <c:f>Sheet1!$B$1:$K$1</c:f>
              <c:strCache>
                <c:ptCount val="10"/>
                <c:pt idx="0">
                  <c:v>Кемеровская область - Кузбасс</c:v>
                </c:pt>
                <c:pt idx="1">
                  <c:v>Республика Хакасия</c:v>
                </c:pt>
                <c:pt idx="2">
                  <c:v>Алтайский край</c:v>
                </c:pt>
                <c:pt idx="3">
                  <c:v>Новосибирская область</c:v>
                </c:pt>
                <c:pt idx="4">
                  <c:v>Омская область</c:v>
                </c:pt>
                <c:pt idx="5">
                  <c:v>Иркутская область</c:v>
                </c:pt>
                <c:pt idx="6">
                  <c:v>Томская область</c:v>
                </c:pt>
                <c:pt idx="7">
                  <c:v>Красноярский край</c:v>
                </c:pt>
                <c:pt idx="8">
                  <c:v>Республика Алтай</c:v>
                </c:pt>
                <c:pt idx="9">
                  <c:v>Республика Тыва</c:v>
                </c:pt>
              </c:strCache>
            </c:strRef>
          </c:cat>
          <c:val>
            <c:numRef>
              <c:f>Sheet1!$B$5:$K$5</c:f>
              <c:numCache>
                <c:formatCode>General</c:formatCode>
                <c:ptCount val="10"/>
                <c:pt idx="0">
                  <c:v>51</c:v>
                </c:pt>
                <c:pt idx="1">
                  <c:v>51</c:v>
                </c:pt>
                <c:pt idx="2">
                  <c:v>51</c:v>
                </c:pt>
                <c:pt idx="3">
                  <c:v>51</c:v>
                </c:pt>
                <c:pt idx="4">
                  <c:v>51</c:v>
                </c:pt>
                <c:pt idx="5">
                  <c:v>51</c:v>
                </c:pt>
                <c:pt idx="6">
                  <c:v>51</c:v>
                </c:pt>
                <c:pt idx="7">
                  <c:v>51</c:v>
                </c:pt>
                <c:pt idx="8">
                  <c:v>51</c:v>
                </c:pt>
                <c:pt idx="9">
                  <c:v>51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5835264"/>
        <c:axId val="245998720"/>
      </c:lineChart>
      <c:catAx>
        <c:axId val="24550041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3179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90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45998144"/>
        <c:crossesAt val="0"/>
        <c:auto val="0"/>
        <c:lblAlgn val="ctr"/>
        <c:lblOffset val="100"/>
        <c:tickLblSkip val="1"/>
        <c:tickMarkSkip val="1"/>
        <c:noMultiLvlLbl val="0"/>
      </c:catAx>
      <c:valAx>
        <c:axId val="245998144"/>
        <c:scaling>
          <c:orientation val="minMax"/>
          <c:max val="200"/>
          <c:min val="0"/>
        </c:scaling>
        <c:delete val="1"/>
        <c:axPos val="l"/>
        <c:numFmt formatCode="General" sourceLinked="1"/>
        <c:majorTickMark val="cross"/>
        <c:minorTickMark val="none"/>
        <c:tickLblPos val="nextTo"/>
        <c:crossAx val="245500416"/>
        <c:crosses val="autoZero"/>
        <c:crossBetween val="between"/>
        <c:majorUnit val="50"/>
      </c:valAx>
      <c:catAx>
        <c:axId val="245835264"/>
        <c:scaling>
          <c:orientation val="minMax"/>
        </c:scaling>
        <c:delete val="1"/>
        <c:axPos val="b"/>
        <c:majorTickMark val="out"/>
        <c:minorTickMark val="none"/>
        <c:tickLblPos val="nextTo"/>
        <c:crossAx val="245998720"/>
        <c:crosses val="autoZero"/>
        <c:auto val="0"/>
        <c:lblAlgn val="ctr"/>
        <c:lblOffset val="100"/>
        <c:noMultiLvlLbl val="0"/>
      </c:catAx>
      <c:valAx>
        <c:axId val="2459987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45835264"/>
        <c:crosses val="autoZero"/>
        <c:crossBetween val="between"/>
      </c:valAx>
      <c:spPr>
        <a:solidFill>
          <a:srgbClr val="FFFFFF"/>
        </a:solidFill>
        <a:ln w="2542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  <c:userShapes r:id="rId2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045368113426664E-2"/>
          <c:y val="9.7222222222222224E-2"/>
          <c:w val="0.95101803908752647"/>
          <c:h val="0.5361111111111112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C32D"/>
            </a:solidFill>
            <a:ln w="12714">
              <a:noFill/>
              <a:prstDash val="solid"/>
            </a:ln>
            <a:effectLst/>
          </c:spPr>
          <c:invertIfNegative val="0"/>
          <c:dLbls>
            <c:dLbl>
              <c:idx val="0"/>
              <c:layout>
                <c:manualLayout>
                  <c:x val="1.9557380230194963E-3"/>
                  <c:y val="2.25518267435821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26718547341155E-3"/>
                  <c:y val="1.23113955675326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9752885947622302E-4"/>
                  <c:y val="1.00786699790868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5225241786410937E-4"/>
                  <c:y val="1.12457366625963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5235692814662759E-3"/>
                  <c:y val="1.18019004308953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9.9454980578789513E-4"/>
                  <c:y val="-2.589933611239771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4.6536011792292355E-4"/>
                  <c:y val="4.02473086586101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1889219100530719E-4"/>
                  <c:y val="-1.26654455626201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5.9284904562027026E-4"/>
                  <c:y val="-2.01976925344225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2015210160985103E-3"/>
                  <c:y val="1.79688267576178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Mode val="edge"/>
                  <c:yMode val="edge"/>
                  <c:x val="0.82010582010582012"/>
                  <c:y val="0.18611111111111112"/>
                </c:manualLayout>
              </c:layout>
              <c:numFmt formatCode="0" sourceLinked="0"/>
              <c:spPr>
                <a:noFill/>
                <a:ln w="25428">
                  <a:noFill/>
                </a:ln>
              </c:spPr>
              <c:txPr>
                <a:bodyPr/>
                <a:lstStyle/>
                <a:p>
                  <a:pPr>
                    <a:defRPr sz="1001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Mode val="edge"/>
                  <c:yMode val="edge"/>
                  <c:x val="0.8134920634920636"/>
                  <c:y val="0.16944444444444443"/>
                </c:manualLayout>
              </c:layout>
              <c:numFmt formatCode="0" sourceLinked="0"/>
              <c:spPr>
                <a:noFill/>
                <a:ln w="25428">
                  <a:noFill/>
                </a:ln>
              </c:spPr>
              <c:txPr>
                <a:bodyPr/>
                <a:lstStyle/>
                <a:p>
                  <a:pPr>
                    <a:defRPr sz="1001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" sourceLinked="0"/>
            <c:spPr>
              <a:noFill/>
              <a:ln w="25428">
                <a:noFill/>
              </a:ln>
            </c:spPr>
            <c:txPr>
              <a:bodyPr/>
              <a:lstStyle/>
              <a:p>
                <a:pPr>
                  <a:defRPr sz="901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Sheet1!$B$1:$K$1</c:f>
              <c:strCache>
                <c:ptCount val="10"/>
                <c:pt idx="0">
                  <c:v>Алтайский край</c:v>
                </c:pt>
                <c:pt idx="1">
                  <c:v>Кемеровская область - Кузбасс</c:v>
                </c:pt>
                <c:pt idx="2">
                  <c:v>Новосибирская область</c:v>
                </c:pt>
                <c:pt idx="3">
                  <c:v>Омская область</c:v>
                </c:pt>
                <c:pt idx="4">
                  <c:v>Республика Хакасия</c:v>
                </c:pt>
                <c:pt idx="5">
                  <c:v>Республика Алтай</c:v>
                </c:pt>
                <c:pt idx="6">
                  <c:v>Иркутская область</c:v>
                </c:pt>
                <c:pt idx="7">
                  <c:v>Томская область</c:v>
                </c:pt>
                <c:pt idx="8">
                  <c:v>Республика Тыва</c:v>
                </c:pt>
                <c:pt idx="9">
                  <c:v>Красноярский край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200</c:v>
                </c:pt>
                <c:pt idx="1">
                  <c:v>186</c:v>
                </c:pt>
                <c:pt idx="2">
                  <c:v>117</c:v>
                </c:pt>
                <c:pt idx="3">
                  <c:v>100</c:v>
                </c:pt>
                <c:pt idx="4">
                  <c:v>94</c:v>
                </c:pt>
                <c:pt idx="5">
                  <c:v>50</c:v>
                </c:pt>
                <c:pt idx="6">
                  <c:v>33</c:v>
                </c:pt>
                <c:pt idx="7">
                  <c:v>25</c:v>
                </c:pt>
                <c:pt idx="8">
                  <c:v>22</c:v>
                </c:pt>
                <c:pt idx="9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45834240"/>
        <c:axId val="246000448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СФО</c:v>
                </c:pt>
              </c:strCache>
            </c:strRef>
          </c:tx>
          <c:spPr>
            <a:ln w="25428">
              <a:solidFill>
                <a:srgbClr val="459966"/>
              </a:solidFill>
              <a:prstDash val="solid"/>
            </a:ln>
          </c:spPr>
          <c:marker>
            <c:symbol val="none"/>
          </c:marker>
          <c:cat>
            <c:strRef>
              <c:f>Sheet1!$B$1:$K$1</c:f>
              <c:strCache>
                <c:ptCount val="10"/>
                <c:pt idx="0">
                  <c:v>Алтайский край</c:v>
                </c:pt>
                <c:pt idx="1">
                  <c:v>Кемеровская область - Кузбасс</c:v>
                </c:pt>
                <c:pt idx="2">
                  <c:v>Новосибирская область</c:v>
                </c:pt>
                <c:pt idx="3">
                  <c:v>Омская область</c:v>
                </c:pt>
                <c:pt idx="4">
                  <c:v>Республика Хакасия</c:v>
                </c:pt>
                <c:pt idx="5">
                  <c:v>Республика Алтай</c:v>
                </c:pt>
                <c:pt idx="6">
                  <c:v>Иркутская область</c:v>
                </c:pt>
                <c:pt idx="7">
                  <c:v>Томская область</c:v>
                </c:pt>
                <c:pt idx="8">
                  <c:v>Республика Тыва</c:v>
                </c:pt>
                <c:pt idx="9">
                  <c:v>Красноярский край</c:v>
                </c:pt>
              </c:strCache>
            </c:strRef>
          </c:cat>
          <c:val>
            <c:numRef>
              <c:f>Sheet1!$B$3:$K$3</c:f>
              <c:numCache>
                <c:formatCode>General</c:formatCode>
                <c:ptCount val="10"/>
                <c:pt idx="0">
                  <c:v>37</c:v>
                </c:pt>
                <c:pt idx="1">
                  <c:v>37</c:v>
                </c:pt>
                <c:pt idx="2">
                  <c:v>37</c:v>
                </c:pt>
                <c:pt idx="3">
                  <c:v>37</c:v>
                </c:pt>
                <c:pt idx="4">
                  <c:v>37</c:v>
                </c:pt>
                <c:pt idx="5">
                  <c:v>37</c:v>
                </c:pt>
                <c:pt idx="6">
                  <c:v>37</c:v>
                </c:pt>
                <c:pt idx="7">
                  <c:v>37</c:v>
                </c:pt>
                <c:pt idx="8">
                  <c:v>37</c:v>
                </c:pt>
                <c:pt idx="9">
                  <c:v>37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Sheet1!$A$5</c:f>
              <c:strCache>
                <c:ptCount val="1"/>
              </c:strCache>
            </c:strRef>
          </c:tx>
          <c:spPr>
            <a:ln w="25428">
              <a:solidFill>
                <a:srgbClr val="283583"/>
              </a:solidFill>
              <a:prstDash val="solid"/>
            </a:ln>
          </c:spPr>
          <c:marker>
            <c:symbol val="none"/>
          </c:marker>
          <c:cat>
            <c:strRef>
              <c:f>Sheet1!$B$1:$K$1</c:f>
              <c:strCache>
                <c:ptCount val="10"/>
                <c:pt idx="0">
                  <c:v>Алтайский край</c:v>
                </c:pt>
                <c:pt idx="1">
                  <c:v>Кемеровская область - Кузбасс</c:v>
                </c:pt>
                <c:pt idx="2">
                  <c:v>Новосибирская область</c:v>
                </c:pt>
                <c:pt idx="3">
                  <c:v>Омская область</c:v>
                </c:pt>
                <c:pt idx="4">
                  <c:v>Республика Хакасия</c:v>
                </c:pt>
                <c:pt idx="5">
                  <c:v>Республика Алтай</c:v>
                </c:pt>
                <c:pt idx="6">
                  <c:v>Иркутская область</c:v>
                </c:pt>
                <c:pt idx="7">
                  <c:v>Томская область</c:v>
                </c:pt>
                <c:pt idx="8">
                  <c:v>Республика Тыва</c:v>
                </c:pt>
                <c:pt idx="9">
                  <c:v>Красноярский край</c:v>
                </c:pt>
              </c:strCache>
            </c:strRef>
          </c:cat>
          <c:val>
            <c:numRef>
              <c:f>Sheet1!$B$5:$K$5</c:f>
              <c:numCache>
                <c:formatCode>General</c:formatCode>
                <c:ptCount val="10"/>
                <c:pt idx="0">
                  <c:v>65</c:v>
                </c:pt>
                <c:pt idx="1">
                  <c:v>65</c:v>
                </c:pt>
                <c:pt idx="2">
                  <c:v>65</c:v>
                </c:pt>
                <c:pt idx="3">
                  <c:v>65</c:v>
                </c:pt>
                <c:pt idx="4">
                  <c:v>65</c:v>
                </c:pt>
                <c:pt idx="5">
                  <c:v>65</c:v>
                </c:pt>
                <c:pt idx="6">
                  <c:v>65</c:v>
                </c:pt>
                <c:pt idx="7">
                  <c:v>65</c:v>
                </c:pt>
                <c:pt idx="8">
                  <c:v>65</c:v>
                </c:pt>
                <c:pt idx="9">
                  <c:v>65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6444032"/>
        <c:axId val="246001024"/>
      </c:lineChart>
      <c:catAx>
        <c:axId val="24583424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3179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90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46000448"/>
        <c:crossesAt val="0"/>
        <c:auto val="0"/>
        <c:lblAlgn val="ctr"/>
        <c:lblOffset val="100"/>
        <c:tickLblSkip val="1"/>
        <c:tickMarkSkip val="1"/>
        <c:noMultiLvlLbl val="0"/>
      </c:catAx>
      <c:valAx>
        <c:axId val="246000448"/>
        <c:scaling>
          <c:orientation val="minMax"/>
          <c:max val="250"/>
          <c:min val="0"/>
        </c:scaling>
        <c:delete val="1"/>
        <c:axPos val="l"/>
        <c:numFmt formatCode="General" sourceLinked="1"/>
        <c:majorTickMark val="cross"/>
        <c:minorTickMark val="none"/>
        <c:tickLblPos val="nextTo"/>
        <c:crossAx val="245834240"/>
        <c:crosses val="autoZero"/>
        <c:crossBetween val="between"/>
        <c:majorUnit val="50"/>
      </c:valAx>
      <c:catAx>
        <c:axId val="246444032"/>
        <c:scaling>
          <c:orientation val="minMax"/>
        </c:scaling>
        <c:delete val="1"/>
        <c:axPos val="b"/>
        <c:majorTickMark val="out"/>
        <c:minorTickMark val="none"/>
        <c:tickLblPos val="nextTo"/>
        <c:crossAx val="246001024"/>
        <c:crosses val="autoZero"/>
        <c:auto val="0"/>
        <c:lblAlgn val="ctr"/>
        <c:lblOffset val="100"/>
        <c:noMultiLvlLbl val="0"/>
      </c:catAx>
      <c:valAx>
        <c:axId val="24600102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46444032"/>
        <c:crosses val="autoZero"/>
        <c:crossBetween val="between"/>
      </c:valAx>
      <c:spPr>
        <a:solidFill>
          <a:srgbClr val="FFFFFF"/>
        </a:solidFill>
        <a:ln w="2542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  <c:userShapes r:id="rId2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045368113426664E-2"/>
          <c:y val="9.7222222222222224E-2"/>
          <c:w val="0.94938927867479606"/>
          <c:h val="0.5361111111111112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C32D"/>
            </a:solidFill>
            <a:ln w="12714">
              <a:noFill/>
              <a:prstDash val="solid"/>
            </a:ln>
            <a:effectLst/>
          </c:spPr>
          <c:invertIfNegative val="0"/>
          <c:dLbls>
            <c:dLbl>
              <c:idx val="4"/>
              <c:layout>
                <c:manualLayout>
                  <c:x val="0"/>
                  <c:y val="-4.456327985739791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-1.78253119429590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7021218659096671E-7"/>
                  <c:y val="-4.901995873510463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-5.347628672084438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4.45434298440975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33689839572192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numFmt formatCode="0.0" sourceLinked="0"/>
              <c:spPr>
                <a:noFill/>
                <a:ln w="25428">
                  <a:noFill/>
                </a:ln>
              </c:spPr>
              <c:txPr>
                <a:bodyPr/>
                <a:lstStyle/>
                <a:p>
                  <a:pPr>
                    <a:defRPr sz="1001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numFmt formatCode="0.0" sourceLinked="0"/>
              <c:spPr>
                <a:noFill/>
                <a:ln w="25428">
                  <a:noFill/>
                </a:ln>
              </c:spPr>
              <c:txPr>
                <a:bodyPr/>
                <a:lstStyle/>
                <a:p>
                  <a:pPr>
                    <a:defRPr sz="1001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428">
                <a:noFill/>
              </a:ln>
            </c:spPr>
            <c:txPr>
              <a:bodyPr/>
              <a:lstStyle/>
              <a:p>
                <a:pPr>
                  <a:defRPr sz="901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Sheet1!$B$1:$K$1</c:f>
              <c:strCache>
                <c:ptCount val="10"/>
                <c:pt idx="0">
                  <c:v>Республика Хакасия</c:v>
                </c:pt>
                <c:pt idx="1">
                  <c:v>Алтайский край</c:v>
                </c:pt>
                <c:pt idx="2">
                  <c:v>Новосибирская область</c:v>
                </c:pt>
                <c:pt idx="3">
                  <c:v>Кемеровская область - Кузбасс</c:v>
                </c:pt>
                <c:pt idx="4">
                  <c:v>Томская область</c:v>
                </c:pt>
                <c:pt idx="5">
                  <c:v>Красноярский край</c:v>
                </c:pt>
                <c:pt idx="6">
                  <c:v>Омская область</c:v>
                </c:pt>
                <c:pt idx="7">
                  <c:v>Иркутская область</c:v>
                </c:pt>
                <c:pt idx="8">
                  <c:v>Республика Алтай</c:v>
                </c:pt>
                <c:pt idx="9">
                  <c:v>Республика Тыва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442</c:v>
                </c:pt>
                <c:pt idx="1">
                  <c:v>364.2</c:v>
                </c:pt>
                <c:pt idx="2">
                  <c:v>351.7</c:v>
                </c:pt>
                <c:pt idx="3">
                  <c:v>327.7</c:v>
                </c:pt>
                <c:pt idx="4">
                  <c:v>317</c:v>
                </c:pt>
                <c:pt idx="5">
                  <c:v>305</c:v>
                </c:pt>
                <c:pt idx="6">
                  <c:v>275.7</c:v>
                </c:pt>
                <c:pt idx="7">
                  <c:v>270.3</c:v>
                </c:pt>
                <c:pt idx="8">
                  <c:v>245.4</c:v>
                </c:pt>
                <c:pt idx="9">
                  <c:v>167.4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245836288"/>
        <c:axId val="246002752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СФО</c:v>
                </c:pt>
              </c:strCache>
            </c:strRef>
          </c:tx>
          <c:spPr>
            <a:ln w="25428">
              <a:solidFill>
                <a:srgbClr val="459966"/>
              </a:solidFill>
              <a:prstDash val="solid"/>
            </a:ln>
          </c:spPr>
          <c:marker>
            <c:symbol val="none"/>
          </c:marker>
          <c:cat>
            <c:strRef>
              <c:f>Sheet1!$B$1:$K$1</c:f>
              <c:strCache>
                <c:ptCount val="10"/>
                <c:pt idx="0">
                  <c:v>Республика Хакасия</c:v>
                </c:pt>
                <c:pt idx="1">
                  <c:v>Алтайский край</c:v>
                </c:pt>
                <c:pt idx="2">
                  <c:v>Новосибирская область</c:v>
                </c:pt>
                <c:pt idx="3">
                  <c:v>Кемеровская область - Кузбасс</c:v>
                </c:pt>
                <c:pt idx="4">
                  <c:v>Томская область</c:v>
                </c:pt>
                <c:pt idx="5">
                  <c:v>Красноярский край</c:v>
                </c:pt>
                <c:pt idx="6">
                  <c:v>Омская область</c:v>
                </c:pt>
                <c:pt idx="7">
                  <c:v>Иркутская область</c:v>
                </c:pt>
                <c:pt idx="8">
                  <c:v>Республика Алтай</c:v>
                </c:pt>
                <c:pt idx="9">
                  <c:v>Республика Тыва</c:v>
                </c:pt>
              </c:strCache>
            </c:strRef>
          </c:cat>
          <c:val>
            <c:numRef>
              <c:f>Sheet1!$B$3:$K$3</c:f>
              <c:numCache>
                <c:formatCode>General</c:formatCode>
                <c:ptCount val="10"/>
                <c:pt idx="0">
                  <c:v>317.39999999999998</c:v>
                </c:pt>
                <c:pt idx="1">
                  <c:v>317.39999999999998</c:v>
                </c:pt>
                <c:pt idx="2">
                  <c:v>317.39999999999998</c:v>
                </c:pt>
                <c:pt idx="3">
                  <c:v>317.39999999999998</c:v>
                </c:pt>
                <c:pt idx="4">
                  <c:v>317.39999999999998</c:v>
                </c:pt>
                <c:pt idx="5">
                  <c:v>317.39999999999998</c:v>
                </c:pt>
                <c:pt idx="6">
                  <c:v>317.39999999999998</c:v>
                </c:pt>
                <c:pt idx="7">
                  <c:v>317.39999999999998</c:v>
                </c:pt>
                <c:pt idx="8">
                  <c:v>317.39999999999998</c:v>
                </c:pt>
                <c:pt idx="9">
                  <c:v>317.39999999999998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Sheet1!$A$5</c:f>
              <c:strCache>
                <c:ptCount val="1"/>
              </c:strCache>
            </c:strRef>
          </c:tx>
          <c:spPr>
            <a:ln w="25428">
              <a:solidFill>
                <a:srgbClr val="283583"/>
              </a:solidFill>
              <a:prstDash val="solid"/>
            </a:ln>
          </c:spPr>
          <c:marker>
            <c:symbol val="none"/>
          </c:marker>
          <c:cat>
            <c:strRef>
              <c:f>Sheet1!$B$1:$K$1</c:f>
              <c:strCache>
                <c:ptCount val="10"/>
                <c:pt idx="0">
                  <c:v>Республика Хакасия</c:v>
                </c:pt>
                <c:pt idx="1">
                  <c:v>Алтайский край</c:v>
                </c:pt>
                <c:pt idx="2">
                  <c:v>Новосибирская область</c:v>
                </c:pt>
                <c:pt idx="3">
                  <c:v>Кемеровская область - Кузбасс</c:v>
                </c:pt>
                <c:pt idx="4">
                  <c:v>Томская область</c:v>
                </c:pt>
                <c:pt idx="5">
                  <c:v>Красноярский край</c:v>
                </c:pt>
                <c:pt idx="6">
                  <c:v>Омская область</c:v>
                </c:pt>
                <c:pt idx="7">
                  <c:v>Иркутская область</c:v>
                </c:pt>
                <c:pt idx="8">
                  <c:v>Республика Алтай</c:v>
                </c:pt>
                <c:pt idx="9">
                  <c:v>Республика Тыва</c:v>
                </c:pt>
              </c:strCache>
            </c:strRef>
          </c:cat>
          <c:val>
            <c:numRef>
              <c:f>Sheet1!$B$5:$K$5</c:f>
              <c:numCache>
                <c:formatCode>General</c:formatCode>
                <c:ptCount val="10"/>
                <c:pt idx="0">
                  <c:v>326.89999999999998</c:v>
                </c:pt>
                <c:pt idx="1">
                  <c:v>326.89999999999998</c:v>
                </c:pt>
                <c:pt idx="2">
                  <c:v>326.89999999999998</c:v>
                </c:pt>
                <c:pt idx="3">
                  <c:v>326.89999999999998</c:v>
                </c:pt>
                <c:pt idx="4">
                  <c:v>326.89999999999998</c:v>
                </c:pt>
                <c:pt idx="5">
                  <c:v>326.89999999999998</c:v>
                </c:pt>
                <c:pt idx="6">
                  <c:v>326.89999999999998</c:v>
                </c:pt>
                <c:pt idx="7">
                  <c:v>326.89999999999998</c:v>
                </c:pt>
                <c:pt idx="8">
                  <c:v>326.89999999999998</c:v>
                </c:pt>
                <c:pt idx="9">
                  <c:v>326.89999999999998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6446080"/>
        <c:axId val="246003328"/>
      </c:lineChart>
      <c:catAx>
        <c:axId val="245836288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3179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90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46002752"/>
        <c:crossesAt val="0"/>
        <c:auto val="0"/>
        <c:lblAlgn val="ctr"/>
        <c:lblOffset val="100"/>
        <c:tickLblSkip val="1"/>
        <c:tickMarkSkip val="1"/>
        <c:noMultiLvlLbl val="0"/>
      </c:catAx>
      <c:valAx>
        <c:axId val="246002752"/>
        <c:scaling>
          <c:orientation val="minMax"/>
          <c:max val="500"/>
          <c:min val="0"/>
        </c:scaling>
        <c:delete val="1"/>
        <c:axPos val="l"/>
        <c:numFmt formatCode="General" sourceLinked="1"/>
        <c:majorTickMark val="cross"/>
        <c:minorTickMark val="none"/>
        <c:tickLblPos val="nextTo"/>
        <c:crossAx val="245836288"/>
        <c:crosses val="autoZero"/>
        <c:crossBetween val="between"/>
        <c:majorUnit val="100"/>
        <c:minorUnit val="10"/>
      </c:valAx>
      <c:catAx>
        <c:axId val="246446080"/>
        <c:scaling>
          <c:orientation val="minMax"/>
        </c:scaling>
        <c:delete val="1"/>
        <c:axPos val="b"/>
        <c:majorTickMark val="out"/>
        <c:minorTickMark val="none"/>
        <c:tickLblPos val="nextTo"/>
        <c:crossAx val="246003328"/>
        <c:crosses val="autoZero"/>
        <c:auto val="0"/>
        <c:lblAlgn val="ctr"/>
        <c:lblOffset val="100"/>
        <c:noMultiLvlLbl val="0"/>
      </c:catAx>
      <c:valAx>
        <c:axId val="24600332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46446080"/>
        <c:crosses val="autoZero"/>
        <c:crossBetween val="between"/>
      </c:valAx>
      <c:spPr>
        <a:solidFill>
          <a:srgbClr val="FFFFFF"/>
        </a:solidFill>
        <a:ln w="2542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  <c:userShapes r:id="rId2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2406868885707471E-2"/>
          <c:y val="0.22072072072072069"/>
          <c:w val="0.94915142868552216"/>
          <c:h val="0.6711711711711710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FFC32D"/>
            </a:solidFill>
            <a:ln w="12699">
              <a:noFill/>
              <a:prstDash val="solid"/>
            </a:ln>
            <a:effectLst/>
          </c:spPr>
          <c:invertIfNegative val="0"/>
          <c:dLbls>
            <c:dLbl>
              <c:idx val="0"/>
              <c:layout>
                <c:manualLayout>
                  <c:x val="2.0147896450703E-3"/>
                  <c:y val="1.03479914586947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0330752224440902E-4"/>
                  <c:y val="2.165465545620363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3413779709071637E-4"/>
                  <c:y val="1.450409270875051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9073341973332172E-3"/>
                  <c:y val="1.22686729836736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4954821518680305E-3"/>
                  <c:y val="1.66783442323946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2660030566718581E-3"/>
                  <c:y val="1.73500822990346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87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Sheet1!$B$1:$W$1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Sheet1!$B$2:$W$2</c:f>
              <c:numCache>
                <c:formatCode>General</c:formatCode>
                <c:ptCount val="6"/>
                <c:pt idx="0">
                  <c:v>57.5</c:v>
                </c:pt>
                <c:pt idx="1">
                  <c:v>6998.3</c:v>
                </c:pt>
                <c:pt idx="2">
                  <c:v>-8361.6</c:v>
                </c:pt>
                <c:pt idx="3">
                  <c:v>-4363.3999999999996</c:v>
                </c:pt>
                <c:pt idx="4">
                  <c:v>17082.2</c:v>
                </c:pt>
                <c:pt idx="5">
                  <c:v>7580.3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46444544"/>
        <c:axId val="246005056"/>
      </c:barChart>
      <c:catAx>
        <c:axId val="246444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high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460050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6005056"/>
        <c:scaling>
          <c:orientation val="minMax"/>
          <c:max val="25000"/>
          <c:min val="-10000"/>
        </c:scaling>
        <c:delete val="1"/>
        <c:axPos val="l"/>
        <c:numFmt formatCode="General" sourceLinked="1"/>
        <c:majorTickMark val="out"/>
        <c:minorTickMark val="none"/>
        <c:tickLblPos val="nextTo"/>
        <c:crossAx val="246444544"/>
        <c:crosses val="autoZero"/>
        <c:crossBetween val="between"/>
        <c:majorUnit val="5000"/>
        <c:minorUnit val="100"/>
      </c:valAx>
      <c:spPr>
        <a:noFill/>
        <a:ln w="2539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7899796972854509E-2"/>
          <c:y val="1.6734158230221216E-2"/>
          <c:w val="0.90971880561314555"/>
          <c:h val="0.7598704033560287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Россия</c:v>
                </c:pt>
              </c:strCache>
            </c:strRef>
          </c:tx>
          <c:spPr>
            <a:solidFill>
              <a:srgbClr val="FDDC75"/>
            </a:solidFill>
            <a:ln w="12711">
              <a:noFill/>
              <a:prstDash val="solid"/>
            </a:ln>
            <a:effectLst/>
          </c:spPr>
          <c:invertIfNegative val="0"/>
          <c:dLbls>
            <c:dLbl>
              <c:idx val="3"/>
              <c:spPr>
                <a:noFill/>
                <a:ln w="25422">
                  <a:noFill/>
                </a:ln>
              </c:spPr>
              <c:txPr>
                <a:bodyPr/>
                <a:lstStyle/>
                <a:p>
                  <a:pPr>
                    <a:defRPr sz="901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numFmt formatCode="0.0" sourceLinked="0"/>
              <c:spPr>
                <a:noFill/>
                <a:ln w="25422">
                  <a:noFill/>
                </a:ln>
              </c:spPr>
              <c:txPr>
                <a:bodyPr/>
                <a:lstStyle/>
                <a:p>
                  <a:pPr>
                    <a:defRPr sz="801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422">
                <a:noFill/>
              </a:ln>
            </c:spPr>
            <c:txPr>
              <a:bodyPr/>
              <a:lstStyle/>
              <a:p>
                <a:pPr>
                  <a:defRPr sz="901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Sheet1!$B$1:$W$1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Sheet1!$B$2:$W$2</c:f>
              <c:numCache>
                <c:formatCode>General</c:formatCode>
                <c:ptCount val="6"/>
                <c:pt idx="0">
                  <c:v>102.5</c:v>
                </c:pt>
                <c:pt idx="1">
                  <c:v>104.3</c:v>
                </c:pt>
                <c:pt idx="2">
                  <c:v>103</c:v>
                </c:pt>
                <c:pt idx="3">
                  <c:v>104.9</c:v>
                </c:pt>
                <c:pt idx="4">
                  <c:v>108.4</c:v>
                </c:pt>
                <c:pt idx="5">
                  <c:v>111.9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234644480"/>
        <c:axId val="247800960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НСО</c:v>
                </c:pt>
              </c:strCache>
            </c:strRef>
          </c:tx>
          <c:spPr>
            <a:ln w="19050">
              <a:solidFill>
                <a:srgbClr val="283583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 w="19050">
                <a:solidFill>
                  <a:srgbClr val="283583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324961596717191E-2"/>
                  <c:y val="-7.46794150731159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9303477242698004E-2"/>
                  <c:y val="-6.87997333666624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4821733572525807E-2"/>
                  <c:y val="-6.91651043619547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5338792642947379E-2"/>
                  <c:y val="-8.29283645745831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4916622802777292E-2"/>
                  <c:y val="-6.04274465691788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8076792242715743E-2"/>
                  <c:y val="-9.85443486230887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Mode val="edge"/>
                  <c:yMode val="edge"/>
                  <c:x val="0.86768802228412245"/>
                  <c:y val="0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422">
                <a:noFill/>
              </a:ln>
            </c:spPr>
            <c:txPr>
              <a:bodyPr/>
              <a:lstStyle/>
              <a:p>
                <a:pPr>
                  <a:defRPr sz="901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Sheet1!$B$1:$W$1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Sheet1!$B$3:$W$3</c:f>
              <c:numCache>
                <c:formatCode>General</c:formatCode>
                <c:ptCount val="6"/>
                <c:pt idx="0">
                  <c:v>101.5</c:v>
                </c:pt>
                <c:pt idx="1">
                  <c:v>103.5</c:v>
                </c:pt>
                <c:pt idx="2">
                  <c:v>102.9</c:v>
                </c:pt>
                <c:pt idx="3">
                  <c:v>104.4</c:v>
                </c:pt>
                <c:pt idx="4">
                  <c:v>109.2</c:v>
                </c:pt>
                <c:pt idx="5">
                  <c:v>110.4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47689216"/>
        <c:axId val="247801536"/>
      </c:lineChart>
      <c:catAx>
        <c:axId val="23464448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47800960"/>
        <c:crossesAt val="95"/>
        <c:auto val="0"/>
        <c:lblAlgn val="ctr"/>
        <c:lblOffset val="100"/>
        <c:tickLblSkip val="1"/>
        <c:tickMarkSkip val="1"/>
        <c:noMultiLvlLbl val="0"/>
      </c:catAx>
      <c:valAx>
        <c:axId val="247800960"/>
        <c:scaling>
          <c:orientation val="minMax"/>
          <c:max val="115"/>
          <c:min val="95"/>
        </c:scaling>
        <c:delete val="1"/>
        <c:axPos val="l"/>
        <c:numFmt formatCode="General" sourceLinked="1"/>
        <c:majorTickMark val="cross"/>
        <c:minorTickMark val="none"/>
        <c:tickLblPos val="nextTo"/>
        <c:crossAx val="234644480"/>
        <c:crosses val="autoZero"/>
        <c:crossBetween val="between"/>
        <c:majorUnit val="5"/>
        <c:minorUnit val="1"/>
      </c:valAx>
      <c:catAx>
        <c:axId val="2476892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47801536"/>
        <c:crosses val="autoZero"/>
        <c:auto val="0"/>
        <c:lblAlgn val="ctr"/>
        <c:lblOffset val="100"/>
        <c:noMultiLvlLbl val="0"/>
      </c:catAx>
      <c:valAx>
        <c:axId val="24780153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47689216"/>
        <c:crosses val="autoZero"/>
        <c:crossBetween val="between"/>
      </c:valAx>
      <c:spPr>
        <a:solidFill>
          <a:srgbClr val="FFFFFF"/>
        </a:solidFill>
        <a:ln w="25422">
          <a:noFill/>
        </a:ln>
      </c:spPr>
    </c:plotArea>
    <c:legend>
      <c:legendPos val="r"/>
      <c:layout>
        <c:manualLayout>
          <c:xMode val="edge"/>
          <c:yMode val="edge"/>
          <c:x val="0.23955431754874651"/>
          <c:y val="0.89036544850498345"/>
          <c:w val="0.5473537604456824"/>
          <c:h val="8.637873754152825E-2"/>
        </c:manualLayout>
      </c:layout>
      <c:overlay val="0"/>
      <c:spPr>
        <a:solidFill>
          <a:srgbClr val="FFFFFF"/>
        </a:solidFill>
        <a:ln w="25422">
          <a:noFill/>
        </a:ln>
      </c:spPr>
      <c:txPr>
        <a:bodyPr/>
        <a:lstStyle/>
        <a:p>
          <a:pPr>
            <a:defRPr sz="826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45976360798038E-2"/>
          <c:y val="5.7161870252944044E-2"/>
          <c:w val="0.93971437393855184"/>
          <c:h val="0.4672855879752431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C32D"/>
            </a:solidFill>
            <a:ln w="12700">
              <a:noFill/>
              <a:prstDash val="solid"/>
            </a:ln>
            <a:effectLst/>
          </c:spPr>
          <c:invertIfNegative val="0"/>
          <c:dLbls>
            <c:dLbl>
              <c:idx val="0"/>
              <c:layout>
                <c:manualLayout>
                  <c:x val="3.5783027121609598E-3"/>
                  <c:y val="9.31119782593547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877172216218072E-3"/>
                  <c:y val="1.819169155579710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499682637709502E-4"/>
                  <c:y val="-2.00300061961750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0486336266790182E-4"/>
                  <c:y val="-1.116042523862244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7157120065874121E-4"/>
                  <c:y val="-9.484673169169422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0544490762184138E-3"/>
                  <c:y val="-9.485021268893112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1044207709329653E-3"/>
                  <c:y val="-1.49755982093750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8.7489063867016625E-4"/>
                  <c:y val="5.905511811023703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0920179095260151E-3"/>
                  <c:y val="6.73747015044861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1.5976576512025088E-16"/>
                  <c:y val="1.32625994694960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Sheet1!$B$1:$K$1</c:f>
              <c:strCache>
                <c:ptCount val="10"/>
                <c:pt idx="0">
                  <c:v>Республика Тыва</c:v>
                </c:pt>
                <c:pt idx="1">
                  <c:v>Республика Алтай</c:v>
                </c:pt>
                <c:pt idx="2">
                  <c:v>Иркутская область</c:v>
                </c:pt>
                <c:pt idx="3">
                  <c:v>Республика Хакасия</c:v>
                </c:pt>
                <c:pt idx="4">
                  <c:v>Томская область</c:v>
                </c:pt>
                <c:pt idx="5">
                  <c:v>Красноярский край </c:v>
                </c:pt>
                <c:pt idx="6">
                  <c:v>Новосибирская область</c:v>
                </c:pt>
                <c:pt idx="7">
                  <c:v>Омская область</c:v>
                </c:pt>
                <c:pt idx="8">
                  <c:v>Кемеровская лбласть</c:v>
                </c:pt>
                <c:pt idx="9">
                  <c:v>Алтайский край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9.1</c:v>
                </c:pt>
                <c:pt idx="1">
                  <c:v>1.5</c:v>
                </c:pt>
                <c:pt idx="2">
                  <c:v>-3.7</c:v>
                </c:pt>
                <c:pt idx="3">
                  <c:v>-3.9</c:v>
                </c:pt>
                <c:pt idx="4">
                  <c:v>-3.9</c:v>
                </c:pt>
                <c:pt idx="5">
                  <c:v>-4.0999999999999996</c:v>
                </c:pt>
                <c:pt idx="6">
                  <c:v>-4.0999999999999996</c:v>
                </c:pt>
                <c:pt idx="7">
                  <c:v>-5.4</c:v>
                </c:pt>
                <c:pt idx="8">
                  <c:v>-7.2</c:v>
                </c:pt>
                <c:pt idx="9">
                  <c:v>-7.6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55256576"/>
        <c:axId val="247200512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</c:strCache>
            </c:strRef>
          </c:tx>
          <c:spPr>
            <a:ln w="25399">
              <a:solidFill>
                <a:srgbClr val="459966"/>
              </a:solidFill>
              <a:prstDash val="solid"/>
            </a:ln>
          </c:spPr>
          <c:marker>
            <c:symbol val="none"/>
          </c:marker>
          <c:dLbls>
            <c:delete val="1"/>
          </c:dLbls>
          <c:cat>
            <c:strRef>
              <c:f>Sheet1!$B$1:$K$1</c:f>
              <c:strCache>
                <c:ptCount val="10"/>
                <c:pt idx="0">
                  <c:v>Республика Тыва</c:v>
                </c:pt>
                <c:pt idx="1">
                  <c:v>Республика Алтай</c:v>
                </c:pt>
                <c:pt idx="2">
                  <c:v>Иркутская область</c:v>
                </c:pt>
                <c:pt idx="3">
                  <c:v>Республика Хакасия</c:v>
                </c:pt>
                <c:pt idx="4">
                  <c:v>Томская область</c:v>
                </c:pt>
                <c:pt idx="5">
                  <c:v>Красноярский край </c:v>
                </c:pt>
                <c:pt idx="6">
                  <c:v>Новосибирская область</c:v>
                </c:pt>
                <c:pt idx="7">
                  <c:v>Омская область</c:v>
                </c:pt>
                <c:pt idx="8">
                  <c:v>Кемеровская лбласть</c:v>
                </c:pt>
                <c:pt idx="9">
                  <c:v>Алтайский край</c:v>
                </c:pt>
              </c:strCache>
            </c:strRef>
          </c:cat>
          <c:val>
            <c:numRef>
              <c:f>Sheet1!$B$3:$K$3</c:f>
              <c:numCache>
                <c:formatCode>General</c:formatCode>
                <c:ptCount val="10"/>
                <c:pt idx="0">
                  <c:v>-4</c:v>
                </c:pt>
                <c:pt idx="1">
                  <c:v>-4</c:v>
                </c:pt>
                <c:pt idx="2">
                  <c:v>-4</c:v>
                </c:pt>
                <c:pt idx="3">
                  <c:v>-4</c:v>
                </c:pt>
                <c:pt idx="4">
                  <c:v>-4</c:v>
                </c:pt>
                <c:pt idx="5">
                  <c:v>-4</c:v>
                </c:pt>
                <c:pt idx="6">
                  <c:v>-4</c:v>
                </c:pt>
                <c:pt idx="7">
                  <c:v>-4</c:v>
                </c:pt>
                <c:pt idx="8">
                  <c:v>-4</c:v>
                </c:pt>
                <c:pt idx="9">
                  <c:v>-4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Sheet1!$A$4</c:f>
              <c:strCache>
                <c:ptCount val="1"/>
              </c:strCache>
            </c:strRef>
          </c:tx>
          <c:spPr>
            <a:ln w="25399">
              <a:solidFill>
                <a:srgbClr val="283583"/>
              </a:solidFill>
              <a:prstDash val="solid"/>
            </a:ln>
          </c:spPr>
          <c:marker>
            <c:symbol val="none"/>
          </c:marker>
          <c:dLbls>
            <c:delete val="1"/>
          </c:dLbls>
          <c:cat>
            <c:strRef>
              <c:f>Sheet1!$B$1:$K$1</c:f>
              <c:strCache>
                <c:ptCount val="10"/>
                <c:pt idx="0">
                  <c:v>Республика Тыва</c:v>
                </c:pt>
                <c:pt idx="1">
                  <c:v>Республика Алтай</c:v>
                </c:pt>
                <c:pt idx="2">
                  <c:v>Иркутская область</c:v>
                </c:pt>
                <c:pt idx="3">
                  <c:v>Республика Хакасия</c:v>
                </c:pt>
                <c:pt idx="4">
                  <c:v>Томская область</c:v>
                </c:pt>
                <c:pt idx="5">
                  <c:v>Красноярский край </c:v>
                </c:pt>
                <c:pt idx="6">
                  <c:v>Новосибирская область</c:v>
                </c:pt>
                <c:pt idx="7">
                  <c:v>Омская область</c:v>
                </c:pt>
                <c:pt idx="8">
                  <c:v>Кемеровская лбласть</c:v>
                </c:pt>
                <c:pt idx="9">
                  <c:v>Алтайский край</c:v>
                </c:pt>
              </c:strCache>
            </c:strRef>
          </c:cat>
          <c:val>
            <c:numRef>
              <c:f>Sheet1!$B$4:$K$4</c:f>
              <c:numCache>
                <c:formatCode>General</c:formatCode>
                <c:ptCount val="10"/>
                <c:pt idx="0">
                  <c:v>-4.8</c:v>
                </c:pt>
                <c:pt idx="1">
                  <c:v>-4.8</c:v>
                </c:pt>
                <c:pt idx="2">
                  <c:v>-4.8</c:v>
                </c:pt>
                <c:pt idx="3">
                  <c:v>-4.8</c:v>
                </c:pt>
                <c:pt idx="4">
                  <c:v>-4.8</c:v>
                </c:pt>
                <c:pt idx="5">
                  <c:v>-4.8</c:v>
                </c:pt>
                <c:pt idx="6">
                  <c:v>-4.8</c:v>
                </c:pt>
                <c:pt idx="7">
                  <c:v>-4.8</c:v>
                </c:pt>
                <c:pt idx="8">
                  <c:v>-4.8</c:v>
                </c:pt>
                <c:pt idx="9">
                  <c:v>-4.8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5595008"/>
        <c:axId val="247177792"/>
      </c:lineChart>
      <c:catAx>
        <c:axId val="25525657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47200512"/>
        <c:crossesAt val="0"/>
        <c:auto val="0"/>
        <c:lblAlgn val="ctr"/>
        <c:lblOffset val="100"/>
        <c:tickLblSkip val="1"/>
        <c:tickMarkSkip val="1"/>
        <c:noMultiLvlLbl val="0"/>
      </c:catAx>
      <c:valAx>
        <c:axId val="247200512"/>
        <c:scaling>
          <c:orientation val="minMax"/>
          <c:max val="10"/>
          <c:min val="-10"/>
        </c:scaling>
        <c:delete val="1"/>
        <c:axPos val="l"/>
        <c:numFmt formatCode="General" sourceLinked="1"/>
        <c:majorTickMark val="cross"/>
        <c:minorTickMark val="none"/>
        <c:tickLblPos val="nextTo"/>
        <c:crossAx val="255256576"/>
        <c:crosses val="autoZero"/>
        <c:crossBetween val="between"/>
        <c:majorUnit val="5"/>
        <c:minorUnit val="5"/>
      </c:valAx>
      <c:catAx>
        <c:axId val="255595008"/>
        <c:scaling>
          <c:orientation val="minMax"/>
        </c:scaling>
        <c:delete val="1"/>
        <c:axPos val="b"/>
        <c:majorTickMark val="out"/>
        <c:minorTickMark val="none"/>
        <c:tickLblPos val="nextTo"/>
        <c:crossAx val="247177792"/>
        <c:crosses val="autoZero"/>
        <c:auto val="0"/>
        <c:lblAlgn val="ctr"/>
        <c:lblOffset val="100"/>
        <c:noMultiLvlLbl val="0"/>
      </c:catAx>
      <c:valAx>
        <c:axId val="2471777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55595008"/>
        <c:crosses val="autoZero"/>
        <c:crossBetween val="between"/>
      </c:valAx>
      <c:spPr>
        <a:solidFill>
          <a:srgbClr val="FFFFFF"/>
        </a:solidFill>
        <a:ln w="2539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  <c:userShapes r:id="rId2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7871180586878357E-2"/>
          <c:y val="0.15071770334928231"/>
          <c:w val="0.95798473334937939"/>
          <c:h val="0.53588516746411485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C32D"/>
            </a:solidFill>
            <a:ln w="12660">
              <a:noFill/>
              <a:prstDash val="solid"/>
            </a:ln>
            <a:effectLst/>
          </c:spPr>
          <c:invertIfNegative val="0"/>
          <c:dLbls>
            <c:dLbl>
              <c:idx val="0"/>
              <c:layout>
                <c:manualLayout>
                  <c:x val="5.2421098753817758E-3"/>
                  <c:y val="-1.01524311749361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421768882817767E-3"/>
                  <c:y val="-7.760086677328442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0879901480204878E-4"/>
                  <c:y val="-2.620104621493079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442139086133055E-3"/>
                  <c:y val="-2.17800921337923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068423786475431E-4"/>
                  <c:y val="1.688985512541790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7.5789871601561476E-4"/>
                  <c:y val="-6.324508167496328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5775344595687005E-4"/>
                  <c:y val="-1.58180633453300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7087301485021476E-3"/>
                  <c:y val="-3.758473107441556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7755234724099855E-3"/>
                  <c:y val="1.1527851361967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8.7718392999040255E-6"/>
                  <c:y val="8.25645054229010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Mode val="edge"/>
                  <c:yMode val="edge"/>
                  <c:x val="0.80799999999999994"/>
                  <c:y val="8.851674641148325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Mode val="edge"/>
                  <c:yMode val="edge"/>
                  <c:x val="0.8826666666666666"/>
                  <c:y val="6.459330143540668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21">
                <a:noFill/>
              </a:ln>
            </c:spPr>
            <c:txPr>
              <a:bodyPr/>
              <a:lstStyle/>
              <a:p>
                <a:pPr>
                  <a:defRPr sz="897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Sheet1!$B$1:$K$1</c:f>
              <c:strCache>
                <c:ptCount val="10"/>
                <c:pt idx="0">
                  <c:v>Иркутская область</c:v>
                </c:pt>
                <c:pt idx="1">
                  <c:v>Республика Алтай</c:v>
                </c:pt>
                <c:pt idx="2">
                  <c:v>Республика Хакасия</c:v>
                </c:pt>
                <c:pt idx="3">
                  <c:v>Томская область</c:v>
                </c:pt>
                <c:pt idx="4">
                  <c:v>Кемеровская область - Кузбасс</c:v>
                </c:pt>
                <c:pt idx="5">
                  <c:v>Красноярский край</c:v>
                </c:pt>
                <c:pt idx="6">
                  <c:v>Алтайский край</c:v>
                </c:pt>
                <c:pt idx="7">
                  <c:v>Омская область</c:v>
                </c:pt>
                <c:pt idx="8">
                  <c:v>Новосибирская область</c:v>
                </c:pt>
                <c:pt idx="9">
                  <c:v>Республика Тыва 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114.7</c:v>
                </c:pt>
                <c:pt idx="1">
                  <c:v>113.9</c:v>
                </c:pt>
                <c:pt idx="2">
                  <c:v>112.7</c:v>
                </c:pt>
                <c:pt idx="3">
                  <c:v>112.7</c:v>
                </c:pt>
                <c:pt idx="4">
                  <c:v>112.6</c:v>
                </c:pt>
                <c:pt idx="5">
                  <c:v>112.1</c:v>
                </c:pt>
                <c:pt idx="6">
                  <c:v>112.1</c:v>
                </c:pt>
                <c:pt idx="7">
                  <c:v>110.9</c:v>
                </c:pt>
                <c:pt idx="8">
                  <c:v>110.4</c:v>
                </c:pt>
                <c:pt idx="9">
                  <c:v>110.3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4"/>
        <c:axId val="247689728"/>
        <c:axId val="247803264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СФО</c:v>
                </c:pt>
              </c:strCache>
            </c:strRef>
          </c:tx>
          <c:spPr>
            <a:ln w="25321">
              <a:solidFill>
                <a:srgbClr val="459966"/>
              </a:solidFill>
              <a:prstDash val="solid"/>
            </a:ln>
          </c:spPr>
          <c:marker>
            <c:symbol val="none"/>
          </c:marker>
          <c:dLbls>
            <c:delete val="1"/>
          </c:dLbls>
          <c:cat>
            <c:strRef>
              <c:f>Sheet1!$B$1:$K$1</c:f>
              <c:strCache>
                <c:ptCount val="10"/>
                <c:pt idx="0">
                  <c:v>Иркутская область</c:v>
                </c:pt>
                <c:pt idx="1">
                  <c:v>Республика Алтай</c:v>
                </c:pt>
                <c:pt idx="2">
                  <c:v>Республика Хакасия</c:v>
                </c:pt>
                <c:pt idx="3">
                  <c:v>Томская область</c:v>
                </c:pt>
                <c:pt idx="4">
                  <c:v>Кемеровская область - Кузбасс</c:v>
                </c:pt>
                <c:pt idx="5">
                  <c:v>Красноярский край</c:v>
                </c:pt>
                <c:pt idx="6">
                  <c:v>Алтайский край</c:v>
                </c:pt>
                <c:pt idx="7">
                  <c:v>Омская область</c:v>
                </c:pt>
                <c:pt idx="8">
                  <c:v>Новосибирская область</c:v>
                </c:pt>
                <c:pt idx="9">
                  <c:v>Республика Тыва </c:v>
                </c:pt>
              </c:strCache>
            </c:strRef>
          </c:cat>
          <c:val>
            <c:numRef>
              <c:f>Sheet1!$B$3:$K$3</c:f>
              <c:numCache>
                <c:formatCode>General</c:formatCode>
                <c:ptCount val="10"/>
                <c:pt idx="0">
                  <c:v>112.2</c:v>
                </c:pt>
                <c:pt idx="1">
                  <c:v>112.2</c:v>
                </c:pt>
                <c:pt idx="2">
                  <c:v>112.2</c:v>
                </c:pt>
                <c:pt idx="3">
                  <c:v>112.2</c:v>
                </c:pt>
                <c:pt idx="4">
                  <c:v>112.2</c:v>
                </c:pt>
                <c:pt idx="5">
                  <c:v>112.2</c:v>
                </c:pt>
                <c:pt idx="6">
                  <c:v>112.2</c:v>
                </c:pt>
                <c:pt idx="7">
                  <c:v>112.2</c:v>
                </c:pt>
                <c:pt idx="8">
                  <c:v>112.2</c:v>
                </c:pt>
                <c:pt idx="9">
                  <c:v>112.2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Sheet1!$A$5</c:f>
              <c:strCache>
                <c:ptCount val="1"/>
              </c:strCache>
            </c:strRef>
          </c:tx>
          <c:spPr>
            <a:ln w="25321">
              <a:solidFill>
                <a:srgbClr val="283583"/>
              </a:solidFill>
              <a:prstDash val="solid"/>
            </a:ln>
          </c:spPr>
          <c:marker>
            <c:symbol val="none"/>
          </c:marker>
          <c:dLbls>
            <c:delete val="1"/>
          </c:dLbls>
          <c:cat>
            <c:strRef>
              <c:f>Sheet1!$B$1:$K$1</c:f>
              <c:strCache>
                <c:ptCount val="10"/>
                <c:pt idx="0">
                  <c:v>Иркутская область</c:v>
                </c:pt>
                <c:pt idx="1">
                  <c:v>Республика Алтай</c:v>
                </c:pt>
                <c:pt idx="2">
                  <c:v>Республика Хакасия</c:v>
                </c:pt>
                <c:pt idx="3">
                  <c:v>Томская область</c:v>
                </c:pt>
                <c:pt idx="4">
                  <c:v>Кемеровская область - Кузбасс</c:v>
                </c:pt>
                <c:pt idx="5">
                  <c:v>Красноярский край</c:v>
                </c:pt>
                <c:pt idx="6">
                  <c:v>Алтайский край</c:v>
                </c:pt>
                <c:pt idx="7">
                  <c:v>Омская область</c:v>
                </c:pt>
                <c:pt idx="8">
                  <c:v>Новосибирская область</c:v>
                </c:pt>
                <c:pt idx="9">
                  <c:v>Республика Тыва </c:v>
                </c:pt>
              </c:strCache>
            </c:strRef>
          </c:cat>
          <c:val>
            <c:numRef>
              <c:f>Sheet1!$B$5:$K$5</c:f>
              <c:numCache>
                <c:formatCode>General</c:formatCode>
                <c:ptCount val="10"/>
                <c:pt idx="0">
                  <c:v>111.9</c:v>
                </c:pt>
                <c:pt idx="1">
                  <c:v>111.9</c:v>
                </c:pt>
                <c:pt idx="2">
                  <c:v>111.9</c:v>
                </c:pt>
                <c:pt idx="3">
                  <c:v>111.9</c:v>
                </c:pt>
                <c:pt idx="4">
                  <c:v>111.9</c:v>
                </c:pt>
                <c:pt idx="5">
                  <c:v>111.9</c:v>
                </c:pt>
                <c:pt idx="6">
                  <c:v>111.9</c:v>
                </c:pt>
                <c:pt idx="7">
                  <c:v>111.9</c:v>
                </c:pt>
                <c:pt idx="8">
                  <c:v>111.9</c:v>
                </c:pt>
                <c:pt idx="9">
                  <c:v>111.9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47691776"/>
        <c:axId val="247803840"/>
      </c:lineChart>
      <c:catAx>
        <c:axId val="247689728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897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47803264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247803264"/>
        <c:scaling>
          <c:orientation val="minMax"/>
          <c:max val="115"/>
          <c:min val="100"/>
        </c:scaling>
        <c:delete val="1"/>
        <c:axPos val="l"/>
        <c:numFmt formatCode="General" sourceLinked="1"/>
        <c:majorTickMark val="cross"/>
        <c:minorTickMark val="none"/>
        <c:tickLblPos val="nextTo"/>
        <c:crossAx val="247689728"/>
        <c:crosses val="autoZero"/>
        <c:crossBetween val="between"/>
        <c:majorUnit val="5"/>
        <c:minorUnit val="0.1"/>
      </c:valAx>
      <c:catAx>
        <c:axId val="247691776"/>
        <c:scaling>
          <c:orientation val="minMax"/>
        </c:scaling>
        <c:delete val="1"/>
        <c:axPos val="b"/>
        <c:majorTickMark val="out"/>
        <c:minorTickMark val="none"/>
        <c:tickLblPos val="nextTo"/>
        <c:crossAx val="247803840"/>
        <c:crosses val="autoZero"/>
        <c:auto val="0"/>
        <c:lblAlgn val="ctr"/>
        <c:lblOffset val="100"/>
        <c:noMultiLvlLbl val="0"/>
      </c:catAx>
      <c:valAx>
        <c:axId val="2478038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47691776"/>
        <c:crosses val="autoZero"/>
        <c:crossBetween val="between"/>
      </c:valAx>
      <c:spPr>
        <a:solidFill>
          <a:srgbClr val="FFFFFF"/>
        </a:solidFill>
        <a:ln w="25321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97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  <c:userShapes r:id="rId2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8774606299212597E-2"/>
          <c:y val="4.3046357615894044E-2"/>
          <c:w val="0.9500840259550889"/>
          <c:h val="0.7350993377483444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Россия</c:v>
                </c:pt>
              </c:strCache>
            </c:strRef>
          </c:tx>
          <c:spPr>
            <a:solidFill>
              <a:srgbClr val="FDDC75"/>
            </a:solidFill>
            <a:ln w="12700">
              <a:noFill/>
              <a:prstDash val="solid"/>
            </a:ln>
            <a:effectLst/>
          </c:spPr>
          <c:invertIfNegative val="0"/>
          <c:dLbls>
            <c:dLbl>
              <c:idx val="6"/>
              <c:numFmt formatCode="0.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Sheet1!$B$1:$W$1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Sheet1!$B$2:$W$2</c:f>
              <c:numCache>
                <c:formatCode>General</c:formatCode>
                <c:ptCount val="6"/>
                <c:pt idx="0">
                  <c:v>108.4</c:v>
                </c:pt>
                <c:pt idx="1">
                  <c:v>111.7</c:v>
                </c:pt>
                <c:pt idx="2">
                  <c:v>95.7</c:v>
                </c:pt>
                <c:pt idx="3">
                  <c:v>103.6</c:v>
                </c:pt>
                <c:pt idx="4">
                  <c:v>128.5</c:v>
                </c:pt>
                <c:pt idx="5">
                  <c:v>96.7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247690240"/>
        <c:axId val="247805568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НСО</c:v>
                </c:pt>
              </c:strCache>
            </c:strRef>
          </c:tx>
          <c:spPr>
            <a:ln w="19050">
              <a:solidFill>
                <a:srgbClr val="283583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 w="19050">
                <a:solidFill>
                  <a:srgbClr val="283583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6844014289880456E-2"/>
                  <c:y val="-5.79199682058670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2830635753864102E-2"/>
                  <c:y val="-4.3528569181218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0889654418197641E-2"/>
                  <c:y val="-5.82581948549806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0627916302128817E-2"/>
                  <c:y val="-7.00576268660423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5748942840478188E-2"/>
                  <c:y val="-6.33667834107487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3171478565179352E-2"/>
                  <c:y val="-5.3167407701797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Mode val="edge"/>
                  <c:yMode val="edge"/>
                  <c:x val="0.64589235127478739"/>
                  <c:y val="6.29139072847682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Mode val="edge"/>
                  <c:yMode val="edge"/>
                  <c:x val="0.73229461756373948"/>
                  <c:y val="0.1357615894039735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Mode val="edge"/>
                  <c:yMode val="edge"/>
                  <c:x val="0.80594900849858342"/>
                  <c:y val="0.1423841059602649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Sheet1!$B$1:$W$1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Sheet1!$B$3:$W$3</c:f>
              <c:numCache>
                <c:formatCode>General</c:formatCode>
                <c:ptCount val="6"/>
                <c:pt idx="0">
                  <c:v>103.7</c:v>
                </c:pt>
                <c:pt idx="1">
                  <c:v>107.7</c:v>
                </c:pt>
                <c:pt idx="2">
                  <c:v>102.3</c:v>
                </c:pt>
                <c:pt idx="3">
                  <c:v>102.8</c:v>
                </c:pt>
                <c:pt idx="4">
                  <c:v>120.9</c:v>
                </c:pt>
                <c:pt idx="5">
                  <c:v>115.3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47996416"/>
        <c:axId val="247806144"/>
      </c:lineChart>
      <c:catAx>
        <c:axId val="24769024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47805568"/>
        <c:crossesAt val="90"/>
        <c:auto val="0"/>
        <c:lblAlgn val="ctr"/>
        <c:lblOffset val="100"/>
        <c:tickLblSkip val="1"/>
        <c:tickMarkSkip val="1"/>
        <c:noMultiLvlLbl val="0"/>
      </c:catAx>
      <c:valAx>
        <c:axId val="247805568"/>
        <c:scaling>
          <c:orientation val="minMax"/>
          <c:max val="130"/>
          <c:min val="90"/>
        </c:scaling>
        <c:delete val="1"/>
        <c:axPos val="l"/>
        <c:numFmt formatCode="General" sourceLinked="1"/>
        <c:majorTickMark val="cross"/>
        <c:minorTickMark val="none"/>
        <c:tickLblPos val="nextTo"/>
        <c:crossAx val="247690240"/>
        <c:crosses val="autoZero"/>
        <c:crossBetween val="between"/>
        <c:majorUnit val="10"/>
        <c:minorUnit val="5"/>
      </c:valAx>
      <c:catAx>
        <c:axId val="2479964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47806144"/>
        <c:crosses val="autoZero"/>
        <c:auto val="0"/>
        <c:lblAlgn val="ctr"/>
        <c:lblOffset val="100"/>
        <c:noMultiLvlLbl val="0"/>
      </c:catAx>
      <c:valAx>
        <c:axId val="2478061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47996416"/>
        <c:crosses val="autoZero"/>
        <c:crossBetween val="between"/>
      </c:valAx>
      <c:spPr>
        <a:solidFill>
          <a:srgbClr val="FFFFFF"/>
        </a:solidFill>
        <a:ln w="25400">
          <a:noFill/>
        </a:ln>
      </c:spPr>
    </c:plotArea>
    <c:legend>
      <c:legendPos val="r"/>
      <c:layout>
        <c:manualLayout>
          <c:xMode val="edge"/>
          <c:yMode val="edge"/>
          <c:x val="0.23512747875354106"/>
          <c:y val="0.89072847682119216"/>
          <c:w val="0.55665722379603388"/>
          <c:h val="8.6092715231788089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5731010277411823E-2"/>
          <c:y val="0.15477131574454336"/>
          <c:w val="0.97158462971707138"/>
          <c:h val="0.4606413994169095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C32D"/>
            </a:solidFill>
            <a:ln w="12697">
              <a:noFill/>
              <a:prstDash val="solid"/>
            </a:ln>
            <a:effectLst/>
          </c:spPr>
          <c:invertIfNegative val="0"/>
          <c:dLbls>
            <c:dLbl>
              <c:idx val="0"/>
              <c:layout>
                <c:manualLayout>
                  <c:x val="1.1890299329572751E-4"/>
                  <c:y val="-3.381540092602469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646108546707956E-3"/>
                  <c:y val="-1.437830475272239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2153013947186567E-4"/>
                  <c:y val="1.29217437205819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261231451126975E-3"/>
                  <c:y val="9.931963811786096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7.5131659126266809E-4"/>
                  <c:y val="6.24385988064345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1341237987274144E-3"/>
                  <c:y val="7.312790510124782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5784466347716908E-3"/>
                  <c:y val="-6.297134526851655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7809267032282443E-3"/>
                  <c:y val="-1.848194255047723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2662084554605772E-3"/>
                  <c:y val="-3.10078887197923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0307981930272694E-3"/>
                  <c:y val="-5.182663968679892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94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Sheet1!$B$1:$K$1</c:f>
              <c:strCache>
                <c:ptCount val="10"/>
                <c:pt idx="0">
                  <c:v>Республика Алтай</c:v>
                </c:pt>
                <c:pt idx="1">
                  <c:v>Республика Тыва</c:v>
                </c:pt>
                <c:pt idx="2">
                  <c:v>Омская область</c:v>
                </c:pt>
                <c:pt idx="3">
                  <c:v>Томская область </c:v>
                </c:pt>
                <c:pt idx="4">
                  <c:v>Иркутская область</c:v>
                </c:pt>
                <c:pt idx="5">
                  <c:v>Новосибирская область</c:v>
                </c:pt>
                <c:pt idx="6">
                  <c:v>Кемеровская область - Кузбасс</c:v>
                </c:pt>
                <c:pt idx="7">
                  <c:v>Алтайский край</c:v>
                </c:pt>
                <c:pt idx="8">
                  <c:v>Республика Хакасия</c:v>
                </c:pt>
                <c:pt idx="9">
                  <c:v>Красноярский край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9.8000000000000007</c:v>
                </c:pt>
                <c:pt idx="1">
                  <c:v>9.5</c:v>
                </c:pt>
                <c:pt idx="2">
                  <c:v>5.3</c:v>
                </c:pt>
                <c:pt idx="3">
                  <c:v>5.2</c:v>
                </c:pt>
                <c:pt idx="4">
                  <c:v>5</c:v>
                </c:pt>
                <c:pt idx="5">
                  <c:v>4.7</c:v>
                </c:pt>
                <c:pt idx="6">
                  <c:v>4.0999999999999996</c:v>
                </c:pt>
                <c:pt idx="7">
                  <c:v>3.7</c:v>
                </c:pt>
                <c:pt idx="8">
                  <c:v>3.3</c:v>
                </c:pt>
                <c:pt idx="9">
                  <c:v>2.7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55257088"/>
        <c:axId val="247179520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СФО</c:v>
                </c:pt>
              </c:strCache>
            </c:strRef>
          </c:tx>
          <c:spPr>
            <a:ln w="25394">
              <a:solidFill>
                <a:srgbClr val="459966"/>
              </a:solidFill>
              <a:prstDash val="solid"/>
            </a:ln>
          </c:spPr>
          <c:marker>
            <c:symbol val="none"/>
          </c:marker>
          <c:dLbls>
            <c:delete val="1"/>
          </c:dLbls>
          <c:cat>
            <c:strRef>
              <c:f>Sheet1!$B$1:$K$1</c:f>
              <c:strCache>
                <c:ptCount val="10"/>
                <c:pt idx="0">
                  <c:v>Республика Алтай</c:v>
                </c:pt>
                <c:pt idx="1">
                  <c:v>Республика Тыва</c:v>
                </c:pt>
                <c:pt idx="2">
                  <c:v>Омская область</c:v>
                </c:pt>
                <c:pt idx="3">
                  <c:v>Томская область </c:v>
                </c:pt>
                <c:pt idx="4">
                  <c:v>Иркутская область</c:v>
                </c:pt>
                <c:pt idx="5">
                  <c:v>Новосибирская область</c:v>
                </c:pt>
                <c:pt idx="6">
                  <c:v>Кемеровская область - Кузбасс</c:v>
                </c:pt>
                <c:pt idx="7">
                  <c:v>Алтайский край</c:v>
                </c:pt>
                <c:pt idx="8">
                  <c:v>Республика Хакасия</c:v>
                </c:pt>
                <c:pt idx="9">
                  <c:v>Красноярский край</c:v>
                </c:pt>
              </c:strCache>
            </c:strRef>
          </c:cat>
          <c:val>
            <c:numRef>
              <c:f>Sheet1!$B$3:$K$3</c:f>
              <c:numCache>
                <c:formatCode>General</c:formatCode>
                <c:ptCount val="10"/>
                <c:pt idx="0">
                  <c:v>4.4000000000000004</c:v>
                </c:pt>
                <c:pt idx="1">
                  <c:v>4.4000000000000004</c:v>
                </c:pt>
                <c:pt idx="2">
                  <c:v>4.4000000000000004</c:v>
                </c:pt>
                <c:pt idx="3">
                  <c:v>4.4000000000000004</c:v>
                </c:pt>
                <c:pt idx="4">
                  <c:v>4.4000000000000004</c:v>
                </c:pt>
                <c:pt idx="5">
                  <c:v>4.4000000000000004</c:v>
                </c:pt>
                <c:pt idx="6">
                  <c:v>4.4000000000000004</c:v>
                </c:pt>
                <c:pt idx="7">
                  <c:v>4.4000000000000004</c:v>
                </c:pt>
                <c:pt idx="8">
                  <c:v>4.4000000000000004</c:v>
                </c:pt>
                <c:pt idx="9">
                  <c:v>4.4000000000000004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Sheet1!$A$5</c:f>
              <c:strCache>
                <c:ptCount val="1"/>
                <c:pt idx="0">
                  <c:v>Россия</c:v>
                </c:pt>
              </c:strCache>
            </c:strRef>
          </c:tx>
          <c:spPr>
            <a:ln w="25394">
              <a:solidFill>
                <a:srgbClr val="283583"/>
              </a:solidFill>
              <a:prstDash val="solid"/>
            </a:ln>
          </c:spPr>
          <c:marker>
            <c:symbol val="none"/>
          </c:marker>
          <c:dLbls>
            <c:delete val="1"/>
          </c:dLbls>
          <c:cat>
            <c:strRef>
              <c:f>Sheet1!$B$1:$K$1</c:f>
              <c:strCache>
                <c:ptCount val="10"/>
                <c:pt idx="0">
                  <c:v>Республика Алтай</c:v>
                </c:pt>
                <c:pt idx="1">
                  <c:v>Республика Тыва</c:v>
                </c:pt>
                <c:pt idx="2">
                  <c:v>Омская область</c:v>
                </c:pt>
                <c:pt idx="3">
                  <c:v>Томская область </c:v>
                </c:pt>
                <c:pt idx="4">
                  <c:v>Иркутская область</c:v>
                </c:pt>
                <c:pt idx="5">
                  <c:v>Новосибирская область</c:v>
                </c:pt>
                <c:pt idx="6">
                  <c:v>Кемеровская область - Кузбасс</c:v>
                </c:pt>
                <c:pt idx="7">
                  <c:v>Алтайский край</c:v>
                </c:pt>
                <c:pt idx="8">
                  <c:v>Республика Хакасия</c:v>
                </c:pt>
                <c:pt idx="9">
                  <c:v>Красноярский край</c:v>
                </c:pt>
              </c:strCache>
            </c:strRef>
          </c:cat>
          <c:val>
            <c:numRef>
              <c:f>Sheet1!$B$5:$K$5</c:f>
              <c:numCache>
                <c:formatCode>General</c:formatCode>
                <c:ptCount val="10"/>
                <c:pt idx="0">
                  <c:v>3.9</c:v>
                </c:pt>
                <c:pt idx="1">
                  <c:v>3.9</c:v>
                </c:pt>
                <c:pt idx="2">
                  <c:v>3.9</c:v>
                </c:pt>
                <c:pt idx="3">
                  <c:v>3.9</c:v>
                </c:pt>
                <c:pt idx="4">
                  <c:v>3.9</c:v>
                </c:pt>
                <c:pt idx="5">
                  <c:v>3.9</c:v>
                </c:pt>
                <c:pt idx="6">
                  <c:v>3.9</c:v>
                </c:pt>
                <c:pt idx="7">
                  <c:v>3.9</c:v>
                </c:pt>
                <c:pt idx="8">
                  <c:v>3.9</c:v>
                </c:pt>
                <c:pt idx="9">
                  <c:v>3.9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5596544"/>
        <c:axId val="247180096"/>
      </c:lineChart>
      <c:catAx>
        <c:axId val="255257088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47179520"/>
        <c:crossesAt val="0"/>
        <c:auto val="0"/>
        <c:lblAlgn val="ctr"/>
        <c:lblOffset val="100"/>
        <c:tickLblSkip val="1"/>
        <c:tickMarkSkip val="1"/>
        <c:noMultiLvlLbl val="0"/>
      </c:catAx>
      <c:valAx>
        <c:axId val="247179520"/>
        <c:scaling>
          <c:orientation val="minMax"/>
          <c:max val="12"/>
          <c:min val="0"/>
        </c:scaling>
        <c:delete val="1"/>
        <c:axPos val="l"/>
        <c:numFmt formatCode="General" sourceLinked="1"/>
        <c:majorTickMark val="cross"/>
        <c:minorTickMark val="none"/>
        <c:tickLblPos val="nextTo"/>
        <c:crossAx val="255257088"/>
        <c:crosses val="autoZero"/>
        <c:crossBetween val="between"/>
        <c:majorUnit val="6"/>
        <c:minorUnit val="1"/>
      </c:valAx>
      <c:catAx>
        <c:axId val="255596544"/>
        <c:scaling>
          <c:orientation val="minMax"/>
        </c:scaling>
        <c:delete val="1"/>
        <c:axPos val="b"/>
        <c:majorTickMark val="out"/>
        <c:minorTickMark val="none"/>
        <c:tickLblPos val="nextTo"/>
        <c:crossAx val="247180096"/>
        <c:crosses val="autoZero"/>
        <c:auto val="0"/>
        <c:lblAlgn val="ctr"/>
        <c:lblOffset val="100"/>
        <c:noMultiLvlLbl val="0"/>
      </c:catAx>
      <c:valAx>
        <c:axId val="24718009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55596544"/>
        <c:crosses val="autoZero"/>
        <c:crossBetween val="between"/>
      </c:valAx>
      <c:spPr>
        <a:solidFill>
          <a:srgbClr val="FFFFFF"/>
        </a:solidFill>
        <a:ln w="25394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3898122563175647E-2"/>
          <c:y val="0.13989064619934558"/>
          <c:w val="0.97306792420178245"/>
          <c:h val="0.5473933649289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C32D"/>
            </a:solidFill>
            <a:ln w="12685">
              <a:solidFill>
                <a:schemeClr val="bg1"/>
              </a:solidFill>
              <a:prstDash val="solid"/>
            </a:ln>
            <a:effectLst/>
          </c:spPr>
          <c:invertIfNegative val="0"/>
          <c:dLbls>
            <c:dLbl>
              <c:idx val="0"/>
              <c:layout>
                <c:manualLayout>
                  <c:x val="2.2364232528761241E-3"/>
                  <c:y val="-3.7942936923310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708892560548589E-3"/>
                  <c:y val="-4.647399082397640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596333704380624E-3"/>
                  <c:y val="-1.19931923321099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941571617531575E-3"/>
                  <c:y val="-5.082592886898312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2843487999917365E-5"/>
                  <c:y val="-9.457804510272560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633776427598223E-3"/>
                  <c:y val="-5.453017242904256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6980167773313903E-3"/>
                  <c:y val="-1.01923537357953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8326559119029584E-3"/>
                  <c:y val="-2.023955537722221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9671219150817487E-3"/>
                  <c:y val="-2.023955537722221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2.1017610496534278E-3"/>
                  <c:y val="-1.9339286576307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71">
                <a:noFill/>
              </a:ln>
            </c:spPr>
            <c:txPr>
              <a:bodyPr/>
              <a:lstStyle/>
              <a:p>
                <a:pPr>
                  <a:defRPr sz="89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Sheet1!$B$1:$K$1</c:f>
              <c:strCache>
                <c:ptCount val="10"/>
                <c:pt idx="0">
                  <c:v>Республика Тыва</c:v>
                </c:pt>
                <c:pt idx="1">
                  <c:v>Республика Алтай</c:v>
                </c:pt>
                <c:pt idx="2">
                  <c:v>Республика Хакасия</c:v>
                </c:pt>
                <c:pt idx="3">
                  <c:v>Алтайский край</c:v>
                </c:pt>
                <c:pt idx="4">
                  <c:v>Новосибирская область</c:v>
                </c:pt>
                <c:pt idx="5">
                  <c:v>Омская область</c:v>
                </c:pt>
                <c:pt idx="6">
                  <c:v>Томская область</c:v>
                </c:pt>
                <c:pt idx="7">
                  <c:v>Красноярский край</c:v>
                </c:pt>
                <c:pt idx="8">
                  <c:v>Иркутская область</c:v>
                </c:pt>
                <c:pt idx="9">
                  <c:v>Кемеровская область - Кузбасс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4.7</c:v>
                </c:pt>
                <c:pt idx="1">
                  <c:v>2.1</c:v>
                </c:pt>
                <c:pt idx="2">
                  <c:v>1.1000000000000001</c:v>
                </c:pt>
                <c:pt idx="3">
                  <c:v>1.1000000000000001</c:v>
                </c:pt>
                <c:pt idx="4">
                  <c:v>1</c:v>
                </c:pt>
                <c:pt idx="5">
                  <c:v>1</c:v>
                </c:pt>
                <c:pt idx="6">
                  <c:v>0.9</c:v>
                </c:pt>
                <c:pt idx="7">
                  <c:v>0.8</c:v>
                </c:pt>
                <c:pt idx="8">
                  <c:v>0.8</c:v>
                </c:pt>
                <c:pt idx="9">
                  <c:v>0.8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10624768"/>
        <c:axId val="247181824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СФО</c:v>
                </c:pt>
              </c:strCache>
            </c:strRef>
          </c:tx>
          <c:spPr>
            <a:ln w="25371">
              <a:solidFill>
                <a:srgbClr val="459966"/>
              </a:solidFill>
              <a:prstDash val="solid"/>
            </a:ln>
          </c:spPr>
          <c:marker>
            <c:symbol val="none"/>
          </c:marker>
          <c:dLbls>
            <c:delete val="1"/>
          </c:dLbls>
          <c:cat>
            <c:strRef>
              <c:f>Sheet1!$B$1:$K$1</c:f>
              <c:strCache>
                <c:ptCount val="10"/>
                <c:pt idx="0">
                  <c:v>Республика Тыва</c:v>
                </c:pt>
                <c:pt idx="1">
                  <c:v>Республика Алтай</c:v>
                </c:pt>
                <c:pt idx="2">
                  <c:v>Республика Хакасия</c:v>
                </c:pt>
                <c:pt idx="3">
                  <c:v>Алтайский край</c:v>
                </c:pt>
                <c:pt idx="4">
                  <c:v>Новосибирская область</c:v>
                </c:pt>
                <c:pt idx="5">
                  <c:v>Омская область</c:v>
                </c:pt>
                <c:pt idx="6">
                  <c:v>Томская область</c:v>
                </c:pt>
                <c:pt idx="7">
                  <c:v>Красноярский край</c:v>
                </c:pt>
                <c:pt idx="8">
                  <c:v>Иркутская область</c:v>
                </c:pt>
                <c:pt idx="9">
                  <c:v>Кемеровская область - Кузбасс</c:v>
                </c:pt>
              </c:strCache>
            </c:strRef>
          </c:cat>
          <c:val>
            <c:numRef>
              <c:f>Sheet1!$B$3:$K$3</c:f>
              <c:numCache>
                <c:formatCode>General</c:formatCode>
                <c:ptCount val="10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Sheet1!$A$5</c:f>
              <c:strCache>
                <c:ptCount val="1"/>
              </c:strCache>
            </c:strRef>
          </c:tx>
          <c:spPr>
            <a:ln w="25371">
              <a:solidFill>
                <a:srgbClr val="283583"/>
              </a:solidFill>
              <a:prstDash val="solid"/>
            </a:ln>
          </c:spPr>
          <c:marker>
            <c:symbol val="none"/>
          </c:marker>
          <c:dLbls>
            <c:delete val="1"/>
          </c:dLbls>
          <c:cat>
            <c:strRef>
              <c:f>Sheet1!$B$1:$K$1</c:f>
              <c:strCache>
                <c:ptCount val="10"/>
                <c:pt idx="0">
                  <c:v>Республика Тыва</c:v>
                </c:pt>
                <c:pt idx="1">
                  <c:v>Республика Алтай</c:v>
                </c:pt>
                <c:pt idx="2">
                  <c:v>Республика Хакасия</c:v>
                </c:pt>
                <c:pt idx="3">
                  <c:v>Алтайский край</c:v>
                </c:pt>
                <c:pt idx="4">
                  <c:v>Новосибирская область</c:v>
                </c:pt>
                <c:pt idx="5">
                  <c:v>Омская область</c:v>
                </c:pt>
                <c:pt idx="6">
                  <c:v>Томская область</c:v>
                </c:pt>
                <c:pt idx="7">
                  <c:v>Красноярский край</c:v>
                </c:pt>
                <c:pt idx="8">
                  <c:v>Иркутская область</c:v>
                </c:pt>
                <c:pt idx="9">
                  <c:v>Кемеровская область - Кузбасс</c:v>
                </c:pt>
              </c:strCache>
            </c:strRef>
          </c:cat>
          <c:val>
            <c:numRef>
              <c:f>Sheet1!$B$5:$K$5</c:f>
              <c:numCache>
                <c:formatCode>General</c:formatCode>
                <c:ptCount val="10"/>
                <c:pt idx="0">
                  <c:v>0.8</c:v>
                </c:pt>
                <c:pt idx="1">
                  <c:v>0.8</c:v>
                </c:pt>
                <c:pt idx="2">
                  <c:v>0.8</c:v>
                </c:pt>
                <c:pt idx="3">
                  <c:v>0.8</c:v>
                </c:pt>
                <c:pt idx="4">
                  <c:v>0.8</c:v>
                </c:pt>
                <c:pt idx="5">
                  <c:v>0.8</c:v>
                </c:pt>
                <c:pt idx="6">
                  <c:v>0.8</c:v>
                </c:pt>
                <c:pt idx="7">
                  <c:v>0.8</c:v>
                </c:pt>
                <c:pt idx="8">
                  <c:v>0.8</c:v>
                </c:pt>
                <c:pt idx="9">
                  <c:v>0.8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5255040"/>
        <c:axId val="247182400"/>
      </c:lineChart>
      <c:catAx>
        <c:axId val="110624768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3171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8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47181824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247181824"/>
        <c:scaling>
          <c:orientation val="minMax"/>
          <c:max val="5"/>
          <c:min val="0"/>
        </c:scaling>
        <c:delete val="1"/>
        <c:axPos val="l"/>
        <c:numFmt formatCode="General" sourceLinked="1"/>
        <c:majorTickMark val="cross"/>
        <c:minorTickMark val="none"/>
        <c:tickLblPos val="nextTo"/>
        <c:crossAx val="110624768"/>
        <c:crosses val="autoZero"/>
        <c:crossBetween val="between"/>
        <c:majorUnit val="2"/>
        <c:minorUnit val="1"/>
      </c:valAx>
      <c:catAx>
        <c:axId val="255255040"/>
        <c:scaling>
          <c:orientation val="minMax"/>
        </c:scaling>
        <c:delete val="1"/>
        <c:axPos val="b"/>
        <c:majorTickMark val="out"/>
        <c:minorTickMark val="none"/>
        <c:tickLblPos val="nextTo"/>
        <c:crossAx val="247182400"/>
        <c:crosses val="autoZero"/>
        <c:auto val="0"/>
        <c:lblAlgn val="ctr"/>
        <c:lblOffset val="100"/>
        <c:noMultiLvlLbl val="0"/>
      </c:catAx>
      <c:valAx>
        <c:axId val="24718240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55255040"/>
        <c:crosses val="autoZero"/>
        <c:crossBetween val="between"/>
      </c:valAx>
      <c:spPr>
        <a:solidFill>
          <a:srgbClr val="FFFFFF"/>
        </a:solidFill>
        <a:ln w="25371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9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956080489938757E-2"/>
          <c:y val="9.3023255813953487E-2"/>
          <c:w val="0.9558295375372432"/>
          <c:h val="0.6604651162790697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Россия</c:v>
                </c:pt>
              </c:strCache>
            </c:strRef>
          </c:tx>
          <c:spPr>
            <a:solidFill>
              <a:srgbClr val="FDDC75"/>
            </a:solidFill>
            <a:ln w="12674">
              <a:noFill/>
              <a:prstDash val="solid"/>
            </a:ln>
            <a:effectLst/>
          </c:spPr>
          <c:invertIfNegative val="0"/>
          <c:dLbls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Sheet1!$B$1:$W$1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Sheet1!$B$2:$W$2</c:f>
              <c:numCache>
                <c:formatCode>General</c:formatCode>
                <c:ptCount val="6"/>
                <c:pt idx="0">
                  <c:v>39167</c:v>
                </c:pt>
                <c:pt idx="1">
                  <c:v>43724</c:v>
                </c:pt>
                <c:pt idx="2">
                  <c:v>47867</c:v>
                </c:pt>
                <c:pt idx="3">
                  <c:v>51344</c:v>
                </c:pt>
                <c:pt idx="4">
                  <c:v>57244</c:v>
                </c:pt>
                <c:pt idx="5">
                  <c:v>65338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234763264"/>
        <c:axId val="247184128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HCO</c:v>
                </c:pt>
              </c:strCache>
            </c:strRef>
          </c:tx>
          <c:spPr>
            <a:ln w="19050">
              <a:solidFill>
                <a:srgbClr val="283583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283583"/>
              </a:solidFill>
              <a:ln w="19050">
                <a:solidFill>
                  <a:srgbClr val="283583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5527909011373581E-2"/>
                  <c:y val="-9.23486864089052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3305861767279089E-2"/>
                  <c:y val="-0.1069320221345180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5527909011373498E-2"/>
                  <c:y val="-4.85986792320668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7750131233595804E-2"/>
                  <c:y val="-4.85992533791426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5527909011373498E-2"/>
                  <c:y val="-5.58903470948731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5527909011373581E-2"/>
                  <c:y val="-6.31820149576796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Sheet1!$B$1:$W$1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Sheet1!$B$3:$W$3</c:f>
              <c:numCache>
                <c:formatCode>General</c:formatCode>
                <c:ptCount val="6"/>
                <c:pt idx="0">
                  <c:v>32287</c:v>
                </c:pt>
                <c:pt idx="1">
                  <c:v>35686</c:v>
                </c:pt>
                <c:pt idx="2">
                  <c:v>39076</c:v>
                </c:pt>
                <c:pt idx="3">
                  <c:v>41534</c:v>
                </c:pt>
                <c:pt idx="4">
                  <c:v>46167</c:v>
                </c:pt>
                <c:pt idx="5">
                  <c:v>53757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5257600"/>
        <c:axId val="247184704"/>
      </c:lineChart>
      <c:catAx>
        <c:axId val="234763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47184128"/>
        <c:crossesAt val="0"/>
        <c:auto val="0"/>
        <c:lblAlgn val="ctr"/>
        <c:lblOffset val="100"/>
        <c:tickLblSkip val="1"/>
        <c:tickMarkSkip val="1"/>
        <c:noMultiLvlLbl val="0"/>
      </c:catAx>
      <c:valAx>
        <c:axId val="247184128"/>
        <c:scaling>
          <c:orientation val="minMax"/>
          <c:max val="70000"/>
          <c:min val="0"/>
        </c:scaling>
        <c:delete val="1"/>
        <c:axPos val="l"/>
        <c:numFmt formatCode="General" sourceLinked="1"/>
        <c:majorTickMark val="cross"/>
        <c:minorTickMark val="none"/>
        <c:tickLblPos val="nextTo"/>
        <c:crossAx val="234763264"/>
        <c:crosses val="autoZero"/>
        <c:crossBetween val="between"/>
        <c:majorUnit val="10000"/>
        <c:minorUnit val="120"/>
      </c:valAx>
      <c:catAx>
        <c:axId val="2552576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47184704"/>
        <c:crosses val="autoZero"/>
        <c:auto val="0"/>
        <c:lblAlgn val="ctr"/>
        <c:lblOffset val="100"/>
        <c:noMultiLvlLbl val="0"/>
      </c:catAx>
      <c:valAx>
        <c:axId val="2471847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55257600"/>
        <c:crosses val="autoZero"/>
        <c:crossBetween val="between"/>
      </c:valAx>
      <c:spPr>
        <a:solidFill>
          <a:srgbClr val="FFFFFF"/>
        </a:solidFill>
        <a:ln w="25347">
          <a:noFill/>
        </a:ln>
      </c:spPr>
    </c:plotArea>
    <c:legend>
      <c:legendPos val="b"/>
      <c:layout>
        <c:manualLayout>
          <c:xMode val="edge"/>
          <c:yMode val="edge"/>
          <c:x val="0.16824966078697423"/>
          <c:y val="0.91627906976744178"/>
          <c:w val="0.62143826322930806"/>
          <c:h val="8.8372093023255799E-2"/>
        </c:manualLayout>
      </c:layout>
      <c:overlay val="0"/>
      <c:spPr>
        <a:solidFill>
          <a:srgbClr val="FFFFFF"/>
        </a:solidFill>
        <a:ln w="25347">
          <a:noFill/>
        </a:ln>
      </c:spPr>
      <c:txPr>
        <a:bodyPr/>
        <a:lstStyle/>
        <a:p>
          <a:pPr>
            <a:defRPr sz="823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98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232257671245402E-2"/>
          <c:y val="0.16004617843822153"/>
          <c:w val="0.96384293095027973"/>
          <c:h val="0.44514106583072105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C32D"/>
            </a:solidFill>
            <a:ln w="12700">
              <a:noFill/>
              <a:prstDash val="solid"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-3.0030030030030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9889298406328959E-17"/>
                  <c:y val="-3.0030030030030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1758050478677109E-3"/>
                  <c:y val="-5.005005005005005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-5.50550550550550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-6.00600600600600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7.9778596812657918E-17"/>
                  <c:y val="1.50150150150149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2.1758050478677109E-3"/>
                  <c:y val="1.501501501501501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1.5955719362531584E-16"/>
                  <c:y val="1.501501501501501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numFmt formatCode="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numFmt formatCode="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Sheet1!$B$1:$K$1</c:f>
              <c:strCache>
                <c:ptCount val="10"/>
                <c:pt idx="0">
                  <c:v>Красноярский край</c:v>
                </c:pt>
                <c:pt idx="1">
                  <c:v>Иркутская область</c:v>
                </c:pt>
                <c:pt idx="2">
                  <c:v>Томская область</c:v>
                </c:pt>
                <c:pt idx="3">
                  <c:v>Кемеровская область - Кузбасс</c:v>
                </c:pt>
                <c:pt idx="4">
                  <c:v>Республика Хакасия</c:v>
                </c:pt>
                <c:pt idx="5">
                  <c:v>Новосибирская область</c:v>
                </c:pt>
                <c:pt idx="6">
                  <c:v>Республика Тыва</c:v>
                </c:pt>
                <c:pt idx="7">
                  <c:v>Омская область</c:v>
                </c:pt>
                <c:pt idx="8">
                  <c:v>Республика Алтай</c:v>
                </c:pt>
                <c:pt idx="9">
                  <c:v>Алтайский край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71728</c:v>
                </c:pt>
                <c:pt idx="1">
                  <c:v>64635</c:v>
                </c:pt>
                <c:pt idx="2">
                  <c:v>57879</c:v>
                </c:pt>
                <c:pt idx="3">
                  <c:v>57653</c:v>
                </c:pt>
                <c:pt idx="4">
                  <c:v>54522</c:v>
                </c:pt>
                <c:pt idx="5">
                  <c:v>53757</c:v>
                </c:pt>
                <c:pt idx="6">
                  <c:v>51782</c:v>
                </c:pt>
                <c:pt idx="7">
                  <c:v>46952</c:v>
                </c:pt>
                <c:pt idx="8">
                  <c:v>43974</c:v>
                </c:pt>
                <c:pt idx="9">
                  <c:v>39270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30"/>
        <c:axId val="234762752"/>
        <c:axId val="237249664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СФО</c:v>
                </c:pt>
              </c:strCache>
            </c:strRef>
          </c:tx>
          <c:spPr>
            <a:ln w="25400">
              <a:solidFill>
                <a:srgbClr val="459966"/>
              </a:solidFill>
              <a:prstDash val="solid"/>
            </a:ln>
          </c:spPr>
          <c:marker>
            <c:symbol val="none"/>
          </c:marker>
          <c:dLbls>
            <c:delete val="1"/>
          </c:dLbls>
          <c:cat>
            <c:strRef>
              <c:f>Sheet1!$B$1:$K$1</c:f>
              <c:strCache>
                <c:ptCount val="10"/>
                <c:pt idx="0">
                  <c:v>Красноярский край</c:v>
                </c:pt>
                <c:pt idx="1">
                  <c:v>Иркутская область</c:v>
                </c:pt>
                <c:pt idx="2">
                  <c:v>Томская область</c:v>
                </c:pt>
                <c:pt idx="3">
                  <c:v>Кемеровская область - Кузбасс</c:v>
                </c:pt>
                <c:pt idx="4">
                  <c:v>Республика Хакасия</c:v>
                </c:pt>
                <c:pt idx="5">
                  <c:v>Новосибирская область</c:v>
                </c:pt>
                <c:pt idx="6">
                  <c:v>Республика Тыва</c:v>
                </c:pt>
                <c:pt idx="7">
                  <c:v>Омская область</c:v>
                </c:pt>
                <c:pt idx="8">
                  <c:v>Республика Алтай</c:v>
                </c:pt>
                <c:pt idx="9">
                  <c:v>Алтайский край</c:v>
                </c:pt>
              </c:strCache>
            </c:strRef>
          </c:cat>
          <c:val>
            <c:numRef>
              <c:f>Sheet1!$B$3:$K$3</c:f>
              <c:numCache>
                <c:formatCode>General</c:formatCode>
                <c:ptCount val="10"/>
                <c:pt idx="0">
                  <c:v>57203</c:v>
                </c:pt>
                <c:pt idx="1">
                  <c:v>57203</c:v>
                </c:pt>
                <c:pt idx="2">
                  <c:v>57203</c:v>
                </c:pt>
                <c:pt idx="3">
                  <c:v>57203</c:v>
                </c:pt>
                <c:pt idx="4">
                  <c:v>57203</c:v>
                </c:pt>
                <c:pt idx="5">
                  <c:v>57203</c:v>
                </c:pt>
                <c:pt idx="6">
                  <c:v>57203</c:v>
                </c:pt>
                <c:pt idx="7">
                  <c:v>57203</c:v>
                </c:pt>
                <c:pt idx="8">
                  <c:v>57203</c:v>
                </c:pt>
                <c:pt idx="9">
                  <c:v>57203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Sheet1!$A$5</c:f>
              <c:strCache>
                <c:ptCount val="1"/>
              </c:strCache>
            </c:strRef>
          </c:tx>
          <c:spPr>
            <a:ln w="25400">
              <a:solidFill>
                <a:srgbClr val="283583"/>
              </a:solidFill>
              <a:prstDash val="solid"/>
            </a:ln>
          </c:spPr>
          <c:marker>
            <c:symbol val="none"/>
          </c:marker>
          <c:dLbls>
            <c:delete val="1"/>
          </c:dLbls>
          <c:cat>
            <c:strRef>
              <c:f>Sheet1!$B$1:$K$1</c:f>
              <c:strCache>
                <c:ptCount val="10"/>
                <c:pt idx="0">
                  <c:v>Красноярский край</c:v>
                </c:pt>
                <c:pt idx="1">
                  <c:v>Иркутская область</c:v>
                </c:pt>
                <c:pt idx="2">
                  <c:v>Томская область</c:v>
                </c:pt>
                <c:pt idx="3">
                  <c:v>Кемеровская область - Кузбасс</c:v>
                </c:pt>
                <c:pt idx="4">
                  <c:v>Республика Хакасия</c:v>
                </c:pt>
                <c:pt idx="5">
                  <c:v>Новосибирская область</c:v>
                </c:pt>
                <c:pt idx="6">
                  <c:v>Республика Тыва</c:v>
                </c:pt>
                <c:pt idx="7">
                  <c:v>Омская область</c:v>
                </c:pt>
                <c:pt idx="8">
                  <c:v>Республика Алтай</c:v>
                </c:pt>
                <c:pt idx="9">
                  <c:v>Алтайский край</c:v>
                </c:pt>
              </c:strCache>
            </c:strRef>
          </c:cat>
          <c:val>
            <c:numRef>
              <c:f>Sheet1!$B$5:$K$5</c:f>
              <c:numCache>
                <c:formatCode>General</c:formatCode>
                <c:ptCount val="10"/>
                <c:pt idx="0">
                  <c:v>65338</c:v>
                </c:pt>
                <c:pt idx="1">
                  <c:v>65338</c:v>
                </c:pt>
                <c:pt idx="2">
                  <c:v>65338</c:v>
                </c:pt>
                <c:pt idx="3">
                  <c:v>65338</c:v>
                </c:pt>
                <c:pt idx="4">
                  <c:v>65338</c:v>
                </c:pt>
                <c:pt idx="5">
                  <c:v>65338</c:v>
                </c:pt>
                <c:pt idx="6">
                  <c:v>65338</c:v>
                </c:pt>
                <c:pt idx="7">
                  <c:v>65338</c:v>
                </c:pt>
                <c:pt idx="8">
                  <c:v>65338</c:v>
                </c:pt>
                <c:pt idx="9">
                  <c:v>65338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5597568"/>
        <c:axId val="237250240"/>
      </c:lineChart>
      <c:catAx>
        <c:axId val="234762752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37249664"/>
        <c:crossesAt val="0"/>
        <c:auto val="0"/>
        <c:lblAlgn val="ctr"/>
        <c:lblOffset val="100"/>
        <c:tickLblSkip val="1"/>
        <c:tickMarkSkip val="1"/>
        <c:noMultiLvlLbl val="0"/>
      </c:catAx>
      <c:valAx>
        <c:axId val="237249664"/>
        <c:scaling>
          <c:orientation val="minMax"/>
          <c:max val="75000"/>
          <c:min val="0"/>
        </c:scaling>
        <c:delete val="1"/>
        <c:axPos val="l"/>
        <c:numFmt formatCode="General" sourceLinked="1"/>
        <c:majorTickMark val="cross"/>
        <c:minorTickMark val="none"/>
        <c:tickLblPos val="nextTo"/>
        <c:crossAx val="234762752"/>
        <c:crosses val="autoZero"/>
        <c:crossBetween val="between"/>
        <c:majorUnit val="15000"/>
        <c:minorUnit val="1000"/>
      </c:valAx>
      <c:catAx>
        <c:axId val="255597568"/>
        <c:scaling>
          <c:orientation val="minMax"/>
        </c:scaling>
        <c:delete val="1"/>
        <c:axPos val="b"/>
        <c:majorTickMark val="out"/>
        <c:minorTickMark val="none"/>
        <c:tickLblPos val="nextTo"/>
        <c:crossAx val="237250240"/>
        <c:crosses val="autoZero"/>
        <c:auto val="0"/>
        <c:lblAlgn val="ctr"/>
        <c:lblOffset val="100"/>
        <c:noMultiLvlLbl val="0"/>
      </c:catAx>
      <c:valAx>
        <c:axId val="2372502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55597568"/>
        <c:crosses val="autoZero"/>
        <c:crossBetween val="between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3648789285762037E-2"/>
          <c:y val="0.11702127659574468"/>
          <c:w val="0.95122640919885015"/>
          <c:h val="0.5797872340425532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Россия</c:v>
                </c:pt>
              </c:strCache>
            </c:strRef>
          </c:tx>
          <c:spPr>
            <a:solidFill>
              <a:srgbClr val="FDDC75"/>
            </a:solidFill>
            <a:ln w="12654">
              <a:noFill/>
              <a:prstDash val="solid"/>
            </a:ln>
            <a:effectLst/>
          </c:spPr>
          <c:invertIfNegative val="0"/>
          <c:dLbls>
            <c:numFmt formatCode="0.0" sourceLinked="0"/>
            <c:spPr>
              <a:noFill/>
              <a:ln w="25308">
                <a:noFill/>
              </a:ln>
            </c:spPr>
            <c:txPr>
              <a:bodyPr/>
              <a:lstStyle/>
              <a:p>
                <a:pPr>
                  <a:defRPr sz="897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Sheet1!$B$1:$W$1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Sheet1!$B$2:$W$2</c:f>
              <c:numCache>
                <c:formatCode>General</c:formatCode>
                <c:ptCount val="6"/>
                <c:pt idx="0">
                  <c:v>102.9</c:v>
                </c:pt>
                <c:pt idx="1">
                  <c:v>108.5</c:v>
                </c:pt>
                <c:pt idx="2">
                  <c:v>104.8</c:v>
                </c:pt>
                <c:pt idx="3">
                  <c:v>103.8</c:v>
                </c:pt>
                <c:pt idx="4">
                  <c:v>104.5</c:v>
                </c:pt>
                <c:pt idx="5">
                  <c:v>100.3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234763776"/>
        <c:axId val="237251968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HCO</c:v>
                </c:pt>
              </c:strCache>
            </c:strRef>
          </c:tx>
          <c:spPr>
            <a:ln w="19050">
              <a:solidFill>
                <a:srgbClr val="283583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283583"/>
              </a:solidFill>
              <a:ln w="19050">
                <a:solidFill>
                  <a:srgbClr val="283583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8271253332334202E-2"/>
                  <c:y val="-0.12314202195745338"/>
                </c:manualLayout>
              </c:layout>
              <c:numFmt formatCode="0.0" sourceLinked="0"/>
              <c:spPr>
                <a:solidFill>
                  <a:srgbClr val="FFFFFF"/>
                </a:solidFill>
                <a:ln w="25308">
                  <a:noFill/>
                </a:ln>
              </c:spPr>
              <c:txPr>
                <a:bodyPr/>
                <a:lstStyle/>
                <a:p>
                  <a:pPr>
                    <a:defRPr sz="897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5653822308378453E-2"/>
                  <c:y val="-0.13042891832211362"/>
                </c:manualLayout>
              </c:layout>
              <c:numFmt formatCode="0.0" sourceLinked="0"/>
              <c:spPr>
                <a:solidFill>
                  <a:srgbClr val="FFFFFF"/>
                </a:solidFill>
                <a:ln w="25308">
                  <a:noFill/>
                </a:ln>
              </c:spPr>
              <c:txPr>
                <a:bodyPr/>
                <a:lstStyle/>
                <a:p>
                  <a:pPr>
                    <a:defRPr sz="897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1559881217308636E-2"/>
                  <c:y val="-9.13508656245555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3573149087161922E-2"/>
                  <c:y val="-8.83902213984073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4848335512870809E-2"/>
                  <c:y val="-0.107716469410509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3573186368109695E-2"/>
                  <c:y val="-9.9506921502750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Mode val="edge"/>
                  <c:yMode val="edge"/>
                  <c:x val="0.66711409395973154"/>
                  <c:y val="9.0425531914893609E-2"/>
                </c:manualLayout>
              </c:layout>
              <c:numFmt formatCode="0.0" sourceLinked="0"/>
              <c:spPr>
                <a:noFill/>
                <a:ln w="25308">
                  <a:noFill/>
                </a:ln>
              </c:spPr>
              <c:txPr>
                <a:bodyPr/>
                <a:lstStyle/>
                <a:p>
                  <a:pPr>
                    <a:defRPr sz="797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08">
                <a:noFill/>
              </a:ln>
            </c:spPr>
            <c:txPr>
              <a:bodyPr/>
              <a:lstStyle/>
              <a:p>
                <a:pPr>
                  <a:defRPr sz="897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Sheet1!$B$1:$W$1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Sheet1!$B$3:$W$3</c:f>
              <c:numCache>
                <c:formatCode>General</c:formatCode>
                <c:ptCount val="6"/>
                <c:pt idx="0">
                  <c:v>104.1</c:v>
                </c:pt>
                <c:pt idx="1">
                  <c:v>108.8</c:v>
                </c:pt>
                <c:pt idx="2">
                  <c:v>105</c:v>
                </c:pt>
                <c:pt idx="3">
                  <c:v>102.9</c:v>
                </c:pt>
                <c:pt idx="4">
                  <c:v>104.5</c:v>
                </c:pt>
                <c:pt idx="5">
                  <c:v>102.3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7181440"/>
        <c:axId val="237252544"/>
      </c:lineChart>
      <c:catAx>
        <c:axId val="23476377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6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7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37251968"/>
        <c:crossesAt val="80"/>
        <c:auto val="0"/>
        <c:lblAlgn val="ctr"/>
        <c:lblOffset val="100"/>
        <c:tickLblSkip val="1"/>
        <c:tickMarkSkip val="1"/>
        <c:noMultiLvlLbl val="0"/>
      </c:catAx>
      <c:valAx>
        <c:axId val="237251968"/>
        <c:scaling>
          <c:orientation val="minMax"/>
          <c:max val="110"/>
          <c:min val="80"/>
        </c:scaling>
        <c:delete val="1"/>
        <c:axPos val="l"/>
        <c:numFmt formatCode="General" sourceLinked="1"/>
        <c:majorTickMark val="cross"/>
        <c:minorTickMark val="none"/>
        <c:tickLblPos val="nextTo"/>
        <c:crossAx val="234763776"/>
        <c:crosses val="autoZero"/>
        <c:crossBetween val="between"/>
        <c:majorUnit val="10"/>
      </c:valAx>
      <c:catAx>
        <c:axId val="2371814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37252544"/>
        <c:crosses val="autoZero"/>
        <c:auto val="0"/>
        <c:lblAlgn val="ctr"/>
        <c:lblOffset val="100"/>
        <c:noMultiLvlLbl val="0"/>
      </c:catAx>
      <c:valAx>
        <c:axId val="2372525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37181440"/>
        <c:crosses val="autoZero"/>
        <c:crossBetween val="between"/>
      </c:valAx>
      <c:spPr>
        <a:solidFill>
          <a:srgbClr val="FFFFFF"/>
        </a:solidFill>
        <a:ln w="25308">
          <a:noFill/>
        </a:ln>
      </c:spPr>
    </c:plotArea>
    <c:legend>
      <c:legendPos val="b"/>
      <c:layout>
        <c:manualLayout>
          <c:xMode val="edge"/>
          <c:yMode val="edge"/>
          <c:x val="0.17718120805369128"/>
          <c:y val="0.8936170212765957"/>
          <c:w val="0.6013422818791947"/>
          <c:h val="0.11170212765957446"/>
        </c:manualLayout>
      </c:layout>
      <c:overlay val="0"/>
      <c:spPr>
        <a:solidFill>
          <a:srgbClr val="FFFFFF"/>
        </a:solidFill>
        <a:ln w="25308">
          <a:noFill/>
        </a:ln>
      </c:spPr>
      <c:txPr>
        <a:bodyPr/>
        <a:lstStyle/>
        <a:p>
          <a:pPr>
            <a:defRPr sz="822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97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0.46775</cdr:x>
      <cdr:y>0.01625</cdr:y>
    </cdr:from>
    <cdr:to>
      <cdr:x>1</cdr:x>
      <cdr:y>0.115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748716" y="46950"/>
          <a:ext cx="3126304" cy="28531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900" b="1" i="0" u="none" strike="noStrike" baseline="0">
              <a:solidFill>
                <a:srgbClr val="000000"/>
              </a:solidFill>
              <a:latin typeface="Arial"/>
              <a:cs typeface="Arial"/>
            </a:rPr>
            <a:t> по России 146447,4 тыс.;  по СФО 16645,8 тыс.  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0.39834</cdr:x>
      <cdr:y>0</cdr:y>
    </cdr:from>
    <cdr:to>
      <cdr:x>0.97584</cdr:x>
      <cdr:y>0.06975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75517" y="0"/>
          <a:ext cx="3298946" cy="20591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950" b="1" i="0" u="none" strike="noStrike" baseline="0">
              <a:solidFill>
                <a:srgbClr val="000000"/>
              </a:solidFill>
              <a:latin typeface="Arial"/>
              <a:cs typeface="Arial"/>
            </a:rPr>
            <a:t>по России 107,3%;  в среднем по СФО 103,4%</a:t>
          </a: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0.46725</cdr:x>
      <cdr:y>0.0175</cdr:y>
    </cdr:from>
    <cdr:to>
      <cdr:x>0.95775</cdr:x>
      <cdr:y>0.119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634729" y="44672"/>
          <a:ext cx="2765832" cy="25909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925" b="1" i="0" u="none" strike="noStrike" baseline="0">
              <a:solidFill>
                <a:srgbClr val="000000"/>
              </a:solidFill>
              <a:latin typeface="Arial"/>
              <a:cs typeface="Arial"/>
            </a:rPr>
            <a:t>по России 104,6%;  в среднем по СФО 105,6%</a:t>
          </a: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0.54909</cdr:x>
      <cdr:y>0.00656</cdr:y>
    </cdr:from>
    <cdr:to>
      <cdr:x>0.97866</cdr:x>
      <cdr:y>0.07119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197311" y="17425"/>
          <a:ext cx="2501390" cy="17152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wrap="non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50" b="1" i="0" u="none" strike="noStrike" baseline="0">
              <a:solidFill>
                <a:srgbClr val="000000"/>
              </a:solidFill>
              <a:latin typeface="Arial"/>
              <a:cs typeface="Arial"/>
            </a:rPr>
            <a:t>по России 100,6%;  в среднем по СФО 101,6%</a:t>
          </a: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0.41225</cdr:x>
      <cdr:y>0.0405</cdr:y>
    </cdr:from>
    <cdr:to>
      <cdr:x>0.9505</cdr:x>
      <cdr:y>0.118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346585" y="99681"/>
          <a:ext cx="3063794" cy="19074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925" b="1" i="0" u="none" strike="noStrike" baseline="0">
              <a:solidFill>
                <a:srgbClr val="000000"/>
              </a:solidFill>
              <a:latin typeface="Arial"/>
              <a:cs typeface="Arial"/>
            </a:rPr>
            <a:t>по России 700 кв. м;  в среднем по СФО 496 кв. м</a:t>
          </a: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0.50175</cdr:x>
      <cdr:y>0.02375</cdr:y>
    </cdr:from>
    <cdr:to>
      <cdr:x>0.98825</cdr:x>
      <cdr:y>0.1215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836915" y="57369"/>
          <a:ext cx="2750690" cy="23611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925" b="1" i="0" u="none" strike="noStrike" baseline="0">
              <a:solidFill>
                <a:srgbClr val="000000"/>
              </a:solidFill>
              <a:latin typeface="Arial"/>
              <a:cs typeface="Arial"/>
            </a:rPr>
            <a:t>по России 93,5%;  в среднем по СФО 97,4%</a:t>
          </a: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0.44401</cdr:x>
      <cdr:y>0.0454</cdr:y>
    </cdr:from>
    <cdr:to>
      <cdr:x>0.98626</cdr:x>
      <cdr:y>0.1304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605191" y="126269"/>
          <a:ext cx="3181598" cy="23641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900" b="1" i="0" u="none" strike="noStrike" baseline="0">
              <a:solidFill>
                <a:srgbClr val="000000"/>
              </a:solidFill>
              <a:latin typeface="Arial"/>
              <a:cs typeface="Arial"/>
            </a:rPr>
            <a:t>по России 105,0%;  в среднем по СФО 105,7%</a:t>
          </a: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0.44963</cdr:x>
      <cdr:y>0.03964</cdr:y>
    </cdr:from>
    <cdr:to>
      <cdr:x>0.99188</cdr:x>
      <cdr:y>0.11189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642134" y="113006"/>
          <a:ext cx="3186418" cy="20599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950" b="1" i="0" u="none" strike="noStrike" baseline="0">
              <a:solidFill>
                <a:srgbClr val="000000"/>
              </a:solidFill>
              <a:latin typeface="Arial"/>
              <a:cs typeface="Arial"/>
            </a:rPr>
            <a:t>по России 51 км;  в среднем по СФО 25 км</a:t>
          </a:r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0.47017</cdr:x>
      <cdr:y>0.0332</cdr:y>
    </cdr:from>
    <cdr:to>
      <cdr:x>0.99222</cdr:x>
      <cdr:y>0.12027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762250" y="94668"/>
          <a:ext cx="3067049" cy="24823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950" b="1" i="0" u="none" strike="noStrike" baseline="0">
              <a:solidFill>
                <a:srgbClr val="000000"/>
              </a:solidFill>
              <a:latin typeface="Arial"/>
              <a:cs typeface="Arial"/>
            </a:rPr>
            <a:t>по России 65 км;  в среднем по СФО 37 км</a:t>
          </a:r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0.44486</cdr:x>
      <cdr:y>0.04097</cdr:y>
    </cdr:from>
    <cdr:to>
      <cdr:x>0.98586</cdr:x>
      <cdr:y>0.11322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613557" y="116814"/>
          <a:ext cx="3178386" cy="20599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950" b="1" i="0" u="none" strike="noStrike" baseline="0">
              <a:solidFill>
                <a:srgbClr val="000000"/>
              </a:solidFill>
              <a:latin typeface="Arial"/>
              <a:cs typeface="Arial"/>
            </a:rPr>
            <a:t>по России 326,9 шт.;  в среднем по СФО 317,4 шт.</a:t>
          </a:r>
        </a:p>
      </cdr:txBody>
    </cdr: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0.49608</cdr:x>
      <cdr:y>0.04908</cdr:y>
    </cdr:from>
    <cdr:to>
      <cdr:x>0.98283</cdr:x>
      <cdr:y>0.10883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885504" y="161257"/>
          <a:ext cx="2831230" cy="19630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900" b="1" i="0" u="none" strike="noStrike" baseline="0">
              <a:solidFill>
                <a:srgbClr val="000000"/>
              </a:solidFill>
              <a:latin typeface="Arial"/>
              <a:cs typeface="Arial"/>
            </a:rPr>
            <a:t>по России 111,9%,  в среднем по СФО 112,2%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0.57864</cdr:x>
      <cdr:y>0.01625</cdr:y>
    </cdr:from>
    <cdr:to>
      <cdr:x>0.99216</cdr:x>
      <cdr:y>0.1155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373069" y="46641"/>
          <a:ext cx="2410511" cy="28486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900" b="1" i="0" u="none" strike="noStrike" baseline="0">
              <a:solidFill>
                <a:srgbClr val="000000"/>
              </a:solidFill>
              <a:latin typeface="Arial"/>
              <a:cs typeface="Arial"/>
            </a:rPr>
            <a:t> по России -4,0‰;  по СФО -4,8‰  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0.48818</cdr:x>
      <cdr:y>0.01759</cdr:y>
    </cdr:from>
    <cdr:to>
      <cdr:x>0.94793</cdr:x>
      <cdr:y>0.12259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868991" y="47895"/>
          <a:ext cx="2701916" cy="2859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900" b="1" i="0" u="none" strike="noStrike" baseline="0">
              <a:solidFill>
                <a:srgbClr val="000000"/>
              </a:solidFill>
              <a:latin typeface="Arial"/>
              <a:cs typeface="Arial"/>
            </a:rPr>
            <a:t> по России 3,9%;  в среднем по СФО 4,4% 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0.48562</cdr:x>
      <cdr:y>0.05164</cdr:y>
    </cdr:from>
    <cdr:to>
      <cdr:x>0.94587</cdr:x>
      <cdr:y>0.13689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806179" y="171481"/>
          <a:ext cx="2659555" cy="28306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900" b="1" i="0" u="none" strike="noStrike" baseline="0">
              <a:solidFill>
                <a:srgbClr val="000000"/>
              </a:solidFill>
              <a:latin typeface="Arial"/>
              <a:cs typeface="Arial"/>
            </a:rPr>
            <a:t> по России 0,8%;  в среднем по СФО 1,0%  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0.44425</cdr:x>
      <cdr:y>0.0135</cdr:y>
    </cdr:from>
    <cdr:to>
      <cdr:x>1</cdr:x>
      <cdr:y>0.09175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588636" y="32816"/>
          <a:ext cx="3184581" cy="190208"/>
        </a:xfrm>
        <a:prstGeom xmlns:a="http://schemas.openxmlformats.org/drawingml/2006/main" prst="rect">
          <a:avLst/>
        </a:prstGeom>
        <a:solidFill xmlns:a="http://schemas.openxmlformats.org/drawingml/2006/main">
          <a:srgbClr xmlns:mc="http://schemas.openxmlformats.org/markup-compatibility/2006" xmlns:a14="http://schemas.microsoft.com/office/drawing/2010/main" val="FFFFFF" mc:Ignorable="a14" a14:legacySpreadsheetColorIndex="9"/>
        </a:solidFill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900" b="1" i="0" u="none" strike="noStrike" baseline="0">
              <a:solidFill>
                <a:srgbClr val="000000"/>
              </a:solidFill>
              <a:latin typeface="Arial"/>
              <a:cs typeface="Arial"/>
            </a:rPr>
            <a:t>по России 65338 руб.;  в среднем по СФО 57203 руб.  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0.42319</cdr:x>
      <cdr:y>0</cdr:y>
    </cdr:from>
    <cdr:to>
      <cdr:x>0.98119</cdr:x>
      <cdr:y>0.0785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466912" y="0"/>
          <a:ext cx="3252750" cy="198892"/>
        </a:xfrm>
        <a:prstGeom xmlns:a="http://schemas.openxmlformats.org/drawingml/2006/main" prst="rect">
          <a:avLst/>
        </a:prstGeom>
        <a:solidFill xmlns:a="http://schemas.openxmlformats.org/drawingml/2006/main">
          <a:srgbClr xmlns:mc="http://schemas.openxmlformats.org/markup-compatibility/2006" xmlns:a14="http://schemas.microsoft.com/office/drawing/2010/main" val="FFFFFF" mc:Ignorable="a14" a14:legacySpreadsheetColorIndex="9"/>
        </a:solidFill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900" b="1" i="0" u="none" strike="noStrike" baseline="0">
              <a:solidFill>
                <a:srgbClr val="000000"/>
              </a:solidFill>
              <a:latin typeface="Arial"/>
              <a:cs typeface="Arial"/>
            </a:rPr>
            <a:t>по России 100,3%;  в среднем по СФО 102,1% 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0.38367</cdr:x>
      <cdr:y>0.01899</cdr:y>
    </cdr:from>
    <cdr:to>
      <cdr:x>0.96117</cdr:x>
      <cdr:y>0.08874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191697" y="56052"/>
          <a:ext cx="3298946" cy="20591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950" b="1" i="0" u="none" strike="noStrike" baseline="0">
              <a:solidFill>
                <a:srgbClr val="000000"/>
              </a:solidFill>
              <a:latin typeface="Arial"/>
              <a:cs typeface="Arial"/>
            </a:rPr>
            <a:t>по России 28,2 кв. м;  в среднем по СФО 27,0 кв. м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0.42029</cdr:x>
      <cdr:y>0.01975</cdr:y>
    </cdr:from>
    <cdr:to>
      <cdr:x>0.98604</cdr:x>
      <cdr:y>0.107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458270" y="47030"/>
          <a:ext cx="3309063" cy="20776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950" b="1" i="0" u="none" strike="noStrike" baseline="0">
              <a:solidFill>
                <a:srgbClr val="000000"/>
              </a:solidFill>
              <a:latin typeface="Arial"/>
              <a:cs typeface="Arial"/>
            </a:rPr>
            <a:t>по России 35,4%;  в среднем по СФО 39,7%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0.43811</cdr:x>
      <cdr:y>0.02788</cdr:y>
    </cdr:from>
    <cdr:to>
      <cdr:x>0.99211</cdr:x>
      <cdr:y>0.10988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608124" y="70433"/>
          <a:ext cx="3298031" cy="20713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975" b="1" i="0" u="none" strike="noStrike" baseline="0">
              <a:solidFill>
                <a:srgbClr val="000000"/>
              </a:solidFill>
              <a:latin typeface="Arial"/>
              <a:cs typeface="Arial"/>
            </a:rPr>
            <a:t>по России 7103;  в среднем по СФО 8145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9DFB5-E056-44B7-93E3-FF6B981E8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НСО04-2</Template>
  <TotalTime>353</TotalTime>
  <Pages>141</Pages>
  <Words>32319</Words>
  <Characters>184223</Characters>
  <Application>Microsoft Office Word</Application>
  <DocSecurity>0</DocSecurity>
  <Lines>1535</Lines>
  <Paragraphs>432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I. Основные социально - экономические показатели</vt:lpstr>
    </vt:vector>
  </TitlesOfParts>
  <Company>НОКГС</Company>
  <LinksUpToDate>false</LinksUpToDate>
  <CharactersWithSpaces>216110</CharactersWithSpaces>
  <SharedDoc>false</SharedDoc>
  <HLinks>
    <vt:vector size="18" baseType="variant">
      <vt:variant>
        <vt:i4>7012460</vt:i4>
      </vt:variant>
      <vt:variant>
        <vt:i4>126</vt:i4>
      </vt:variant>
      <vt:variant>
        <vt:i4>0</vt:i4>
      </vt:variant>
      <vt:variant>
        <vt:i4>5</vt:i4>
      </vt:variant>
      <vt:variant>
        <vt:lpwstr>http://gks.novosibstat.ru/</vt:lpwstr>
      </vt:variant>
      <vt:variant>
        <vt:lpwstr/>
      </vt:variant>
      <vt:variant>
        <vt:i4>7340060</vt:i4>
      </vt:variant>
      <vt:variant>
        <vt:i4>123</vt:i4>
      </vt:variant>
      <vt:variant>
        <vt:i4>0</vt:i4>
      </vt:variant>
      <vt:variant>
        <vt:i4>5</vt:i4>
      </vt:variant>
      <vt:variant>
        <vt:lpwstr>mailto:54@rosstat.gov.ru</vt:lpwstr>
      </vt:variant>
      <vt:variant>
        <vt:lpwstr/>
      </vt:variant>
      <vt:variant>
        <vt:i4>5374027</vt:i4>
      </vt:variant>
      <vt:variant>
        <vt:i4>0</vt:i4>
      </vt:variant>
      <vt:variant>
        <vt:i4>0</vt:i4>
      </vt:variant>
      <vt:variant>
        <vt:i4>5</vt:i4>
      </vt:variant>
      <vt:variant>
        <vt:lpwstr>mailto:p54_mail@gks.ru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I. Основные социально - экономические показатели</dc:title>
  <dc:subject/>
  <dc:creator>u1</dc:creator>
  <cp:keywords/>
  <cp:lastModifiedBy>Агафонова Ольга Александровна</cp:lastModifiedBy>
  <cp:revision>57</cp:revision>
  <cp:lastPrinted>2023-10-02T05:07:00Z</cp:lastPrinted>
  <dcterms:created xsi:type="dcterms:W3CDTF">2023-09-28T09:38:00Z</dcterms:created>
  <dcterms:modified xsi:type="dcterms:W3CDTF">2024-01-09T02:27:00Z</dcterms:modified>
</cp:coreProperties>
</file>